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88C08" w14:textId="77777777" w:rsidR="002E7348" w:rsidRDefault="00A8272C" w:rsidP="002851A8">
      <w:pPr>
        <w:pStyle w:val="Heading1"/>
        <w:spacing w:after="0"/>
        <w:rPr>
          <w:noProof/>
        </w:rPr>
      </w:pPr>
      <w:bookmarkStart w:id="0" w:name="_Toc481532188"/>
      <w:bookmarkStart w:id="1" w:name="_Toc481532282"/>
      <w:bookmarkStart w:id="2" w:name="_Toc481533086"/>
      <w:bookmarkStart w:id="3" w:name="_Toc280098889"/>
      <w:bookmarkStart w:id="4" w:name="_Toc280623353"/>
      <w:r w:rsidRPr="002851A8">
        <w:rPr>
          <w:sz w:val="72"/>
        </w:rPr>
        <w:t>Chapter 9: Conics</w:t>
      </w:r>
      <w:bookmarkEnd w:id="0"/>
      <w:bookmarkEnd w:id="1"/>
      <w:bookmarkEnd w:id="2"/>
      <w:r>
        <w:fldChar w:fldCharType="begin"/>
      </w:r>
      <w:r>
        <w:instrText xml:space="preserve"> TOC \o "1-3" \h \z \u </w:instrText>
      </w:r>
      <w:r>
        <w:fldChar w:fldCharType="separate"/>
      </w:r>
    </w:p>
    <w:p w14:paraId="7FD0B3D8" w14:textId="1F196C8B" w:rsidR="002E7348" w:rsidRDefault="00000000" w:rsidP="002851A8">
      <w:pPr>
        <w:pStyle w:val="TOC2"/>
        <w:tabs>
          <w:tab w:val="right" w:leader="dot" w:pos="8630"/>
        </w:tabs>
        <w:spacing w:after="0"/>
        <w:rPr>
          <w:rFonts w:asciiTheme="minorHAnsi" w:eastAsiaTheme="minorEastAsia" w:hAnsiTheme="minorHAnsi"/>
          <w:noProof/>
          <w:sz w:val="22"/>
        </w:rPr>
      </w:pPr>
      <w:hyperlink w:anchor="_Toc481533087" w:history="1">
        <w:r w:rsidR="002E7348" w:rsidRPr="00FB322E">
          <w:rPr>
            <w:rStyle w:val="Hyperlink"/>
            <w:noProof/>
          </w:rPr>
          <w:t>Section 9.1 Ellipses</w:t>
        </w:r>
        <w:r w:rsidR="002E7348">
          <w:rPr>
            <w:noProof/>
            <w:webHidden/>
          </w:rPr>
          <w:tab/>
        </w:r>
        <w:r w:rsidR="002E7348">
          <w:rPr>
            <w:noProof/>
            <w:webHidden/>
          </w:rPr>
          <w:fldChar w:fldCharType="begin"/>
        </w:r>
        <w:r w:rsidR="002E7348">
          <w:rPr>
            <w:noProof/>
            <w:webHidden/>
          </w:rPr>
          <w:instrText xml:space="preserve"> PAGEREF _Toc481533087 \h </w:instrText>
        </w:r>
        <w:r w:rsidR="002E7348">
          <w:rPr>
            <w:noProof/>
            <w:webHidden/>
          </w:rPr>
        </w:r>
        <w:r w:rsidR="002E7348">
          <w:rPr>
            <w:noProof/>
            <w:webHidden/>
          </w:rPr>
          <w:fldChar w:fldCharType="separate"/>
        </w:r>
        <w:r w:rsidR="00275EBE">
          <w:rPr>
            <w:noProof/>
            <w:webHidden/>
          </w:rPr>
          <w:t>579</w:t>
        </w:r>
        <w:r w:rsidR="002E7348">
          <w:rPr>
            <w:noProof/>
            <w:webHidden/>
          </w:rPr>
          <w:fldChar w:fldCharType="end"/>
        </w:r>
      </w:hyperlink>
    </w:p>
    <w:p w14:paraId="0490545E" w14:textId="33EB1B54" w:rsidR="002E7348" w:rsidRDefault="00000000" w:rsidP="002851A8">
      <w:pPr>
        <w:pStyle w:val="TOC2"/>
        <w:tabs>
          <w:tab w:val="right" w:leader="dot" w:pos="8630"/>
        </w:tabs>
        <w:spacing w:after="0"/>
        <w:rPr>
          <w:rFonts w:asciiTheme="minorHAnsi" w:eastAsiaTheme="minorEastAsia" w:hAnsiTheme="minorHAnsi"/>
          <w:noProof/>
          <w:sz w:val="22"/>
        </w:rPr>
      </w:pPr>
      <w:hyperlink w:anchor="_Toc481533089" w:history="1">
        <w:r w:rsidR="002E7348" w:rsidRPr="00FB322E">
          <w:rPr>
            <w:rStyle w:val="Hyperlink"/>
            <w:noProof/>
          </w:rPr>
          <w:t>Section 9.2 Hyperbolas</w:t>
        </w:r>
        <w:r w:rsidR="002E7348">
          <w:rPr>
            <w:noProof/>
            <w:webHidden/>
          </w:rPr>
          <w:tab/>
        </w:r>
        <w:r w:rsidR="002E7348">
          <w:rPr>
            <w:noProof/>
            <w:webHidden/>
          </w:rPr>
          <w:fldChar w:fldCharType="begin"/>
        </w:r>
        <w:r w:rsidR="002E7348">
          <w:rPr>
            <w:noProof/>
            <w:webHidden/>
          </w:rPr>
          <w:instrText xml:space="preserve"> PAGEREF _Toc481533089 \h </w:instrText>
        </w:r>
        <w:r w:rsidR="002E7348">
          <w:rPr>
            <w:noProof/>
            <w:webHidden/>
          </w:rPr>
        </w:r>
        <w:r w:rsidR="002E7348">
          <w:rPr>
            <w:noProof/>
            <w:webHidden/>
          </w:rPr>
          <w:fldChar w:fldCharType="separate"/>
        </w:r>
        <w:r w:rsidR="00275EBE">
          <w:rPr>
            <w:noProof/>
            <w:webHidden/>
          </w:rPr>
          <w:t>598</w:t>
        </w:r>
        <w:r w:rsidR="002E7348">
          <w:rPr>
            <w:noProof/>
            <w:webHidden/>
          </w:rPr>
          <w:fldChar w:fldCharType="end"/>
        </w:r>
      </w:hyperlink>
    </w:p>
    <w:p w14:paraId="30015E1C" w14:textId="346E4404" w:rsidR="002E7348" w:rsidRDefault="00000000" w:rsidP="002851A8">
      <w:pPr>
        <w:pStyle w:val="TOC2"/>
        <w:tabs>
          <w:tab w:val="right" w:leader="dot" w:pos="8630"/>
        </w:tabs>
        <w:spacing w:after="0"/>
        <w:rPr>
          <w:rFonts w:asciiTheme="minorHAnsi" w:eastAsiaTheme="minorEastAsia" w:hAnsiTheme="minorHAnsi"/>
          <w:noProof/>
          <w:sz w:val="22"/>
        </w:rPr>
      </w:pPr>
      <w:hyperlink w:anchor="_Toc481533091" w:history="1">
        <w:r w:rsidR="002E7348" w:rsidRPr="00FB322E">
          <w:rPr>
            <w:rStyle w:val="Hyperlink"/>
            <w:noProof/>
          </w:rPr>
          <w:t>Section 9.3 Parabolas and Non-Linear Systems</w:t>
        </w:r>
        <w:r w:rsidR="002E7348">
          <w:rPr>
            <w:noProof/>
            <w:webHidden/>
          </w:rPr>
          <w:tab/>
        </w:r>
        <w:r w:rsidR="002E7348">
          <w:rPr>
            <w:noProof/>
            <w:webHidden/>
          </w:rPr>
          <w:fldChar w:fldCharType="begin"/>
        </w:r>
        <w:r w:rsidR="002E7348">
          <w:rPr>
            <w:noProof/>
            <w:webHidden/>
          </w:rPr>
          <w:instrText xml:space="preserve"> PAGEREF _Toc481533091 \h </w:instrText>
        </w:r>
        <w:r w:rsidR="002E7348">
          <w:rPr>
            <w:noProof/>
            <w:webHidden/>
          </w:rPr>
        </w:r>
        <w:r w:rsidR="002E7348">
          <w:rPr>
            <w:noProof/>
            <w:webHidden/>
          </w:rPr>
          <w:fldChar w:fldCharType="separate"/>
        </w:r>
        <w:r w:rsidR="00275EBE">
          <w:rPr>
            <w:noProof/>
            <w:webHidden/>
          </w:rPr>
          <w:t>618</w:t>
        </w:r>
        <w:r w:rsidR="002E7348">
          <w:rPr>
            <w:noProof/>
            <w:webHidden/>
          </w:rPr>
          <w:fldChar w:fldCharType="end"/>
        </w:r>
      </w:hyperlink>
    </w:p>
    <w:p w14:paraId="3F842858" w14:textId="3DF0CD1D" w:rsidR="002E7348" w:rsidRDefault="00000000" w:rsidP="002851A8">
      <w:pPr>
        <w:pStyle w:val="TOC2"/>
        <w:tabs>
          <w:tab w:val="right" w:leader="dot" w:pos="8630"/>
        </w:tabs>
        <w:spacing w:after="0"/>
        <w:rPr>
          <w:rFonts w:asciiTheme="minorHAnsi" w:eastAsiaTheme="minorEastAsia" w:hAnsiTheme="minorHAnsi"/>
          <w:noProof/>
          <w:sz w:val="22"/>
        </w:rPr>
      </w:pPr>
      <w:hyperlink w:anchor="_Toc481533093" w:history="1">
        <w:r w:rsidR="002E7348" w:rsidRPr="00FB322E">
          <w:rPr>
            <w:rStyle w:val="Hyperlink"/>
            <w:noProof/>
          </w:rPr>
          <w:t>Section 9.4 Conics in Polar Coordinates</w:t>
        </w:r>
        <w:r w:rsidR="002E7348">
          <w:rPr>
            <w:noProof/>
            <w:webHidden/>
          </w:rPr>
          <w:tab/>
        </w:r>
        <w:r w:rsidR="002E7348">
          <w:rPr>
            <w:noProof/>
            <w:webHidden/>
          </w:rPr>
          <w:fldChar w:fldCharType="begin"/>
        </w:r>
        <w:r w:rsidR="002E7348">
          <w:rPr>
            <w:noProof/>
            <w:webHidden/>
          </w:rPr>
          <w:instrText xml:space="preserve"> PAGEREF _Toc481533093 \h </w:instrText>
        </w:r>
        <w:r w:rsidR="002E7348">
          <w:rPr>
            <w:noProof/>
            <w:webHidden/>
          </w:rPr>
        </w:r>
        <w:r w:rsidR="002E7348">
          <w:rPr>
            <w:noProof/>
            <w:webHidden/>
          </w:rPr>
          <w:fldChar w:fldCharType="separate"/>
        </w:r>
        <w:r w:rsidR="00275EBE">
          <w:rPr>
            <w:noProof/>
            <w:webHidden/>
          </w:rPr>
          <w:t>631</w:t>
        </w:r>
        <w:r w:rsidR="002E7348">
          <w:rPr>
            <w:noProof/>
            <w:webHidden/>
          </w:rPr>
          <w:fldChar w:fldCharType="end"/>
        </w:r>
      </w:hyperlink>
    </w:p>
    <w:p w14:paraId="4C0C9F72" w14:textId="77777777" w:rsidR="00A8272C" w:rsidRDefault="00A8272C" w:rsidP="002851A8">
      <w:r>
        <w:fldChar w:fldCharType="end"/>
      </w:r>
    </w:p>
    <w:p w14:paraId="1B4DAC56" w14:textId="77777777" w:rsidR="00A8272C" w:rsidRDefault="00A8272C" w:rsidP="00A8272C">
      <w:r>
        <w:t xml:space="preserve">In this chapter, we will explore a set of shapes defined by a common characteristic: they </w:t>
      </w:r>
      <w:r w:rsidR="000C21DB">
        <w:t>can all be</w:t>
      </w:r>
      <w:r>
        <w:t xml:space="preserve"> formed by slicing a cone with a plane.  These families of curves have a broad range of applications in physics and astronomy, from describing the shape of your car headlight reflectors to describing the orbits of planets and comets. </w:t>
      </w:r>
    </w:p>
    <w:p w14:paraId="0DD92381" w14:textId="77777777" w:rsidR="00A8272C" w:rsidRPr="00A8272C" w:rsidRDefault="00A8272C" w:rsidP="00A8272C"/>
    <w:p w14:paraId="5E33D18C" w14:textId="77777777" w:rsidR="004A4D48" w:rsidRDefault="00A8272C" w:rsidP="004A4D48">
      <w:pPr>
        <w:pStyle w:val="Heading2"/>
      </w:pPr>
      <w:bookmarkStart w:id="5" w:name="_Toc481532189"/>
      <w:bookmarkStart w:id="6" w:name="_Toc481533087"/>
      <w:r>
        <w:rPr>
          <w:noProof/>
        </w:rPr>
        <w:drawing>
          <wp:anchor distT="0" distB="0" distL="114300" distR="114300" simplePos="0" relativeHeight="251582464" behindDoc="0" locked="0" layoutInCell="1" allowOverlap="1" wp14:anchorId="6E1451B1" wp14:editId="0CF0B53C">
            <wp:simplePos x="0" y="0"/>
            <wp:positionH relativeFrom="column">
              <wp:posOffset>3616104</wp:posOffset>
            </wp:positionH>
            <wp:positionV relativeFrom="paragraph">
              <wp:posOffset>400050</wp:posOffset>
            </wp:positionV>
            <wp:extent cx="1828800" cy="1214120"/>
            <wp:effectExtent l="0" t="0" r="0" b="5080"/>
            <wp:wrapSquare wrapText="bothSides"/>
            <wp:docPr id="1" name="Picture 1" descr="A photo of the oval-shaped National Statuary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hoto of the oval-shaped National Statuary Hall"/>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800" cy="1214120"/>
                    </a:xfrm>
                    <a:prstGeom prst="rect">
                      <a:avLst/>
                    </a:prstGeom>
                  </pic:spPr>
                </pic:pic>
              </a:graphicData>
            </a:graphic>
            <wp14:sizeRelH relativeFrom="page">
              <wp14:pctWidth>0</wp14:pctWidth>
            </wp14:sizeRelH>
            <wp14:sizeRelV relativeFrom="page">
              <wp14:pctHeight>0</wp14:pctHeight>
            </wp14:sizeRelV>
          </wp:anchor>
        </w:drawing>
      </w:r>
      <w:r w:rsidR="004A4D48">
        <w:t xml:space="preserve">Section </w:t>
      </w:r>
      <w:r>
        <w:t>9.</w:t>
      </w:r>
      <w:r w:rsidR="004A4D48">
        <w:t xml:space="preserve">1 </w:t>
      </w:r>
      <w:bookmarkEnd w:id="3"/>
      <w:bookmarkEnd w:id="4"/>
      <w:r w:rsidR="004A4D48">
        <w:t>Ellipses</w:t>
      </w:r>
      <w:bookmarkEnd w:id="5"/>
      <w:bookmarkEnd w:id="6"/>
    </w:p>
    <w:p w14:paraId="04FABEDB" w14:textId="77777777" w:rsidR="005944CA" w:rsidRDefault="004A4D48" w:rsidP="004A4D48">
      <w:r>
        <w:t>The National Statuary Hall</w:t>
      </w:r>
      <w:r w:rsidR="001976DF">
        <w:rPr>
          <w:rStyle w:val="FootnoteReference"/>
        </w:rPr>
        <w:footnoteReference w:id="1"/>
      </w:r>
      <w:r>
        <w:t xml:space="preserve"> in Washington, D.C. is an oval-shaped room called a whispering chamber because the shape makes it possible for sound to </w:t>
      </w:r>
      <w:r w:rsidR="000C21DB">
        <w:t>reflect from the walls in a special way</w:t>
      </w:r>
      <w:r>
        <w:t>.  Two people standing in specific places are able to hear each other whispering even though they are far apart.  To determine where they should stand, we will need to better understand ellipses.</w:t>
      </w:r>
    </w:p>
    <w:p w14:paraId="2278869E" w14:textId="77777777" w:rsidR="004A4D48" w:rsidRDefault="004A4D48" w:rsidP="004A4D48"/>
    <w:p w14:paraId="04D11193" w14:textId="77777777" w:rsidR="004A4D48" w:rsidRDefault="004A4D48" w:rsidP="004A4D48">
      <w:r>
        <w:t xml:space="preserve">An ellipse is a type of </w:t>
      </w:r>
      <w:r>
        <w:rPr>
          <w:b/>
        </w:rPr>
        <w:t>conic section</w:t>
      </w:r>
      <w:r w:rsidR="002D0919">
        <w:rPr>
          <w:b/>
        </w:rPr>
        <w:fldChar w:fldCharType="begin"/>
      </w:r>
      <w:r w:rsidR="002D0919">
        <w:instrText xml:space="preserve"> XE "</w:instrText>
      </w:r>
      <w:r w:rsidR="002D0919" w:rsidRPr="0000486E">
        <w:rPr>
          <w:b/>
        </w:rPr>
        <w:instrText>conic section</w:instrText>
      </w:r>
      <w:r w:rsidR="002D0919">
        <w:instrText xml:space="preserve">" </w:instrText>
      </w:r>
      <w:r w:rsidR="002D0919">
        <w:rPr>
          <w:b/>
        </w:rPr>
        <w:fldChar w:fldCharType="end"/>
      </w:r>
      <w:r>
        <w:t xml:space="preserve">, a shape resulting from intersecting a plane with a cone and looking at the curve where they intersect.  They were discovered by the Greek mathematician Menaechmus over two millennia ago. </w:t>
      </w:r>
    </w:p>
    <w:p w14:paraId="639BF464" w14:textId="77777777" w:rsidR="004A4D48" w:rsidRDefault="004A4D48" w:rsidP="004A4D48"/>
    <w:p w14:paraId="70FB7ECF" w14:textId="77777777" w:rsidR="001976DF" w:rsidRDefault="004A4D48" w:rsidP="004A4D48">
      <w:r>
        <w:t>The figure below</w:t>
      </w:r>
      <w:r>
        <w:rPr>
          <w:rStyle w:val="FootnoteReference"/>
        </w:rPr>
        <w:footnoteReference w:id="2"/>
      </w:r>
      <w:r>
        <w:t xml:space="preserve"> shows two types of conic sections.  When </w:t>
      </w:r>
      <w:r w:rsidR="000C21DB">
        <w:t>a</w:t>
      </w:r>
      <w:r>
        <w:t xml:space="preserve"> plane is perpendicular to the </w:t>
      </w:r>
      <w:r w:rsidR="000C21DB">
        <w:t>axis</w:t>
      </w:r>
      <w:r>
        <w:t xml:space="preserve"> of the cone, the </w:t>
      </w:r>
      <w:r w:rsidR="000C21DB">
        <w:t>shape of the intersection</w:t>
      </w:r>
      <w:r>
        <w:t xml:space="preserve"> is a circle.  </w:t>
      </w:r>
      <w:r w:rsidR="000C21DB">
        <w:t xml:space="preserve">A slightly titled plane </w:t>
      </w:r>
      <w:r>
        <w:t xml:space="preserve">creates </w:t>
      </w:r>
      <w:r w:rsidR="000C21DB">
        <w:t>an</w:t>
      </w:r>
      <w:r>
        <w:t xml:space="preserve"> oval-shaped conic section </w:t>
      </w:r>
      <w:r w:rsidR="00E45A9B">
        <w:t>called</w:t>
      </w:r>
      <w:r w:rsidR="001976DF">
        <w:t xml:space="preserve"> an </w:t>
      </w:r>
      <w:r w:rsidR="001976DF">
        <w:rPr>
          <w:b/>
        </w:rPr>
        <w:t>ellipse</w:t>
      </w:r>
      <w:r w:rsidR="001976DF">
        <w:t>.</w:t>
      </w:r>
      <w:r>
        <w:t xml:space="preserve"> </w:t>
      </w:r>
    </w:p>
    <w:p w14:paraId="7B3CCD45" w14:textId="77777777" w:rsidR="001976DF" w:rsidRDefault="002851A8" w:rsidP="004A4D48">
      <w:r>
        <w:rPr>
          <w:noProof/>
        </w:rPr>
        <w:drawing>
          <wp:anchor distT="0" distB="0" distL="114300" distR="114300" simplePos="0" relativeHeight="251738112" behindDoc="0" locked="0" layoutInCell="1" allowOverlap="1" wp14:anchorId="33C7261C" wp14:editId="7A0DD7AF">
            <wp:simplePos x="0" y="0"/>
            <wp:positionH relativeFrom="column">
              <wp:posOffset>2626360</wp:posOffset>
            </wp:positionH>
            <wp:positionV relativeFrom="paragraph">
              <wp:posOffset>136939</wp:posOffset>
            </wp:positionV>
            <wp:extent cx="1206500" cy="807085"/>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06500" cy="8070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0" locked="0" layoutInCell="1" allowOverlap="1" wp14:anchorId="00185AC6" wp14:editId="415F1DB2">
            <wp:simplePos x="0" y="0"/>
            <wp:positionH relativeFrom="column">
              <wp:posOffset>785495</wp:posOffset>
            </wp:positionH>
            <wp:positionV relativeFrom="paragraph">
              <wp:posOffset>90584</wp:posOffset>
            </wp:positionV>
            <wp:extent cx="1838325" cy="2125980"/>
            <wp:effectExtent l="0" t="0" r="9525" b="7620"/>
            <wp:wrapSquare wrapText="bothSides"/>
            <wp:docPr id="325" name="Picture 325" descr="Image of a double cone (two cones placed tip-to-tip) intersected by two planes, one perpendicular to the cone and one slightly less than perpendicular, creating a circle and ellipse conic section,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ce circle and ellipse.jpg"/>
                    <pic:cNvPicPr/>
                  </pic:nvPicPr>
                  <pic:blipFill rotWithShape="1">
                    <a:blip r:embed="rId10">
                      <a:extLst>
                        <a:ext uri="{28A0092B-C50C-407E-A947-70E740481C1C}">
                          <a14:useLocalDpi xmlns:a14="http://schemas.microsoft.com/office/drawing/2010/main" val="0"/>
                        </a:ext>
                      </a:extLst>
                    </a:blip>
                    <a:srcRect t="7971"/>
                    <a:stretch/>
                  </pic:blipFill>
                  <pic:spPr bwMode="auto">
                    <a:xfrm>
                      <a:off x="0" y="0"/>
                      <a:ext cx="1838325" cy="212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9BDCDB" w14:textId="77777777" w:rsidR="001976DF" w:rsidRDefault="001976DF" w:rsidP="004A4D48"/>
    <w:p w14:paraId="0474A317" w14:textId="77777777" w:rsidR="00114361" w:rsidRDefault="00114361" w:rsidP="004A4D48"/>
    <w:p w14:paraId="09A1618E" w14:textId="77777777" w:rsidR="00114361" w:rsidRDefault="00114361" w:rsidP="004A4D48"/>
    <w:p w14:paraId="0F2840E8" w14:textId="77777777" w:rsidR="00114361" w:rsidRDefault="00114361" w:rsidP="004A4D48"/>
    <w:p w14:paraId="164EC03A" w14:textId="77777777" w:rsidR="00114361" w:rsidRDefault="002851A8" w:rsidP="004A4D48">
      <w:r>
        <w:rPr>
          <w:noProof/>
        </w:rPr>
        <w:drawing>
          <wp:anchor distT="0" distB="0" distL="114300" distR="114300" simplePos="0" relativeHeight="251737088" behindDoc="0" locked="0" layoutInCell="1" allowOverlap="1" wp14:anchorId="7902FF3E" wp14:editId="0306E33D">
            <wp:simplePos x="0" y="0"/>
            <wp:positionH relativeFrom="column">
              <wp:posOffset>2625725</wp:posOffset>
            </wp:positionH>
            <wp:positionV relativeFrom="paragraph">
              <wp:posOffset>159164</wp:posOffset>
            </wp:positionV>
            <wp:extent cx="1209040" cy="118872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9040" cy="1188720"/>
                    </a:xfrm>
                    <a:prstGeom prst="rect">
                      <a:avLst/>
                    </a:prstGeom>
                  </pic:spPr>
                </pic:pic>
              </a:graphicData>
            </a:graphic>
            <wp14:sizeRelH relativeFrom="page">
              <wp14:pctWidth>0</wp14:pctWidth>
            </wp14:sizeRelH>
            <wp14:sizeRelV relativeFrom="page">
              <wp14:pctHeight>0</wp14:pctHeight>
            </wp14:sizeRelV>
          </wp:anchor>
        </w:drawing>
      </w:r>
    </w:p>
    <w:p w14:paraId="66313088" w14:textId="77777777" w:rsidR="00114361" w:rsidRDefault="00114361" w:rsidP="004A4D48"/>
    <w:p w14:paraId="081FCBD8" w14:textId="77777777" w:rsidR="00114361" w:rsidRDefault="00114361" w:rsidP="004A4D48"/>
    <w:p w14:paraId="46DBC94D" w14:textId="77777777" w:rsidR="00114361" w:rsidRDefault="00114361" w:rsidP="004A4D48"/>
    <w:p w14:paraId="78C672C6" w14:textId="77777777" w:rsidR="00114361" w:rsidRDefault="00114361" w:rsidP="004A4D48"/>
    <w:p w14:paraId="702E1408" w14:textId="77777777" w:rsidR="00114361" w:rsidRDefault="00114361" w:rsidP="004A4D48"/>
    <w:p w14:paraId="32C36BB8" w14:textId="77777777" w:rsidR="00114361" w:rsidRDefault="00114361" w:rsidP="004A4D48"/>
    <w:p w14:paraId="0E085294" w14:textId="77777777" w:rsidR="00114361" w:rsidRDefault="007B0C1D" w:rsidP="004A4D48">
      <w:r>
        <w:rPr>
          <w:noProof/>
        </w:rPr>
        <w:lastRenderedPageBreak/>
        <w:drawing>
          <wp:anchor distT="0" distB="0" distL="114300" distR="114300" simplePos="0" relativeHeight="251739136" behindDoc="0" locked="0" layoutInCell="1" allowOverlap="1" wp14:anchorId="3A485C6C" wp14:editId="4E27612E">
            <wp:simplePos x="0" y="0"/>
            <wp:positionH relativeFrom="column">
              <wp:posOffset>4074795</wp:posOffset>
            </wp:positionH>
            <wp:positionV relativeFrom="paragraph">
              <wp:posOffset>0</wp:posOffset>
            </wp:positionV>
            <wp:extent cx="1435100" cy="1651635"/>
            <wp:effectExtent l="0" t="0" r="0" b="5715"/>
            <wp:wrapSquare wrapText="bothSides"/>
            <wp:docPr id="352" name="Picture 352" descr="A picture of two push pins holding the ends of a piece of string. A pencil pulls tight on the string and is drawing an elli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A picture of two push pins holding the ends of a piece of string. A pencil pulls tight on the string and is drawing an ellip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100" cy="165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361">
        <w:t>An ellipse can be drawn by placing two thumbtacks in a piece of cardboard then cutting a piece of string longer than the distance between the thumbtacks.  Tack each end of the string to the cardboard, and trace a curve with a pencil held taught against the string.  An ellipse is the set of all points where the sum of the distances from two fixed points is constant.  The length of the string is the constant, and the two thumbtacks are the fixed points, called foci.</w:t>
      </w:r>
    </w:p>
    <w:p w14:paraId="7054BE58" w14:textId="77777777" w:rsidR="00114361" w:rsidRDefault="00114361" w:rsidP="004A4D48"/>
    <w:p w14:paraId="7E173A37" w14:textId="77777777" w:rsidR="00B96C7D" w:rsidRDefault="00B96C7D" w:rsidP="004A4D48"/>
    <w:p w14:paraId="5C2140BF" w14:textId="77777777" w:rsidR="00E45A9B" w:rsidRDefault="00E45A9B" w:rsidP="00E45A9B">
      <w:pPr>
        <w:pStyle w:val="DefinitionHeader"/>
      </w:pPr>
      <w:r>
        <w:t>Ellipse Definition</w:t>
      </w:r>
      <w:r w:rsidR="002D0919">
        <w:t xml:space="preserve"> and Vocabulary</w:t>
      </w:r>
    </w:p>
    <w:p w14:paraId="02BDC777" w14:textId="77777777" w:rsidR="00E45A9B" w:rsidRDefault="00E45A9B" w:rsidP="002D0919">
      <w:pPr>
        <w:pStyle w:val="Definition"/>
      </w:pPr>
      <w:r>
        <w:t xml:space="preserve">An </w:t>
      </w:r>
      <w:r w:rsidRPr="002D0919">
        <w:rPr>
          <w:b/>
        </w:rPr>
        <w:t>ellipse</w:t>
      </w:r>
      <w:r w:rsidR="002D0919">
        <w:rPr>
          <w:b/>
        </w:rPr>
        <w:fldChar w:fldCharType="begin"/>
      </w:r>
      <w:r w:rsidR="002D0919">
        <w:instrText xml:space="preserve"> XE "</w:instrText>
      </w:r>
      <w:r w:rsidR="002D0919" w:rsidRPr="00501830">
        <w:rPr>
          <w:b/>
        </w:rPr>
        <w:instrText>ellipse</w:instrText>
      </w:r>
      <w:r w:rsidR="002D0919">
        <w:instrText xml:space="preserve">" </w:instrText>
      </w:r>
      <w:r w:rsidR="002D0919">
        <w:rPr>
          <w:b/>
        </w:rPr>
        <w:fldChar w:fldCharType="end"/>
      </w:r>
      <w:r>
        <w:t xml:space="preserve"> is the set of all points </w:t>
      </w:r>
      <w:r w:rsidR="007D79CD" w:rsidRPr="00E45A9B">
        <w:rPr>
          <w:position w:val="-10"/>
        </w:rPr>
        <w:object w:dxaOrig="760" w:dyaOrig="340" w14:anchorId="17E1D4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17.25pt" o:ole="">
            <v:imagedata r:id="rId13" o:title=""/>
          </v:shape>
          <o:OLEObject Type="Embed" ProgID="Equation.3" ShapeID="_x0000_i1025" DrawAspect="Content" ObjectID="_1719177502" r:id="rId14"/>
        </w:object>
      </w:r>
      <w:r>
        <w:t xml:space="preserve"> for which the sum of the distance to two fixed points </w:t>
      </w:r>
      <w:r w:rsidR="007D79CD" w:rsidRPr="00E45A9B">
        <w:rPr>
          <w:position w:val="-10"/>
        </w:rPr>
        <w:object w:dxaOrig="900" w:dyaOrig="340" w14:anchorId="4DAB3A64">
          <v:shape id="_x0000_i1026" type="#_x0000_t75" style="width:45pt;height:17.25pt" o:ole="">
            <v:imagedata r:id="rId15" o:title=""/>
          </v:shape>
          <o:OLEObject Type="Embed" ProgID="Equation.3" ShapeID="_x0000_i1026" DrawAspect="Content" ObjectID="_1719177503" r:id="rId16"/>
        </w:object>
      </w:r>
      <w:r>
        <w:t xml:space="preserve"> and </w:t>
      </w:r>
      <w:r w:rsidR="007D79CD" w:rsidRPr="00E45A9B">
        <w:rPr>
          <w:position w:val="-10"/>
        </w:rPr>
        <w:object w:dxaOrig="980" w:dyaOrig="340" w14:anchorId="3CEBDF1A">
          <v:shape id="_x0000_i1027" type="#_x0000_t75" style="width:48pt;height:17.25pt" o:ole="">
            <v:imagedata r:id="rId17" o:title=""/>
          </v:shape>
          <o:OLEObject Type="Embed" ProgID="Equation.3" ShapeID="_x0000_i1027" DrawAspect="Content" ObjectID="_1719177504" r:id="rId18"/>
        </w:object>
      </w:r>
      <w:r w:rsidR="000C21DB">
        <w:t>,</w:t>
      </w:r>
      <w:r>
        <w:t xml:space="preserve"> called the </w:t>
      </w:r>
      <w:r w:rsidRPr="000C21DB">
        <w:rPr>
          <w:rStyle w:val="Emphasis"/>
          <w:b/>
          <w:i w:val="0"/>
        </w:rPr>
        <w:t>foci</w:t>
      </w:r>
      <w:r>
        <w:t xml:space="preserve"> (plural </w:t>
      </w:r>
      <w:r w:rsidR="000C21DB">
        <w:t>of</w:t>
      </w:r>
      <w:r>
        <w:t xml:space="preserve"> focus)</w:t>
      </w:r>
      <w:r w:rsidR="000C21DB">
        <w:t>,</w:t>
      </w:r>
      <w:r>
        <w:t xml:space="preserve"> is a constant </w:t>
      </w:r>
      <w:r w:rsidRPr="00826F12">
        <w:rPr>
          <w:i/>
        </w:rPr>
        <w:t>k</w:t>
      </w:r>
      <w:r>
        <w:t xml:space="preserve">:  </w:t>
      </w:r>
      <w:r w:rsidR="007D79CD" w:rsidRPr="002D0919">
        <w:rPr>
          <w:position w:val="-10"/>
        </w:rPr>
        <w:object w:dxaOrig="2200" w:dyaOrig="340" w14:anchorId="3FDABAF1">
          <v:shape id="_x0000_i1028" type="#_x0000_t75" style="width:110.25pt;height:17.25pt" o:ole="">
            <v:imagedata r:id="rId19" o:title=""/>
          </v:shape>
          <o:OLEObject Type="Embed" ProgID="Equation.3" ShapeID="_x0000_i1028" DrawAspect="Content" ObjectID="_1719177505" r:id="rId20"/>
        </w:object>
      </w:r>
      <w:r w:rsidR="00E56025">
        <w:t>.</w:t>
      </w:r>
    </w:p>
    <w:p w14:paraId="4599DF2C" w14:textId="77777777" w:rsidR="00E45A9B" w:rsidRDefault="002D0919" w:rsidP="00E45A9B">
      <w:pPr>
        <w:pStyle w:val="Definition"/>
      </w:pPr>
      <w:r>
        <w:rPr>
          <w:noProof/>
        </w:rPr>
        <mc:AlternateContent>
          <mc:Choice Requires="wpc">
            <w:drawing>
              <wp:inline distT="0" distB="0" distL="0" distR="0" wp14:anchorId="454288DE" wp14:editId="2463197C">
                <wp:extent cx="4476115" cy="1793047"/>
                <wp:effectExtent l="0" t="0" r="0" b="17145"/>
                <wp:docPr id="329" name="Canvas 329" descr="An ellipse, which looks like a vertically flattened circle, centered at the origin.  Two focus points F1 and F2 are shown on the x axis on either side of the origin.  There is a point Q on the ellipse, and lines are drawn from each focus to the point Q."/>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 name="Straight Connector 20"/>
                        <wps:cNvCnPr/>
                        <wps:spPr>
                          <a:xfrm>
                            <a:off x="707862" y="993414"/>
                            <a:ext cx="2743230" cy="0"/>
                          </a:xfrm>
                          <a:prstGeom prst="line">
                            <a:avLst/>
                          </a:prstGeom>
                          <a:ln w="63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a:off x="2079314" y="193342"/>
                            <a:ext cx="0" cy="1600153"/>
                          </a:xfrm>
                          <a:prstGeom prst="line">
                            <a:avLst/>
                          </a:prstGeom>
                          <a:ln w="63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7" name="Oval 27"/>
                        <wps:cNvSpPr/>
                        <wps:spPr>
                          <a:xfrm>
                            <a:off x="936314" y="421942"/>
                            <a:ext cx="2286178" cy="1142944"/>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3500575" y="893580"/>
                            <a:ext cx="343048" cy="228600"/>
                          </a:xfrm>
                          <a:prstGeom prst="rect">
                            <a:avLst/>
                          </a:prstGeom>
                          <a:noFill/>
                          <a:ln w="6350">
                            <a:noFill/>
                          </a:ln>
                        </wps:spPr>
                        <wps:txbx>
                          <w:txbxContent>
                            <w:p w14:paraId="3DA5D157" w14:textId="77777777" w:rsidR="00AB1A6D" w:rsidRPr="00E45A9B" w:rsidRDefault="00AB1A6D">
                              <w:pPr>
                                <w:rPr>
                                  <w:i/>
                                </w:rPr>
                              </w:pPr>
                              <w:r w:rsidRPr="00E45A9B">
                                <w:rPr>
                                  <w:i/>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2052914" y="6"/>
                            <a:ext cx="343048" cy="228600"/>
                          </a:xfrm>
                          <a:prstGeom prst="rect">
                            <a:avLst/>
                          </a:prstGeom>
                          <a:noFill/>
                          <a:ln w="6350">
                            <a:noFill/>
                          </a:ln>
                        </wps:spPr>
                        <wps:txbx>
                          <w:txbxContent>
                            <w:p w14:paraId="09B8D97D" w14:textId="77777777" w:rsidR="00AB1A6D" w:rsidRPr="00E45A9B" w:rsidRDefault="00AB1A6D">
                              <w:pPr>
                                <w:rPr>
                                  <w:i/>
                                </w:rPr>
                              </w:pPr>
                              <w:r>
                                <w:rPr>
                                  <w:i/>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Oval 30"/>
                        <wps:cNvSpPr/>
                        <wps:spPr>
                          <a:xfrm>
                            <a:off x="1325823" y="949657"/>
                            <a:ext cx="91440" cy="914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2717015" y="945334"/>
                            <a:ext cx="91440" cy="914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Straight Connector 320"/>
                        <wps:cNvCnPr/>
                        <wps:spPr>
                          <a:xfrm flipV="1">
                            <a:off x="1403872" y="474116"/>
                            <a:ext cx="974743" cy="488932"/>
                          </a:xfrm>
                          <a:prstGeom prst="line">
                            <a:avLst/>
                          </a:prstGeom>
                          <a:ln w="1270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321" name="Straight Connector 321"/>
                        <wps:cNvCnPr/>
                        <wps:spPr>
                          <a:xfrm>
                            <a:off x="2443273" y="474116"/>
                            <a:ext cx="287133" cy="484609"/>
                          </a:xfrm>
                          <a:prstGeom prst="line">
                            <a:avLst/>
                          </a:prstGeom>
                          <a:ln w="1270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322" name="Oval 322"/>
                        <wps:cNvSpPr/>
                        <wps:spPr>
                          <a:xfrm>
                            <a:off x="2365224" y="396067"/>
                            <a:ext cx="91440" cy="914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Text Box 323"/>
                        <wps:cNvSpPr txBox="1"/>
                        <wps:spPr>
                          <a:xfrm>
                            <a:off x="1468912" y="563868"/>
                            <a:ext cx="436890" cy="228600"/>
                          </a:xfrm>
                          <a:prstGeom prst="rect">
                            <a:avLst/>
                          </a:prstGeom>
                          <a:noFill/>
                          <a:ln w="6350">
                            <a:noFill/>
                          </a:ln>
                        </wps:spPr>
                        <wps:txbx>
                          <w:txbxContent>
                            <w:p w14:paraId="248107E5" w14:textId="77777777" w:rsidR="00AB1A6D" w:rsidRPr="00AB65A5" w:rsidRDefault="00AB1A6D">
                              <w:pPr>
                                <w:rPr>
                                  <w:i/>
                                  <w:color w:val="C00000"/>
                                  <w:sz w:val="22"/>
                                </w:rPr>
                              </w:pPr>
                              <w:r w:rsidRPr="00AB65A5">
                                <w:rPr>
                                  <w:i/>
                                  <w:color w:val="C00000"/>
                                  <w:sz w:val="22"/>
                                </w:rPr>
                                <w:t>d(</w:t>
                              </w:r>
                              <w:r>
                                <w:rPr>
                                  <w:i/>
                                  <w:color w:val="C00000"/>
                                  <w:sz w:val="22"/>
                                </w:rPr>
                                <w:t>Q,F</w:t>
                              </w:r>
                              <w:r>
                                <w:rPr>
                                  <w:i/>
                                  <w:color w:val="C00000"/>
                                  <w:sz w:val="22"/>
                                  <w:vertAlign w:val="subscript"/>
                                </w:rPr>
                                <w:t>1</w:t>
                              </w:r>
                              <w:r w:rsidRPr="00AB65A5">
                                <w:rPr>
                                  <w:i/>
                                  <w:color w:val="C00000"/>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4" name="Text Box 324"/>
                        <wps:cNvSpPr txBox="1"/>
                        <wps:spPr>
                          <a:xfrm>
                            <a:off x="2166290" y="711227"/>
                            <a:ext cx="436890" cy="228600"/>
                          </a:xfrm>
                          <a:prstGeom prst="rect">
                            <a:avLst/>
                          </a:prstGeom>
                          <a:noFill/>
                          <a:ln w="6350">
                            <a:noFill/>
                          </a:ln>
                        </wps:spPr>
                        <wps:txbx>
                          <w:txbxContent>
                            <w:p w14:paraId="1A97216F" w14:textId="77777777" w:rsidR="00AB1A6D" w:rsidRPr="00AB65A5" w:rsidRDefault="00AB1A6D">
                              <w:pPr>
                                <w:rPr>
                                  <w:i/>
                                  <w:color w:val="C00000"/>
                                  <w:sz w:val="22"/>
                                </w:rPr>
                              </w:pPr>
                              <w:r w:rsidRPr="00AB65A5">
                                <w:rPr>
                                  <w:i/>
                                  <w:color w:val="C00000"/>
                                  <w:sz w:val="22"/>
                                </w:rPr>
                                <w:t>d(</w:t>
                              </w:r>
                              <w:r>
                                <w:rPr>
                                  <w:i/>
                                  <w:color w:val="C00000"/>
                                  <w:sz w:val="22"/>
                                </w:rPr>
                                <w:t>Q,F</w:t>
                              </w:r>
                              <w:r>
                                <w:rPr>
                                  <w:i/>
                                  <w:color w:val="C00000"/>
                                  <w:sz w:val="22"/>
                                  <w:vertAlign w:val="subscript"/>
                                </w:rPr>
                                <w:t>2</w:t>
                              </w:r>
                              <w:r w:rsidRPr="00AB65A5">
                                <w:rPr>
                                  <w:i/>
                                  <w:color w:val="C00000"/>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6" name="Text Box 326"/>
                        <wps:cNvSpPr txBox="1"/>
                        <wps:spPr>
                          <a:xfrm>
                            <a:off x="2490724" y="245534"/>
                            <a:ext cx="343048" cy="228600"/>
                          </a:xfrm>
                          <a:prstGeom prst="rect">
                            <a:avLst/>
                          </a:prstGeom>
                          <a:noFill/>
                          <a:ln w="6350">
                            <a:noFill/>
                          </a:ln>
                        </wps:spPr>
                        <wps:txbx>
                          <w:txbxContent>
                            <w:p w14:paraId="6396C736" w14:textId="77777777" w:rsidR="00AB1A6D" w:rsidRPr="00E45A9B" w:rsidRDefault="00AB1A6D">
                              <w:pPr>
                                <w:rPr>
                                  <w:i/>
                                </w:rPr>
                              </w:pPr>
                              <w:r>
                                <w:rPr>
                                  <w:i/>
                                </w:rPr>
                                <w:t>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7" name="Text Box 327"/>
                        <wps:cNvSpPr txBox="1"/>
                        <wps:spPr>
                          <a:xfrm>
                            <a:off x="1307618" y="1043420"/>
                            <a:ext cx="343048" cy="228600"/>
                          </a:xfrm>
                          <a:prstGeom prst="rect">
                            <a:avLst/>
                          </a:prstGeom>
                          <a:noFill/>
                          <a:ln w="6350">
                            <a:noFill/>
                          </a:ln>
                        </wps:spPr>
                        <wps:txbx>
                          <w:txbxContent>
                            <w:p w14:paraId="0A3755E2" w14:textId="5928A720" w:rsidR="00AB1A6D" w:rsidRPr="00E45A9B" w:rsidRDefault="00AB1A6D">
                              <w:pPr>
                                <w:rPr>
                                  <w:i/>
                                </w:rPr>
                              </w:pPr>
                              <w:r>
                                <w:rPr>
                                  <w:i/>
                                </w:rPr>
                                <w:t>F</w:t>
                              </w:r>
                              <w:r w:rsidR="00275EBE">
                                <w:rPr>
                                  <w:i/>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8" name="Text Box 328"/>
                        <wps:cNvSpPr txBox="1"/>
                        <wps:spPr>
                          <a:xfrm>
                            <a:off x="2704084" y="1043963"/>
                            <a:ext cx="343048" cy="228600"/>
                          </a:xfrm>
                          <a:prstGeom prst="rect">
                            <a:avLst/>
                          </a:prstGeom>
                          <a:noFill/>
                          <a:ln w="6350">
                            <a:noFill/>
                          </a:ln>
                        </wps:spPr>
                        <wps:txbx>
                          <w:txbxContent>
                            <w:p w14:paraId="31614B6F" w14:textId="79738EAD" w:rsidR="00AB1A6D" w:rsidRPr="00E45A9B" w:rsidRDefault="00AB1A6D" w:rsidP="00B05BEE">
                              <w:pPr>
                                <w:rPr>
                                  <w:i/>
                                </w:rPr>
                              </w:pPr>
                              <w:r>
                                <w:rPr>
                                  <w:i/>
                                </w:rPr>
                                <w:t>F</w:t>
                              </w:r>
                              <w:r w:rsidR="00275EBE">
                                <w:rPr>
                                  <w:i/>
                                  <w:vertAlign w:val="sub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454288DE" id="Canvas 329" o:spid="_x0000_s1026" editas="canvas" alt="An ellipse, which looks like a vertically flattened circle, centered at the origin.  Two focus points F1 and F2 are shown on the x axis on either side of the origin.  There is a point Q on the ellipse, and lines are drawn from each focus to the point Q." style="width:352.45pt;height:141.2pt;mso-position-horizontal-relative:char;mso-position-vertical-relative:line" coordsize="44761,17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">
                <v:shape id="_x0000_s1027" type="#_x0000_t75" alt="An ellipse, which looks like a vertically flattened circle, centered at the origin.  Two focus points F1 and F2 are shown on the x axis on either side of the origin.  There is a point Q on the ellipse, and lines are drawn from each focus to the point Q." style="position:absolute;width:44761;height:17926;visibility:visible;mso-wrap-style:square">
                  <v:fill o:detectmouseclick="t"/>
                  <v:path o:connecttype="none"/>
                </v:shape>
                <v:line id="Straight Connector 20" o:spid="_x0000_s1028" style="position:absolute;visibility:visible;mso-wrap-style:square" from="7078,9934" to="34510,9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" strokecolor="black [3213]" strokeweight=".5pt">
                  <v:stroke endarrow="block" joinstyle="miter"/>
                </v:line>
                <v:line id="Straight Connector 26" o:spid="_x0000_s1029" style="position:absolute;visibility:visible;mso-wrap-style:square" from="20793,1933" to="20793,17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" strokecolor="black [3213]" strokeweight=".5pt">
                  <v:stroke startarrow="block" joinstyle="miter"/>
                </v:line>
                <v:oval id="Oval 27" o:spid="_x0000_s1030" style="position:absolute;left:9363;top:4219;width:22861;height:1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" filled="f" strokecolor="#0070c0" strokeweight="2.25pt">
                  <v:stroke joinstyle="miter"/>
                </v:oval>
                <v:shapetype id="_x0000_t202" coordsize="21600,21600" o:spt="202" path="m,l,21600r21600,l21600,xe">
                  <v:stroke joinstyle="miter"/>
                  <v:path gradientshapeok="t" o:connecttype="rect"/>
                </v:shapetype>
                <v:shape id="Text Box 28" o:spid="_x0000_s1031" type="#_x0000_t202" style="position:absolute;left:35005;top:8935;width:343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" filled="f" stroked="f" strokeweight=".5pt">
                  <v:textbox inset="0,0,0,0">
                    <w:txbxContent>
                      <w:p w14:paraId="3DA5D157" w14:textId="77777777" w:rsidR="00AB1A6D" w:rsidRPr="00E45A9B" w:rsidRDefault="00AB1A6D">
                        <w:pPr>
                          <w:rPr>
                            <w:i/>
                          </w:rPr>
                        </w:pPr>
                        <w:r w:rsidRPr="00E45A9B">
                          <w:rPr>
                            <w:i/>
                          </w:rPr>
                          <w:t>x</w:t>
                        </w:r>
                      </w:p>
                    </w:txbxContent>
                  </v:textbox>
                </v:shape>
                <v:shape id="Text Box 29" o:spid="_x0000_s1032" type="#_x0000_t202" style="position:absolute;left:20529;width:3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" filled="f" stroked="f" strokeweight=".5pt">
                  <v:textbox inset="0,0,0,0">
                    <w:txbxContent>
                      <w:p w14:paraId="09B8D97D" w14:textId="77777777" w:rsidR="00AB1A6D" w:rsidRPr="00E45A9B" w:rsidRDefault="00AB1A6D">
                        <w:pPr>
                          <w:rPr>
                            <w:i/>
                          </w:rPr>
                        </w:pPr>
                        <w:r>
                          <w:rPr>
                            <w:i/>
                          </w:rPr>
                          <w:t>y</w:t>
                        </w:r>
                      </w:p>
                    </w:txbxContent>
                  </v:textbox>
                </v:shape>
                <v:oval id="Oval 30" o:spid="_x0000_s1033" style="position:absolute;left:13258;top:9496;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" fillcolor="black [3213]" strokecolor="black [3213]" strokeweight="1pt">
                  <v:stroke joinstyle="miter"/>
                </v:oval>
                <v:oval id="Oval 31" o:spid="_x0000_s1034" style="position:absolute;left:27170;top:9453;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" fillcolor="black [3213]" strokecolor="black [3213]" strokeweight="1pt">
                  <v:stroke joinstyle="miter"/>
                </v:oval>
                <v:line id="Straight Connector 320" o:spid="_x0000_s1035" style="position:absolute;flip:y;visibility:visible;mso-wrap-style:square" from="14038,4741" to="23786,9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" strokecolor="#c00000" strokeweight="1pt">
                  <v:stroke dashstyle="dash" joinstyle="miter"/>
                </v:line>
                <v:line id="Straight Connector 321" o:spid="_x0000_s1036" style="position:absolute;visibility:visible;mso-wrap-style:square" from="24432,4741" to="27304,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" strokecolor="#c00000" strokeweight="1pt">
                  <v:stroke dashstyle="dash" joinstyle="miter"/>
                </v:line>
                <v:oval id="Oval 322" o:spid="_x0000_s1037" style="position:absolute;left:23652;top:3960;width:914;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" fillcolor="black [3213]" strokecolor="black [3213]" strokeweight="1pt">
                  <v:stroke joinstyle="miter"/>
                </v:oval>
                <v:shape id="Text Box 323" o:spid="_x0000_s1038" type="#_x0000_t202" style="position:absolute;left:14689;top:5638;width:436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" filled="f" stroked="f" strokeweight=".5pt">
                  <v:textbox inset="0,0,0,0">
                    <w:txbxContent>
                      <w:p w14:paraId="248107E5" w14:textId="77777777" w:rsidR="00AB1A6D" w:rsidRPr="00AB65A5" w:rsidRDefault="00AB1A6D">
                        <w:pPr>
                          <w:rPr>
                            <w:i/>
                            <w:color w:val="C00000"/>
                            <w:sz w:val="22"/>
                          </w:rPr>
                        </w:pPr>
                        <w:r w:rsidRPr="00AB65A5">
                          <w:rPr>
                            <w:i/>
                            <w:color w:val="C00000"/>
                            <w:sz w:val="22"/>
                          </w:rPr>
                          <w:t>d(</w:t>
                        </w:r>
                        <w:proofErr w:type="gramStart"/>
                        <w:r>
                          <w:rPr>
                            <w:i/>
                            <w:color w:val="C00000"/>
                            <w:sz w:val="22"/>
                          </w:rPr>
                          <w:t>Q,F</w:t>
                        </w:r>
                        <w:proofErr w:type="gramEnd"/>
                        <w:r>
                          <w:rPr>
                            <w:i/>
                            <w:color w:val="C00000"/>
                            <w:sz w:val="22"/>
                            <w:vertAlign w:val="subscript"/>
                          </w:rPr>
                          <w:t>1</w:t>
                        </w:r>
                        <w:r w:rsidRPr="00AB65A5">
                          <w:rPr>
                            <w:i/>
                            <w:color w:val="C00000"/>
                            <w:sz w:val="22"/>
                          </w:rPr>
                          <w:t>)</w:t>
                        </w:r>
                      </w:p>
                    </w:txbxContent>
                  </v:textbox>
                </v:shape>
                <v:shape id="Text Box 324" o:spid="_x0000_s1039" type="#_x0000_t202" style="position:absolute;left:21662;top:7112;width:436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" filled="f" stroked="f" strokeweight=".5pt">
                  <v:textbox inset="0,0,0,0">
                    <w:txbxContent>
                      <w:p w14:paraId="1A97216F" w14:textId="77777777" w:rsidR="00AB1A6D" w:rsidRPr="00AB65A5" w:rsidRDefault="00AB1A6D">
                        <w:pPr>
                          <w:rPr>
                            <w:i/>
                            <w:color w:val="C00000"/>
                            <w:sz w:val="22"/>
                          </w:rPr>
                        </w:pPr>
                        <w:r w:rsidRPr="00AB65A5">
                          <w:rPr>
                            <w:i/>
                            <w:color w:val="C00000"/>
                            <w:sz w:val="22"/>
                          </w:rPr>
                          <w:t>d(</w:t>
                        </w:r>
                        <w:proofErr w:type="gramStart"/>
                        <w:r>
                          <w:rPr>
                            <w:i/>
                            <w:color w:val="C00000"/>
                            <w:sz w:val="22"/>
                          </w:rPr>
                          <w:t>Q,F</w:t>
                        </w:r>
                        <w:proofErr w:type="gramEnd"/>
                        <w:r>
                          <w:rPr>
                            <w:i/>
                            <w:color w:val="C00000"/>
                            <w:sz w:val="22"/>
                            <w:vertAlign w:val="subscript"/>
                          </w:rPr>
                          <w:t>2</w:t>
                        </w:r>
                        <w:r w:rsidRPr="00AB65A5">
                          <w:rPr>
                            <w:i/>
                            <w:color w:val="C00000"/>
                            <w:sz w:val="22"/>
                          </w:rPr>
                          <w:t>)</w:t>
                        </w:r>
                      </w:p>
                    </w:txbxContent>
                  </v:textbox>
                </v:shape>
                <v:shape id="Text Box 326" o:spid="_x0000_s1040" type="#_x0000_t202" style="position:absolute;left:24907;top:2455;width:3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" filled="f" stroked="f" strokeweight=".5pt">
                  <v:textbox inset="0,0,0,0">
                    <w:txbxContent>
                      <w:p w14:paraId="6396C736" w14:textId="77777777" w:rsidR="00AB1A6D" w:rsidRPr="00E45A9B" w:rsidRDefault="00AB1A6D">
                        <w:pPr>
                          <w:rPr>
                            <w:i/>
                          </w:rPr>
                        </w:pPr>
                        <w:r>
                          <w:rPr>
                            <w:i/>
                          </w:rPr>
                          <w:t>Q</w:t>
                        </w:r>
                      </w:p>
                    </w:txbxContent>
                  </v:textbox>
                </v:shape>
                <v:shape id="Text Box 327" o:spid="_x0000_s1041" type="#_x0000_t202" style="position:absolute;left:13076;top:10434;width:3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" filled="f" stroked="f" strokeweight=".5pt">
                  <v:textbox inset="0,0,0,0">
                    <w:txbxContent>
                      <w:p w14:paraId="0A3755E2" w14:textId="5928A720" w:rsidR="00AB1A6D" w:rsidRPr="00E45A9B" w:rsidRDefault="00AB1A6D">
                        <w:pPr>
                          <w:rPr>
                            <w:i/>
                          </w:rPr>
                        </w:pPr>
                        <w:r>
                          <w:rPr>
                            <w:i/>
                          </w:rPr>
                          <w:t>F</w:t>
                        </w:r>
                        <w:r w:rsidR="00275EBE">
                          <w:rPr>
                            <w:i/>
                            <w:vertAlign w:val="subscript"/>
                          </w:rPr>
                          <w:t>2</w:t>
                        </w:r>
                      </w:p>
                    </w:txbxContent>
                  </v:textbox>
                </v:shape>
                <v:shape id="Text Box 328" o:spid="_x0000_s1042" type="#_x0000_t202" style="position:absolute;left:27040;top:10439;width:343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" filled="f" stroked="f" strokeweight=".5pt">
                  <v:textbox inset="0,0,0,0">
                    <w:txbxContent>
                      <w:p w14:paraId="31614B6F" w14:textId="79738EAD" w:rsidR="00AB1A6D" w:rsidRPr="00E45A9B" w:rsidRDefault="00AB1A6D" w:rsidP="00B05BEE">
                        <w:pPr>
                          <w:rPr>
                            <w:i/>
                          </w:rPr>
                        </w:pPr>
                        <w:r>
                          <w:rPr>
                            <w:i/>
                          </w:rPr>
                          <w:t>F</w:t>
                        </w:r>
                        <w:r w:rsidR="00275EBE">
                          <w:rPr>
                            <w:i/>
                            <w:vertAlign w:val="subscript"/>
                          </w:rPr>
                          <w:t>1</w:t>
                        </w:r>
                      </w:p>
                    </w:txbxContent>
                  </v:textbox>
                </v:shape>
                <w10:anchorlock/>
              </v:group>
            </w:pict>
          </mc:Fallback>
        </mc:AlternateContent>
      </w:r>
    </w:p>
    <w:p w14:paraId="3B1364A4" w14:textId="77777777" w:rsidR="002D0919" w:rsidRDefault="002D0919" w:rsidP="00B96C7D">
      <w:pPr>
        <w:pStyle w:val="Definition"/>
      </w:pPr>
      <w:r>
        <w:t xml:space="preserve">The </w:t>
      </w:r>
      <w:r w:rsidRPr="002D0919">
        <w:rPr>
          <w:rStyle w:val="Emphasis"/>
          <w:b/>
          <w:i w:val="0"/>
        </w:rPr>
        <w:t>major axis</w:t>
      </w:r>
      <w:r>
        <w:rPr>
          <w:rStyle w:val="Emphasis"/>
          <w:b/>
          <w:i w:val="0"/>
        </w:rPr>
        <w:fldChar w:fldCharType="begin"/>
      </w:r>
      <w:r>
        <w:instrText xml:space="preserve"> XE "</w:instrText>
      </w:r>
      <w:r w:rsidRPr="00F929A8">
        <w:rPr>
          <w:rStyle w:val="Emphasis"/>
          <w:b/>
          <w:i w:val="0"/>
        </w:rPr>
        <w:instrText>major axis</w:instrText>
      </w:r>
      <w:r>
        <w:instrText xml:space="preserve">" </w:instrText>
      </w:r>
      <w:r>
        <w:rPr>
          <w:rStyle w:val="Emphasis"/>
          <w:b/>
          <w:i w:val="0"/>
        </w:rPr>
        <w:fldChar w:fldCharType="end"/>
      </w:r>
      <w:r>
        <w:t xml:space="preserve"> is the line passing through the foci.  </w:t>
      </w:r>
    </w:p>
    <w:p w14:paraId="7208C742" w14:textId="77777777" w:rsidR="002D0919" w:rsidRDefault="002D0919" w:rsidP="00B96C7D">
      <w:pPr>
        <w:pStyle w:val="Definition"/>
      </w:pPr>
      <w:r w:rsidRPr="002D0919">
        <w:rPr>
          <w:rStyle w:val="Emphasis"/>
          <w:b/>
          <w:i w:val="0"/>
        </w:rPr>
        <w:t>Vertices</w:t>
      </w:r>
      <w:r>
        <w:rPr>
          <w:rStyle w:val="Emphasis"/>
          <w:b/>
          <w:i w:val="0"/>
        </w:rPr>
        <w:fldChar w:fldCharType="begin"/>
      </w:r>
      <w:r>
        <w:instrText xml:space="preserve"> XE "</w:instrText>
      </w:r>
      <w:r w:rsidRPr="00F929A8">
        <w:rPr>
          <w:rStyle w:val="Emphasis"/>
          <w:b/>
          <w:i w:val="0"/>
        </w:rPr>
        <w:instrText>Vertices</w:instrText>
      </w:r>
      <w:r>
        <w:instrText xml:space="preserve">" </w:instrText>
      </w:r>
      <w:r>
        <w:rPr>
          <w:rStyle w:val="Emphasis"/>
          <w:b/>
          <w:i w:val="0"/>
        </w:rPr>
        <w:fldChar w:fldCharType="end"/>
      </w:r>
      <w:r>
        <w:t xml:space="preserve"> are the points on the ellipse which intersect the major axis.</w:t>
      </w:r>
    </w:p>
    <w:p w14:paraId="55D12D74" w14:textId="77777777" w:rsidR="002D0919" w:rsidRDefault="002D0919" w:rsidP="00B96C7D">
      <w:pPr>
        <w:pStyle w:val="Definition"/>
      </w:pPr>
      <w:r>
        <w:t xml:space="preserve">The </w:t>
      </w:r>
      <w:r w:rsidRPr="002D0919">
        <w:rPr>
          <w:b/>
        </w:rPr>
        <w:t>major axis length</w:t>
      </w:r>
      <w:r>
        <w:rPr>
          <w:b/>
        </w:rPr>
        <w:t xml:space="preserve"> </w:t>
      </w:r>
      <w:r>
        <w:t xml:space="preserve">is the length of the line segment between the vertices.  </w:t>
      </w:r>
    </w:p>
    <w:p w14:paraId="54C9AC5B" w14:textId="77777777" w:rsidR="002D0919" w:rsidRDefault="002D0919" w:rsidP="00B96C7D">
      <w:pPr>
        <w:pStyle w:val="Definition"/>
      </w:pPr>
      <w:r>
        <w:t xml:space="preserve">The </w:t>
      </w:r>
      <w:r w:rsidRPr="002D0919">
        <w:rPr>
          <w:rStyle w:val="Emphasis"/>
          <w:b/>
          <w:i w:val="0"/>
        </w:rPr>
        <w:t>center</w:t>
      </w:r>
      <w:r w:rsidRPr="002D0919">
        <w:rPr>
          <w:b/>
          <w:i/>
        </w:rPr>
        <w:t xml:space="preserve"> </w:t>
      </w:r>
      <w:r>
        <w:t xml:space="preserve">is the midpoint between the vertices (or the midpoint between the foci).  </w:t>
      </w:r>
    </w:p>
    <w:p w14:paraId="57E60A81" w14:textId="77777777" w:rsidR="002D0919" w:rsidRDefault="002D0919" w:rsidP="00B96C7D">
      <w:pPr>
        <w:pStyle w:val="Definition"/>
      </w:pPr>
      <w:r>
        <w:t xml:space="preserve">The </w:t>
      </w:r>
      <w:r w:rsidRPr="002D0919">
        <w:rPr>
          <w:b/>
        </w:rPr>
        <w:t>minor axis</w:t>
      </w:r>
      <w:r>
        <w:rPr>
          <w:b/>
        </w:rPr>
        <w:fldChar w:fldCharType="begin"/>
      </w:r>
      <w:r>
        <w:instrText xml:space="preserve"> XE "</w:instrText>
      </w:r>
      <w:r w:rsidRPr="00F929A8">
        <w:rPr>
          <w:b/>
        </w:rPr>
        <w:instrText>minor axis</w:instrText>
      </w:r>
      <w:r>
        <w:instrText xml:space="preserve">" </w:instrText>
      </w:r>
      <w:r>
        <w:rPr>
          <w:b/>
        </w:rPr>
        <w:fldChar w:fldCharType="end"/>
      </w:r>
      <w:r>
        <w:t xml:space="preserve"> is the line perpendicular to the minor axis passing through the center.  </w:t>
      </w:r>
    </w:p>
    <w:p w14:paraId="2F2DE2D6" w14:textId="77777777" w:rsidR="002D0919" w:rsidRDefault="002D0919" w:rsidP="00B96C7D">
      <w:pPr>
        <w:pStyle w:val="Definition"/>
      </w:pPr>
      <w:r w:rsidRPr="002D0919">
        <w:rPr>
          <w:rStyle w:val="Emphasis"/>
          <w:b/>
          <w:i w:val="0"/>
        </w:rPr>
        <w:t>Minor axis endpoints</w:t>
      </w:r>
      <w:r>
        <w:t xml:space="preserve"> are the points on the ellipse which intersect the minor axis.  </w:t>
      </w:r>
    </w:p>
    <w:p w14:paraId="0E63FBC5" w14:textId="77777777" w:rsidR="002D0919" w:rsidRPr="002D0919" w:rsidRDefault="002D0919" w:rsidP="00B96C7D">
      <w:pPr>
        <w:pStyle w:val="Definition"/>
      </w:pPr>
      <w:r>
        <w:t xml:space="preserve">The minor axis endpoints are also sometimes called </w:t>
      </w:r>
      <w:r>
        <w:rPr>
          <w:b/>
        </w:rPr>
        <w:t>co-vertices</w:t>
      </w:r>
      <w:r>
        <w:rPr>
          <w:b/>
        </w:rPr>
        <w:fldChar w:fldCharType="begin"/>
      </w:r>
      <w:r>
        <w:instrText xml:space="preserve"> XE "</w:instrText>
      </w:r>
      <w:r w:rsidRPr="004674C6">
        <w:rPr>
          <w:b/>
        </w:rPr>
        <w:instrText>co-vertices</w:instrText>
      </w:r>
      <w:r>
        <w:instrText xml:space="preserve">" </w:instrText>
      </w:r>
      <w:r>
        <w:rPr>
          <w:b/>
        </w:rPr>
        <w:fldChar w:fldCharType="end"/>
      </w:r>
      <w:r>
        <w:t>.</w:t>
      </w:r>
    </w:p>
    <w:p w14:paraId="2CBE67BE" w14:textId="77777777" w:rsidR="002D0919" w:rsidRDefault="002D0919" w:rsidP="00B96C7D">
      <w:pPr>
        <w:pStyle w:val="Definition"/>
      </w:pPr>
      <w:r>
        <w:t xml:space="preserve">The </w:t>
      </w:r>
      <w:r w:rsidRPr="002D0919">
        <w:rPr>
          <w:b/>
        </w:rPr>
        <w:t>minor axis length</w:t>
      </w:r>
      <w:r>
        <w:t xml:space="preserve"> is the length of the line segment between minor axis endpoints.  </w:t>
      </w:r>
    </w:p>
    <w:p w14:paraId="1F9EC030" w14:textId="77777777" w:rsidR="00B96C7D" w:rsidRDefault="000C21DB" w:rsidP="004A4D48">
      <w:r>
        <w:rPr>
          <w:noProof/>
        </w:rPr>
        <mc:AlternateContent>
          <mc:Choice Requires="wpc">
            <w:drawing>
              <wp:anchor distT="0" distB="0" distL="114300" distR="114300" simplePos="0" relativeHeight="251735040" behindDoc="0" locked="0" layoutInCell="1" allowOverlap="1" wp14:anchorId="48305B28" wp14:editId="7033D8F8">
                <wp:simplePos x="0" y="0"/>
                <wp:positionH relativeFrom="margin">
                  <wp:posOffset>3143250</wp:posOffset>
                </wp:positionH>
                <wp:positionV relativeFrom="margin">
                  <wp:posOffset>6247863</wp:posOffset>
                </wp:positionV>
                <wp:extent cx="2336165" cy="2244725"/>
                <wp:effectExtent l="0" t="0" r="6985" b="79375"/>
                <wp:wrapSquare wrapText="bothSides"/>
                <wp:docPr id="2" name="Canvas 2" descr="An ellipse is shown that is narrower than it is tall, centered at the origin. Two points labeled Foci are shown on the y axis above and below the origin but inside the ellipse.  The points where the ellipse crosses the axes are labeled vertices.  The vertical axis is labeled major axis, and the horizontal axis labeled minor axis.  The vertices on the x axis are labeled minor axis endpoints."/>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 name="Straight Connector 3"/>
                        <wps:cNvCnPr/>
                        <wps:spPr>
                          <a:xfrm>
                            <a:off x="351677" y="1291710"/>
                            <a:ext cx="1484986" cy="0"/>
                          </a:xfrm>
                          <a:prstGeom prst="line">
                            <a:avLst/>
                          </a:prstGeom>
                          <a:ln w="63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1062885" y="237806"/>
                            <a:ext cx="0" cy="2058800"/>
                          </a:xfrm>
                          <a:prstGeom prst="line">
                            <a:avLst/>
                          </a:prstGeom>
                          <a:ln w="63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 name="Oval 7"/>
                        <wps:cNvSpPr/>
                        <wps:spPr>
                          <a:xfrm>
                            <a:off x="491318" y="426465"/>
                            <a:ext cx="1143225" cy="1732490"/>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1036649" y="5"/>
                            <a:ext cx="343048" cy="228600"/>
                          </a:xfrm>
                          <a:prstGeom prst="rect">
                            <a:avLst/>
                          </a:prstGeom>
                          <a:noFill/>
                          <a:ln w="6350">
                            <a:noFill/>
                          </a:ln>
                        </wps:spPr>
                        <wps:txbx>
                          <w:txbxContent>
                            <w:p w14:paraId="6455C788" w14:textId="77777777" w:rsidR="00AB1A6D" w:rsidRPr="00E45A9B" w:rsidRDefault="00AB1A6D" w:rsidP="002D0919">
                              <w:pPr>
                                <w:rPr>
                                  <w:i/>
                                </w:rPr>
                              </w:pPr>
                              <w:r>
                                <w:rPr>
                                  <w:i/>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Oval 14"/>
                        <wps:cNvSpPr/>
                        <wps:spPr>
                          <a:xfrm>
                            <a:off x="444890" y="1241590"/>
                            <a:ext cx="91440" cy="914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1587364" y="1241662"/>
                            <a:ext cx="91440" cy="914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1012459" y="383702"/>
                            <a:ext cx="91440" cy="914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1862266" y="1182188"/>
                            <a:ext cx="343048" cy="228600"/>
                          </a:xfrm>
                          <a:prstGeom prst="rect">
                            <a:avLst/>
                          </a:prstGeom>
                          <a:noFill/>
                          <a:ln w="6350">
                            <a:noFill/>
                          </a:ln>
                        </wps:spPr>
                        <wps:txbx>
                          <w:txbxContent>
                            <w:p w14:paraId="7B1D5A50" w14:textId="77777777" w:rsidR="00AB1A6D" w:rsidRPr="00E45A9B" w:rsidRDefault="00AB1A6D" w:rsidP="002D0919">
                              <w:pPr>
                                <w:rPr>
                                  <w:i/>
                                </w:rPr>
                              </w:pPr>
                              <w:r>
                                <w:rPr>
                                  <w:i/>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Oval 43"/>
                        <wps:cNvSpPr/>
                        <wps:spPr>
                          <a:xfrm>
                            <a:off x="1016117" y="2111276"/>
                            <a:ext cx="91440" cy="908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Oval 44"/>
                        <wps:cNvSpPr/>
                        <wps:spPr>
                          <a:xfrm>
                            <a:off x="1014899" y="715330"/>
                            <a:ext cx="91440" cy="914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Oval 45"/>
                        <wps:cNvSpPr/>
                        <wps:spPr>
                          <a:xfrm>
                            <a:off x="1013681" y="1771164"/>
                            <a:ext cx="91440" cy="914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11"/>
                        <wps:cNvSpPr txBox="1"/>
                        <wps:spPr>
                          <a:xfrm>
                            <a:off x="36153" y="565118"/>
                            <a:ext cx="619106" cy="180582"/>
                          </a:xfrm>
                          <a:prstGeom prst="rect">
                            <a:avLst/>
                          </a:prstGeom>
                          <a:noFill/>
                          <a:ln w="6350">
                            <a:noFill/>
                          </a:ln>
                        </wps:spPr>
                        <wps:txbx>
                          <w:txbxContent>
                            <w:p w14:paraId="2167F5C9" w14:textId="77777777" w:rsidR="00AB1A6D" w:rsidRPr="00FF14E2" w:rsidRDefault="00AB1A6D" w:rsidP="00FF14E2">
                              <w:pPr>
                                <w:pStyle w:val="NormalWeb"/>
                                <w:spacing w:before="0" w:beforeAutospacing="0" w:after="0" w:afterAutospacing="0"/>
                                <w:rPr>
                                  <w:color w:val="833C0B" w:themeColor="accent2" w:themeShade="80"/>
                                </w:rPr>
                              </w:pPr>
                              <w:r w:rsidRPr="00FF14E2">
                                <w:rPr>
                                  <w:rFonts w:eastAsia="Times New Roman"/>
                                  <w:iCs/>
                                  <w:color w:val="833C0B" w:themeColor="accent2" w:themeShade="80"/>
                                  <w:sz w:val="22"/>
                                </w:rPr>
                                <w:t>Vertices</w:t>
                              </w:r>
                            </w:p>
                          </w:txbxContent>
                        </wps:txbx>
                        <wps:bodyPr rot="0" spcFirstLastPara="0" vert="horz" wrap="square" lIns="0" tIns="0" rIns="0" bIns="0" numCol="1" spcCol="0" rtlCol="0" fromWordArt="0" anchor="t" anchorCtr="0" forceAA="0" compatLnSpc="1">
                          <a:prstTxWarp prst="textNoShape">
                            <a:avLst/>
                          </a:prstTxWarp>
                          <a:noAutofit/>
                        </wps:bodyPr>
                      </wps:wsp>
                      <wps:wsp>
                        <wps:cNvPr id="48" name="Text Box 11"/>
                        <wps:cNvSpPr txBox="1"/>
                        <wps:spPr>
                          <a:xfrm>
                            <a:off x="1718111" y="704328"/>
                            <a:ext cx="619106" cy="358571"/>
                          </a:xfrm>
                          <a:prstGeom prst="rect">
                            <a:avLst/>
                          </a:prstGeom>
                          <a:noFill/>
                          <a:ln w="6350">
                            <a:noFill/>
                          </a:ln>
                        </wps:spPr>
                        <wps:txbx>
                          <w:txbxContent>
                            <w:p w14:paraId="1A7FDF21" w14:textId="77777777" w:rsidR="00AB1A6D" w:rsidRPr="00FF14E2" w:rsidRDefault="00AB1A6D" w:rsidP="00FF14E2">
                              <w:pPr>
                                <w:pStyle w:val="NormalWeb"/>
                                <w:spacing w:before="0" w:beforeAutospacing="0" w:after="0" w:afterAutospacing="0"/>
                                <w:rPr>
                                  <w:rFonts w:eastAsia="Times New Roman"/>
                                  <w:iCs/>
                                  <w:color w:val="C00000"/>
                                  <w:sz w:val="22"/>
                                </w:rPr>
                              </w:pPr>
                              <w:r w:rsidRPr="00FF14E2">
                                <w:rPr>
                                  <w:rFonts w:eastAsia="Times New Roman"/>
                                  <w:iCs/>
                                  <w:color w:val="C00000"/>
                                  <w:sz w:val="22"/>
                                </w:rPr>
                                <w:t>Minor axis</w:t>
                              </w:r>
                            </w:p>
                            <w:p w14:paraId="369FBF2B" w14:textId="77777777" w:rsidR="00AB1A6D" w:rsidRPr="00FF14E2" w:rsidRDefault="00AB1A6D" w:rsidP="00FF14E2">
                              <w:pPr>
                                <w:pStyle w:val="NormalWeb"/>
                                <w:spacing w:before="0" w:beforeAutospacing="0" w:after="0" w:afterAutospacing="0"/>
                                <w:rPr>
                                  <w:color w:val="C00000"/>
                                </w:rPr>
                              </w:pPr>
                              <w:r w:rsidRPr="00FF14E2">
                                <w:rPr>
                                  <w:rFonts w:eastAsia="Times New Roman"/>
                                  <w:iCs/>
                                  <w:color w:val="C00000"/>
                                  <w:sz w:val="22"/>
                                </w:rPr>
                                <w:t>endpoints</w:t>
                              </w:r>
                            </w:p>
                          </w:txbxContent>
                        </wps:txbx>
                        <wps:bodyPr rot="0" spcFirstLastPara="0" vert="horz" wrap="square" lIns="0" tIns="0" rIns="0" bIns="0" numCol="1" spcCol="0" rtlCol="0" fromWordArt="0" anchor="t" anchorCtr="0" forceAA="0" compatLnSpc="1">
                          <a:prstTxWarp prst="textNoShape">
                            <a:avLst/>
                          </a:prstTxWarp>
                          <a:noAutofit/>
                        </wps:bodyPr>
                      </wps:wsp>
                      <wps:wsp>
                        <wps:cNvPr id="49" name="Text Box 11"/>
                        <wps:cNvSpPr txBox="1"/>
                        <wps:spPr>
                          <a:xfrm>
                            <a:off x="1243160" y="909048"/>
                            <a:ext cx="322739" cy="180582"/>
                          </a:xfrm>
                          <a:prstGeom prst="rect">
                            <a:avLst/>
                          </a:prstGeom>
                          <a:noFill/>
                          <a:ln w="6350">
                            <a:noFill/>
                          </a:ln>
                        </wps:spPr>
                        <wps:txbx>
                          <w:txbxContent>
                            <w:p w14:paraId="21B0022E" w14:textId="77777777" w:rsidR="00AB1A6D" w:rsidRPr="00FF14E2" w:rsidRDefault="00AB1A6D" w:rsidP="00FF14E2">
                              <w:pPr>
                                <w:pStyle w:val="NormalWeb"/>
                                <w:spacing w:before="0" w:beforeAutospacing="0" w:after="0" w:afterAutospacing="0"/>
                                <w:rPr>
                                  <w:color w:val="7030A0"/>
                                </w:rPr>
                              </w:pPr>
                              <w:r w:rsidRPr="00FF14E2">
                                <w:rPr>
                                  <w:rFonts w:eastAsia="Times New Roman"/>
                                  <w:iCs/>
                                  <w:color w:val="7030A0"/>
                                  <w:sz w:val="22"/>
                                </w:rPr>
                                <w:t>Foci</w:t>
                              </w:r>
                            </w:p>
                          </w:txbxContent>
                        </wps:txbx>
                        <wps:bodyPr rot="0" spcFirstLastPara="0" vert="horz" wrap="square" lIns="0" tIns="0" rIns="0" bIns="0" numCol="1" spcCol="0" rtlCol="0" fromWordArt="0" anchor="t" anchorCtr="0" forceAA="0" compatLnSpc="1">
                          <a:prstTxWarp prst="textNoShape">
                            <a:avLst/>
                          </a:prstTxWarp>
                          <a:noAutofit/>
                        </wps:bodyPr>
                      </wps:wsp>
                      <wps:wsp>
                        <wps:cNvPr id="50" name="Text Box 11"/>
                        <wps:cNvSpPr txBox="1"/>
                        <wps:spPr>
                          <a:xfrm>
                            <a:off x="1440399" y="359560"/>
                            <a:ext cx="619106" cy="180582"/>
                          </a:xfrm>
                          <a:prstGeom prst="rect">
                            <a:avLst/>
                          </a:prstGeom>
                          <a:noFill/>
                          <a:ln w="6350">
                            <a:noFill/>
                          </a:ln>
                        </wps:spPr>
                        <wps:txbx>
                          <w:txbxContent>
                            <w:p w14:paraId="4033A1A8" w14:textId="77777777" w:rsidR="00AB1A6D" w:rsidRPr="00FF14E2" w:rsidRDefault="00AB1A6D" w:rsidP="00FF14E2">
                              <w:pPr>
                                <w:pStyle w:val="NormalWeb"/>
                                <w:spacing w:before="0" w:beforeAutospacing="0" w:after="0" w:afterAutospacing="0"/>
                                <w:rPr>
                                  <w:color w:val="00501E"/>
                                </w:rPr>
                              </w:pPr>
                              <w:r w:rsidRPr="00FF14E2">
                                <w:rPr>
                                  <w:rFonts w:eastAsia="Times New Roman"/>
                                  <w:iCs/>
                                  <w:color w:val="00501E"/>
                                  <w:sz w:val="22"/>
                                </w:rPr>
                                <w:t>Major axis</w:t>
                              </w:r>
                            </w:p>
                          </w:txbxContent>
                        </wps:txbx>
                        <wps:bodyPr rot="0" spcFirstLastPara="0" vert="horz" wrap="square" lIns="0" tIns="0" rIns="0" bIns="0" numCol="1" spcCol="0" rtlCol="0" fromWordArt="0" anchor="t" anchorCtr="0" forceAA="0" compatLnSpc="1">
                          <a:prstTxWarp prst="textNoShape">
                            <a:avLst/>
                          </a:prstTxWarp>
                          <a:noAutofit/>
                        </wps:bodyPr>
                      </wps:wsp>
                      <wps:wsp>
                        <wps:cNvPr id="51" name="Text Box 11"/>
                        <wps:cNvSpPr txBox="1"/>
                        <wps:spPr>
                          <a:xfrm>
                            <a:off x="1634543" y="1770454"/>
                            <a:ext cx="619106" cy="180582"/>
                          </a:xfrm>
                          <a:prstGeom prst="rect">
                            <a:avLst/>
                          </a:prstGeom>
                          <a:noFill/>
                          <a:ln w="6350">
                            <a:noFill/>
                          </a:ln>
                        </wps:spPr>
                        <wps:txbx>
                          <w:txbxContent>
                            <w:p w14:paraId="41B35A69" w14:textId="77777777" w:rsidR="00AB1A6D" w:rsidRPr="00FF14E2" w:rsidRDefault="00AB1A6D" w:rsidP="00FF14E2">
                              <w:pPr>
                                <w:pStyle w:val="NormalWeb"/>
                                <w:spacing w:before="0" w:beforeAutospacing="0" w:after="0" w:afterAutospacing="0"/>
                                <w:rPr>
                                  <w:color w:val="00501E"/>
                                </w:rPr>
                              </w:pPr>
                              <w:r w:rsidRPr="00FF14E2">
                                <w:rPr>
                                  <w:rFonts w:eastAsia="Times New Roman"/>
                                  <w:iCs/>
                                  <w:color w:val="00501E"/>
                                  <w:sz w:val="22"/>
                                </w:rPr>
                                <w:t>Minor axis</w:t>
                              </w:r>
                            </w:p>
                          </w:txbxContent>
                        </wps:txbx>
                        <wps:bodyPr rot="0" spcFirstLastPara="0" vert="horz" wrap="square" lIns="0" tIns="0" rIns="0" bIns="0" numCol="1" spcCol="0" rtlCol="0" fromWordArt="0" anchor="t" anchorCtr="0" forceAA="0" compatLnSpc="1">
                          <a:prstTxWarp prst="textNoShape">
                            <a:avLst/>
                          </a:prstTxWarp>
                          <a:noAutofit/>
                        </wps:bodyPr>
                      </wps:wsp>
                      <wps:wsp>
                        <wps:cNvPr id="332" name="Straight Arrow Connector 332"/>
                        <wps:cNvCnPr/>
                        <wps:spPr>
                          <a:xfrm flipV="1">
                            <a:off x="544087" y="493838"/>
                            <a:ext cx="468372" cy="146171"/>
                          </a:xfrm>
                          <a:prstGeom prst="straightConnector1">
                            <a:avLst/>
                          </a:prstGeom>
                          <a:ln>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3" name="Straight Arrow Connector 333"/>
                        <wps:cNvCnPr/>
                        <wps:spPr>
                          <a:xfrm>
                            <a:off x="465063" y="735240"/>
                            <a:ext cx="548618" cy="1375244"/>
                          </a:xfrm>
                          <a:prstGeom prst="straightConnector1">
                            <a:avLst/>
                          </a:prstGeom>
                          <a:ln>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4" name="Straight Arrow Connector 334"/>
                        <wps:cNvCnPr/>
                        <wps:spPr>
                          <a:xfrm flipH="1">
                            <a:off x="544087" y="1062480"/>
                            <a:ext cx="1235172" cy="199454"/>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5" name="Straight Arrow Connector 335"/>
                        <wps:cNvCnPr/>
                        <wps:spPr>
                          <a:xfrm flipH="1">
                            <a:off x="1678804" y="1082499"/>
                            <a:ext cx="113386" cy="1588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Straight Arrow Connector 56"/>
                        <wps:cNvCnPr/>
                        <wps:spPr>
                          <a:xfrm flipH="1" flipV="1">
                            <a:off x="1129775" y="806280"/>
                            <a:ext cx="139960" cy="119155"/>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 name="Straight Arrow Connector 57"/>
                        <wps:cNvCnPr/>
                        <wps:spPr>
                          <a:xfrm flipH="1">
                            <a:off x="1107557" y="1074828"/>
                            <a:ext cx="213635" cy="673567"/>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wps:spPr>
                          <a:xfrm flipH="1">
                            <a:off x="1103899" y="517898"/>
                            <a:ext cx="396499" cy="89326"/>
                          </a:xfrm>
                          <a:prstGeom prst="straightConnector1">
                            <a:avLst/>
                          </a:prstGeom>
                          <a:ln>
                            <a:solidFill>
                              <a:srgbClr val="00501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wps:spPr>
                          <a:xfrm flipH="1" flipV="1">
                            <a:off x="1379697" y="1332845"/>
                            <a:ext cx="338415" cy="437660"/>
                          </a:xfrm>
                          <a:prstGeom prst="straightConnector1">
                            <a:avLst/>
                          </a:prstGeom>
                          <a:ln>
                            <a:solidFill>
                              <a:srgbClr val="00501E"/>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48305B28" id="Canvas 2" o:spid="_x0000_s1043" editas="canvas" alt="An ellipse is shown that is narrower than it is tall, centered at the origin. Two points labeled Foci are shown on the y axis above and below the origin but inside the ellipse.  The points where the ellipse crosses the axes are labeled vertices.  The vertical axis is labeled major axis, and the horizontal axis labeled minor axis.  The vertices on the x axis are labeled minor axis endpoints." style="position:absolute;margin-left:247.5pt;margin-top:491.95pt;width:183.95pt;height:176.75pt;z-index:251735040;mso-position-horizontal-relative:margin;mso-position-vertical-relative:margin" coordsize="23361,22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">
                <v:shape id="_x0000_s1044" type="#_x0000_t75" alt="An ellipse is shown that is narrower than it is tall, centered at the origin. Two points labeled Foci are shown on the y axis above and below the origin but inside the ellipse.  The points where the ellipse crosses the axes are labeled vertices.  The vertical axis is labeled major axis, and the horizontal axis labeled minor axis.  The vertices on the x axis are labeled minor axis endpoints." style="position:absolute;width:23361;height:22447;visibility:visible;mso-wrap-style:square">
                  <v:fill o:detectmouseclick="t"/>
                  <v:path o:connecttype="none"/>
                </v:shape>
                <v:line id="Straight Connector 3" o:spid="_x0000_s1045" style="position:absolute;visibility:visible;mso-wrap-style:square" from="3516,12917" to="18366,12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" strokecolor="black [3213]" strokeweight=".5pt">
                  <v:stroke endarrow="block" joinstyle="miter"/>
                </v:line>
                <v:line id="Straight Connector 5" o:spid="_x0000_s1046" style="position:absolute;visibility:visible;mso-wrap-style:square" from="10628,2378" to="10628,2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" strokecolor="black [3213]" strokeweight=".5pt">
                  <v:stroke startarrow="block" joinstyle="miter"/>
                </v:line>
                <v:oval id="Oval 7" o:spid="_x0000_s1047" style="position:absolute;left:4913;top:4264;width:11432;height:17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" filled="f" strokecolor="#0070c0" strokeweight="2.25pt">
                  <v:stroke joinstyle="miter"/>
                </v:oval>
                <v:shape id="Text Box 11" o:spid="_x0000_s1048" type="#_x0000_t202" style="position:absolute;left:10366;width:3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" filled="f" stroked="f" strokeweight=".5pt">
                  <v:textbox inset="0,0,0,0">
                    <w:txbxContent>
                      <w:p w14:paraId="6455C788" w14:textId="77777777" w:rsidR="00AB1A6D" w:rsidRPr="00E45A9B" w:rsidRDefault="00AB1A6D" w:rsidP="002D0919">
                        <w:pPr>
                          <w:rPr>
                            <w:i/>
                          </w:rPr>
                        </w:pPr>
                        <w:r>
                          <w:rPr>
                            <w:i/>
                          </w:rPr>
                          <w:t>y</w:t>
                        </w:r>
                      </w:p>
                    </w:txbxContent>
                  </v:textbox>
                </v:shape>
                <v:oval id="Oval 14" o:spid="_x0000_s1049" style="position:absolute;left:4448;top:12415;width:915;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" fillcolor="black [3213]" strokecolor="black [3213]" strokeweight="1pt">
                  <v:stroke joinstyle="miter"/>
                </v:oval>
                <v:oval id="Oval 17" o:spid="_x0000_s1050" style="position:absolute;left:15873;top:12416;width:915;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" fillcolor="black [3213]" strokecolor="black [3213]" strokeweight="1pt">
                  <v:stroke joinstyle="miter"/>
                </v:oval>
                <v:oval id="Oval 18" o:spid="_x0000_s1051" style="position:absolute;left:10124;top:3837;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" fillcolor="black [3213]" strokecolor="black [3213]" strokeweight="1pt">
                  <v:stroke joinstyle="miter"/>
                </v:oval>
                <v:shape id="Text Box 23" o:spid="_x0000_s1052" type="#_x0000_t202" style="position:absolute;left:18622;top:11821;width:343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7B1D5A50" w14:textId="77777777" w:rsidR="00AB1A6D" w:rsidRPr="00E45A9B" w:rsidRDefault="00AB1A6D" w:rsidP="002D0919">
                        <w:pPr>
                          <w:rPr>
                            <w:i/>
                          </w:rPr>
                        </w:pPr>
                        <w:r>
                          <w:rPr>
                            <w:i/>
                          </w:rPr>
                          <w:t>x</w:t>
                        </w:r>
                      </w:p>
                    </w:txbxContent>
                  </v:textbox>
                </v:shape>
                <v:oval id="Oval 43" o:spid="_x0000_s1053" style="position:absolute;left:10161;top:21112;width:914;height: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" fillcolor="black [3213]" strokecolor="black [3213]" strokeweight="1pt">
                  <v:stroke joinstyle="miter"/>
                </v:oval>
                <v:oval id="Oval 44" o:spid="_x0000_s1054" style="position:absolute;left:10148;top:7153;width:915;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" fillcolor="black [3213]" strokecolor="black [3213]" strokeweight="1pt">
                  <v:stroke joinstyle="miter"/>
                </v:oval>
                <v:oval id="Oval 45" o:spid="_x0000_s1055" style="position:absolute;left:10136;top:17711;width:915;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" fillcolor="black [3213]" strokecolor="black [3213]" strokeweight="1pt">
                  <v:stroke joinstyle="miter"/>
                </v:oval>
                <v:shape id="Text Box 11" o:spid="_x0000_s1056" type="#_x0000_t202" style="position:absolute;left:361;top:5651;width:6191;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Aj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cMrgI8YAAADbAAAA&#10;DwAAAAAAAAAAAAAAAAAHAgAAZHJzL2Rvd25yZXYueG1sUEsFBgAAAAADAAMAtwAAAPoCAAAAAA==&#10;" filled="f" stroked="f" strokeweight=".5pt">
                  <v:textbox inset="0,0,0,0">
                    <w:txbxContent>
                      <w:p w14:paraId="2167F5C9" w14:textId="77777777" w:rsidR="00AB1A6D" w:rsidRPr="00FF14E2" w:rsidRDefault="00AB1A6D" w:rsidP="00FF14E2">
                        <w:pPr>
                          <w:pStyle w:val="NormalWeb"/>
                          <w:spacing w:before="0" w:beforeAutospacing="0" w:after="0" w:afterAutospacing="0"/>
                          <w:rPr>
                            <w:color w:val="833C0B" w:themeColor="accent2" w:themeShade="80"/>
                          </w:rPr>
                        </w:pPr>
                        <w:r w:rsidRPr="00FF14E2">
                          <w:rPr>
                            <w:rFonts w:eastAsia="Times New Roman"/>
                            <w:iCs/>
                            <w:color w:val="833C0B" w:themeColor="accent2" w:themeShade="80"/>
                            <w:sz w:val="22"/>
                          </w:rPr>
                          <w:t>Vertices</w:t>
                        </w:r>
                      </w:p>
                    </w:txbxContent>
                  </v:textbox>
                </v:shape>
                <v:shape id="Text Box 11" o:spid="_x0000_s1057" type="#_x0000_t202" style="position:absolute;left:17181;top:7043;width:6191;height:3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RRwwAAANsAAAAPAAAAZHJzL2Rvd25yZXYueG1sRE9NT8JA&#10;EL2b+B82Y+JNth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AVV0UcMAAADbAAAADwAA&#10;AAAAAAAAAAAAAAAHAgAAZHJzL2Rvd25yZXYueG1sUEsFBgAAAAADAAMAtwAAAPcCAAAAAA==&#10;" filled="f" stroked="f" strokeweight=".5pt">
                  <v:textbox inset="0,0,0,0">
                    <w:txbxContent>
                      <w:p w14:paraId="1A7FDF21" w14:textId="77777777" w:rsidR="00AB1A6D" w:rsidRPr="00FF14E2" w:rsidRDefault="00AB1A6D" w:rsidP="00FF14E2">
                        <w:pPr>
                          <w:pStyle w:val="NormalWeb"/>
                          <w:spacing w:before="0" w:beforeAutospacing="0" w:after="0" w:afterAutospacing="0"/>
                          <w:rPr>
                            <w:rFonts w:eastAsia="Times New Roman"/>
                            <w:iCs/>
                            <w:color w:val="C00000"/>
                            <w:sz w:val="22"/>
                          </w:rPr>
                        </w:pPr>
                        <w:r w:rsidRPr="00FF14E2">
                          <w:rPr>
                            <w:rFonts w:eastAsia="Times New Roman"/>
                            <w:iCs/>
                            <w:color w:val="C00000"/>
                            <w:sz w:val="22"/>
                          </w:rPr>
                          <w:t>Minor axis</w:t>
                        </w:r>
                      </w:p>
                      <w:p w14:paraId="369FBF2B" w14:textId="77777777" w:rsidR="00AB1A6D" w:rsidRPr="00FF14E2" w:rsidRDefault="00AB1A6D" w:rsidP="00FF14E2">
                        <w:pPr>
                          <w:pStyle w:val="NormalWeb"/>
                          <w:spacing w:before="0" w:beforeAutospacing="0" w:after="0" w:afterAutospacing="0"/>
                          <w:rPr>
                            <w:color w:val="C00000"/>
                          </w:rPr>
                        </w:pPr>
                        <w:r w:rsidRPr="00FF14E2">
                          <w:rPr>
                            <w:rFonts w:eastAsia="Times New Roman"/>
                            <w:iCs/>
                            <w:color w:val="C00000"/>
                            <w:sz w:val="22"/>
                          </w:rPr>
                          <w:t>endpoints</w:t>
                        </w:r>
                      </w:p>
                    </w:txbxContent>
                  </v:textbox>
                </v:shape>
                <v:shape id="Text Box 11" o:spid="_x0000_s1058" type="#_x0000_t202" style="position:absolute;left:12431;top:9090;width:3227;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dHKxgAAANsAAAAPAAAAZHJzL2Rvd25yZXYueG1sRI9fS8NA&#10;EMTfC/0OxxZ8ay8VkT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bhnRysYAAADbAAAA&#10;DwAAAAAAAAAAAAAAAAAHAgAAZHJzL2Rvd25yZXYueG1sUEsFBgAAAAADAAMAtwAAAPoCAAAAAA==&#10;" filled="f" stroked="f" strokeweight=".5pt">
                  <v:textbox inset="0,0,0,0">
                    <w:txbxContent>
                      <w:p w14:paraId="21B0022E" w14:textId="77777777" w:rsidR="00AB1A6D" w:rsidRPr="00FF14E2" w:rsidRDefault="00AB1A6D" w:rsidP="00FF14E2">
                        <w:pPr>
                          <w:pStyle w:val="NormalWeb"/>
                          <w:spacing w:before="0" w:beforeAutospacing="0" w:after="0" w:afterAutospacing="0"/>
                          <w:rPr>
                            <w:color w:val="7030A0"/>
                          </w:rPr>
                        </w:pPr>
                        <w:r w:rsidRPr="00FF14E2">
                          <w:rPr>
                            <w:rFonts w:eastAsia="Times New Roman"/>
                            <w:iCs/>
                            <w:color w:val="7030A0"/>
                            <w:sz w:val="22"/>
                          </w:rPr>
                          <w:t>Foci</w:t>
                        </w:r>
                      </w:p>
                    </w:txbxContent>
                  </v:textbox>
                </v:shape>
                <v:shape id="Text Box 11" o:spid="_x0000_s1059" type="#_x0000_t202" style="position:absolute;left:14403;top:3595;width:6192;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6KwwAAANsAAAAPAAAAZHJzL2Rvd25yZXYueG1sRE9NT8JA&#10;EL2b+B82Y+JNtpBg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evruisMAAADbAAAADwAA&#10;AAAAAAAAAAAAAAAHAgAAZHJzL2Rvd25yZXYueG1sUEsFBgAAAAADAAMAtwAAAPcCAAAAAA==&#10;" filled="f" stroked="f" strokeweight=".5pt">
                  <v:textbox inset="0,0,0,0">
                    <w:txbxContent>
                      <w:p w14:paraId="4033A1A8" w14:textId="77777777" w:rsidR="00AB1A6D" w:rsidRPr="00FF14E2" w:rsidRDefault="00AB1A6D" w:rsidP="00FF14E2">
                        <w:pPr>
                          <w:pStyle w:val="NormalWeb"/>
                          <w:spacing w:before="0" w:beforeAutospacing="0" w:after="0" w:afterAutospacing="0"/>
                          <w:rPr>
                            <w:color w:val="00501E"/>
                          </w:rPr>
                        </w:pPr>
                        <w:r w:rsidRPr="00FF14E2">
                          <w:rPr>
                            <w:rFonts w:eastAsia="Times New Roman"/>
                            <w:iCs/>
                            <w:color w:val="00501E"/>
                            <w:sz w:val="22"/>
                          </w:rPr>
                          <w:t>Major axis</w:t>
                        </w:r>
                      </w:p>
                    </w:txbxContent>
                  </v:textbox>
                </v:shape>
                <v:shape id="Text Box 11" o:spid="_x0000_s1060" type="#_x0000_t202" style="position:absolute;left:16345;top:17704;width:6191;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sRxgAAANsAAAAPAAAAZHJzL2Rvd25yZXYueG1sRI9fS8NA&#10;EMTfhX6HYwt9s5cIl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FbZLEcYAAADbAAAA&#10;DwAAAAAAAAAAAAAAAAAHAgAAZHJzL2Rvd25yZXYueG1sUEsFBgAAAAADAAMAtwAAAPoCAAAAAA==&#10;" filled="f" stroked="f" strokeweight=".5pt">
                  <v:textbox inset="0,0,0,0">
                    <w:txbxContent>
                      <w:p w14:paraId="41B35A69" w14:textId="77777777" w:rsidR="00AB1A6D" w:rsidRPr="00FF14E2" w:rsidRDefault="00AB1A6D" w:rsidP="00FF14E2">
                        <w:pPr>
                          <w:pStyle w:val="NormalWeb"/>
                          <w:spacing w:before="0" w:beforeAutospacing="0" w:after="0" w:afterAutospacing="0"/>
                          <w:rPr>
                            <w:color w:val="00501E"/>
                          </w:rPr>
                        </w:pPr>
                        <w:r w:rsidRPr="00FF14E2">
                          <w:rPr>
                            <w:rFonts w:eastAsia="Times New Roman"/>
                            <w:iCs/>
                            <w:color w:val="00501E"/>
                            <w:sz w:val="22"/>
                          </w:rPr>
                          <w:t>Minor axis</w:t>
                        </w:r>
                      </w:p>
                    </w:txbxContent>
                  </v:textbox>
                </v:shape>
                <v:shapetype id="_x0000_t32" coordsize="21600,21600" o:spt="32" o:oned="t" path="m,l21600,21600e" filled="f">
                  <v:path arrowok="t" fillok="f" o:connecttype="none"/>
                  <o:lock v:ext="edit" shapetype="t"/>
                </v:shapetype>
                <v:shape id="Straight Arrow Connector 332" o:spid="_x0000_s1061" type="#_x0000_t32" style="position:absolute;left:5440;top:4938;width:4684;height:14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" strokecolor="#823b0b [1605]" strokeweight=".5pt">
                  <v:stroke endarrow="block" joinstyle="miter"/>
                </v:shape>
                <v:shape id="Straight Arrow Connector 333" o:spid="_x0000_s1062" type="#_x0000_t32" style="position:absolute;left:4650;top:7352;width:5486;height:137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" strokecolor="#823b0b [1605]" strokeweight=".5pt">
                  <v:stroke endarrow="block" joinstyle="miter"/>
                </v:shape>
                <v:shape id="Straight Arrow Connector 334" o:spid="_x0000_s1063" type="#_x0000_t32" style="position:absolute;left:5440;top:10624;width:12352;height:19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" strokecolor="#c00000" strokeweight=".5pt">
                  <v:stroke endarrow="block" joinstyle="miter"/>
                </v:shape>
                <v:shape id="Straight Arrow Connector 335" o:spid="_x0000_s1064" type="#_x0000_t32" style="position:absolute;left:16788;top:10824;width:1133;height:15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" strokecolor="#c00000" strokeweight=".5pt">
                  <v:stroke endarrow="block" joinstyle="miter"/>
                </v:shape>
                <v:shape id="Straight Arrow Connector 56" o:spid="_x0000_s1065" type="#_x0000_t32" style="position:absolute;left:11297;top:8062;width:1400;height:11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" strokecolor="#7030a0" strokeweight=".5pt">
                  <v:stroke endarrow="block" joinstyle="miter"/>
                </v:shape>
                <v:shape id="Straight Arrow Connector 57" o:spid="_x0000_s1066" type="#_x0000_t32" style="position:absolute;left:11075;top:10748;width:2136;height:67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" strokecolor="#7030a0" strokeweight=".5pt">
                  <v:stroke endarrow="block" joinstyle="miter"/>
                </v:shape>
                <v:shape id="Straight Arrow Connector 58" o:spid="_x0000_s1067" type="#_x0000_t32" style="position:absolute;left:11038;top:5178;width:3965;height:8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" strokecolor="#00501e" strokeweight=".5pt">
                  <v:stroke endarrow="block" joinstyle="miter"/>
                </v:shape>
                <v:shape id="Straight Arrow Connector 59" o:spid="_x0000_s1068" type="#_x0000_t32" style="position:absolute;left:13796;top:13328;width:3385;height:43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" strokecolor="#00501e" strokeweight=".5pt">
                  <v:stroke endarrow="block" joinstyle="miter"/>
                </v:shape>
                <w10:wrap type="square" anchorx="margin" anchory="margin"/>
              </v:group>
            </w:pict>
          </mc:Fallback>
        </mc:AlternateContent>
      </w:r>
    </w:p>
    <w:p w14:paraId="283FB4F3" w14:textId="77777777" w:rsidR="00B96C7D" w:rsidRDefault="00B96C7D" w:rsidP="004A4D48"/>
    <w:p w14:paraId="2F0D9B01" w14:textId="77777777" w:rsidR="002D0919" w:rsidRDefault="002D0919" w:rsidP="004A4D48">
      <w:r>
        <w:t xml:space="preserve">Note that which axis is major and which is minor will depend on the orientation of the ellipse. </w:t>
      </w:r>
      <w:r w:rsidR="00FF14E2">
        <w:t xml:space="preserve"> In the ellipse shown </w:t>
      </w:r>
      <w:r w:rsidR="000C21DB">
        <w:t>at right</w:t>
      </w:r>
      <w:r w:rsidR="00FF14E2">
        <w:t xml:space="preserve">, the foci lie on the </w:t>
      </w:r>
      <w:r w:rsidR="00FF14E2">
        <w:rPr>
          <w:i/>
        </w:rPr>
        <w:t>y</w:t>
      </w:r>
      <w:r w:rsidR="00FF14E2">
        <w:t xml:space="preserve"> axis, so that is the major axis, and the </w:t>
      </w:r>
      <w:r w:rsidR="00FF14E2">
        <w:rPr>
          <w:i/>
        </w:rPr>
        <w:t>x</w:t>
      </w:r>
      <w:r w:rsidR="00FF14E2">
        <w:t xml:space="preserve"> axis is the minor axis.  Because of this, the vertices are the endpoints of the ellipse on the </w:t>
      </w:r>
      <w:r w:rsidR="00FF14E2">
        <w:rPr>
          <w:i/>
        </w:rPr>
        <w:t>y</w:t>
      </w:r>
      <w:r w:rsidR="00FF14E2">
        <w:t xml:space="preserve"> axis, and the minor axis endpoints (co-vertices) are the endpoints on the </w:t>
      </w:r>
      <w:r w:rsidR="00FF14E2">
        <w:rPr>
          <w:i/>
        </w:rPr>
        <w:t>x</w:t>
      </w:r>
      <w:r w:rsidR="00FF14E2">
        <w:t xml:space="preserve"> axis.</w:t>
      </w:r>
    </w:p>
    <w:p w14:paraId="38004F34" w14:textId="77777777" w:rsidR="000C21DB" w:rsidRDefault="000C21DB" w:rsidP="004A4D48"/>
    <w:p w14:paraId="7EEB4F8F" w14:textId="77777777" w:rsidR="00936850" w:rsidRDefault="00936850" w:rsidP="004A4D48">
      <w:r>
        <w:rPr>
          <w:b/>
        </w:rPr>
        <w:lastRenderedPageBreak/>
        <w:t>Ellipses Centered at the Origin</w:t>
      </w:r>
    </w:p>
    <w:p w14:paraId="245820B4" w14:textId="77777777" w:rsidR="00CE1651" w:rsidRDefault="00CE1651" w:rsidP="004A4D48"/>
    <w:p w14:paraId="63EB67B0" w14:textId="77777777" w:rsidR="00936850" w:rsidRDefault="00936850" w:rsidP="004A4D48">
      <w:r>
        <w:t>From th</w:t>
      </w:r>
      <w:r w:rsidR="000C21DB">
        <w:t>e definition above we can find an</w:t>
      </w:r>
      <w:r>
        <w:t xml:space="preserve"> equation </w:t>
      </w:r>
      <w:r w:rsidR="000C21DB">
        <w:t>for</w:t>
      </w:r>
      <w:r>
        <w:t xml:space="preserve"> an ellipse.  We will find it for a ellipse centered at the origin </w:t>
      </w:r>
      <w:r w:rsidR="007D79CD" w:rsidRPr="00936850">
        <w:rPr>
          <w:position w:val="-10"/>
        </w:rPr>
        <w:object w:dxaOrig="680" w:dyaOrig="340" w14:anchorId="0107D1C2">
          <v:shape id="_x0000_i1029" type="#_x0000_t75" style="width:33.75pt;height:17.25pt" o:ole="">
            <v:imagedata r:id="rId21" o:title=""/>
          </v:shape>
          <o:OLEObject Type="Embed" ProgID="Equation.3" ShapeID="_x0000_i1029" DrawAspect="Content" ObjectID="_1719177506" r:id="rId22"/>
        </w:object>
      </w:r>
      <w:r>
        <w:t xml:space="preserve"> with foci at </w:t>
      </w:r>
      <w:r w:rsidR="007D79CD" w:rsidRPr="00936850">
        <w:rPr>
          <w:position w:val="-10"/>
        </w:rPr>
        <w:object w:dxaOrig="720" w:dyaOrig="340" w14:anchorId="2406C23E">
          <v:shape id="_x0000_i1030" type="#_x0000_t75" style="width:36pt;height:17.25pt" o:ole="">
            <v:imagedata r:id="rId23" o:title=""/>
          </v:shape>
          <o:OLEObject Type="Embed" ProgID="Equation.3" ShapeID="_x0000_i1030" DrawAspect="Content" ObjectID="_1719177507" r:id="rId24"/>
        </w:object>
      </w:r>
      <w:r>
        <w:t xml:space="preserve"> and </w:t>
      </w:r>
      <w:r w:rsidR="007D79CD" w:rsidRPr="00B05BEE">
        <w:rPr>
          <w:position w:val="-10"/>
        </w:rPr>
        <w:object w:dxaOrig="920" w:dyaOrig="340" w14:anchorId="325688EE">
          <v:shape id="_x0000_i1031" type="#_x0000_t75" style="width:45pt;height:17.25pt" o:ole="">
            <v:imagedata r:id="rId25" o:title=""/>
          </v:shape>
          <o:OLEObject Type="Embed" ProgID="Equation.3" ShapeID="_x0000_i1031" DrawAspect="Content" ObjectID="_1719177508" r:id="rId26"/>
        </w:object>
      </w:r>
      <w:r>
        <w:t xml:space="preserve"> where </w:t>
      </w:r>
      <w:r w:rsidRPr="00677D36">
        <w:rPr>
          <w:i/>
        </w:rPr>
        <w:t>c</w:t>
      </w:r>
      <w:r>
        <w:t xml:space="preserve"> &gt; 0.</w:t>
      </w:r>
    </w:p>
    <w:p w14:paraId="58F5C405" w14:textId="77777777" w:rsidR="00936850" w:rsidRDefault="00936850" w:rsidP="004A4D48"/>
    <w:p w14:paraId="676DE209" w14:textId="77777777" w:rsidR="00936850" w:rsidRDefault="00936850" w:rsidP="00936850">
      <w:r>
        <w:t>Suppose</w:t>
      </w:r>
      <w:r w:rsidR="007D79CD" w:rsidRPr="00936850">
        <w:rPr>
          <w:position w:val="-10"/>
        </w:rPr>
        <w:object w:dxaOrig="760" w:dyaOrig="340" w14:anchorId="3CCFD2F0">
          <v:shape id="_x0000_i1032" type="#_x0000_t75" style="width:38.25pt;height:17.25pt" o:ole="">
            <v:imagedata r:id="rId27" o:title=""/>
          </v:shape>
          <o:OLEObject Type="Embed" ProgID="Equation.3" ShapeID="_x0000_i1032" DrawAspect="Content" ObjectID="_1719177509" r:id="rId28"/>
        </w:object>
      </w:r>
      <w:r>
        <w:t xml:space="preserve"> is some point on the ellipse.  The distance from </w:t>
      </w:r>
      <w:r w:rsidR="00B05BEE">
        <w:rPr>
          <w:i/>
        </w:rPr>
        <w:t>F</w:t>
      </w:r>
      <w:r w:rsidR="00B05BEE">
        <w:rPr>
          <w:i/>
          <w:vertAlign w:val="subscript"/>
        </w:rPr>
        <w:t>1</w:t>
      </w:r>
      <w:r>
        <w:t xml:space="preserve"> to </w:t>
      </w:r>
      <w:r>
        <w:rPr>
          <w:i/>
        </w:rPr>
        <w:t>Q</w:t>
      </w:r>
      <w:r>
        <w:t xml:space="preserve"> is</w:t>
      </w:r>
    </w:p>
    <w:p w14:paraId="7D855486" w14:textId="77777777" w:rsidR="00936850" w:rsidRDefault="007D79CD" w:rsidP="00936850">
      <w:r w:rsidRPr="00B05BEE">
        <w:rPr>
          <w:position w:val="-12"/>
        </w:rPr>
        <w:object w:dxaOrig="4480" w:dyaOrig="460" w14:anchorId="0BDC136D">
          <v:shape id="_x0000_i1033" type="#_x0000_t75" style="width:222.75pt;height:24pt" o:ole="">
            <v:imagedata r:id="rId29" o:title=""/>
          </v:shape>
          <o:OLEObject Type="Embed" ProgID="Equation.3" ShapeID="_x0000_i1033" DrawAspect="Content" ObjectID="_1719177510" r:id="rId30"/>
        </w:object>
      </w:r>
    </w:p>
    <w:p w14:paraId="7F089009" w14:textId="77777777" w:rsidR="00936850" w:rsidRDefault="00936850" w:rsidP="00936850"/>
    <w:p w14:paraId="068AB71D" w14:textId="77777777" w:rsidR="00936850" w:rsidRDefault="00936850" w:rsidP="00936850">
      <w:r>
        <w:t xml:space="preserve">Likewise, the distance from </w:t>
      </w:r>
      <w:r w:rsidR="00B05BEE">
        <w:rPr>
          <w:i/>
        </w:rPr>
        <w:t>F</w:t>
      </w:r>
      <w:r w:rsidR="00B05BEE">
        <w:rPr>
          <w:i/>
          <w:vertAlign w:val="subscript"/>
        </w:rPr>
        <w:t>2</w:t>
      </w:r>
      <w:r>
        <w:t xml:space="preserve"> to </w:t>
      </w:r>
      <w:r w:rsidR="00B05BEE">
        <w:rPr>
          <w:i/>
        </w:rPr>
        <w:t>Q</w:t>
      </w:r>
      <w:r>
        <w:t xml:space="preserve"> is</w:t>
      </w:r>
    </w:p>
    <w:p w14:paraId="129F812B" w14:textId="77777777" w:rsidR="00936850" w:rsidRDefault="007D79CD" w:rsidP="00936850">
      <w:r w:rsidRPr="00B05BEE">
        <w:rPr>
          <w:position w:val="-12"/>
        </w:rPr>
        <w:object w:dxaOrig="4819" w:dyaOrig="460" w14:anchorId="14E1EA4F">
          <v:shape id="_x0000_i1034" type="#_x0000_t75" style="width:241.5pt;height:24pt" o:ole="">
            <v:imagedata r:id="rId31" o:title=""/>
          </v:shape>
          <o:OLEObject Type="Embed" ProgID="Equation.3" ShapeID="_x0000_i1034" DrawAspect="Content" ObjectID="_1719177511" r:id="rId32"/>
        </w:object>
      </w:r>
    </w:p>
    <w:p w14:paraId="0C2B19DA" w14:textId="77777777" w:rsidR="002851A8" w:rsidRDefault="002851A8" w:rsidP="00936850"/>
    <w:p w14:paraId="6C8B81C1" w14:textId="77777777" w:rsidR="00936850" w:rsidRDefault="00936850" w:rsidP="00936850">
      <w:r>
        <w:t>From the definition of the ellipse, the sum of these distances should be constant:</w:t>
      </w:r>
    </w:p>
    <w:p w14:paraId="3EFDC6D8" w14:textId="77777777" w:rsidR="00936850" w:rsidRDefault="007D79CD" w:rsidP="00936850">
      <w:r w:rsidRPr="002D0919">
        <w:rPr>
          <w:position w:val="-10"/>
        </w:rPr>
        <w:object w:dxaOrig="2200" w:dyaOrig="340" w14:anchorId="39E68488">
          <v:shape id="_x0000_i1035" type="#_x0000_t75" style="width:110.25pt;height:17.25pt" o:ole="">
            <v:imagedata r:id="rId33" o:title=""/>
          </v:shape>
          <o:OLEObject Type="Embed" ProgID="Equation.3" ShapeID="_x0000_i1035" DrawAspect="Content" ObjectID="_1719177512" r:id="rId34"/>
        </w:object>
      </w:r>
      <w:r w:rsidR="000C21DB">
        <w:t xml:space="preserve"> so that</w:t>
      </w:r>
    </w:p>
    <w:p w14:paraId="28C21E84" w14:textId="77777777" w:rsidR="00936850" w:rsidRDefault="007D79CD" w:rsidP="00936850">
      <w:r w:rsidRPr="00936850">
        <w:rPr>
          <w:position w:val="-12"/>
        </w:rPr>
        <w:object w:dxaOrig="3360" w:dyaOrig="460" w14:anchorId="5B773936">
          <v:shape id="_x0000_i1036" type="#_x0000_t75" style="width:168pt;height:24pt" o:ole="">
            <v:imagedata r:id="rId35" o:title=""/>
          </v:shape>
          <o:OLEObject Type="Embed" ProgID="Equation.3" ShapeID="_x0000_i1036" DrawAspect="Content" ObjectID="_1719177513" r:id="rId36"/>
        </w:object>
      </w:r>
    </w:p>
    <w:p w14:paraId="3A1983D2" w14:textId="77777777" w:rsidR="00936850" w:rsidRDefault="00936850" w:rsidP="00936850"/>
    <w:p w14:paraId="7FE2EF45" w14:textId="77777777" w:rsidR="00936850" w:rsidRPr="00936850" w:rsidRDefault="00936850" w:rsidP="004A4D48">
      <w:r>
        <w:t xml:space="preserve">If we label one of the vertices </w:t>
      </w:r>
      <w:r w:rsidR="007D79CD" w:rsidRPr="00936850">
        <w:rPr>
          <w:position w:val="-10"/>
        </w:rPr>
        <w:object w:dxaOrig="520" w:dyaOrig="340" w14:anchorId="07DAA45D">
          <v:shape id="_x0000_i1037" type="#_x0000_t75" style="width:27pt;height:17.25pt" o:ole="">
            <v:imagedata r:id="rId37" o:title=""/>
          </v:shape>
          <o:OLEObject Type="Embed" ProgID="Equation.3" ShapeID="_x0000_i1037" DrawAspect="Content" ObjectID="_1719177514" r:id="rId38"/>
        </w:object>
      </w:r>
      <w:r>
        <w:t>, it should satisfy the equation above</w:t>
      </w:r>
      <w:r w:rsidR="000C21DB">
        <w:t xml:space="preserve"> since it is a point on the ellipse</w:t>
      </w:r>
      <w:r>
        <w:t xml:space="preserve">.  This allows us to write </w:t>
      </w:r>
      <w:r>
        <w:rPr>
          <w:i/>
        </w:rPr>
        <w:t>k</w:t>
      </w:r>
      <w:r>
        <w:t xml:space="preserve"> in terms of </w:t>
      </w:r>
      <w:r>
        <w:rPr>
          <w:i/>
        </w:rPr>
        <w:t>a</w:t>
      </w:r>
      <w:r>
        <w:t>.</w:t>
      </w:r>
    </w:p>
    <w:p w14:paraId="40021E0E" w14:textId="77777777" w:rsidR="00936850" w:rsidRDefault="00936850" w:rsidP="004A4D48">
      <w:r>
        <w:t xml:space="preserve"> </w:t>
      </w:r>
      <w:r w:rsidR="007D79CD" w:rsidRPr="00936850">
        <w:rPr>
          <w:position w:val="-12"/>
        </w:rPr>
        <w:object w:dxaOrig="3320" w:dyaOrig="460" w14:anchorId="69E02BCB">
          <v:shape id="_x0000_i1038" type="#_x0000_t75" style="width:165.75pt;height:24pt" o:ole="">
            <v:imagedata r:id="rId39" o:title=""/>
          </v:shape>
          <o:OLEObject Type="Embed" ProgID="Equation.3" ShapeID="_x0000_i1038" DrawAspect="Content" ObjectID="_1719177515" r:id="rId40"/>
        </w:object>
      </w:r>
    </w:p>
    <w:p w14:paraId="2C47DFD2" w14:textId="77777777" w:rsidR="00936850" w:rsidRPr="000C21DB" w:rsidRDefault="000C21DB" w:rsidP="004A4D48">
      <w:r w:rsidRPr="000C21DB">
        <w:rPr>
          <w:position w:val="-14"/>
        </w:rPr>
        <w:object w:dxaOrig="1719" w:dyaOrig="400" w14:anchorId="57FD0ACC">
          <v:shape id="_x0000_i1039" type="#_x0000_t75" style="width:86.25pt;height:20.25pt" o:ole="">
            <v:imagedata r:id="rId41" o:title=""/>
          </v:shape>
          <o:OLEObject Type="Embed" ProgID="Equation.3" ShapeID="_x0000_i1039" DrawAspect="Content" ObjectID="_1719177516" r:id="rId42"/>
        </w:object>
      </w:r>
      <w:r>
        <w:tab/>
      </w:r>
      <w:r>
        <w:tab/>
      </w:r>
      <w:r>
        <w:tab/>
      </w:r>
      <w:r>
        <w:tab/>
      </w:r>
      <w:r>
        <w:tab/>
        <w:t xml:space="preserve">Since </w:t>
      </w:r>
      <w:r>
        <w:rPr>
          <w:i/>
        </w:rPr>
        <w:t>a</w:t>
      </w:r>
      <w:r>
        <w:t xml:space="preserve"> &gt; c, these will be positive</w:t>
      </w:r>
    </w:p>
    <w:p w14:paraId="5C6241DF" w14:textId="77777777" w:rsidR="000C21DB" w:rsidRDefault="000C21DB" w:rsidP="004A4D48">
      <w:r w:rsidRPr="00936850">
        <w:rPr>
          <w:position w:val="-10"/>
        </w:rPr>
        <w:object w:dxaOrig="1920" w:dyaOrig="320" w14:anchorId="21941E36">
          <v:shape id="_x0000_i1040" type="#_x0000_t75" style="width:95.25pt;height:16.5pt" o:ole="">
            <v:imagedata r:id="rId43" o:title=""/>
          </v:shape>
          <o:OLEObject Type="Embed" ProgID="Equation.3" ShapeID="_x0000_i1040" DrawAspect="Content" ObjectID="_1719177517" r:id="rId44"/>
        </w:object>
      </w:r>
    </w:p>
    <w:p w14:paraId="4085E5E6" w14:textId="77777777" w:rsidR="00936850" w:rsidRDefault="007D79CD" w:rsidP="004A4D48">
      <w:r w:rsidRPr="00936850">
        <w:rPr>
          <w:position w:val="-6"/>
        </w:rPr>
        <w:object w:dxaOrig="700" w:dyaOrig="279" w14:anchorId="4A57B8E3">
          <v:shape id="_x0000_i1041" type="#_x0000_t75" style="width:35.25pt;height:14.25pt" o:ole="">
            <v:imagedata r:id="rId45" o:title=""/>
          </v:shape>
          <o:OLEObject Type="Embed" ProgID="Equation.3" ShapeID="_x0000_i1041" DrawAspect="Content" ObjectID="_1719177518" r:id="rId46"/>
        </w:object>
      </w:r>
    </w:p>
    <w:p w14:paraId="6BD172E2" w14:textId="77777777" w:rsidR="00114361" w:rsidRDefault="00114361" w:rsidP="004A4D48"/>
    <w:p w14:paraId="5D312922" w14:textId="77777777" w:rsidR="00936850" w:rsidRDefault="009F141A" w:rsidP="004A4D48">
      <w:r>
        <w:t>Substituting that into our equation, we will now try to rewrite the equation in a friendlier form.</w:t>
      </w:r>
    </w:p>
    <w:p w14:paraId="4203DFE2" w14:textId="77777777" w:rsidR="009F141A" w:rsidRDefault="007D79CD" w:rsidP="004A4D48">
      <w:r w:rsidRPr="007D79CD">
        <w:rPr>
          <w:position w:val="-12"/>
        </w:rPr>
        <w:object w:dxaOrig="3480" w:dyaOrig="460" w14:anchorId="225CA9F1">
          <v:shape id="_x0000_i1042" type="#_x0000_t75" style="width:174.75pt;height:24pt" o:ole="">
            <v:imagedata r:id="rId47" o:title=""/>
          </v:shape>
          <o:OLEObject Type="Embed" ProgID="Equation.3" ShapeID="_x0000_i1042" DrawAspect="Content" ObjectID="_1719177519" r:id="rId48"/>
        </w:object>
      </w:r>
      <w:r w:rsidR="009F141A">
        <w:tab/>
      </w:r>
      <w:r w:rsidR="009F141A">
        <w:tab/>
      </w:r>
      <w:r w:rsidR="009F141A">
        <w:tab/>
      </w:r>
      <w:r w:rsidR="009F141A">
        <w:tab/>
        <w:t>Move one radical</w:t>
      </w:r>
    </w:p>
    <w:p w14:paraId="29B0B579" w14:textId="77777777" w:rsidR="009F141A" w:rsidRDefault="007D79CD" w:rsidP="004A4D48">
      <w:r w:rsidRPr="007D79CD">
        <w:rPr>
          <w:position w:val="-12"/>
        </w:rPr>
        <w:object w:dxaOrig="3480" w:dyaOrig="460" w14:anchorId="57F05558">
          <v:shape id="_x0000_i1043" type="#_x0000_t75" style="width:174.75pt;height:24pt" o:ole="">
            <v:imagedata r:id="rId49" o:title=""/>
          </v:shape>
          <o:OLEObject Type="Embed" ProgID="Equation.3" ShapeID="_x0000_i1043" DrawAspect="Content" ObjectID="_1719177520" r:id="rId50"/>
        </w:object>
      </w:r>
      <w:r w:rsidR="009F141A">
        <w:tab/>
      </w:r>
      <w:r w:rsidR="009F141A">
        <w:tab/>
      </w:r>
      <w:r w:rsidR="009F141A">
        <w:tab/>
      </w:r>
      <w:r w:rsidR="009F141A">
        <w:tab/>
        <w:t>Square both sides</w:t>
      </w:r>
    </w:p>
    <w:p w14:paraId="7B2EAAA9" w14:textId="77777777" w:rsidR="009F141A" w:rsidRDefault="007D79CD" w:rsidP="004A4D48">
      <w:r w:rsidRPr="009F141A">
        <w:rPr>
          <w:position w:val="-24"/>
        </w:rPr>
        <w:object w:dxaOrig="4120" w:dyaOrig="639" w14:anchorId="3A070628">
          <v:shape id="_x0000_i1044" type="#_x0000_t75" style="width:205.5pt;height:32.25pt" o:ole="">
            <v:imagedata r:id="rId51" o:title=""/>
          </v:shape>
          <o:OLEObject Type="Embed" ProgID="Equation.3" ShapeID="_x0000_i1044" DrawAspect="Content" ObjectID="_1719177521" r:id="rId52"/>
        </w:object>
      </w:r>
      <w:r w:rsidR="009F141A">
        <w:tab/>
      </w:r>
      <w:r w:rsidR="009F141A">
        <w:tab/>
      </w:r>
      <w:r w:rsidR="009F141A">
        <w:tab/>
        <w:t>Expand</w:t>
      </w:r>
    </w:p>
    <w:p w14:paraId="48560F14" w14:textId="77777777" w:rsidR="009F141A" w:rsidRDefault="007D79CD" w:rsidP="004A4D48">
      <w:r w:rsidRPr="007D79CD">
        <w:rPr>
          <w:position w:val="-12"/>
        </w:rPr>
        <w:object w:dxaOrig="4980" w:dyaOrig="460" w14:anchorId="3A8409AB">
          <v:shape id="_x0000_i1045" type="#_x0000_t75" style="width:249pt;height:24pt" o:ole="">
            <v:imagedata r:id="rId53" o:title=""/>
          </v:shape>
          <o:OLEObject Type="Embed" ProgID="Equation.3" ShapeID="_x0000_i1045" DrawAspect="Content" ObjectID="_1719177522" r:id="rId54"/>
        </w:object>
      </w:r>
      <w:r w:rsidR="009F141A">
        <w:tab/>
      </w:r>
      <w:r w:rsidR="000C21DB">
        <w:tab/>
      </w:r>
      <w:r w:rsidR="009F141A">
        <w:t>Expand more</w:t>
      </w:r>
    </w:p>
    <w:p w14:paraId="288D4B82" w14:textId="77777777" w:rsidR="009F141A" w:rsidRDefault="007D79CD" w:rsidP="004A4D48">
      <w:r w:rsidRPr="007D79CD">
        <w:rPr>
          <w:position w:val="-12"/>
        </w:rPr>
        <w:object w:dxaOrig="6039" w:dyaOrig="460" w14:anchorId="7673B67D">
          <v:shape id="_x0000_i1046" type="#_x0000_t75" style="width:302.25pt;height:24pt" o:ole="">
            <v:imagedata r:id="rId55" o:title=""/>
          </v:shape>
          <o:OLEObject Type="Embed" ProgID="Equation.3" ShapeID="_x0000_i1046" DrawAspect="Content" ObjectID="_1719177523" r:id="rId56"/>
        </w:object>
      </w:r>
      <w:r w:rsidR="009F141A">
        <w:tab/>
      </w:r>
    </w:p>
    <w:p w14:paraId="4F967A84" w14:textId="77777777" w:rsidR="009F141A" w:rsidRDefault="009F141A" w:rsidP="004A4D48"/>
    <w:p w14:paraId="5AE6EDF2" w14:textId="77777777" w:rsidR="009F141A" w:rsidRDefault="009F141A" w:rsidP="004A4D48">
      <w:r>
        <w:t>Combining like terms and isolating the radical leaves</w:t>
      </w:r>
    </w:p>
    <w:p w14:paraId="68434E81" w14:textId="77777777" w:rsidR="009F141A" w:rsidRDefault="007D79CD" w:rsidP="004A4D48">
      <w:r w:rsidRPr="007D79CD">
        <w:rPr>
          <w:position w:val="-12"/>
        </w:rPr>
        <w:object w:dxaOrig="2860" w:dyaOrig="460" w14:anchorId="502CE3A7">
          <v:shape id="_x0000_i1047" type="#_x0000_t75" style="width:143.25pt;height:24pt" o:ole="">
            <v:imagedata r:id="rId57" o:title=""/>
          </v:shape>
          <o:OLEObject Type="Embed" ProgID="Equation.3" ShapeID="_x0000_i1047" DrawAspect="Content" ObjectID="_1719177524" r:id="rId58"/>
        </w:object>
      </w:r>
      <w:r w:rsidR="009F141A">
        <w:tab/>
      </w:r>
      <w:r w:rsidR="009F141A">
        <w:tab/>
      </w:r>
      <w:r w:rsidR="009F141A">
        <w:tab/>
      </w:r>
      <w:r w:rsidR="009F141A">
        <w:tab/>
      </w:r>
      <w:r w:rsidR="000C21DB">
        <w:tab/>
      </w:r>
      <w:r w:rsidR="009F141A">
        <w:t>Divide by 4</w:t>
      </w:r>
    </w:p>
    <w:p w14:paraId="792792C9" w14:textId="77777777" w:rsidR="009F141A" w:rsidRDefault="007D79CD" w:rsidP="004A4D48">
      <w:r w:rsidRPr="007D79CD">
        <w:rPr>
          <w:position w:val="-12"/>
        </w:rPr>
        <w:object w:dxaOrig="2480" w:dyaOrig="460" w14:anchorId="65265C73">
          <v:shape id="_x0000_i1048" type="#_x0000_t75" style="width:123.75pt;height:24pt" o:ole="">
            <v:imagedata r:id="rId59" o:title=""/>
          </v:shape>
          <o:OLEObject Type="Embed" ProgID="Equation.3" ShapeID="_x0000_i1048" DrawAspect="Content" ObjectID="_1719177525" r:id="rId60"/>
        </w:object>
      </w:r>
      <w:r w:rsidR="009F141A">
        <w:tab/>
      </w:r>
      <w:r w:rsidR="009F141A">
        <w:tab/>
      </w:r>
      <w:r w:rsidR="009F141A">
        <w:tab/>
      </w:r>
      <w:r w:rsidR="009F141A">
        <w:tab/>
      </w:r>
      <w:r w:rsidR="009F141A">
        <w:tab/>
        <w:t>Square both sides again</w:t>
      </w:r>
    </w:p>
    <w:p w14:paraId="7E3726BF" w14:textId="77777777" w:rsidR="009F141A" w:rsidRDefault="007D79CD" w:rsidP="004A4D48">
      <w:r w:rsidRPr="007D79CD">
        <w:rPr>
          <w:position w:val="-10"/>
        </w:rPr>
        <w:object w:dxaOrig="3460" w:dyaOrig="380" w14:anchorId="0BB59F5E">
          <v:shape id="_x0000_i1049" type="#_x0000_t75" style="width:172.5pt;height:18.75pt" o:ole="">
            <v:imagedata r:id="rId61" o:title=""/>
          </v:shape>
          <o:OLEObject Type="Embed" ProgID="Equation.3" ShapeID="_x0000_i1049" DrawAspect="Content" ObjectID="_1719177526" r:id="rId62"/>
        </w:object>
      </w:r>
      <w:r w:rsidR="009F141A">
        <w:tab/>
      </w:r>
      <w:r w:rsidR="009F141A">
        <w:tab/>
      </w:r>
      <w:r w:rsidR="009F141A">
        <w:tab/>
      </w:r>
      <w:r w:rsidR="009F141A">
        <w:tab/>
        <w:t>Expand</w:t>
      </w:r>
    </w:p>
    <w:p w14:paraId="24D665CC" w14:textId="77777777" w:rsidR="009F141A" w:rsidRDefault="007D79CD" w:rsidP="004A4D48">
      <w:r w:rsidRPr="009F141A">
        <w:rPr>
          <w:position w:val="-10"/>
        </w:rPr>
        <w:object w:dxaOrig="4000" w:dyaOrig="360" w14:anchorId="51AF88BA">
          <v:shape id="_x0000_i1050" type="#_x0000_t75" style="width:199.5pt;height:18.75pt" o:ole="">
            <v:imagedata r:id="rId63" o:title=""/>
          </v:shape>
          <o:OLEObject Type="Embed" ProgID="Equation.3" ShapeID="_x0000_i1050" DrawAspect="Content" ObjectID="_1719177527" r:id="rId64"/>
        </w:object>
      </w:r>
      <w:r w:rsidR="009F141A">
        <w:tab/>
      </w:r>
      <w:r w:rsidR="009F141A">
        <w:tab/>
      </w:r>
      <w:r w:rsidR="009F141A">
        <w:tab/>
        <w:t>Distribute</w:t>
      </w:r>
    </w:p>
    <w:p w14:paraId="500C190D" w14:textId="77777777" w:rsidR="009F141A" w:rsidRDefault="007D79CD" w:rsidP="004A4D48">
      <w:r w:rsidRPr="00C05215">
        <w:rPr>
          <w:position w:val="-10"/>
        </w:rPr>
        <w:object w:dxaOrig="4520" w:dyaOrig="360" w14:anchorId="561D2E85">
          <v:shape id="_x0000_i1051" type="#_x0000_t75" style="width:226.5pt;height:18.75pt" o:ole="">
            <v:imagedata r:id="rId65" o:title=""/>
          </v:shape>
          <o:OLEObject Type="Embed" ProgID="Equation.3" ShapeID="_x0000_i1051" DrawAspect="Content" ObjectID="_1719177528" r:id="rId66"/>
        </w:object>
      </w:r>
      <w:r w:rsidR="009F141A">
        <w:tab/>
      </w:r>
      <w:r w:rsidR="009F141A">
        <w:tab/>
        <w:t>Combine like terms</w:t>
      </w:r>
    </w:p>
    <w:p w14:paraId="7B29EEAC" w14:textId="77777777" w:rsidR="009F141A" w:rsidRDefault="007D79CD" w:rsidP="004A4D48">
      <w:r w:rsidRPr="00C05215">
        <w:rPr>
          <w:position w:val="-10"/>
        </w:rPr>
        <w:object w:dxaOrig="2940" w:dyaOrig="360" w14:anchorId="388E942F">
          <v:shape id="_x0000_i1052" type="#_x0000_t75" style="width:147pt;height:18.75pt" o:ole="">
            <v:imagedata r:id="rId67" o:title=""/>
          </v:shape>
          <o:OLEObject Type="Embed" ProgID="Equation.3" ShapeID="_x0000_i1052" DrawAspect="Content" ObjectID="_1719177529" r:id="rId68"/>
        </w:object>
      </w:r>
      <w:r w:rsidR="009F141A">
        <w:tab/>
      </w:r>
      <w:r w:rsidR="009F141A">
        <w:tab/>
      </w:r>
      <w:r w:rsidR="009F141A">
        <w:tab/>
      </w:r>
      <w:r w:rsidR="009F141A">
        <w:tab/>
        <w:t>Factor common terms</w:t>
      </w:r>
    </w:p>
    <w:p w14:paraId="12B62C5B" w14:textId="77777777" w:rsidR="009F141A" w:rsidRDefault="007D79CD" w:rsidP="004A4D48">
      <w:r w:rsidRPr="007D79CD">
        <w:rPr>
          <w:position w:val="-10"/>
        </w:rPr>
        <w:object w:dxaOrig="3019" w:dyaOrig="360" w14:anchorId="50D7B02E">
          <v:shape id="_x0000_i1053" type="#_x0000_t75" style="width:151.5pt;height:18.75pt" o:ole="">
            <v:imagedata r:id="rId69" o:title=""/>
          </v:shape>
          <o:OLEObject Type="Embed" ProgID="Equation.3" ShapeID="_x0000_i1053" DrawAspect="Content" ObjectID="_1719177530" r:id="rId70"/>
        </w:object>
      </w:r>
    </w:p>
    <w:p w14:paraId="71D059E0" w14:textId="77777777" w:rsidR="009F141A" w:rsidRDefault="009F141A" w:rsidP="004A4D48"/>
    <w:p w14:paraId="6114D6C4" w14:textId="77777777" w:rsidR="009F141A" w:rsidRPr="00435D41" w:rsidRDefault="00EF41C1" w:rsidP="009F141A">
      <w:r>
        <w:t>L</w:t>
      </w:r>
      <w:r w:rsidR="009F141A" w:rsidRPr="00EF41C1">
        <w:t>et</w:t>
      </w:r>
      <w:r w:rsidR="009F141A">
        <w:t xml:space="preserve"> </w:t>
      </w:r>
      <w:r w:rsidR="007D79CD" w:rsidRPr="009F141A">
        <w:rPr>
          <w:position w:val="-6"/>
        </w:rPr>
        <w:object w:dxaOrig="1180" w:dyaOrig="320" w14:anchorId="7D8EBE22">
          <v:shape id="_x0000_i1054" type="#_x0000_t75" style="width:60pt;height:16.5pt" o:ole="">
            <v:imagedata r:id="rId71" o:title=""/>
          </v:shape>
          <o:OLEObject Type="Embed" ProgID="Equation.3" ShapeID="_x0000_i1054" DrawAspect="Content" ObjectID="_1719177531" r:id="rId72"/>
        </w:object>
      </w:r>
      <w:r w:rsidR="009F141A">
        <w:t xml:space="preserve">.  </w:t>
      </w:r>
      <w:r>
        <w:t xml:space="preserve">Since </w:t>
      </w:r>
      <w:r>
        <w:rPr>
          <w:i/>
        </w:rPr>
        <w:t xml:space="preserve">a </w:t>
      </w:r>
      <w:r>
        <w:t xml:space="preserve">&gt; </w:t>
      </w:r>
      <w:r w:rsidRPr="00EF41C1">
        <w:rPr>
          <w:i/>
        </w:rPr>
        <w:t>c</w:t>
      </w:r>
      <w:r>
        <w:t xml:space="preserve">, we know </w:t>
      </w:r>
      <w:r>
        <w:rPr>
          <w:i/>
        </w:rPr>
        <w:t>b</w:t>
      </w:r>
      <w:r>
        <w:t xml:space="preserve"> &gt; 0. </w:t>
      </w:r>
      <w:r>
        <w:rPr>
          <w:i/>
        </w:rPr>
        <w:t xml:space="preserve"> </w:t>
      </w:r>
      <w:r w:rsidR="009F141A" w:rsidRPr="00EF41C1">
        <w:t>Substituting</w:t>
      </w:r>
      <w:r w:rsidR="009F141A">
        <w:t xml:space="preserve"> </w:t>
      </w:r>
      <w:r w:rsidR="007D79CD" w:rsidRPr="009F141A">
        <w:rPr>
          <w:position w:val="-6"/>
        </w:rPr>
        <w:object w:dxaOrig="279" w:dyaOrig="320" w14:anchorId="68210DFE">
          <v:shape id="_x0000_i1055" type="#_x0000_t75" style="width:14.25pt;height:16.5pt" o:ole="">
            <v:imagedata r:id="rId73" o:title=""/>
          </v:shape>
          <o:OLEObject Type="Embed" ProgID="Equation.3" ShapeID="_x0000_i1055" DrawAspect="Content" ObjectID="_1719177532" r:id="rId74"/>
        </w:object>
      </w:r>
      <w:r w:rsidR="009F141A">
        <w:t xml:space="preserve">for </w:t>
      </w:r>
      <w:r w:rsidR="007D79CD" w:rsidRPr="009F141A">
        <w:rPr>
          <w:position w:val="-6"/>
        </w:rPr>
        <w:object w:dxaOrig="720" w:dyaOrig="320" w14:anchorId="5722BBFD">
          <v:shape id="_x0000_i1056" type="#_x0000_t75" style="width:36pt;height:16.5pt" o:ole="">
            <v:imagedata r:id="rId75" o:title=""/>
          </v:shape>
          <o:OLEObject Type="Embed" ProgID="Equation.3" ShapeID="_x0000_i1056" DrawAspect="Content" ObjectID="_1719177533" r:id="rId76"/>
        </w:object>
      </w:r>
      <w:r w:rsidR="009F141A">
        <w:t xml:space="preserve"> leaves</w:t>
      </w:r>
    </w:p>
    <w:p w14:paraId="778008B9" w14:textId="77777777" w:rsidR="009F141A" w:rsidRDefault="007D79CD" w:rsidP="004A4D48">
      <w:r w:rsidRPr="00C05215">
        <w:rPr>
          <w:position w:val="-10"/>
        </w:rPr>
        <w:object w:dxaOrig="1840" w:dyaOrig="360" w14:anchorId="6A92B645">
          <v:shape id="_x0000_i1057" type="#_x0000_t75" style="width:92.25pt;height:18.75pt" o:ole="">
            <v:imagedata r:id="rId77" o:title=""/>
          </v:shape>
          <o:OLEObject Type="Embed" ProgID="Equation.3" ShapeID="_x0000_i1057" DrawAspect="Content" ObjectID="_1719177534" r:id="rId78"/>
        </w:object>
      </w:r>
      <w:r w:rsidR="009F141A">
        <w:tab/>
      </w:r>
      <w:r w:rsidR="009F141A">
        <w:tab/>
      </w:r>
      <w:r w:rsidR="009F141A">
        <w:tab/>
      </w:r>
      <w:r w:rsidR="009F141A">
        <w:tab/>
      </w:r>
      <w:r w:rsidR="009F141A">
        <w:tab/>
      </w:r>
      <w:r w:rsidR="009F141A">
        <w:tab/>
        <w:t xml:space="preserve">Divide both sides by </w:t>
      </w:r>
      <w:r w:rsidRPr="009F141A">
        <w:rPr>
          <w:position w:val="-6"/>
        </w:rPr>
        <w:object w:dxaOrig="499" w:dyaOrig="320" w14:anchorId="19675B59">
          <v:shape id="_x0000_i1058" type="#_x0000_t75" style="width:24.75pt;height:16.5pt" o:ole="">
            <v:imagedata r:id="rId79" o:title=""/>
          </v:shape>
          <o:OLEObject Type="Embed" ProgID="Equation.3" ShapeID="_x0000_i1058" DrawAspect="Content" ObjectID="_1719177535" r:id="rId80"/>
        </w:object>
      </w:r>
    </w:p>
    <w:p w14:paraId="05DB9427" w14:textId="77777777" w:rsidR="009F141A" w:rsidRDefault="007D79CD" w:rsidP="004A4D48">
      <w:r w:rsidRPr="00C05215">
        <w:rPr>
          <w:position w:val="-24"/>
        </w:rPr>
        <w:object w:dxaOrig="1160" w:dyaOrig="660" w14:anchorId="2D28167D">
          <v:shape id="_x0000_i1059" type="#_x0000_t75" style="width:58.5pt;height:33pt" o:ole="">
            <v:imagedata r:id="rId81" o:title=""/>
          </v:shape>
          <o:OLEObject Type="Embed" ProgID="Equation.3" ShapeID="_x0000_i1059" DrawAspect="Content" ObjectID="_1719177536" r:id="rId82"/>
        </w:object>
      </w:r>
    </w:p>
    <w:p w14:paraId="53CF41DB" w14:textId="77777777" w:rsidR="009F141A" w:rsidRDefault="009F141A" w:rsidP="004A4D48"/>
    <w:p w14:paraId="511E5669" w14:textId="77777777" w:rsidR="009F141A" w:rsidRDefault="009F141A" w:rsidP="004A4D48">
      <w:r>
        <w:t xml:space="preserve">This is the standard equation for an ellipse.  We typically swap </w:t>
      </w:r>
      <w:r>
        <w:rPr>
          <w:i/>
        </w:rPr>
        <w:t>a</w:t>
      </w:r>
      <w:r>
        <w:t xml:space="preserve"> and </w:t>
      </w:r>
      <w:r>
        <w:rPr>
          <w:i/>
        </w:rPr>
        <w:t>b</w:t>
      </w:r>
      <w:r>
        <w:t xml:space="preserve"> when the major axis of the ellipse is vertical.</w:t>
      </w:r>
    </w:p>
    <w:p w14:paraId="13E5CA8C" w14:textId="77777777" w:rsidR="009F141A" w:rsidRDefault="009F141A" w:rsidP="004A4D48"/>
    <w:p w14:paraId="71980C83" w14:textId="77777777" w:rsidR="00642157" w:rsidRPr="009F141A" w:rsidRDefault="00642157" w:rsidP="004A4D48"/>
    <w:p w14:paraId="7124EB82" w14:textId="77777777" w:rsidR="009F141A" w:rsidRDefault="009F141A" w:rsidP="009F141A">
      <w:pPr>
        <w:pStyle w:val="DefinitionHeader"/>
      </w:pPr>
      <w:r>
        <w:t>Equation of an Ellipse Centered at the Origin in Standard Form</w:t>
      </w:r>
    </w:p>
    <w:p w14:paraId="306BC60D" w14:textId="77777777" w:rsidR="002851A8" w:rsidRDefault="009F141A" w:rsidP="009F141A">
      <w:pPr>
        <w:pStyle w:val="Definition"/>
      </w:pPr>
      <w:r>
        <w:t xml:space="preserve">The standard form of an equation of an ellipse centered at the origin </w:t>
      </w:r>
      <w:r w:rsidR="007D79CD" w:rsidRPr="00642157">
        <w:rPr>
          <w:position w:val="-10"/>
        </w:rPr>
        <w:object w:dxaOrig="680" w:dyaOrig="340" w14:anchorId="75F372E1">
          <v:shape id="_x0000_i1060" type="#_x0000_t75" style="width:33.75pt;height:17.25pt" o:ole="">
            <v:imagedata r:id="rId83" o:title=""/>
          </v:shape>
          <o:OLEObject Type="Embed" ProgID="Equation.3" ShapeID="_x0000_i1060" DrawAspect="Content" ObjectID="_1719177537" r:id="rId84"/>
        </w:object>
      </w:r>
      <w:r>
        <w:t xml:space="preserve"> depends on whether the major axis is horizontal or vertical.  The table below gives the standard equation, vertices, minor axis endpo</w:t>
      </w:r>
      <w:r w:rsidR="005F7397">
        <w:t>ints, foci, and graph for each.</w:t>
      </w:r>
    </w:p>
    <w:p w14:paraId="3199A2E3" w14:textId="77777777" w:rsidR="00EC1C29" w:rsidRDefault="00EC1C29" w:rsidP="00EC1C29"/>
    <w:p w14:paraId="6E0AA0D9" w14:textId="77777777" w:rsidR="00EC1C29" w:rsidRDefault="00EC1C29" w:rsidP="00EC1C29"/>
    <w:tbl>
      <w:tblPr>
        <w:tblStyle w:val="TableGrid"/>
        <w:tblpPr w:vertAnchor="text" w:horzAnchor="margin" w:tblpXSpec="center" w:tblpY="1"/>
        <w:tblW w:w="8100" w:type="dxa"/>
        <w:tblLook w:val="04A0" w:firstRow="1" w:lastRow="0" w:firstColumn="1" w:lastColumn="0" w:noHBand="0" w:noVBand="1"/>
      </w:tblPr>
      <w:tblGrid>
        <w:gridCol w:w="1712"/>
        <w:gridCol w:w="3216"/>
        <w:gridCol w:w="3172"/>
      </w:tblGrid>
      <w:tr w:rsidR="005F7397" w14:paraId="1B9B3FC6" w14:textId="77777777" w:rsidTr="00EC1C29">
        <w:trPr>
          <w:trHeight w:val="284"/>
        </w:trPr>
        <w:tc>
          <w:tcPr>
            <w:tcW w:w="1712" w:type="dxa"/>
          </w:tcPr>
          <w:p w14:paraId="28C9A27D" w14:textId="77777777" w:rsidR="005F7397" w:rsidRDefault="00EF41C1" w:rsidP="00EC1C29">
            <w:r>
              <w:t>Major Axis</w:t>
            </w:r>
          </w:p>
        </w:tc>
        <w:tc>
          <w:tcPr>
            <w:tcW w:w="3216" w:type="dxa"/>
            <w:vAlign w:val="center"/>
          </w:tcPr>
          <w:p w14:paraId="5A6B6069" w14:textId="77777777" w:rsidR="005F7397" w:rsidRDefault="005F7397" w:rsidP="00EC1C29">
            <w:pPr>
              <w:jc w:val="center"/>
            </w:pPr>
            <w:r>
              <w:t>Horizontal</w:t>
            </w:r>
          </w:p>
        </w:tc>
        <w:tc>
          <w:tcPr>
            <w:tcW w:w="3172" w:type="dxa"/>
            <w:vAlign w:val="center"/>
          </w:tcPr>
          <w:p w14:paraId="645E9587" w14:textId="77777777" w:rsidR="005F7397" w:rsidRDefault="005F7397" w:rsidP="00EC1C29">
            <w:pPr>
              <w:jc w:val="center"/>
            </w:pPr>
            <w:r>
              <w:t>Vertical</w:t>
            </w:r>
          </w:p>
        </w:tc>
      </w:tr>
      <w:tr w:rsidR="005F7397" w14:paraId="64E846E9" w14:textId="77777777" w:rsidTr="00EC1C29">
        <w:trPr>
          <w:trHeight w:val="720"/>
        </w:trPr>
        <w:tc>
          <w:tcPr>
            <w:tcW w:w="1712" w:type="dxa"/>
            <w:vAlign w:val="center"/>
          </w:tcPr>
          <w:p w14:paraId="2DEA5FB4" w14:textId="77777777" w:rsidR="005F7397" w:rsidRDefault="005F7397" w:rsidP="00EC1C29">
            <w:r>
              <w:t>Standard Equation</w:t>
            </w:r>
          </w:p>
        </w:tc>
        <w:tc>
          <w:tcPr>
            <w:tcW w:w="3216" w:type="dxa"/>
            <w:vAlign w:val="center"/>
          </w:tcPr>
          <w:p w14:paraId="13664EE4" w14:textId="77777777" w:rsidR="005F7397" w:rsidRDefault="007D79CD" w:rsidP="00EC1C29">
            <w:pPr>
              <w:jc w:val="center"/>
            </w:pPr>
            <w:r w:rsidRPr="00C05215">
              <w:rPr>
                <w:rFonts w:eastAsiaTheme="minorHAnsi" w:cstheme="minorBidi"/>
                <w:position w:val="-24"/>
                <w:szCs w:val="22"/>
              </w:rPr>
              <w:object w:dxaOrig="1160" w:dyaOrig="660" w14:anchorId="178B07CB">
                <v:shape id="_x0000_i1061" type="#_x0000_t75" style="width:58.5pt;height:33pt" o:ole="">
                  <v:imagedata r:id="rId85" o:title=""/>
                </v:shape>
                <o:OLEObject Type="Embed" ProgID="Equation.3" ShapeID="_x0000_i1061" DrawAspect="Content" ObjectID="_1719177538" r:id="rId86"/>
              </w:object>
            </w:r>
          </w:p>
        </w:tc>
        <w:tc>
          <w:tcPr>
            <w:tcW w:w="3172" w:type="dxa"/>
            <w:vAlign w:val="center"/>
          </w:tcPr>
          <w:p w14:paraId="56ED33C7" w14:textId="77777777" w:rsidR="005F7397" w:rsidRDefault="007D79CD" w:rsidP="00EC1C29">
            <w:pPr>
              <w:jc w:val="center"/>
            </w:pPr>
            <w:r w:rsidRPr="00C05215">
              <w:rPr>
                <w:rFonts w:eastAsiaTheme="minorHAnsi" w:cstheme="minorBidi"/>
                <w:position w:val="-24"/>
                <w:szCs w:val="22"/>
              </w:rPr>
              <w:object w:dxaOrig="1160" w:dyaOrig="660" w14:anchorId="4BB6B982">
                <v:shape id="_x0000_i1062" type="#_x0000_t75" style="width:58.5pt;height:33pt" o:ole="">
                  <v:imagedata r:id="rId87" o:title=""/>
                </v:shape>
                <o:OLEObject Type="Embed" ProgID="Equation.3" ShapeID="_x0000_i1062" DrawAspect="Content" ObjectID="_1719177539" r:id="rId88"/>
              </w:object>
            </w:r>
          </w:p>
        </w:tc>
      </w:tr>
      <w:tr w:rsidR="005F7397" w14:paraId="461BCF58" w14:textId="77777777" w:rsidTr="00EC1C29">
        <w:trPr>
          <w:trHeight w:val="865"/>
        </w:trPr>
        <w:tc>
          <w:tcPr>
            <w:tcW w:w="1712" w:type="dxa"/>
            <w:vAlign w:val="center"/>
          </w:tcPr>
          <w:p w14:paraId="3DF54EE2" w14:textId="77777777" w:rsidR="005F7397" w:rsidRDefault="005F7397" w:rsidP="00EC1C29"/>
          <w:p w14:paraId="06DFFFB5" w14:textId="77777777" w:rsidR="005F7397" w:rsidRDefault="005F7397" w:rsidP="00EC1C29">
            <w:r>
              <w:t>Vertices</w:t>
            </w:r>
          </w:p>
          <w:p w14:paraId="5A6180CB" w14:textId="77777777" w:rsidR="005F7397" w:rsidRDefault="005F7397" w:rsidP="00EC1C29"/>
        </w:tc>
        <w:tc>
          <w:tcPr>
            <w:tcW w:w="3216" w:type="dxa"/>
            <w:vAlign w:val="center"/>
          </w:tcPr>
          <w:p w14:paraId="6996D4DE" w14:textId="77777777" w:rsidR="005F7397" w:rsidRDefault="005F7397" w:rsidP="00EC1C29">
            <w:pPr>
              <w:jc w:val="center"/>
            </w:pPr>
            <w:r>
              <w:t>(−</w:t>
            </w:r>
            <w:r>
              <w:rPr>
                <w:i/>
              </w:rPr>
              <w:t>a</w:t>
            </w:r>
            <w:r>
              <w:t>, 0) and (</w:t>
            </w:r>
            <w:r>
              <w:rPr>
                <w:i/>
              </w:rPr>
              <w:t>a</w:t>
            </w:r>
            <w:r>
              <w:t>, 0)</w:t>
            </w:r>
          </w:p>
        </w:tc>
        <w:tc>
          <w:tcPr>
            <w:tcW w:w="3172" w:type="dxa"/>
            <w:vAlign w:val="center"/>
          </w:tcPr>
          <w:p w14:paraId="5A7142C8" w14:textId="77777777" w:rsidR="005F7397" w:rsidRDefault="005F7397" w:rsidP="00EC1C29">
            <w:pPr>
              <w:jc w:val="center"/>
            </w:pPr>
            <w:r>
              <w:t>(0, −</w:t>
            </w:r>
            <w:r>
              <w:rPr>
                <w:i/>
              </w:rPr>
              <w:t>a</w:t>
            </w:r>
            <w:r>
              <w:t xml:space="preserve">) and (0, </w:t>
            </w:r>
            <w:r>
              <w:rPr>
                <w:i/>
              </w:rPr>
              <w:t>a</w:t>
            </w:r>
            <w:r>
              <w:t>)</w:t>
            </w:r>
          </w:p>
        </w:tc>
      </w:tr>
      <w:tr w:rsidR="005F7397" w14:paraId="3F8D5367" w14:textId="77777777" w:rsidTr="00EC1C29">
        <w:trPr>
          <w:trHeight w:val="720"/>
        </w:trPr>
        <w:tc>
          <w:tcPr>
            <w:tcW w:w="1712" w:type="dxa"/>
            <w:vAlign w:val="center"/>
          </w:tcPr>
          <w:p w14:paraId="33EE30E5" w14:textId="77777777" w:rsidR="005F7397" w:rsidRDefault="005F7397" w:rsidP="00EC1C29">
            <w:r>
              <w:t>Minor Axis Endpoints</w:t>
            </w:r>
          </w:p>
        </w:tc>
        <w:tc>
          <w:tcPr>
            <w:tcW w:w="3216" w:type="dxa"/>
            <w:vAlign w:val="center"/>
          </w:tcPr>
          <w:p w14:paraId="53D6976F" w14:textId="77777777" w:rsidR="005F7397" w:rsidRDefault="005F7397" w:rsidP="00EC1C29">
            <w:pPr>
              <w:jc w:val="center"/>
            </w:pPr>
            <w:r>
              <w:t>(0, −</w:t>
            </w:r>
            <w:r>
              <w:rPr>
                <w:i/>
              </w:rPr>
              <w:t>b</w:t>
            </w:r>
            <w:r>
              <w:t xml:space="preserve">) and (0, </w:t>
            </w:r>
            <w:r>
              <w:rPr>
                <w:i/>
              </w:rPr>
              <w:t>b</w:t>
            </w:r>
            <w:r>
              <w:t>)</w:t>
            </w:r>
          </w:p>
        </w:tc>
        <w:tc>
          <w:tcPr>
            <w:tcW w:w="3172" w:type="dxa"/>
            <w:vAlign w:val="center"/>
          </w:tcPr>
          <w:p w14:paraId="6A7C59C9" w14:textId="77777777" w:rsidR="005F7397" w:rsidRDefault="005F7397" w:rsidP="00EC1C29">
            <w:pPr>
              <w:jc w:val="center"/>
            </w:pPr>
            <w:r>
              <w:t>(−</w:t>
            </w:r>
            <w:r>
              <w:rPr>
                <w:i/>
              </w:rPr>
              <w:t>b</w:t>
            </w:r>
            <w:r>
              <w:t>, 0) and (</w:t>
            </w:r>
            <w:r>
              <w:rPr>
                <w:i/>
              </w:rPr>
              <w:t>b</w:t>
            </w:r>
            <w:r>
              <w:t>, 0)</w:t>
            </w:r>
          </w:p>
        </w:tc>
      </w:tr>
      <w:tr w:rsidR="005F7397" w14:paraId="5FF0C8D2" w14:textId="77777777" w:rsidTr="00EC1C29">
        <w:trPr>
          <w:trHeight w:val="864"/>
        </w:trPr>
        <w:tc>
          <w:tcPr>
            <w:tcW w:w="1712" w:type="dxa"/>
            <w:vAlign w:val="center"/>
          </w:tcPr>
          <w:p w14:paraId="2BC57906" w14:textId="77777777" w:rsidR="005F7397" w:rsidRDefault="005F7397" w:rsidP="00EC1C29">
            <w:r>
              <w:t>Foci</w:t>
            </w:r>
          </w:p>
        </w:tc>
        <w:tc>
          <w:tcPr>
            <w:tcW w:w="3216" w:type="dxa"/>
            <w:vAlign w:val="center"/>
          </w:tcPr>
          <w:p w14:paraId="51C0B684" w14:textId="77777777" w:rsidR="005F7397" w:rsidRDefault="005F7397" w:rsidP="00EC1C29">
            <w:pPr>
              <w:jc w:val="center"/>
            </w:pPr>
            <w:r>
              <w:t>(−</w:t>
            </w:r>
            <w:r>
              <w:rPr>
                <w:i/>
              </w:rPr>
              <w:t>c</w:t>
            </w:r>
            <w:r>
              <w:t>, 0) and (</w:t>
            </w:r>
            <w:r>
              <w:rPr>
                <w:i/>
              </w:rPr>
              <w:t>c</w:t>
            </w:r>
            <w:r>
              <w:t>, 0)</w:t>
            </w:r>
          </w:p>
          <w:p w14:paraId="6926CFE6" w14:textId="77777777" w:rsidR="005F7397" w:rsidRPr="00642157" w:rsidRDefault="005F7397" w:rsidP="00EC1C29">
            <w:pPr>
              <w:jc w:val="center"/>
              <w:rPr>
                <w:sz w:val="12"/>
              </w:rPr>
            </w:pPr>
          </w:p>
          <w:p w14:paraId="1102A49E" w14:textId="77777777" w:rsidR="005F7397" w:rsidRDefault="005F7397" w:rsidP="00EC1C29">
            <w:pPr>
              <w:jc w:val="center"/>
            </w:pPr>
            <w:r>
              <w:t xml:space="preserve">where </w:t>
            </w:r>
            <w:r w:rsidR="007D79CD" w:rsidRPr="009F141A">
              <w:rPr>
                <w:rFonts w:eastAsiaTheme="minorHAnsi" w:cstheme="minorBidi"/>
                <w:position w:val="-6"/>
                <w:szCs w:val="22"/>
              </w:rPr>
              <w:object w:dxaOrig="1180" w:dyaOrig="320" w14:anchorId="3BF783FF">
                <v:shape id="_x0000_i1063" type="#_x0000_t75" style="width:60pt;height:16.5pt" o:ole="">
                  <v:imagedata r:id="rId89" o:title=""/>
                </v:shape>
                <o:OLEObject Type="Embed" ProgID="Equation.3" ShapeID="_x0000_i1063" DrawAspect="Content" ObjectID="_1719177540" r:id="rId90"/>
              </w:object>
            </w:r>
          </w:p>
        </w:tc>
        <w:tc>
          <w:tcPr>
            <w:tcW w:w="3172" w:type="dxa"/>
            <w:vAlign w:val="center"/>
          </w:tcPr>
          <w:p w14:paraId="2D71F0C1" w14:textId="77777777" w:rsidR="005F7397" w:rsidRDefault="005F7397" w:rsidP="00EC1C29">
            <w:pPr>
              <w:jc w:val="center"/>
            </w:pPr>
            <w:r>
              <w:t>(0, −</w:t>
            </w:r>
            <w:r>
              <w:rPr>
                <w:i/>
              </w:rPr>
              <w:t>c</w:t>
            </w:r>
            <w:r>
              <w:t xml:space="preserve">) and (0, </w:t>
            </w:r>
            <w:r>
              <w:rPr>
                <w:i/>
              </w:rPr>
              <w:t>c</w:t>
            </w:r>
            <w:r>
              <w:t>)</w:t>
            </w:r>
          </w:p>
          <w:p w14:paraId="072DEE2A" w14:textId="77777777" w:rsidR="005F7397" w:rsidRPr="00642157" w:rsidRDefault="005F7397" w:rsidP="00EC1C29">
            <w:pPr>
              <w:jc w:val="center"/>
              <w:rPr>
                <w:sz w:val="12"/>
              </w:rPr>
            </w:pPr>
          </w:p>
          <w:p w14:paraId="081670C4" w14:textId="77777777" w:rsidR="005F7397" w:rsidRDefault="005F7397" w:rsidP="00EC1C29">
            <w:pPr>
              <w:jc w:val="center"/>
            </w:pPr>
            <w:r>
              <w:t xml:space="preserve">where </w:t>
            </w:r>
            <w:r w:rsidR="007D79CD" w:rsidRPr="009F141A">
              <w:rPr>
                <w:rFonts w:eastAsiaTheme="minorHAnsi" w:cstheme="minorBidi"/>
                <w:position w:val="-6"/>
                <w:szCs w:val="22"/>
              </w:rPr>
              <w:object w:dxaOrig="1180" w:dyaOrig="320" w14:anchorId="218FAA53">
                <v:shape id="_x0000_i1064" type="#_x0000_t75" style="width:60pt;height:16.5pt" o:ole="">
                  <v:imagedata r:id="rId91" o:title=""/>
                </v:shape>
                <o:OLEObject Type="Embed" ProgID="Equation.3" ShapeID="_x0000_i1064" DrawAspect="Content" ObjectID="_1719177541" r:id="rId92"/>
              </w:object>
            </w:r>
          </w:p>
        </w:tc>
      </w:tr>
      <w:tr w:rsidR="005F7397" w14:paraId="6191D7D9" w14:textId="77777777" w:rsidTr="00EC1C29">
        <w:trPr>
          <w:trHeight w:val="876"/>
        </w:trPr>
        <w:tc>
          <w:tcPr>
            <w:tcW w:w="1712" w:type="dxa"/>
          </w:tcPr>
          <w:p w14:paraId="33551447" w14:textId="77777777" w:rsidR="005F7397" w:rsidRDefault="005F7397" w:rsidP="00EC1C29"/>
          <w:p w14:paraId="61F7C886" w14:textId="77777777" w:rsidR="005F7397" w:rsidRDefault="005F7397" w:rsidP="00EC1C29">
            <w:r>
              <w:t>Graph</w:t>
            </w:r>
          </w:p>
          <w:p w14:paraId="79D4A99F" w14:textId="77777777" w:rsidR="005F7397" w:rsidRDefault="005F7397" w:rsidP="00EC1C29"/>
        </w:tc>
        <w:tc>
          <w:tcPr>
            <w:tcW w:w="3216" w:type="dxa"/>
            <w:vAlign w:val="center"/>
          </w:tcPr>
          <w:p w14:paraId="6E7C3D02" w14:textId="77777777" w:rsidR="005F7397" w:rsidRDefault="005F7397" w:rsidP="00EC1C29">
            <w:pPr>
              <w:jc w:val="center"/>
            </w:pPr>
            <w:r>
              <w:rPr>
                <w:noProof/>
              </w:rPr>
              <mc:AlternateContent>
                <mc:Choice Requires="wpc">
                  <w:drawing>
                    <wp:inline distT="0" distB="0" distL="0" distR="0" wp14:anchorId="1F860014" wp14:editId="448C4F14">
                      <wp:extent cx="1840230" cy="1297305"/>
                      <wp:effectExtent l="0" t="0" r="64770" b="0"/>
                      <wp:docPr id="75" name="Canvas 75" descr="A horizontal ellipse, wider than it is tall.  The horizontal vertices are labeled a comma 0 and negative a comma 0. The vertical vertices are labeled 0 comma b and 0 comma negative b. The foci are on the horizontal axis and are labeled c comma 0 and negative c comma 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3" name="Text Box 53"/>
                              <wps:cNvSpPr txBox="1"/>
                              <wps:spPr>
                                <a:xfrm>
                                  <a:off x="1708196" y="700290"/>
                                  <a:ext cx="132034" cy="228600"/>
                                </a:xfrm>
                                <a:prstGeom prst="rect">
                                  <a:avLst/>
                                </a:prstGeom>
                                <a:noFill/>
                                <a:ln w="6350">
                                  <a:noFill/>
                                </a:ln>
                              </wps:spPr>
                              <wps:txbx>
                                <w:txbxContent>
                                  <w:p w14:paraId="5583BC69" w14:textId="77777777" w:rsidR="00AB1A6D" w:rsidRPr="00E91037" w:rsidRDefault="00AB1A6D" w:rsidP="005F7397">
                                    <w:pPr>
                                      <w:rPr>
                                        <w:i/>
                                        <w:sz w:val="20"/>
                                      </w:rPr>
                                    </w:pPr>
                                    <w:r w:rsidRPr="00E91037">
                                      <w:rPr>
                                        <w:i/>
                                        <w:sz w:val="20"/>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792579" y="36008"/>
                                  <a:ext cx="256442" cy="172946"/>
                                </a:xfrm>
                                <a:prstGeom prst="rect">
                                  <a:avLst/>
                                </a:prstGeom>
                                <a:noFill/>
                                <a:ln w="6350">
                                  <a:noFill/>
                                </a:ln>
                              </wps:spPr>
                              <wps:txbx>
                                <w:txbxContent>
                                  <w:p w14:paraId="5F433751" w14:textId="77777777" w:rsidR="00AB1A6D" w:rsidRPr="00E91037" w:rsidRDefault="00AB1A6D" w:rsidP="005F7397">
                                    <w:pPr>
                                      <w:rPr>
                                        <w:i/>
                                        <w:sz w:val="20"/>
                                      </w:rPr>
                                    </w:pPr>
                                    <w:r w:rsidRPr="00E91037">
                                      <w:rPr>
                                        <w:i/>
                                        <w:sz w:val="20"/>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Straight Connector 55"/>
                              <wps:cNvCnPr/>
                              <wps:spPr>
                                <a:xfrm rot="16200000">
                                  <a:off x="357100" y="653257"/>
                                  <a:ext cx="1157139" cy="0"/>
                                </a:xfrm>
                                <a:prstGeom prst="line">
                                  <a:avLst/>
                                </a:prstGeom>
                                <a:ln w="63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rot="16200000">
                                  <a:off x="990462" y="-106735"/>
                                  <a:ext cx="1681" cy="1615490"/>
                                </a:xfrm>
                                <a:prstGeom prst="line">
                                  <a:avLst/>
                                </a:prstGeom>
                                <a:ln w="63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1" name="Oval 61"/>
                              <wps:cNvSpPr/>
                              <wps:spPr>
                                <a:xfrm rot="16200000">
                                  <a:off x="509113" y="52583"/>
                                  <a:ext cx="854607" cy="1295106"/>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wps:cNvSpPr/>
                              <wps:spPr>
                                <a:xfrm rot="16200000">
                                  <a:off x="898203" y="1093791"/>
                                  <a:ext cx="68355" cy="683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 64"/>
                              <wps:cNvSpPr/>
                              <wps:spPr>
                                <a:xfrm rot="16200000">
                                  <a:off x="898256" y="239745"/>
                                  <a:ext cx="68355" cy="683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rot="16200000">
                                  <a:off x="256897" y="669511"/>
                                  <a:ext cx="68355" cy="683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al 66"/>
                              <wps:cNvSpPr/>
                              <wps:spPr>
                                <a:xfrm rot="16200000">
                                  <a:off x="1548091" y="667013"/>
                                  <a:ext cx="68355" cy="678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Oval 67"/>
                              <wps:cNvSpPr/>
                              <wps:spPr>
                                <a:xfrm rot="16200000">
                                  <a:off x="504803" y="667686"/>
                                  <a:ext cx="68355" cy="683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rot="16200000">
                                  <a:off x="1294081" y="668596"/>
                                  <a:ext cx="68355" cy="683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1583788" y="512624"/>
                                  <a:ext cx="256442" cy="170888"/>
                                </a:xfrm>
                                <a:prstGeom prst="rect">
                                  <a:avLst/>
                                </a:prstGeom>
                                <a:noFill/>
                                <a:ln w="6350">
                                  <a:noFill/>
                                </a:ln>
                              </wps:spPr>
                              <wps:txbx>
                                <w:txbxContent>
                                  <w:p w14:paraId="20CEAFB3" w14:textId="77777777" w:rsidR="00AB1A6D" w:rsidRPr="00A64BFF" w:rsidRDefault="00AB1A6D" w:rsidP="005F7397">
                                    <w:pPr>
                                      <w:rPr>
                                        <w:sz w:val="20"/>
                                      </w:rPr>
                                    </w:pPr>
                                    <w:r w:rsidRPr="00A64BFF">
                                      <w:rPr>
                                        <w:sz w:val="20"/>
                                      </w:rPr>
                                      <w:t>(</w:t>
                                    </w:r>
                                    <w:r>
                                      <w:rPr>
                                        <w:i/>
                                        <w:sz w:val="20"/>
                                      </w:rPr>
                                      <w:t>a</w:t>
                                    </w:r>
                                    <w:r w:rsidRPr="00A64BFF">
                                      <w:rPr>
                                        <w:sz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Text Box 70"/>
                              <wps:cNvSpPr txBox="1"/>
                              <wps:spPr>
                                <a:xfrm>
                                  <a:off x="0" y="517110"/>
                                  <a:ext cx="326109" cy="170888"/>
                                </a:xfrm>
                                <a:prstGeom prst="rect">
                                  <a:avLst/>
                                </a:prstGeom>
                                <a:noFill/>
                                <a:ln w="6350">
                                  <a:noFill/>
                                </a:ln>
                              </wps:spPr>
                              <wps:txbx>
                                <w:txbxContent>
                                  <w:p w14:paraId="43F397D7" w14:textId="77777777" w:rsidR="00AB1A6D" w:rsidRPr="00A64BFF" w:rsidRDefault="00AB1A6D" w:rsidP="005F7397">
                                    <w:pPr>
                                      <w:rPr>
                                        <w:sz w:val="20"/>
                                      </w:rPr>
                                    </w:pPr>
                                    <w:r w:rsidRPr="00A64BFF">
                                      <w:rPr>
                                        <w:sz w:val="20"/>
                                      </w:rPr>
                                      <w:t>(</w:t>
                                    </w:r>
                                    <w:r>
                                      <w:rPr>
                                        <w:sz w:val="20"/>
                                      </w:rPr>
                                      <w:t>-</w:t>
                                    </w:r>
                                    <w:r>
                                      <w:rPr>
                                        <w:i/>
                                        <w:sz w:val="20"/>
                                      </w:rPr>
                                      <w:t>a</w:t>
                                    </w:r>
                                    <w:r w:rsidRPr="00A64BFF">
                                      <w:rPr>
                                        <w:sz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Text Box 71"/>
                              <wps:cNvSpPr txBox="1"/>
                              <wps:spPr>
                                <a:xfrm>
                                  <a:off x="966607" y="101769"/>
                                  <a:ext cx="256442" cy="170888"/>
                                </a:xfrm>
                                <a:prstGeom prst="rect">
                                  <a:avLst/>
                                </a:prstGeom>
                                <a:noFill/>
                                <a:ln w="6350">
                                  <a:noFill/>
                                </a:ln>
                              </wps:spPr>
                              <wps:txbx>
                                <w:txbxContent>
                                  <w:p w14:paraId="06C6FB16" w14:textId="77777777" w:rsidR="00AB1A6D" w:rsidRPr="00A64BFF" w:rsidRDefault="00AB1A6D" w:rsidP="005F7397">
                                    <w:pPr>
                                      <w:rPr>
                                        <w:sz w:val="20"/>
                                      </w:rPr>
                                    </w:pPr>
                                    <w:r w:rsidRPr="00A64BFF">
                                      <w:rPr>
                                        <w:sz w:val="20"/>
                                      </w:rPr>
                                      <w:t>(</w:t>
                                    </w:r>
                                    <w:r>
                                      <w:rPr>
                                        <w:sz w:val="20"/>
                                      </w:rPr>
                                      <w:t>0</w:t>
                                    </w:r>
                                    <w:r w:rsidRPr="00A64BFF">
                                      <w:rPr>
                                        <w:sz w:val="20"/>
                                      </w:rPr>
                                      <w:t>,</w:t>
                                    </w:r>
                                    <w:r>
                                      <w:rPr>
                                        <w:i/>
                                        <w:sz w:val="20"/>
                                      </w:rPr>
                                      <w:t>b</w:t>
                                    </w:r>
                                    <w:r w:rsidRPr="00A64BFF">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Text Box 72"/>
                              <wps:cNvSpPr txBox="1"/>
                              <wps:spPr>
                                <a:xfrm>
                                  <a:off x="966607" y="1127010"/>
                                  <a:ext cx="361393" cy="170888"/>
                                </a:xfrm>
                                <a:prstGeom prst="rect">
                                  <a:avLst/>
                                </a:prstGeom>
                                <a:noFill/>
                                <a:ln w="6350">
                                  <a:noFill/>
                                </a:ln>
                              </wps:spPr>
                              <wps:txbx>
                                <w:txbxContent>
                                  <w:p w14:paraId="50076F9B" w14:textId="77777777" w:rsidR="00AB1A6D" w:rsidRPr="00A64BFF" w:rsidRDefault="00AB1A6D" w:rsidP="005F7397">
                                    <w:pPr>
                                      <w:rPr>
                                        <w:sz w:val="20"/>
                                      </w:rPr>
                                    </w:pPr>
                                    <w:r w:rsidRPr="00A64BFF">
                                      <w:rPr>
                                        <w:sz w:val="20"/>
                                      </w:rPr>
                                      <w:t>(</w:t>
                                    </w:r>
                                    <w:r>
                                      <w:rPr>
                                        <w:sz w:val="20"/>
                                      </w:rPr>
                                      <w:t>0</w:t>
                                    </w:r>
                                    <w:r w:rsidRPr="00A64BFF">
                                      <w:rPr>
                                        <w:sz w:val="20"/>
                                      </w:rPr>
                                      <w:t>,</w:t>
                                    </w:r>
                                    <w:r>
                                      <w:rPr>
                                        <w:sz w:val="20"/>
                                      </w:rPr>
                                      <w:t>-</w:t>
                                    </w:r>
                                    <w:r>
                                      <w:rPr>
                                        <w:i/>
                                        <w:sz w:val="20"/>
                                      </w:rPr>
                                      <w:t>b</w:t>
                                    </w:r>
                                    <w:r w:rsidRPr="00A64BFF">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Text Box 73"/>
                              <wps:cNvSpPr txBox="1"/>
                              <wps:spPr>
                                <a:xfrm>
                                  <a:off x="1203881" y="511122"/>
                                  <a:ext cx="256442" cy="170888"/>
                                </a:xfrm>
                                <a:prstGeom prst="rect">
                                  <a:avLst/>
                                </a:prstGeom>
                                <a:noFill/>
                                <a:ln w="6350">
                                  <a:noFill/>
                                </a:ln>
                              </wps:spPr>
                              <wps:txbx>
                                <w:txbxContent>
                                  <w:p w14:paraId="79BA82C3" w14:textId="77777777" w:rsidR="00AB1A6D" w:rsidRPr="00A64BFF" w:rsidRDefault="00AB1A6D" w:rsidP="005F7397">
                                    <w:pPr>
                                      <w:rPr>
                                        <w:sz w:val="20"/>
                                      </w:rPr>
                                    </w:pPr>
                                    <w:r w:rsidRPr="00A64BFF">
                                      <w:rPr>
                                        <w:sz w:val="20"/>
                                      </w:rPr>
                                      <w:t>(</w:t>
                                    </w:r>
                                    <w:r>
                                      <w:rPr>
                                        <w:i/>
                                        <w:sz w:val="20"/>
                                      </w:rPr>
                                      <w:t>c,0</w:t>
                                    </w:r>
                                    <w:r w:rsidRPr="00A64BFF">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Text Box 74"/>
                              <wps:cNvSpPr txBox="1"/>
                              <wps:spPr>
                                <a:xfrm>
                                  <a:off x="411231" y="507387"/>
                                  <a:ext cx="328311" cy="170888"/>
                                </a:xfrm>
                                <a:prstGeom prst="rect">
                                  <a:avLst/>
                                </a:prstGeom>
                                <a:noFill/>
                                <a:ln w="6350">
                                  <a:noFill/>
                                </a:ln>
                              </wps:spPr>
                              <wps:txbx>
                                <w:txbxContent>
                                  <w:p w14:paraId="7F6DD3F3" w14:textId="77777777" w:rsidR="00AB1A6D" w:rsidRPr="00A64BFF" w:rsidRDefault="00AB1A6D" w:rsidP="005F7397">
                                    <w:pPr>
                                      <w:rPr>
                                        <w:sz w:val="20"/>
                                      </w:rPr>
                                    </w:pPr>
                                    <w:r w:rsidRPr="00A64BFF">
                                      <w:rPr>
                                        <w:sz w:val="20"/>
                                      </w:rPr>
                                      <w:t>(</w:t>
                                    </w:r>
                                    <w:r>
                                      <w:rPr>
                                        <w:sz w:val="20"/>
                                      </w:rPr>
                                      <w:t>-</w:t>
                                    </w:r>
                                    <w:r>
                                      <w:rPr>
                                        <w:i/>
                                        <w:sz w:val="20"/>
                                      </w:rPr>
                                      <w:t>c,0</w:t>
                                    </w:r>
                                    <w:r w:rsidRPr="00A64BFF">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1F860014" id="Canvas 75" o:spid="_x0000_s1069" editas="canvas" alt="A horizontal ellipse, wider than it is tall.  The horizontal vertices are labeled a comma 0 and negative a comma 0. The vertical vertices are labeled 0 comma b and 0 comma negative b. The foci are on the horizontal axis and are labeled c comma 0 and negative c comma 0." style="width:144.9pt;height:102.15pt;mso-position-horizontal-relative:char;mso-position-vertical-relative:line" coordsize="18402,12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">
                      <v:shape id="_x0000_s1070" type="#_x0000_t75" alt="A horizontal ellipse, wider than it is tall.  The horizontal vertices are labeled a comma 0 and negative a comma 0. The vertical vertices are labeled 0 comma b and 0 comma negative b. The foci are on the horizontal axis and are labeled c comma 0 and negative c comma 0." style="position:absolute;width:18402;height:12973;visibility:visible;mso-wrap-style:square">
                        <v:fill o:detectmouseclick="t"/>
                        <v:path o:connecttype="none"/>
                      </v:shape>
                      <v:shape id="Text Box 53" o:spid="_x0000_s1071" type="#_x0000_t202" style="position:absolute;left:17081;top:7002;width:132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D9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iihw/cYAAADbAAAA&#10;DwAAAAAAAAAAAAAAAAAHAgAAZHJzL2Rvd25yZXYueG1sUEsFBgAAAAADAAMAtwAAAPoCAAAAAA==&#10;" filled="f" stroked="f" strokeweight=".5pt">
                        <v:textbox inset="0,0,0,0">
                          <w:txbxContent>
                            <w:p w14:paraId="5583BC69" w14:textId="77777777" w:rsidR="00AB1A6D" w:rsidRPr="00E91037" w:rsidRDefault="00AB1A6D" w:rsidP="005F7397">
                              <w:pPr>
                                <w:rPr>
                                  <w:i/>
                                  <w:sz w:val="20"/>
                                </w:rPr>
                              </w:pPr>
                              <w:r w:rsidRPr="00E91037">
                                <w:rPr>
                                  <w:i/>
                                  <w:sz w:val="20"/>
                                </w:rPr>
                                <w:t>x</w:t>
                              </w:r>
                            </w:p>
                          </w:txbxContent>
                        </v:textbox>
                      </v:shape>
                      <v:shape id="Text Box 62" o:spid="_x0000_s1072" type="#_x0000_t202" style="position:absolute;left:7925;top:360;width:2565;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" filled="f" stroked="f" strokeweight=".5pt">
                        <v:textbox inset="0,0,0,0">
                          <w:txbxContent>
                            <w:p w14:paraId="5F433751" w14:textId="77777777" w:rsidR="00AB1A6D" w:rsidRPr="00E91037" w:rsidRDefault="00AB1A6D" w:rsidP="005F7397">
                              <w:pPr>
                                <w:rPr>
                                  <w:i/>
                                  <w:sz w:val="20"/>
                                </w:rPr>
                              </w:pPr>
                              <w:r w:rsidRPr="00E91037">
                                <w:rPr>
                                  <w:i/>
                                  <w:sz w:val="20"/>
                                </w:rPr>
                                <w:t>y</w:t>
                              </w:r>
                            </w:p>
                          </w:txbxContent>
                        </v:textbox>
                      </v:shape>
                      <v:line id="Straight Connector 55" o:spid="_x0000_s1073" style="position:absolute;rotation:-90;visibility:visible;mso-wrap-style:square" from="3570,6532" to="15142,6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" strokecolor="black [3213]" strokeweight=".5pt">
                        <v:stroke endarrow="block" joinstyle="miter"/>
                      </v:line>
                      <v:line id="Straight Connector 60" o:spid="_x0000_s1074" style="position:absolute;rotation:-90;visibility:visible;mso-wrap-style:square" from="9904,-1068" to="9921,1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" strokecolor="black [3213]" strokeweight=".5pt">
                        <v:stroke endarrow="block" joinstyle="miter"/>
                      </v:line>
                      <v:oval id="Oval 61" o:spid="_x0000_s1075" style="position:absolute;left:5091;top:525;width:8546;height:129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" filled="f" strokecolor="#0070c0" strokeweight="2.25pt">
                        <v:stroke joinstyle="miter"/>
                      </v:oval>
                      <v:oval id="Oval 63" o:spid="_x0000_s1076" style="position:absolute;left:8982;top:10937;width:684;height:6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" fillcolor="black [3213]" strokecolor="black [3213]" strokeweight="1pt">
                        <v:stroke joinstyle="miter"/>
                      </v:oval>
                      <v:oval id="Oval 64" o:spid="_x0000_s1077" style="position:absolute;left:8982;top:2397;width:684;height:6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" fillcolor="black [3213]" strokecolor="black [3213]" strokeweight="1pt">
                        <v:stroke joinstyle="miter"/>
                      </v:oval>
                      <v:oval id="Oval 65" o:spid="_x0000_s1078" style="position:absolute;left:2568;top:6695;width:683;height:6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" fillcolor="black [3213]" strokecolor="black [3213]" strokeweight="1pt">
                        <v:stroke joinstyle="miter"/>
                      </v:oval>
                      <v:oval id="Oval 66" o:spid="_x0000_s1079" style="position:absolute;left:15481;top:6669;width:684;height:6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" fillcolor="black [3213]" strokecolor="black [3213]" strokeweight="1pt">
                        <v:stroke joinstyle="miter"/>
                      </v:oval>
                      <v:oval id="Oval 67" o:spid="_x0000_s1080" style="position:absolute;left:5048;top:6676;width:684;height:6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" fillcolor="black [3213]" strokecolor="black [3213]" strokeweight="1pt">
                        <v:stroke joinstyle="miter"/>
                      </v:oval>
                      <v:oval id="Oval 68" o:spid="_x0000_s1081" style="position:absolute;left:12940;top:6685;width:684;height:6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" fillcolor="black [3213]" strokecolor="black [3213]" strokeweight="1pt">
                        <v:stroke joinstyle="miter"/>
                      </v:oval>
                      <v:shape id="Text Box 69" o:spid="_x0000_s1082" type="#_x0000_t202" style="position:absolute;left:15837;top:5126;width:2565;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" filled="f" stroked="f" strokeweight=".5pt">
                        <v:textbox inset="0,0,0,0">
                          <w:txbxContent>
                            <w:p w14:paraId="20CEAFB3" w14:textId="77777777" w:rsidR="00AB1A6D" w:rsidRPr="00A64BFF" w:rsidRDefault="00AB1A6D" w:rsidP="005F7397">
                              <w:pPr>
                                <w:rPr>
                                  <w:sz w:val="20"/>
                                </w:rPr>
                              </w:pPr>
                              <w:r w:rsidRPr="00A64BFF">
                                <w:rPr>
                                  <w:sz w:val="20"/>
                                </w:rPr>
                                <w:t>(</w:t>
                              </w:r>
                              <w:r>
                                <w:rPr>
                                  <w:i/>
                                  <w:sz w:val="20"/>
                                </w:rPr>
                                <w:t>a</w:t>
                              </w:r>
                              <w:r w:rsidRPr="00A64BFF">
                                <w:rPr>
                                  <w:sz w:val="20"/>
                                </w:rPr>
                                <w:t>,0)</w:t>
                              </w:r>
                            </w:p>
                          </w:txbxContent>
                        </v:textbox>
                      </v:shape>
                      <v:shape id="Text Box 70" o:spid="_x0000_s1083" type="#_x0000_t202" style="position:absolute;top:5171;width:326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" filled="f" stroked="f" strokeweight=".5pt">
                        <v:textbox inset="0,0,0,0">
                          <w:txbxContent>
                            <w:p w14:paraId="43F397D7" w14:textId="77777777" w:rsidR="00AB1A6D" w:rsidRPr="00A64BFF" w:rsidRDefault="00AB1A6D" w:rsidP="005F7397">
                              <w:pPr>
                                <w:rPr>
                                  <w:sz w:val="20"/>
                                </w:rPr>
                              </w:pPr>
                              <w:r w:rsidRPr="00A64BFF">
                                <w:rPr>
                                  <w:sz w:val="20"/>
                                </w:rPr>
                                <w:t>(</w:t>
                              </w:r>
                              <w:r>
                                <w:rPr>
                                  <w:sz w:val="20"/>
                                </w:rPr>
                                <w:t>-</w:t>
                              </w:r>
                              <w:r>
                                <w:rPr>
                                  <w:i/>
                                  <w:sz w:val="20"/>
                                </w:rPr>
                                <w:t>a</w:t>
                              </w:r>
                              <w:r w:rsidRPr="00A64BFF">
                                <w:rPr>
                                  <w:sz w:val="20"/>
                                </w:rPr>
                                <w:t>,0)</w:t>
                              </w:r>
                            </w:p>
                          </w:txbxContent>
                        </v:textbox>
                      </v:shape>
                      <v:shape id="Text Box 71" o:spid="_x0000_s1084" type="#_x0000_t202" style="position:absolute;left:9666;top:1017;width:2564;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" filled="f" stroked="f" strokeweight=".5pt">
                        <v:textbox inset="0,0,0,0">
                          <w:txbxContent>
                            <w:p w14:paraId="06C6FB16" w14:textId="77777777" w:rsidR="00AB1A6D" w:rsidRPr="00A64BFF" w:rsidRDefault="00AB1A6D" w:rsidP="005F7397">
                              <w:pPr>
                                <w:rPr>
                                  <w:sz w:val="20"/>
                                </w:rPr>
                              </w:pPr>
                              <w:r w:rsidRPr="00A64BFF">
                                <w:rPr>
                                  <w:sz w:val="20"/>
                                </w:rPr>
                                <w:t>(</w:t>
                              </w:r>
                              <w:proofErr w:type="gramStart"/>
                              <w:r>
                                <w:rPr>
                                  <w:sz w:val="20"/>
                                </w:rPr>
                                <w:t>0</w:t>
                              </w:r>
                              <w:r w:rsidRPr="00A64BFF">
                                <w:rPr>
                                  <w:sz w:val="20"/>
                                </w:rPr>
                                <w:t>,</w:t>
                              </w:r>
                              <w:r>
                                <w:rPr>
                                  <w:i/>
                                  <w:sz w:val="20"/>
                                </w:rPr>
                                <w:t>b</w:t>
                              </w:r>
                              <w:proofErr w:type="gramEnd"/>
                              <w:r w:rsidRPr="00A64BFF">
                                <w:rPr>
                                  <w:sz w:val="20"/>
                                </w:rPr>
                                <w:t>)</w:t>
                              </w:r>
                            </w:p>
                          </w:txbxContent>
                        </v:textbox>
                      </v:shape>
                      <v:shape id="Text Box 72" o:spid="_x0000_s1085" type="#_x0000_t202" style="position:absolute;left:9666;top:11270;width:361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" filled="f" stroked="f" strokeweight=".5pt">
                        <v:textbox inset="0,0,0,0">
                          <w:txbxContent>
                            <w:p w14:paraId="50076F9B" w14:textId="77777777" w:rsidR="00AB1A6D" w:rsidRPr="00A64BFF" w:rsidRDefault="00AB1A6D" w:rsidP="005F7397">
                              <w:pPr>
                                <w:rPr>
                                  <w:sz w:val="20"/>
                                </w:rPr>
                              </w:pPr>
                              <w:r w:rsidRPr="00A64BFF">
                                <w:rPr>
                                  <w:sz w:val="20"/>
                                </w:rPr>
                                <w:t>(</w:t>
                              </w:r>
                              <w:proofErr w:type="gramStart"/>
                              <w:r>
                                <w:rPr>
                                  <w:sz w:val="20"/>
                                </w:rPr>
                                <w:t>0</w:t>
                              </w:r>
                              <w:r w:rsidRPr="00A64BFF">
                                <w:rPr>
                                  <w:sz w:val="20"/>
                                </w:rPr>
                                <w:t>,</w:t>
                              </w:r>
                              <w:r>
                                <w:rPr>
                                  <w:sz w:val="20"/>
                                </w:rPr>
                                <w:t>-</w:t>
                              </w:r>
                              <w:proofErr w:type="gramEnd"/>
                              <w:r>
                                <w:rPr>
                                  <w:i/>
                                  <w:sz w:val="20"/>
                                </w:rPr>
                                <w:t>b</w:t>
                              </w:r>
                              <w:r w:rsidRPr="00A64BFF">
                                <w:rPr>
                                  <w:sz w:val="20"/>
                                </w:rPr>
                                <w:t>)</w:t>
                              </w:r>
                            </w:p>
                          </w:txbxContent>
                        </v:textbox>
                      </v:shape>
                      <v:shape id="Text Box 73" o:spid="_x0000_s1086" type="#_x0000_t202" style="position:absolute;left:12038;top:5111;width:2565;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" filled="f" stroked="f" strokeweight=".5pt">
                        <v:textbox inset="0,0,0,0">
                          <w:txbxContent>
                            <w:p w14:paraId="79BA82C3" w14:textId="77777777" w:rsidR="00AB1A6D" w:rsidRPr="00A64BFF" w:rsidRDefault="00AB1A6D" w:rsidP="005F7397">
                              <w:pPr>
                                <w:rPr>
                                  <w:sz w:val="20"/>
                                </w:rPr>
                              </w:pPr>
                              <w:r w:rsidRPr="00A64BFF">
                                <w:rPr>
                                  <w:sz w:val="20"/>
                                </w:rPr>
                                <w:t>(</w:t>
                              </w:r>
                              <w:r>
                                <w:rPr>
                                  <w:i/>
                                  <w:sz w:val="20"/>
                                </w:rPr>
                                <w:t>c,0</w:t>
                              </w:r>
                              <w:r w:rsidRPr="00A64BFF">
                                <w:rPr>
                                  <w:sz w:val="20"/>
                                </w:rPr>
                                <w:t>)</w:t>
                              </w:r>
                            </w:p>
                          </w:txbxContent>
                        </v:textbox>
                      </v:shape>
                      <v:shape id="Text Box 74" o:spid="_x0000_s1087" type="#_x0000_t202" style="position:absolute;left:4112;top:5073;width:3283;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Tp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3MruD4Jf0AvfwHAAD//wMAUEsBAi0AFAAGAAgAAAAhANvh9svuAAAAhQEAABMAAAAAAAAA&#10;AAAAAAAAAAAAAFtDb250ZW50X1R5cGVzXS54bWxQSwECLQAUAAYACAAAACEAWvQsW78AAAAVAQAA&#10;CwAAAAAAAAAAAAAAAAAfAQAAX3JlbHMvLnJlbHNQSwECLQAUAAYACAAAACEATnS06cYAAADbAAAA&#10;DwAAAAAAAAAAAAAAAAAHAgAAZHJzL2Rvd25yZXYueG1sUEsFBgAAAAADAAMAtwAAAPoCAAAAAA==&#10;" filled="f" stroked="f" strokeweight=".5pt">
                        <v:textbox inset="0,0,0,0">
                          <w:txbxContent>
                            <w:p w14:paraId="7F6DD3F3" w14:textId="77777777" w:rsidR="00AB1A6D" w:rsidRPr="00A64BFF" w:rsidRDefault="00AB1A6D" w:rsidP="005F7397">
                              <w:pPr>
                                <w:rPr>
                                  <w:sz w:val="20"/>
                                </w:rPr>
                              </w:pPr>
                              <w:r w:rsidRPr="00A64BFF">
                                <w:rPr>
                                  <w:sz w:val="20"/>
                                </w:rPr>
                                <w:t>(</w:t>
                              </w:r>
                              <w:r>
                                <w:rPr>
                                  <w:sz w:val="20"/>
                                </w:rPr>
                                <w:t>-</w:t>
                              </w:r>
                              <w:r>
                                <w:rPr>
                                  <w:i/>
                                  <w:sz w:val="20"/>
                                </w:rPr>
                                <w:t>c,0</w:t>
                              </w:r>
                              <w:r w:rsidRPr="00A64BFF">
                                <w:rPr>
                                  <w:sz w:val="20"/>
                                </w:rPr>
                                <w:t>)</w:t>
                              </w:r>
                            </w:p>
                          </w:txbxContent>
                        </v:textbox>
                      </v:shape>
                      <w10:anchorlock/>
                    </v:group>
                  </w:pict>
                </mc:Fallback>
              </mc:AlternateContent>
            </w:r>
          </w:p>
        </w:tc>
        <w:tc>
          <w:tcPr>
            <w:tcW w:w="3172" w:type="dxa"/>
            <w:vAlign w:val="center"/>
          </w:tcPr>
          <w:p w14:paraId="2F3D667F" w14:textId="77777777" w:rsidR="005F7397" w:rsidRDefault="005F7397" w:rsidP="00EC1C29">
            <w:pPr>
              <w:jc w:val="center"/>
            </w:pPr>
            <w:r>
              <w:rPr>
                <w:noProof/>
              </w:rPr>
              <mc:AlternateContent>
                <mc:Choice Requires="wpc">
                  <w:drawing>
                    <wp:inline distT="0" distB="0" distL="0" distR="0" wp14:anchorId="77B4B8AF" wp14:editId="25008128">
                      <wp:extent cx="1283970" cy="1777713"/>
                      <wp:effectExtent l="0" t="0" r="11430" b="0"/>
                      <wp:docPr id="46" name="Canvas 46" descr="A vertical ellipse, taller than it is wide.  The horizontal vertices are labeled b comma 0 and negative b comma 0. The vertical vertices are labeled 0 comma a and 0 comma negative a. The foci are on the vertical axis and are labeled 0 comma c and 0 comma negative c."/>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44" name="Text Box 344"/>
                              <wps:cNvSpPr txBox="1"/>
                              <wps:spPr>
                                <a:xfrm>
                                  <a:off x="1142686" y="913570"/>
                                  <a:ext cx="132034" cy="228600"/>
                                </a:xfrm>
                                <a:prstGeom prst="rect">
                                  <a:avLst/>
                                </a:prstGeom>
                                <a:noFill/>
                                <a:ln w="6350">
                                  <a:noFill/>
                                </a:ln>
                              </wps:spPr>
                              <wps:txbx>
                                <w:txbxContent>
                                  <w:p w14:paraId="5F973287" w14:textId="77777777" w:rsidR="00AB1A6D" w:rsidRPr="00E91037" w:rsidRDefault="00AB1A6D" w:rsidP="005F7397">
                                    <w:pPr>
                                      <w:rPr>
                                        <w:i/>
                                        <w:sz w:val="20"/>
                                      </w:rPr>
                                    </w:pPr>
                                    <w:r w:rsidRPr="00E91037">
                                      <w:rPr>
                                        <w:i/>
                                        <w:sz w:val="20"/>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wpg:cNvPr id="52" name="Group 52"/>
                              <wpg:cNvGrpSpPr/>
                              <wpg:grpSpPr>
                                <a:xfrm>
                                  <a:off x="36000" y="52418"/>
                                  <a:ext cx="1248523" cy="1689852"/>
                                  <a:chOff x="351677" y="127005"/>
                                  <a:chExt cx="1670175" cy="2260549"/>
                                </a:xfrm>
                              </wpg:grpSpPr>
                              <wps:wsp>
                                <wps:cNvPr id="337" name="Straight Connector 337"/>
                                <wps:cNvCnPr/>
                                <wps:spPr>
                                  <a:xfrm>
                                    <a:off x="351677" y="1291710"/>
                                    <a:ext cx="1547929" cy="0"/>
                                  </a:xfrm>
                                  <a:prstGeom prst="line">
                                    <a:avLst/>
                                  </a:prstGeom>
                                  <a:ln w="63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8" name="Straight Connector 338"/>
                                <wps:cNvCnPr/>
                                <wps:spPr>
                                  <a:xfrm>
                                    <a:off x="1060637" y="135532"/>
                                    <a:ext cx="2249" cy="2161073"/>
                                  </a:xfrm>
                                  <a:prstGeom prst="line">
                                    <a:avLst/>
                                  </a:prstGeom>
                                  <a:ln w="63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39" name="Oval 339"/>
                                <wps:cNvSpPr/>
                                <wps:spPr>
                                  <a:xfrm>
                                    <a:off x="491318" y="426465"/>
                                    <a:ext cx="1143225" cy="1732490"/>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Text Box 340"/>
                                <wps:cNvSpPr txBox="1"/>
                                <wps:spPr>
                                  <a:xfrm>
                                    <a:off x="877997" y="127005"/>
                                    <a:ext cx="343048" cy="228600"/>
                                  </a:xfrm>
                                  <a:prstGeom prst="rect">
                                    <a:avLst/>
                                  </a:prstGeom>
                                  <a:noFill/>
                                  <a:ln w="6350">
                                    <a:noFill/>
                                  </a:ln>
                                </wps:spPr>
                                <wps:txbx>
                                  <w:txbxContent>
                                    <w:p w14:paraId="5E7CEB39" w14:textId="77777777" w:rsidR="00AB1A6D" w:rsidRPr="00E91037" w:rsidRDefault="00AB1A6D" w:rsidP="005F7397">
                                      <w:pPr>
                                        <w:rPr>
                                          <w:i/>
                                          <w:sz w:val="20"/>
                                        </w:rPr>
                                      </w:pPr>
                                      <w:r w:rsidRPr="00E91037">
                                        <w:rPr>
                                          <w:i/>
                                          <w:sz w:val="20"/>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1" name="Oval 341"/>
                                <wps:cNvSpPr/>
                                <wps:spPr>
                                  <a:xfrm>
                                    <a:off x="444890" y="1241590"/>
                                    <a:ext cx="91440" cy="914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Oval 342"/>
                                <wps:cNvSpPr/>
                                <wps:spPr>
                                  <a:xfrm>
                                    <a:off x="1587364" y="1241662"/>
                                    <a:ext cx="91440" cy="914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1012459" y="383702"/>
                                    <a:ext cx="91440" cy="914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Oval 345"/>
                                <wps:cNvSpPr/>
                                <wps:spPr>
                                  <a:xfrm>
                                    <a:off x="1016117" y="2111276"/>
                                    <a:ext cx="91440" cy="908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 name="Oval 346"/>
                                <wps:cNvSpPr/>
                                <wps:spPr>
                                  <a:xfrm>
                                    <a:off x="1014899" y="715330"/>
                                    <a:ext cx="91440" cy="914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Oval 347"/>
                                <wps:cNvSpPr/>
                                <wps:spPr>
                                  <a:xfrm>
                                    <a:off x="1013681" y="1771164"/>
                                    <a:ext cx="91440" cy="914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Text Box 88"/>
                                <wps:cNvSpPr txBox="1"/>
                                <wps:spPr>
                                  <a:xfrm>
                                    <a:off x="1678804" y="1018556"/>
                                    <a:ext cx="343048" cy="228600"/>
                                  </a:xfrm>
                                  <a:prstGeom prst="rect">
                                    <a:avLst/>
                                  </a:prstGeom>
                                  <a:noFill/>
                                  <a:ln w="6350">
                                    <a:noFill/>
                                  </a:ln>
                                </wps:spPr>
                                <wps:txbx>
                                  <w:txbxContent>
                                    <w:p w14:paraId="610A18B9" w14:textId="77777777" w:rsidR="00AB1A6D" w:rsidRPr="00A64BFF" w:rsidRDefault="00AB1A6D" w:rsidP="005F7397">
                                      <w:pPr>
                                        <w:rPr>
                                          <w:sz w:val="20"/>
                                        </w:rPr>
                                      </w:pPr>
                                      <w:r w:rsidRPr="00A64BFF">
                                        <w:rPr>
                                          <w:sz w:val="20"/>
                                        </w:rPr>
                                        <w:t>(</w:t>
                                      </w:r>
                                      <w:r w:rsidRPr="00A64BFF">
                                        <w:rPr>
                                          <w:i/>
                                          <w:sz w:val="20"/>
                                        </w:rPr>
                                        <w:t>b</w:t>
                                      </w:r>
                                      <w:r w:rsidRPr="00A64BFF">
                                        <w:rPr>
                                          <w:sz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 name="Text Box 89"/>
                                <wps:cNvSpPr txBox="1"/>
                                <wps:spPr>
                                  <a:xfrm>
                                    <a:off x="536329" y="1095660"/>
                                    <a:ext cx="436243" cy="228600"/>
                                  </a:xfrm>
                                  <a:prstGeom prst="rect">
                                    <a:avLst/>
                                  </a:prstGeom>
                                  <a:noFill/>
                                  <a:ln w="6350">
                                    <a:noFill/>
                                  </a:ln>
                                </wps:spPr>
                                <wps:txbx>
                                  <w:txbxContent>
                                    <w:p w14:paraId="0DC10053" w14:textId="77777777" w:rsidR="00AB1A6D" w:rsidRPr="00A64BFF" w:rsidRDefault="00AB1A6D" w:rsidP="005F7397">
                                      <w:pPr>
                                        <w:rPr>
                                          <w:sz w:val="20"/>
                                        </w:rPr>
                                      </w:pPr>
                                      <w:r w:rsidRPr="00A64BFF">
                                        <w:rPr>
                                          <w:sz w:val="20"/>
                                        </w:rPr>
                                        <w:t>(</w:t>
                                      </w:r>
                                      <w:r>
                                        <w:rPr>
                                          <w:sz w:val="20"/>
                                        </w:rPr>
                                        <w:t>-</w:t>
                                      </w:r>
                                      <w:r w:rsidRPr="00A64BFF">
                                        <w:rPr>
                                          <w:i/>
                                          <w:sz w:val="20"/>
                                        </w:rPr>
                                        <w:t>b</w:t>
                                      </w:r>
                                      <w:r w:rsidRPr="00A64BFF">
                                        <w:rPr>
                                          <w:sz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 name="Text Box 90"/>
                                <wps:cNvSpPr txBox="1"/>
                                <wps:spPr>
                                  <a:xfrm>
                                    <a:off x="1146456" y="233145"/>
                                    <a:ext cx="343048" cy="228600"/>
                                  </a:xfrm>
                                  <a:prstGeom prst="rect">
                                    <a:avLst/>
                                  </a:prstGeom>
                                  <a:noFill/>
                                  <a:ln w="6350">
                                    <a:noFill/>
                                  </a:ln>
                                </wps:spPr>
                                <wps:txbx>
                                  <w:txbxContent>
                                    <w:p w14:paraId="78D09FD8" w14:textId="77777777" w:rsidR="00AB1A6D" w:rsidRPr="00A64BFF" w:rsidRDefault="00AB1A6D" w:rsidP="005F7397">
                                      <w:pPr>
                                        <w:rPr>
                                          <w:sz w:val="20"/>
                                        </w:rPr>
                                      </w:pPr>
                                      <w:r w:rsidRPr="00A64BFF">
                                        <w:rPr>
                                          <w:sz w:val="20"/>
                                        </w:rPr>
                                        <w:t>(</w:t>
                                      </w:r>
                                      <w:r>
                                        <w:rPr>
                                          <w:sz w:val="20"/>
                                        </w:rPr>
                                        <w:t>0</w:t>
                                      </w:r>
                                      <w:r w:rsidRPr="00A64BFF">
                                        <w:rPr>
                                          <w:sz w:val="20"/>
                                        </w:rPr>
                                        <w:t>,</w:t>
                                      </w:r>
                                      <w:r>
                                        <w:rPr>
                                          <w:i/>
                                          <w:sz w:val="20"/>
                                        </w:rPr>
                                        <w:t>a</w:t>
                                      </w:r>
                                      <w:r w:rsidRPr="00A64BFF">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 name="Text Box 91"/>
                                <wps:cNvSpPr txBox="1"/>
                                <wps:spPr>
                                  <a:xfrm>
                                    <a:off x="1103899" y="2158954"/>
                                    <a:ext cx="483443" cy="228600"/>
                                  </a:xfrm>
                                  <a:prstGeom prst="rect">
                                    <a:avLst/>
                                  </a:prstGeom>
                                  <a:noFill/>
                                  <a:ln w="6350">
                                    <a:noFill/>
                                  </a:ln>
                                </wps:spPr>
                                <wps:txbx>
                                  <w:txbxContent>
                                    <w:p w14:paraId="3A3B446B" w14:textId="77777777" w:rsidR="00AB1A6D" w:rsidRPr="00A64BFF" w:rsidRDefault="00AB1A6D" w:rsidP="005F7397">
                                      <w:pPr>
                                        <w:rPr>
                                          <w:sz w:val="20"/>
                                        </w:rPr>
                                      </w:pPr>
                                      <w:r w:rsidRPr="00A64BFF">
                                        <w:rPr>
                                          <w:sz w:val="20"/>
                                        </w:rPr>
                                        <w:t>(</w:t>
                                      </w:r>
                                      <w:r>
                                        <w:rPr>
                                          <w:sz w:val="20"/>
                                        </w:rPr>
                                        <w:t>0</w:t>
                                      </w:r>
                                      <w:r w:rsidRPr="00A64BFF">
                                        <w:rPr>
                                          <w:sz w:val="20"/>
                                        </w:rPr>
                                        <w:t>,</w:t>
                                      </w:r>
                                      <w:r>
                                        <w:rPr>
                                          <w:sz w:val="20"/>
                                        </w:rPr>
                                        <w:t>-</w:t>
                                      </w:r>
                                      <w:r>
                                        <w:rPr>
                                          <w:i/>
                                          <w:sz w:val="20"/>
                                        </w:rPr>
                                        <w:t>a</w:t>
                                      </w:r>
                                      <w:r w:rsidRPr="00A64BFF">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 name="Text Box 93"/>
                                <wps:cNvSpPr txBox="1"/>
                                <wps:spPr>
                                  <a:xfrm>
                                    <a:off x="1101970" y="755321"/>
                                    <a:ext cx="343048" cy="228600"/>
                                  </a:xfrm>
                                  <a:prstGeom prst="rect">
                                    <a:avLst/>
                                  </a:prstGeom>
                                  <a:noFill/>
                                  <a:ln w="6350">
                                    <a:noFill/>
                                  </a:ln>
                                </wps:spPr>
                                <wps:txbx>
                                  <w:txbxContent>
                                    <w:p w14:paraId="751F4814" w14:textId="77777777" w:rsidR="00AB1A6D" w:rsidRPr="00A64BFF" w:rsidRDefault="00AB1A6D" w:rsidP="005F7397">
                                      <w:pPr>
                                        <w:rPr>
                                          <w:sz w:val="20"/>
                                        </w:rPr>
                                      </w:pPr>
                                      <w:r w:rsidRPr="00A64BFF">
                                        <w:rPr>
                                          <w:sz w:val="20"/>
                                        </w:rPr>
                                        <w:t>(</w:t>
                                      </w:r>
                                      <w:r>
                                        <w:rPr>
                                          <w:sz w:val="20"/>
                                        </w:rPr>
                                        <w:t>0</w:t>
                                      </w:r>
                                      <w:r w:rsidRPr="00A64BFF">
                                        <w:rPr>
                                          <w:sz w:val="20"/>
                                        </w:rPr>
                                        <w:t>,</w:t>
                                      </w:r>
                                      <w:r>
                                        <w:rPr>
                                          <w:i/>
                                          <w:sz w:val="20"/>
                                        </w:rPr>
                                        <w:t>c</w:t>
                                      </w:r>
                                      <w:r w:rsidRPr="00A64BFF">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 name="Text Box 94"/>
                                <wps:cNvSpPr txBox="1"/>
                                <wps:spPr>
                                  <a:xfrm>
                                    <a:off x="1106337" y="1626595"/>
                                    <a:ext cx="439188" cy="228600"/>
                                  </a:xfrm>
                                  <a:prstGeom prst="rect">
                                    <a:avLst/>
                                  </a:prstGeom>
                                  <a:noFill/>
                                  <a:ln w="6350">
                                    <a:noFill/>
                                  </a:ln>
                                </wps:spPr>
                                <wps:txbx>
                                  <w:txbxContent>
                                    <w:p w14:paraId="133592BA" w14:textId="77777777" w:rsidR="00AB1A6D" w:rsidRPr="00A64BFF" w:rsidRDefault="00AB1A6D" w:rsidP="005F7397">
                                      <w:pPr>
                                        <w:rPr>
                                          <w:sz w:val="20"/>
                                        </w:rPr>
                                      </w:pPr>
                                      <w:r w:rsidRPr="00A64BFF">
                                        <w:rPr>
                                          <w:sz w:val="20"/>
                                        </w:rPr>
                                        <w:t>(</w:t>
                                      </w:r>
                                      <w:r>
                                        <w:rPr>
                                          <w:sz w:val="20"/>
                                        </w:rPr>
                                        <w:t>0</w:t>
                                      </w:r>
                                      <w:r w:rsidRPr="00A64BFF">
                                        <w:rPr>
                                          <w:sz w:val="20"/>
                                        </w:rPr>
                                        <w:t>,</w:t>
                                      </w:r>
                                      <w:r>
                                        <w:rPr>
                                          <w:sz w:val="20"/>
                                        </w:rPr>
                                        <w:t>-</w:t>
                                      </w:r>
                                      <w:r>
                                        <w:rPr>
                                          <w:i/>
                                          <w:sz w:val="20"/>
                                        </w:rPr>
                                        <w:t>c</w:t>
                                      </w:r>
                                      <w:r w:rsidRPr="00A64BFF">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77B4B8AF" id="Canvas 46" o:spid="_x0000_s1088" editas="canvas" alt="A vertical ellipse, taller than it is wide.  The horizontal vertices are labeled b comma 0 and negative b comma 0. The vertical vertices are labeled 0 comma a and 0 comma negative a. The foci are on the vertical axis and are labeled 0 comma c and 0 comma negative c." style="width:101.1pt;height:140pt;mso-position-horizontal-relative:char;mso-position-vertical-relative:line" coordsize="12839,17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">
                      <v:shape id="_x0000_s1089" type="#_x0000_t75" alt="A vertical ellipse, taller than it is wide.  The horizontal vertices are labeled b comma 0 and negative b comma 0. The vertical vertices are labeled 0 comma a and 0 comma negative a. The foci are on the vertical axis and are labeled 0 comma c and 0 comma negative c." style="position:absolute;width:12839;height:17773;visibility:visible;mso-wrap-style:square">
                        <v:fill o:detectmouseclick="t"/>
                        <v:path o:connecttype="none"/>
                      </v:shape>
                      <v:shape id="Text Box 344" o:spid="_x0000_s1090" type="#_x0000_t202" style="position:absolute;left:11426;top:9135;width:132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" filled="f" stroked="f" strokeweight=".5pt">
                        <v:textbox inset="0,0,0,0">
                          <w:txbxContent>
                            <w:p w14:paraId="5F973287" w14:textId="77777777" w:rsidR="00AB1A6D" w:rsidRPr="00E91037" w:rsidRDefault="00AB1A6D" w:rsidP="005F7397">
                              <w:pPr>
                                <w:rPr>
                                  <w:i/>
                                  <w:sz w:val="20"/>
                                </w:rPr>
                              </w:pPr>
                              <w:r w:rsidRPr="00E91037">
                                <w:rPr>
                                  <w:i/>
                                  <w:sz w:val="20"/>
                                </w:rPr>
                                <w:t>x</w:t>
                              </w:r>
                            </w:p>
                          </w:txbxContent>
                        </v:textbox>
                      </v:shape>
                      <v:group id="Group 52" o:spid="_x0000_s1091" style="position:absolute;left:360;top:524;width:12485;height:16898" coordorigin="3516,1270" coordsize="16701,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Straight Connector 337" o:spid="_x0000_s1092" style="position:absolute;visibility:visible;mso-wrap-style:square" from="3516,12917" to="18996,12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" strokecolor="black [3213]" strokeweight=".5pt">
                          <v:stroke endarrow="block" joinstyle="miter"/>
                        </v:line>
                        <v:line id="Straight Connector 338" o:spid="_x0000_s1093" style="position:absolute;visibility:visible;mso-wrap-style:square" from="10606,1355" to="10628,2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" strokecolor="black [3213]" strokeweight=".5pt">
                          <v:stroke startarrow="block" joinstyle="miter"/>
                        </v:line>
                        <v:oval id="Oval 339" o:spid="_x0000_s1094" style="position:absolute;left:4913;top:4264;width:11432;height:17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" filled="f" strokecolor="#0070c0" strokeweight="2.25pt">
                          <v:stroke joinstyle="miter"/>
                        </v:oval>
                        <v:shape id="Text Box 340" o:spid="_x0000_s1095" type="#_x0000_t202" style="position:absolute;left:8779;top:1270;width:343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" filled="f" stroked="f" strokeweight=".5pt">
                          <v:textbox inset="0,0,0,0">
                            <w:txbxContent>
                              <w:p w14:paraId="5E7CEB39" w14:textId="77777777" w:rsidR="00AB1A6D" w:rsidRPr="00E91037" w:rsidRDefault="00AB1A6D" w:rsidP="005F7397">
                                <w:pPr>
                                  <w:rPr>
                                    <w:i/>
                                    <w:sz w:val="20"/>
                                  </w:rPr>
                                </w:pPr>
                                <w:r w:rsidRPr="00E91037">
                                  <w:rPr>
                                    <w:i/>
                                    <w:sz w:val="20"/>
                                  </w:rPr>
                                  <w:t>y</w:t>
                                </w:r>
                              </w:p>
                            </w:txbxContent>
                          </v:textbox>
                        </v:shape>
                        <v:oval id="Oval 341" o:spid="_x0000_s1096" style="position:absolute;left:4448;top:12415;width:915;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" fillcolor="black [3213]" strokecolor="black [3213]" strokeweight="1pt">
                          <v:stroke joinstyle="miter"/>
                        </v:oval>
                        <v:oval id="Oval 342" o:spid="_x0000_s1097" style="position:absolute;left:15873;top:12416;width:915;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" fillcolor="black [3213]" strokecolor="black [3213]" strokeweight="1pt">
                          <v:stroke joinstyle="miter"/>
                        </v:oval>
                        <v:oval id="Oval 343" o:spid="_x0000_s1098" style="position:absolute;left:10124;top:3837;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" fillcolor="black [3213]" strokecolor="black [3213]" strokeweight="1pt">
                          <v:stroke joinstyle="miter"/>
                        </v:oval>
                        <v:oval id="Oval 345" o:spid="_x0000_s1099" style="position:absolute;left:10161;top:21112;width:914;height: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" fillcolor="black [3213]" strokecolor="black [3213]" strokeweight="1pt">
                          <v:stroke joinstyle="miter"/>
                        </v:oval>
                        <v:oval id="Oval 346" o:spid="_x0000_s1100" style="position:absolute;left:10148;top:7153;width:915;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" fillcolor="black [3213]" strokecolor="black [3213]" strokeweight="1pt">
                          <v:stroke joinstyle="miter"/>
                        </v:oval>
                        <v:oval id="Oval 347" o:spid="_x0000_s1101" style="position:absolute;left:10136;top:17711;width:915;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" fillcolor="black [3213]" strokecolor="black [3213]" strokeweight="1pt">
                          <v:stroke joinstyle="miter"/>
                        </v:oval>
                        <v:shape id="Text Box 88" o:spid="_x0000_s1102" type="#_x0000_t202" style="position:absolute;left:16788;top:10185;width:3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" filled="f" stroked="f" strokeweight=".5pt">
                          <v:textbox inset="0,0,0,0">
                            <w:txbxContent>
                              <w:p w14:paraId="610A18B9" w14:textId="77777777" w:rsidR="00AB1A6D" w:rsidRPr="00A64BFF" w:rsidRDefault="00AB1A6D" w:rsidP="005F7397">
                                <w:pPr>
                                  <w:rPr>
                                    <w:sz w:val="20"/>
                                  </w:rPr>
                                </w:pPr>
                                <w:r w:rsidRPr="00A64BFF">
                                  <w:rPr>
                                    <w:sz w:val="20"/>
                                  </w:rPr>
                                  <w:t>(</w:t>
                                </w:r>
                                <w:r w:rsidRPr="00A64BFF">
                                  <w:rPr>
                                    <w:i/>
                                    <w:sz w:val="20"/>
                                  </w:rPr>
                                  <w:t>b</w:t>
                                </w:r>
                                <w:r w:rsidRPr="00A64BFF">
                                  <w:rPr>
                                    <w:sz w:val="20"/>
                                  </w:rPr>
                                  <w:t>,0)</w:t>
                                </w:r>
                              </w:p>
                            </w:txbxContent>
                          </v:textbox>
                        </v:shape>
                        <v:shape id="Text Box 89" o:spid="_x0000_s1103" type="#_x0000_t202" style="position:absolute;left:5363;top:10956;width:436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" filled="f" stroked="f" strokeweight=".5pt">
                          <v:textbox inset="0,0,0,0">
                            <w:txbxContent>
                              <w:p w14:paraId="0DC10053" w14:textId="77777777" w:rsidR="00AB1A6D" w:rsidRPr="00A64BFF" w:rsidRDefault="00AB1A6D" w:rsidP="005F7397">
                                <w:pPr>
                                  <w:rPr>
                                    <w:sz w:val="20"/>
                                  </w:rPr>
                                </w:pPr>
                                <w:r w:rsidRPr="00A64BFF">
                                  <w:rPr>
                                    <w:sz w:val="20"/>
                                  </w:rPr>
                                  <w:t>(</w:t>
                                </w:r>
                                <w:r>
                                  <w:rPr>
                                    <w:sz w:val="20"/>
                                  </w:rPr>
                                  <w:t>-</w:t>
                                </w:r>
                                <w:r w:rsidRPr="00A64BFF">
                                  <w:rPr>
                                    <w:i/>
                                    <w:sz w:val="20"/>
                                  </w:rPr>
                                  <w:t>b</w:t>
                                </w:r>
                                <w:r w:rsidRPr="00A64BFF">
                                  <w:rPr>
                                    <w:sz w:val="20"/>
                                  </w:rPr>
                                  <w:t>,0)</w:t>
                                </w:r>
                              </w:p>
                            </w:txbxContent>
                          </v:textbox>
                        </v:shape>
                        <v:shape id="Text Box 90" o:spid="_x0000_s1104" type="#_x0000_t202" style="position:absolute;left:11464;top:2331;width:343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" filled="f" stroked="f" strokeweight=".5pt">
                          <v:textbox inset="0,0,0,0">
                            <w:txbxContent>
                              <w:p w14:paraId="78D09FD8" w14:textId="77777777" w:rsidR="00AB1A6D" w:rsidRPr="00A64BFF" w:rsidRDefault="00AB1A6D" w:rsidP="005F7397">
                                <w:pPr>
                                  <w:rPr>
                                    <w:sz w:val="20"/>
                                  </w:rPr>
                                </w:pPr>
                                <w:r w:rsidRPr="00A64BFF">
                                  <w:rPr>
                                    <w:sz w:val="20"/>
                                  </w:rPr>
                                  <w:t>(</w:t>
                                </w:r>
                                <w:proofErr w:type="gramStart"/>
                                <w:r>
                                  <w:rPr>
                                    <w:sz w:val="20"/>
                                  </w:rPr>
                                  <w:t>0</w:t>
                                </w:r>
                                <w:r w:rsidRPr="00A64BFF">
                                  <w:rPr>
                                    <w:sz w:val="20"/>
                                  </w:rPr>
                                  <w:t>,</w:t>
                                </w:r>
                                <w:r>
                                  <w:rPr>
                                    <w:i/>
                                    <w:sz w:val="20"/>
                                  </w:rPr>
                                  <w:t>a</w:t>
                                </w:r>
                                <w:proofErr w:type="gramEnd"/>
                                <w:r w:rsidRPr="00A64BFF">
                                  <w:rPr>
                                    <w:sz w:val="20"/>
                                  </w:rPr>
                                  <w:t>)</w:t>
                                </w:r>
                              </w:p>
                            </w:txbxContent>
                          </v:textbox>
                        </v:shape>
                        <v:shape id="Text Box 91" o:spid="_x0000_s1105" type="#_x0000_t202" style="position:absolute;left:11038;top:21589;width:483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" filled="f" stroked="f" strokeweight=".5pt">
                          <v:textbox inset="0,0,0,0">
                            <w:txbxContent>
                              <w:p w14:paraId="3A3B446B" w14:textId="77777777" w:rsidR="00AB1A6D" w:rsidRPr="00A64BFF" w:rsidRDefault="00AB1A6D" w:rsidP="005F7397">
                                <w:pPr>
                                  <w:rPr>
                                    <w:sz w:val="20"/>
                                  </w:rPr>
                                </w:pPr>
                                <w:r w:rsidRPr="00A64BFF">
                                  <w:rPr>
                                    <w:sz w:val="20"/>
                                  </w:rPr>
                                  <w:t>(</w:t>
                                </w:r>
                                <w:proofErr w:type="gramStart"/>
                                <w:r>
                                  <w:rPr>
                                    <w:sz w:val="20"/>
                                  </w:rPr>
                                  <w:t>0</w:t>
                                </w:r>
                                <w:r w:rsidRPr="00A64BFF">
                                  <w:rPr>
                                    <w:sz w:val="20"/>
                                  </w:rPr>
                                  <w:t>,</w:t>
                                </w:r>
                                <w:r>
                                  <w:rPr>
                                    <w:sz w:val="20"/>
                                  </w:rPr>
                                  <w:t>-</w:t>
                                </w:r>
                                <w:proofErr w:type="gramEnd"/>
                                <w:r>
                                  <w:rPr>
                                    <w:i/>
                                    <w:sz w:val="20"/>
                                  </w:rPr>
                                  <w:t>a</w:t>
                                </w:r>
                                <w:r w:rsidRPr="00A64BFF">
                                  <w:rPr>
                                    <w:sz w:val="20"/>
                                  </w:rPr>
                                  <w:t>)</w:t>
                                </w:r>
                              </w:p>
                            </w:txbxContent>
                          </v:textbox>
                        </v:shape>
                        <v:shape id="Text Box 93" o:spid="_x0000_s1106" type="#_x0000_t202" style="position:absolute;left:11019;top:7553;width:343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pnxgAAANsAAAAPAAAAZHJzL2Rvd25yZXYueG1sRI9fS8NA&#10;EMTfC/0OxxZ8ay9VkD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cZHKZ8YAAADbAAAA&#10;DwAAAAAAAAAAAAAAAAAHAgAAZHJzL2Rvd25yZXYueG1sUEsFBgAAAAADAAMAtwAAAPoCAAAAAA==&#10;" filled="f" stroked="f" strokeweight=".5pt">
                          <v:textbox inset="0,0,0,0">
                            <w:txbxContent>
                              <w:p w14:paraId="751F4814" w14:textId="77777777" w:rsidR="00AB1A6D" w:rsidRPr="00A64BFF" w:rsidRDefault="00AB1A6D" w:rsidP="005F7397">
                                <w:pPr>
                                  <w:rPr>
                                    <w:sz w:val="20"/>
                                  </w:rPr>
                                </w:pPr>
                                <w:r w:rsidRPr="00A64BFF">
                                  <w:rPr>
                                    <w:sz w:val="20"/>
                                  </w:rPr>
                                  <w:t>(</w:t>
                                </w:r>
                                <w:proofErr w:type="gramStart"/>
                                <w:r>
                                  <w:rPr>
                                    <w:sz w:val="20"/>
                                  </w:rPr>
                                  <w:t>0</w:t>
                                </w:r>
                                <w:r w:rsidRPr="00A64BFF">
                                  <w:rPr>
                                    <w:sz w:val="20"/>
                                  </w:rPr>
                                  <w:t>,</w:t>
                                </w:r>
                                <w:r>
                                  <w:rPr>
                                    <w:i/>
                                    <w:sz w:val="20"/>
                                  </w:rPr>
                                  <w:t>c</w:t>
                                </w:r>
                                <w:proofErr w:type="gramEnd"/>
                                <w:r w:rsidRPr="00A64BFF">
                                  <w:rPr>
                                    <w:sz w:val="20"/>
                                  </w:rPr>
                                  <w:t>)</w:t>
                                </w:r>
                              </w:p>
                            </w:txbxContent>
                          </v:textbox>
                        </v:shape>
                        <v:shape id="Text Box 94" o:spid="_x0000_s1107" type="#_x0000_t202" style="position:absolute;left:11063;top:16265;width:43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ITxgAAANsAAAAPAAAAZHJzL2Rvd25yZXYueG1sRI9fS8NA&#10;EMTfC/0OxxZ8ay8VkT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nhSE8YAAADbAAAA&#10;DwAAAAAAAAAAAAAAAAAHAgAAZHJzL2Rvd25yZXYueG1sUEsFBgAAAAADAAMAtwAAAPoCAAAAAA==&#10;" filled="f" stroked="f" strokeweight=".5pt">
                          <v:textbox inset="0,0,0,0">
                            <w:txbxContent>
                              <w:p w14:paraId="133592BA" w14:textId="77777777" w:rsidR="00AB1A6D" w:rsidRPr="00A64BFF" w:rsidRDefault="00AB1A6D" w:rsidP="005F7397">
                                <w:pPr>
                                  <w:rPr>
                                    <w:sz w:val="20"/>
                                  </w:rPr>
                                </w:pPr>
                                <w:r w:rsidRPr="00A64BFF">
                                  <w:rPr>
                                    <w:sz w:val="20"/>
                                  </w:rPr>
                                  <w:t>(</w:t>
                                </w:r>
                                <w:proofErr w:type="gramStart"/>
                                <w:r>
                                  <w:rPr>
                                    <w:sz w:val="20"/>
                                  </w:rPr>
                                  <w:t>0</w:t>
                                </w:r>
                                <w:r w:rsidRPr="00A64BFF">
                                  <w:rPr>
                                    <w:sz w:val="20"/>
                                  </w:rPr>
                                  <w:t>,</w:t>
                                </w:r>
                                <w:r>
                                  <w:rPr>
                                    <w:sz w:val="20"/>
                                  </w:rPr>
                                  <w:t>-</w:t>
                                </w:r>
                                <w:proofErr w:type="gramEnd"/>
                                <w:r>
                                  <w:rPr>
                                    <w:i/>
                                    <w:sz w:val="20"/>
                                  </w:rPr>
                                  <w:t>c</w:t>
                                </w:r>
                                <w:r w:rsidRPr="00A64BFF">
                                  <w:rPr>
                                    <w:sz w:val="20"/>
                                  </w:rPr>
                                  <w:t>)</w:t>
                                </w:r>
                              </w:p>
                            </w:txbxContent>
                          </v:textbox>
                        </v:shape>
                      </v:group>
                      <w10:anchorlock/>
                    </v:group>
                  </w:pict>
                </mc:Fallback>
              </mc:AlternateContent>
            </w:r>
          </w:p>
        </w:tc>
      </w:tr>
    </w:tbl>
    <w:p w14:paraId="33128523" w14:textId="77777777" w:rsidR="009F141A" w:rsidRDefault="009F141A" w:rsidP="004A4D48"/>
    <w:p w14:paraId="688A595E" w14:textId="77777777" w:rsidR="00EF41C1" w:rsidRDefault="00EF41C1" w:rsidP="004A4D48"/>
    <w:p w14:paraId="1E935A32" w14:textId="77777777" w:rsidR="00EC1C29" w:rsidRDefault="00EC1C29" w:rsidP="004A4D48"/>
    <w:p w14:paraId="15F7EAFC" w14:textId="77777777" w:rsidR="00F76A58" w:rsidRDefault="00F76A58" w:rsidP="00F76A58">
      <w:pPr>
        <w:pStyle w:val="ExampleHeader"/>
      </w:pPr>
      <w:r>
        <w:t>Example 1</w:t>
      </w:r>
    </w:p>
    <w:p w14:paraId="62FE8F93" w14:textId="77777777" w:rsidR="00F76A58" w:rsidRDefault="00F76A58" w:rsidP="00F76A58">
      <w:pPr>
        <w:pStyle w:val="Example"/>
      </w:pPr>
      <w:r>
        <w:t xml:space="preserve">Put the equation of the ellipse </w:t>
      </w:r>
      <w:r w:rsidR="007D79CD" w:rsidRPr="00C05215">
        <w:rPr>
          <w:position w:val="-10"/>
        </w:rPr>
        <w:object w:dxaOrig="1240" w:dyaOrig="360" w14:anchorId="7C774735">
          <v:shape id="_x0000_i1065" type="#_x0000_t75" style="width:60pt;height:18.75pt" o:ole="">
            <v:imagedata r:id="rId93" o:title=""/>
          </v:shape>
          <o:OLEObject Type="Embed" ProgID="Equation.3" ShapeID="_x0000_i1065" DrawAspect="Content" ObjectID="_1719177542" r:id="rId94"/>
        </w:object>
      </w:r>
      <w:r>
        <w:t xml:space="preserve"> in standard form.  Find the vertices, minor axis endpoints,</w:t>
      </w:r>
      <w:r w:rsidRPr="00BF587F">
        <w:t xml:space="preserve"> </w:t>
      </w:r>
      <w:r>
        <w:t xml:space="preserve">length of the major axis, and length of the minor axis.  Sketch the graph, </w:t>
      </w:r>
      <w:r w:rsidR="00EF41C1">
        <w:t>then</w:t>
      </w:r>
      <w:r>
        <w:t xml:space="preserve"> check using a graphing utility.</w:t>
      </w:r>
    </w:p>
    <w:p w14:paraId="5AD6E5EC" w14:textId="77777777" w:rsidR="00F76A58" w:rsidRDefault="00F76A58" w:rsidP="00F76A58">
      <w:pPr>
        <w:pStyle w:val="Example"/>
      </w:pPr>
    </w:p>
    <w:p w14:paraId="013F81AE" w14:textId="77777777" w:rsidR="00F76A58" w:rsidRDefault="00F76A58" w:rsidP="00F76A58">
      <w:pPr>
        <w:pStyle w:val="Example"/>
        <w:rPr>
          <w:rFonts w:eastAsiaTheme="minorEastAsia"/>
        </w:rPr>
      </w:pPr>
      <w:r>
        <w:t xml:space="preserve">The standard equation has a 1 on the right side, so this equation can be put in standard form </w:t>
      </w:r>
      <w:r>
        <w:rPr>
          <w:rFonts w:eastAsiaTheme="minorEastAsia"/>
        </w:rPr>
        <w:t>by dividing by 9:</w:t>
      </w:r>
    </w:p>
    <w:p w14:paraId="7C5E95BF" w14:textId="77777777" w:rsidR="00F76A58" w:rsidRDefault="00F76A58" w:rsidP="00F76A58">
      <w:pPr>
        <w:pStyle w:val="Example"/>
        <w:rPr>
          <w:rFonts w:eastAsiaTheme="minorEastAsia"/>
        </w:rPr>
      </w:pPr>
      <w:r>
        <w:t xml:space="preserve"> </w:t>
      </w:r>
      <w:r w:rsidR="007D79CD" w:rsidRPr="00C05215">
        <w:rPr>
          <w:position w:val="-24"/>
        </w:rPr>
        <w:object w:dxaOrig="1160" w:dyaOrig="660" w14:anchorId="06F3BCC2">
          <v:shape id="_x0000_i1066" type="#_x0000_t75" style="width:58.5pt;height:33pt" o:ole="">
            <v:imagedata r:id="rId95" o:title=""/>
          </v:shape>
          <o:OLEObject Type="Embed" ProgID="Equation.3" ShapeID="_x0000_i1066" DrawAspect="Content" ObjectID="_1719177543" r:id="rId96"/>
        </w:object>
      </w:r>
    </w:p>
    <w:p w14:paraId="53A3C0AA" w14:textId="77777777" w:rsidR="00F76A58" w:rsidRDefault="00F76A58" w:rsidP="00F76A58">
      <w:pPr>
        <w:pStyle w:val="Example"/>
        <w:rPr>
          <w:rFonts w:eastAsiaTheme="minorEastAsia"/>
        </w:rPr>
      </w:pPr>
    </w:p>
    <w:p w14:paraId="4C231DF0" w14:textId="77777777" w:rsidR="00AF0F6F" w:rsidRDefault="00F76A58" w:rsidP="00F76A58">
      <w:pPr>
        <w:pStyle w:val="Example"/>
        <w:rPr>
          <w:rFonts w:eastAsiaTheme="minorEastAsia"/>
        </w:rPr>
      </w:pPr>
      <w:r>
        <w:rPr>
          <w:rFonts w:eastAsiaTheme="minorEastAsia"/>
        </w:rPr>
        <w:t xml:space="preserve">Since the </w:t>
      </w:r>
      <w:r w:rsidRPr="00BF587F">
        <w:rPr>
          <w:rFonts w:eastAsiaTheme="minorEastAsia"/>
          <w:i/>
        </w:rPr>
        <w:t>y</w:t>
      </w:r>
      <w:r>
        <w:rPr>
          <w:rFonts w:eastAsiaTheme="minorEastAsia"/>
        </w:rPr>
        <w:t xml:space="preserve">-denominator is greater than the </w:t>
      </w:r>
      <w:r w:rsidRPr="00BF587F">
        <w:rPr>
          <w:rFonts w:eastAsiaTheme="minorEastAsia"/>
          <w:i/>
        </w:rPr>
        <w:t>x</w:t>
      </w:r>
      <w:r>
        <w:rPr>
          <w:rFonts w:eastAsiaTheme="minorEastAsia"/>
        </w:rPr>
        <w:t xml:space="preserve">-denominator, the ellipse has a vertical major axis.  </w:t>
      </w:r>
      <w:r w:rsidR="00C64368">
        <w:rPr>
          <w:rFonts w:eastAsiaTheme="minorEastAsia"/>
        </w:rPr>
        <w:t xml:space="preserve">Comparing to the </w:t>
      </w:r>
      <w:r>
        <w:rPr>
          <w:rFonts w:eastAsiaTheme="minorEastAsia"/>
        </w:rPr>
        <w:t xml:space="preserve">general standard form equation </w:t>
      </w:r>
      <w:r w:rsidR="007D79CD" w:rsidRPr="00C05215">
        <w:rPr>
          <w:position w:val="-24"/>
        </w:rPr>
        <w:object w:dxaOrig="1180" w:dyaOrig="660" w14:anchorId="4F9D25BC">
          <v:shape id="_x0000_i1067" type="#_x0000_t75" style="width:60pt;height:33pt" o:ole="">
            <v:imagedata r:id="rId97" o:title=""/>
          </v:shape>
          <o:OLEObject Type="Embed" ProgID="Equation.3" ShapeID="_x0000_i1067" DrawAspect="Content" ObjectID="_1719177544" r:id="rId98"/>
        </w:object>
      </w:r>
      <w:r w:rsidR="00EF41C1">
        <w:t>,</w:t>
      </w:r>
      <w:r w:rsidR="00C64368">
        <w:t xml:space="preserve"> we see the </w:t>
      </w:r>
      <w:r>
        <w:rPr>
          <w:rFonts w:eastAsiaTheme="minorEastAsia"/>
        </w:rPr>
        <w:t xml:space="preserve">value of </w:t>
      </w:r>
      <w:r w:rsidR="007D79CD" w:rsidRPr="00C05215">
        <w:rPr>
          <w:position w:val="-8"/>
        </w:rPr>
        <w:object w:dxaOrig="1080" w:dyaOrig="360" w14:anchorId="5ABD6D2B">
          <v:shape id="_x0000_i1068" type="#_x0000_t75" style="width:54.75pt;height:18.75pt" o:ole="">
            <v:imagedata r:id="rId99" o:title=""/>
          </v:shape>
          <o:OLEObject Type="Embed" ProgID="Equation.3" ShapeID="_x0000_i1068" DrawAspect="Content" ObjectID="_1719177545" r:id="rId100"/>
        </w:object>
      </w:r>
      <w:r>
        <w:rPr>
          <w:rFonts w:eastAsiaTheme="minorEastAsia"/>
        </w:rPr>
        <w:t xml:space="preserve"> and the value of </w:t>
      </w:r>
      <w:r w:rsidR="007D79CD" w:rsidRPr="00C05215">
        <w:rPr>
          <w:position w:val="-6"/>
        </w:rPr>
        <w:object w:dxaOrig="1020" w:dyaOrig="340" w14:anchorId="3011FC97">
          <v:shape id="_x0000_i1069" type="#_x0000_t75" style="width:51.75pt;height:17.25pt" o:ole="">
            <v:imagedata r:id="rId101" o:title=""/>
          </v:shape>
          <o:OLEObject Type="Embed" ProgID="Equation.3" ShapeID="_x0000_i1069" DrawAspect="Content" ObjectID="_1719177546" r:id="rId102"/>
        </w:object>
      </w:r>
      <w:r>
        <w:rPr>
          <w:rFonts w:eastAsiaTheme="minorEastAsia"/>
        </w:rPr>
        <w:t xml:space="preserve">.   </w:t>
      </w:r>
    </w:p>
    <w:p w14:paraId="7A405467" w14:textId="77777777" w:rsidR="00AF0F6F" w:rsidRDefault="00AF0F6F" w:rsidP="00F76A58">
      <w:pPr>
        <w:pStyle w:val="Example"/>
        <w:rPr>
          <w:rFonts w:eastAsiaTheme="minorEastAsia"/>
        </w:rPr>
      </w:pPr>
    </w:p>
    <w:p w14:paraId="10F2F9EB" w14:textId="77777777" w:rsidR="00AF0F6F" w:rsidRDefault="00F76A58" w:rsidP="00F76A58">
      <w:pPr>
        <w:pStyle w:val="Example"/>
      </w:pPr>
      <w:r>
        <w:rPr>
          <w:rFonts w:eastAsiaTheme="minorEastAsia"/>
        </w:rPr>
        <w:t xml:space="preserve">The vertices lie on the </w:t>
      </w:r>
      <w:r w:rsidRPr="00DA6C37">
        <w:rPr>
          <w:rFonts w:eastAsiaTheme="minorEastAsia"/>
          <w:i/>
        </w:rPr>
        <w:t>y</w:t>
      </w:r>
      <w:r>
        <w:rPr>
          <w:rFonts w:eastAsiaTheme="minorEastAsia"/>
        </w:rPr>
        <w:t xml:space="preserve">-axis at </w:t>
      </w:r>
      <w:r>
        <w:t>(0,±</w:t>
      </w:r>
      <w:r w:rsidRPr="00AB5313">
        <w:rPr>
          <w:i/>
        </w:rPr>
        <w:t>a</w:t>
      </w:r>
      <w:r>
        <w:t xml:space="preserve">) = (0, ±3).  </w:t>
      </w:r>
    </w:p>
    <w:p w14:paraId="546A61A5" w14:textId="77777777" w:rsidR="00AF0F6F" w:rsidRDefault="00F76A58" w:rsidP="00F76A58">
      <w:pPr>
        <w:pStyle w:val="Example"/>
      </w:pPr>
      <w:r>
        <w:t xml:space="preserve">The minor axis endpoints lie on the </w:t>
      </w:r>
      <w:r>
        <w:rPr>
          <w:rFonts w:eastAsiaTheme="minorEastAsia"/>
          <w:i/>
        </w:rPr>
        <w:t>x</w:t>
      </w:r>
      <w:r>
        <w:rPr>
          <w:rFonts w:eastAsiaTheme="minorEastAsia"/>
        </w:rPr>
        <w:t xml:space="preserve">-axis at </w:t>
      </w:r>
      <w:r>
        <w:t>(±</w:t>
      </w:r>
      <w:r>
        <w:rPr>
          <w:i/>
        </w:rPr>
        <w:t xml:space="preserve">b, </w:t>
      </w:r>
      <w:r w:rsidRPr="00924D1B">
        <w:t>0</w:t>
      </w:r>
      <w:r>
        <w:t xml:space="preserve">) = (±1, 0).  </w:t>
      </w:r>
    </w:p>
    <w:p w14:paraId="1030D667" w14:textId="77777777" w:rsidR="00AF0F6F" w:rsidRDefault="00F76A58" w:rsidP="00F76A58">
      <w:pPr>
        <w:pStyle w:val="Example"/>
      </w:pPr>
      <w:r>
        <w:t xml:space="preserve">The length of the major axis is </w:t>
      </w:r>
      <w:r w:rsidR="007D79CD" w:rsidRPr="007D79CD">
        <w:rPr>
          <w:position w:val="-10"/>
        </w:rPr>
        <w:object w:dxaOrig="1440" w:dyaOrig="340" w14:anchorId="3D13EAE6">
          <v:shape id="_x0000_i1070" type="#_x0000_t75" style="width:1in;height:17.25pt" o:ole="">
            <v:imagedata r:id="rId103" o:title=""/>
          </v:shape>
          <o:OLEObject Type="Embed" ProgID="Equation.3" ShapeID="_x0000_i1070" DrawAspect="Content" ObjectID="_1719177547" r:id="rId104"/>
        </w:object>
      </w:r>
      <w:r>
        <w:t xml:space="preserve">.  </w:t>
      </w:r>
    </w:p>
    <w:p w14:paraId="3C9DF0A1" w14:textId="77777777" w:rsidR="00AF0F6F" w:rsidRDefault="00F76A58" w:rsidP="00F76A58">
      <w:pPr>
        <w:pStyle w:val="Example"/>
      </w:pPr>
      <w:r>
        <w:t xml:space="preserve">The length of the minor axis is </w:t>
      </w:r>
      <w:r w:rsidR="007D79CD" w:rsidRPr="007D79CD">
        <w:rPr>
          <w:position w:val="-10"/>
        </w:rPr>
        <w:object w:dxaOrig="1400" w:dyaOrig="340" w14:anchorId="40273C51">
          <v:shape id="_x0000_i1071" type="#_x0000_t75" style="width:69.75pt;height:17.25pt" o:ole="">
            <v:imagedata r:id="rId105" o:title=""/>
          </v:shape>
          <o:OLEObject Type="Embed" ProgID="Equation.3" ShapeID="_x0000_i1071" DrawAspect="Content" ObjectID="_1719177548" r:id="rId106"/>
        </w:object>
      </w:r>
      <w:r>
        <w:t xml:space="preserve">.  </w:t>
      </w:r>
    </w:p>
    <w:p w14:paraId="122527B5" w14:textId="77777777" w:rsidR="00AF0F6F" w:rsidRDefault="00AF0F6F" w:rsidP="00F76A58">
      <w:pPr>
        <w:pStyle w:val="Example"/>
      </w:pPr>
    </w:p>
    <w:p w14:paraId="36710EB7" w14:textId="77777777" w:rsidR="00F76A58" w:rsidRDefault="00F76A58" w:rsidP="00F76A58">
      <w:pPr>
        <w:pStyle w:val="Example"/>
      </w:pPr>
      <w:r>
        <w:t>To sketch the graph we plot the vertices and the minor axis endpoints.  Then we sketch the ellipse, rounding at the vertices and the minor axis endpoints.</w:t>
      </w:r>
    </w:p>
    <w:p w14:paraId="2A4E52A8" w14:textId="77777777" w:rsidR="00AF0F6F" w:rsidRDefault="00AF0F6F" w:rsidP="00AF0F6F">
      <w:pPr>
        <w:pStyle w:val="Example"/>
        <w:ind w:firstLine="576"/>
      </w:pPr>
      <w:r>
        <w:rPr>
          <w:noProof/>
        </w:rPr>
        <w:drawing>
          <wp:inline distT="0" distB="0" distL="0" distR="0" wp14:anchorId="3C41C332" wp14:editId="41EA31DA">
            <wp:extent cx="1607481" cy="1596300"/>
            <wp:effectExtent l="0" t="0" r="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621491" cy="1610213"/>
                    </a:xfrm>
                    <a:prstGeom prst="rect">
                      <a:avLst/>
                    </a:prstGeom>
                  </pic:spPr>
                </pic:pic>
              </a:graphicData>
            </a:graphic>
          </wp:inline>
        </w:drawing>
      </w:r>
      <w:r>
        <w:rPr>
          <w:noProof/>
        </w:rPr>
        <w:tab/>
      </w:r>
      <w:r w:rsidRPr="00AF0F6F">
        <w:rPr>
          <w:noProof/>
        </w:rPr>
        <w:t xml:space="preserve"> </w:t>
      </w:r>
      <w:r>
        <w:rPr>
          <w:noProof/>
        </w:rPr>
        <w:drawing>
          <wp:inline distT="0" distB="0" distL="0" distR="0" wp14:anchorId="5087461F" wp14:editId="7099E980">
            <wp:extent cx="1608506" cy="1600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608506" cy="1600200"/>
                    </a:xfrm>
                    <a:prstGeom prst="rect">
                      <a:avLst/>
                    </a:prstGeom>
                  </pic:spPr>
                </pic:pic>
              </a:graphicData>
            </a:graphic>
          </wp:inline>
        </w:drawing>
      </w:r>
    </w:p>
    <w:p w14:paraId="19C5B826" w14:textId="77777777" w:rsidR="00F76A58" w:rsidRDefault="00F76A58" w:rsidP="00F76A58">
      <w:pPr>
        <w:pStyle w:val="Example"/>
      </w:pPr>
    </w:p>
    <w:p w14:paraId="5136375C" w14:textId="77777777" w:rsidR="00AF0F6F" w:rsidRDefault="00F76A58" w:rsidP="00AF0F6F">
      <w:pPr>
        <w:pStyle w:val="Example"/>
      </w:pPr>
      <w:r>
        <w:t xml:space="preserve">To check on </w:t>
      </w:r>
      <w:r w:rsidR="00EF41C1">
        <w:t>a</w:t>
      </w:r>
      <w:r>
        <w:t xml:space="preserve"> graphing utility, we must solve the equation for </w:t>
      </w:r>
      <w:r w:rsidRPr="00040864">
        <w:rPr>
          <w:i/>
        </w:rPr>
        <w:t>y</w:t>
      </w:r>
      <w:r>
        <w:t xml:space="preserve">.  Isolating </w:t>
      </w:r>
      <w:r w:rsidR="007D79CD" w:rsidRPr="00AF0F6F">
        <w:rPr>
          <w:position w:val="-10"/>
        </w:rPr>
        <w:object w:dxaOrig="300" w:dyaOrig="360" w14:anchorId="5B9FD653">
          <v:shape id="_x0000_i1072" type="#_x0000_t75" style="width:15.75pt;height:18.75pt" o:ole="">
            <v:imagedata r:id="rId109" o:title=""/>
          </v:shape>
          <o:OLEObject Type="Embed" ProgID="Equation.3" ShapeID="_x0000_i1072" DrawAspect="Content" ObjectID="_1719177549" r:id="rId110"/>
        </w:object>
      </w:r>
      <w:r w:rsidR="00AF0F6F">
        <w:t xml:space="preserve"> gives us</w:t>
      </w:r>
    </w:p>
    <w:p w14:paraId="27F6AF0C" w14:textId="77777777" w:rsidR="005F7751" w:rsidRDefault="007D79CD" w:rsidP="00AF0F6F">
      <w:pPr>
        <w:pStyle w:val="Example"/>
      </w:pPr>
      <w:r w:rsidRPr="007D79CD">
        <w:rPr>
          <w:position w:val="-10"/>
        </w:rPr>
        <w:object w:dxaOrig="1320" w:dyaOrig="360" w14:anchorId="1DEE0DB0">
          <v:shape id="_x0000_i1073" type="#_x0000_t75" style="width:66pt;height:18.75pt" o:ole="">
            <v:imagedata r:id="rId111" o:title=""/>
          </v:shape>
          <o:OLEObject Type="Embed" ProgID="Equation.3" ShapeID="_x0000_i1073" DrawAspect="Content" ObjectID="_1719177550" r:id="rId112"/>
        </w:object>
      </w:r>
    </w:p>
    <w:p w14:paraId="3DA6250B" w14:textId="77777777" w:rsidR="005F7751" w:rsidRDefault="005F7751" w:rsidP="00AF0F6F">
      <w:pPr>
        <w:pStyle w:val="Example"/>
      </w:pPr>
    </w:p>
    <w:p w14:paraId="29E7EDFD" w14:textId="77777777" w:rsidR="00AF0F6F" w:rsidRDefault="00F76A58" w:rsidP="00AF0F6F">
      <w:pPr>
        <w:pStyle w:val="Example"/>
      </w:pPr>
      <w:r>
        <w:t>Taking the s</w:t>
      </w:r>
      <w:r w:rsidR="00AF0F6F">
        <w:t>quare root of both sides we get</w:t>
      </w:r>
    </w:p>
    <w:p w14:paraId="41A1D854" w14:textId="77777777" w:rsidR="00F76A58" w:rsidRPr="00040864" w:rsidRDefault="007D79CD" w:rsidP="00AF0F6F">
      <w:pPr>
        <w:pStyle w:val="Example"/>
      </w:pPr>
      <w:r w:rsidRPr="00C05215">
        <w:rPr>
          <w:position w:val="-10"/>
        </w:rPr>
        <w:object w:dxaOrig="1400" w:dyaOrig="420" w14:anchorId="508FE31E">
          <v:shape id="_x0000_i1074" type="#_x0000_t75" style="width:69.75pt;height:20.25pt" o:ole="">
            <v:imagedata r:id="rId113" o:title=""/>
          </v:shape>
          <o:OLEObject Type="Embed" ProgID="Equation.3" ShapeID="_x0000_i1074" DrawAspect="Content" ObjectID="_1719177551" r:id="rId114"/>
        </w:object>
      </w:r>
    </w:p>
    <w:p w14:paraId="78F4EB0D" w14:textId="77777777" w:rsidR="00F76A58" w:rsidRDefault="00F76A58" w:rsidP="00F76A58">
      <w:pPr>
        <w:pStyle w:val="Example"/>
      </w:pPr>
    </w:p>
    <w:p w14:paraId="66EA3813" w14:textId="77777777" w:rsidR="005F7751" w:rsidRDefault="00F76A58" w:rsidP="00F76A58">
      <w:pPr>
        <w:pStyle w:val="Example"/>
      </w:pPr>
      <w:r>
        <w:t>Under</w:t>
      </w:r>
      <w:r w:rsidR="00AF0F6F">
        <w:t xml:space="preserve"> </w:t>
      </w:r>
      <w:r w:rsidR="00AF0F6F" w:rsidRPr="00AF0F6F">
        <w:rPr>
          <w:b/>
        </w:rPr>
        <w:t>Y=</w:t>
      </w:r>
      <w:r>
        <w:t xml:space="preserve"> </w:t>
      </w:r>
      <w:r w:rsidR="00AF0F6F">
        <w:t>on your graphing utility</w:t>
      </w:r>
      <w:r>
        <w:t xml:space="preserve"> enter the two halves of the ellipse as </w:t>
      </w:r>
      <w:r w:rsidR="007D79CD" w:rsidRPr="00C05215">
        <w:rPr>
          <w:position w:val="-10"/>
        </w:rPr>
        <w:object w:dxaOrig="1260" w:dyaOrig="420" w14:anchorId="3B08C8FF">
          <v:shape id="_x0000_i1075" type="#_x0000_t75" style="width:63pt;height:20.25pt" o:ole="">
            <v:imagedata r:id="rId115" o:title=""/>
          </v:shape>
          <o:OLEObject Type="Embed" ProgID="Equation.3" ShapeID="_x0000_i1075" DrawAspect="Content" ObjectID="_1719177552" r:id="rId116"/>
        </w:object>
      </w:r>
      <w:r>
        <w:t xml:space="preserve"> and  </w:t>
      </w:r>
      <w:r w:rsidR="007D79CD" w:rsidRPr="00C05215">
        <w:rPr>
          <w:position w:val="-10"/>
        </w:rPr>
        <w:object w:dxaOrig="1400" w:dyaOrig="420" w14:anchorId="5B13A2F8">
          <v:shape id="_x0000_i1076" type="#_x0000_t75" style="width:69.75pt;height:20.25pt" o:ole="">
            <v:imagedata r:id="rId117" o:title=""/>
          </v:shape>
          <o:OLEObject Type="Embed" ProgID="Equation.3" ShapeID="_x0000_i1076" DrawAspect="Content" ObjectID="_1719177553" r:id="rId118"/>
        </w:object>
      </w:r>
      <w:r>
        <w:t xml:space="preserve">.  Set the window to a comparable scale to the sketch with xmin = -5, xmax = 5, ymin= -5, and ymax = 5.  </w:t>
      </w:r>
    </w:p>
    <w:p w14:paraId="42760F89" w14:textId="77777777" w:rsidR="00F76A58" w:rsidRDefault="00AF0F6F" w:rsidP="00F76A58">
      <w:pPr>
        <w:pStyle w:val="Example"/>
      </w:pPr>
      <w:r>
        <w:lastRenderedPageBreak/>
        <w:t>Here’s an example output on a TI-84 calculator:</w:t>
      </w:r>
    </w:p>
    <w:tbl>
      <w:tblPr>
        <w:tblStyle w:val="TableGrid"/>
        <w:tblpPr w:leftFromText="180" w:rightFromText="180" w:vertAnchor="text" w:horzAnchor="page" w:tblpX="2577" w:tblpY="128"/>
        <w:tblW w:w="0" w:type="auto"/>
        <w:tblLook w:val="04A0" w:firstRow="1" w:lastRow="0" w:firstColumn="1" w:lastColumn="0" w:noHBand="0" w:noVBand="1"/>
      </w:tblPr>
      <w:tblGrid>
        <w:gridCol w:w="2699"/>
        <w:gridCol w:w="2699"/>
        <w:gridCol w:w="2620"/>
      </w:tblGrid>
      <w:tr w:rsidR="00F76A58" w14:paraId="0FFB5D6F" w14:textId="77777777" w:rsidTr="005944CA">
        <w:trPr>
          <w:trHeight w:val="294"/>
        </w:trPr>
        <w:tc>
          <w:tcPr>
            <w:tcW w:w="2391" w:type="dxa"/>
          </w:tcPr>
          <w:p w14:paraId="463EE46B" w14:textId="77777777" w:rsidR="00F76A58" w:rsidRDefault="00F76A58" w:rsidP="005944CA">
            <w:pPr>
              <w:pStyle w:val="Example"/>
              <w:pBdr>
                <w:left w:val="none" w:sz="0" w:space="0" w:color="auto"/>
              </w:pBdr>
              <w:ind w:left="0"/>
            </w:pPr>
            <w:r w:rsidRPr="003E32BE">
              <w:rPr>
                <w:noProof/>
              </w:rPr>
              <w:drawing>
                <wp:inline distT="0" distB="0" distL="0" distR="0" wp14:anchorId="1B5FF71C" wp14:editId="4B97C00B">
                  <wp:extent cx="1576705" cy="439420"/>
                  <wp:effectExtent l="0" t="0" r="0" b="0"/>
                  <wp:docPr id="82" name="Picture 2" descr="Image of TI-84 Plus window for y= with ellipse 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of TI-84 Plus window for y= with ellipse equations."/>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76705" cy="439420"/>
                          </a:xfrm>
                          <a:prstGeom prst="rect">
                            <a:avLst/>
                          </a:prstGeom>
                          <a:noFill/>
                          <a:ln>
                            <a:noFill/>
                          </a:ln>
                        </pic:spPr>
                      </pic:pic>
                    </a:graphicData>
                  </a:graphic>
                </wp:inline>
              </w:drawing>
            </w:r>
          </w:p>
        </w:tc>
        <w:tc>
          <w:tcPr>
            <w:tcW w:w="2391" w:type="dxa"/>
          </w:tcPr>
          <w:p w14:paraId="75CDBB0E" w14:textId="77777777" w:rsidR="00F76A58" w:rsidRDefault="00F76A58" w:rsidP="005944CA">
            <w:pPr>
              <w:pStyle w:val="Example"/>
              <w:pBdr>
                <w:left w:val="none" w:sz="0" w:space="0" w:color="auto"/>
              </w:pBdr>
              <w:ind w:left="0"/>
            </w:pPr>
            <w:r w:rsidRPr="003E32BE">
              <w:rPr>
                <w:noProof/>
              </w:rPr>
              <w:drawing>
                <wp:inline distT="0" distB="0" distL="0" distR="0" wp14:anchorId="17AF3BCB" wp14:editId="38958D66">
                  <wp:extent cx="1576705" cy="821055"/>
                  <wp:effectExtent l="0" t="0" r="0" b="0"/>
                  <wp:docPr id="83" name="Picture 3" descr="Image of TI-84 Plus window of window with x and y scale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TI-84 Plus window of window with x and y scale value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76705" cy="821055"/>
                          </a:xfrm>
                          <a:prstGeom prst="rect">
                            <a:avLst/>
                          </a:prstGeom>
                          <a:noFill/>
                          <a:ln>
                            <a:noFill/>
                          </a:ln>
                        </pic:spPr>
                      </pic:pic>
                    </a:graphicData>
                  </a:graphic>
                </wp:inline>
              </w:drawing>
            </w:r>
          </w:p>
        </w:tc>
        <w:tc>
          <w:tcPr>
            <w:tcW w:w="2391" w:type="dxa"/>
          </w:tcPr>
          <w:p w14:paraId="708DEE49" w14:textId="77777777" w:rsidR="00F76A58" w:rsidRDefault="00F76A58" w:rsidP="005944CA">
            <w:pPr>
              <w:pStyle w:val="Example"/>
              <w:pBdr>
                <w:left w:val="none" w:sz="0" w:space="0" w:color="auto"/>
              </w:pBdr>
              <w:ind w:left="0"/>
            </w:pPr>
            <w:r w:rsidRPr="003E32BE">
              <w:rPr>
                <w:noProof/>
              </w:rPr>
              <w:drawing>
                <wp:inline distT="0" distB="0" distL="0" distR="0" wp14:anchorId="5C5E53CD" wp14:editId="29C1BFD5">
                  <wp:extent cx="1526540" cy="942975"/>
                  <wp:effectExtent l="0" t="0" r="0" b="0"/>
                  <wp:docPr id="84" name="Picture 4" descr="Image of TI-84 Plus window for graph with elli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of TI-84 Plus window for graph with ellips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26540" cy="942975"/>
                          </a:xfrm>
                          <a:prstGeom prst="rect">
                            <a:avLst/>
                          </a:prstGeom>
                          <a:noFill/>
                          <a:ln>
                            <a:noFill/>
                          </a:ln>
                        </pic:spPr>
                      </pic:pic>
                    </a:graphicData>
                  </a:graphic>
                </wp:inline>
              </w:drawing>
            </w:r>
          </w:p>
        </w:tc>
      </w:tr>
    </w:tbl>
    <w:p w14:paraId="393C28FE" w14:textId="77777777" w:rsidR="00F76A58" w:rsidRDefault="00F76A58" w:rsidP="00F76A58">
      <w:pPr>
        <w:pStyle w:val="Example"/>
      </w:pPr>
    </w:p>
    <w:p w14:paraId="53FD5E8E" w14:textId="77777777" w:rsidR="00F76A58" w:rsidRDefault="00F76A58" w:rsidP="00F76A58">
      <w:pPr>
        <w:pStyle w:val="Example"/>
      </w:pPr>
    </w:p>
    <w:p w14:paraId="3A2155F6" w14:textId="77777777" w:rsidR="00F76A58" w:rsidRDefault="00F76A58" w:rsidP="00F76A58">
      <w:pPr>
        <w:pStyle w:val="Example"/>
      </w:pPr>
    </w:p>
    <w:p w14:paraId="2BEB992F" w14:textId="77777777" w:rsidR="00F76A58" w:rsidRDefault="00F76A58" w:rsidP="00F76A58">
      <w:pPr>
        <w:pStyle w:val="Example"/>
      </w:pPr>
    </w:p>
    <w:p w14:paraId="08605940" w14:textId="77777777" w:rsidR="00F76A58" w:rsidRDefault="00F76A58" w:rsidP="00F76A58">
      <w:pPr>
        <w:pStyle w:val="Example"/>
      </w:pPr>
    </w:p>
    <w:p w14:paraId="734C9010" w14:textId="77777777" w:rsidR="00F76A58" w:rsidRDefault="00F76A58" w:rsidP="00F76A58">
      <w:pPr>
        <w:pStyle w:val="Example"/>
      </w:pPr>
    </w:p>
    <w:p w14:paraId="5B3FAF45" w14:textId="77777777" w:rsidR="00F76A58" w:rsidRDefault="00F76A58" w:rsidP="00F76A58"/>
    <w:p w14:paraId="3533D4D7" w14:textId="77777777" w:rsidR="00F76A58" w:rsidRDefault="00F76A58" w:rsidP="00F76A58"/>
    <w:p w14:paraId="20790FBA" w14:textId="77777777" w:rsidR="00F76A58" w:rsidRDefault="00F76A58" w:rsidP="00F76A58">
      <w:bookmarkStart w:id="7" w:name="_Hlk481330632"/>
      <w:r>
        <w:t>Sometimes we are given the equation.  Sometim</w:t>
      </w:r>
      <w:r w:rsidR="00AF0F6F">
        <w:t>es we need to find the equation from a graph or other information.</w:t>
      </w:r>
    </w:p>
    <w:bookmarkEnd w:id="7"/>
    <w:p w14:paraId="5F5D2152" w14:textId="77777777" w:rsidR="00AF0F6F" w:rsidRDefault="00AF0F6F" w:rsidP="00F76A58"/>
    <w:p w14:paraId="12D41CF6" w14:textId="77777777" w:rsidR="00AF0F6F" w:rsidRDefault="00AF0F6F" w:rsidP="00F76A58"/>
    <w:p w14:paraId="6E67B87F" w14:textId="77777777" w:rsidR="00F76A58" w:rsidRDefault="00F76A58" w:rsidP="00F76A58">
      <w:pPr>
        <w:pStyle w:val="ExampleHeader"/>
      </w:pPr>
      <w:r>
        <w:t>Example 2</w:t>
      </w:r>
    </w:p>
    <w:p w14:paraId="1C1DC3A5" w14:textId="77777777" w:rsidR="00F76A58" w:rsidRDefault="00F76A58" w:rsidP="00F76A58">
      <w:pPr>
        <w:pStyle w:val="Example"/>
      </w:pPr>
      <w:r>
        <w:t xml:space="preserve">Find the standard form of the equation for an ellipse centered at (0,0) with horizontal major axis length 28 and minor axis length 16. </w:t>
      </w:r>
    </w:p>
    <w:p w14:paraId="3CE74CCF" w14:textId="77777777" w:rsidR="00F76A58" w:rsidRDefault="00F76A58" w:rsidP="00F76A58">
      <w:pPr>
        <w:pStyle w:val="Example"/>
      </w:pPr>
    </w:p>
    <w:p w14:paraId="107A8010" w14:textId="74FDB1E1" w:rsidR="00F76A58" w:rsidRDefault="00F76A58" w:rsidP="008707C4">
      <w:pPr>
        <w:pStyle w:val="Example"/>
      </w:pPr>
      <w:r>
        <w:t xml:space="preserve">Since the center is at (0,0) and the major axis is horizontal, the ellipse equation has the standard form  </w:t>
      </w:r>
      <w:r w:rsidR="007D79CD" w:rsidRPr="00C05215">
        <w:rPr>
          <w:position w:val="-24"/>
        </w:rPr>
        <w:object w:dxaOrig="1160" w:dyaOrig="660" w14:anchorId="08E9187D">
          <v:shape id="_x0000_i1077" type="#_x0000_t75" style="width:58.5pt;height:33pt" o:ole="">
            <v:imagedata r:id="rId122" o:title=""/>
          </v:shape>
          <o:OLEObject Type="Embed" ProgID="Equation.3" ShapeID="_x0000_i1077" DrawAspect="Content" ObjectID="_1719177554" r:id="rId123"/>
        </w:object>
      </w:r>
      <w:r>
        <w:t xml:space="preserve">.   The major axis has length </w:t>
      </w:r>
      <w:r w:rsidR="007D79CD" w:rsidRPr="00AF0F6F">
        <w:rPr>
          <w:position w:val="-6"/>
        </w:rPr>
        <w:object w:dxaOrig="800" w:dyaOrig="279" w14:anchorId="715D192C">
          <v:shape id="_x0000_i1078" type="#_x0000_t75" style="width:39pt;height:14.25pt" o:ole="">
            <v:imagedata r:id="rId124" o:title=""/>
          </v:shape>
          <o:OLEObject Type="Embed" ProgID="Equation.3" ShapeID="_x0000_i1078" DrawAspect="Content" ObjectID="_1719177555" r:id="rId125"/>
        </w:object>
      </w:r>
      <w:r w:rsidR="00AF0F6F">
        <w:t xml:space="preserve"> </w:t>
      </w:r>
      <w:r>
        <w:rPr>
          <w:rFonts w:eastAsiaTheme="minorEastAsia"/>
        </w:rPr>
        <w:t xml:space="preserve">or </w:t>
      </w:r>
      <w:r w:rsidRPr="00AF0F6F">
        <w:rPr>
          <w:rFonts w:eastAsiaTheme="minorEastAsia"/>
          <w:i/>
        </w:rPr>
        <w:t>a</w:t>
      </w:r>
      <w:r>
        <w:rPr>
          <w:rFonts w:eastAsiaTheme="minorEastAsia"/>
        </w:rPr>
        <w:t xml:space="preserve"> = 14.  The minor axis has length </w:t>
      </w:r>
      <w:r w:rsidR="007D79CD" w:rsidRPr="00AF0F6F">
        <w:rPr>
          <w:position w:val="-6"/>
        </w:rPr>
        <w:object w:dxaOrig="760" w:dyaOrig="279" w14:anchorId="1B9B9BCE">
          <v:shape id="_x0000_i1079" type="#_x0000_t75" style="width:38.25pt;height:14.25pt" o:ole="">
            <v:imagedata r:id="rId126" o:title=""/>
          </v:shape>
          <o:OLEObject Type="Embed" ProgID="Equation.3" ShapeID="_x0000_i1079" DrawAspect="Content" ObjectID="_1719177556" r:id="rId127"/>
        </w:object>
      </w:r>
      <w:r w:rsidR="00AF0F6F">
        <w:t xml:space="preserve"> </w:t>
      </w:r>
      <w:r>
        <w:rPr>
          <w:rFonts w:eastAsiaTheme="minorEastAsia"/>
        </w:rPr>
        <w:t xml:space="preserve">or </w:t>
      </w:r>
      <w:r w:rsidRPr="00AF0F6F">
        <w:rPr>
          <w:rFonts w:eastAsiaTheme="minorEastAsia"/>
          <w:i/>
        </w:rPr>
        <w:t>b</w:t>
      </w:r>
      <w:r>
        <w:rPr>
          <w:rFonts w:eastAsiaTheme="minorEastAsia"/>
        </w:rPr>
        <w:t xml:space="preserve"> = 8.  Substituting gives  </w:t>
      </w:r>
      <w:r w:rsidR="008707C4" w:rsidRPr="008707C4">
        <w:rPr>
          <w:position w:val="-24"/>
        </w:rPr>
        <w:object w:dxaOrig="1240" w:dyaOrig="660" w14:anchorId="3519607F">
          <v:shape id="_x0000_i1080" type="#_x0000_t75" style="width:63pt;height:33pt" o:ole="">
            <v:imagedata r:id="rId128" o:title=""/>
          </v:shape>
          <o:OLEObject Type="Embed" ProgID="Equation.DSMT4" ShapeID="_x0000_i1080" DrawAspect="Content" ObjectID="_1719177557" r:id="rId129"/>
        </w:object>
      </w:r>
      <w:r>
        <w:rPr>
          <w:rFonts w:eastAsiaTheme="minorEastAsia"/>
        </w:rPr>
        <w:t xml:space="preserve"> or </w:t>
      </w:r>
      <w:r w:rsidR="008707C4" w:rsidRPr="008707C4">
        <w:rPr>
          <w:position w:val="-24"/>
        </w:rPr>
        <w:object w:dxaOrig="1300" w:dyaOrig="660" w14:anchorId="7528E24D">
          <v:shape id="_x0000_i1081" type="#_x0000_t75" style="width:64.5pt;height:33pt" o:ole="">
            <v:imagedata r:id="rId130" o:title=""/>
          </v:shape>
          <o:OLEObject Type="Embed" ProgID="Equation.DSMT4" ShapeID="_x0000_i1081" DrawAspect="Content" ObjectID="_1719177558" r:id="rId131"/>
        </w:object>
      </w:r>
      <w:r w:rsidR="00AF0F6F">
        <w:t>.</w:t>
      </w:r>
    </w:p>
    <w:p w14:paraId="468F97A4" w14:textId="77777777" w:rsidR="00F76A58" w:rsidRDefault="00F76A58" w:rsidP="00F76A58"/>
    <w:p w14:paraId="0DB94067" w14:textId="77777777" w:rsidR="00F76A58" w:rsidRDefault="00F76A58" w:rsidP="00F76A58"/>
    <w:p w14:paraId="16E87062" w14:textId="77777777" w:rsidR="00F76A58" w:rsidRDefault="00F76A58" w:rsidP="00F76A58">
      <w:pPr>
        <w:pStyle w:val="TryitNow"/>
      </w:pPr>
      <w:r>
        <w:t>Try it Now</w:t>
      </w:r>
    </w:p>
    <w:p w14:paraId="6E2C2595" w14:textId="77777777" w:rsidR="00F76A58" w:rsidRDefault="00F76A58" w:rsidP="00EC1C29">
      <w:pPr>
        <w:pStyle w:val="TryitNowbody"/>
        <w:numPr>
          <w:ilvl w:val="0"/>
          <w:numId w:val="1"/>
        </w:numPr>
        <w:ind w:left="360"/>
      </w:pPr>
      <w:r>
        <w:t>Find the standard form of the equation for an ellipse with horizontal major axis length 20 and minor axis length 6.</w:t>
      </w:r>
    </w:p>
    <w:p w14:paraId="2EAAB7FF" w14:textId="77777777" w:rsidR="00F76A58" w:rsidRDefault="00F76A58" w:rsidP="00F76A58"/>
    <w:p w14:paraId="666176A5" w14:textId="77777777" w:rsidR="00387BD1" w:rsidRDefault="00387BD1" w:rsidP="004A4D48"/>
    <w:p w14:paraId="44117CF2" w14:textId="77777777" w:rsidR="00AF0F6F" w:rsidRDefault="00AF0F6F" w:rsidP="00AF0F6F">
      <w:pPr>
        <w:pStyle w:val="ExampleHeader"/>
      </w:pPr>
      <w:r>
        <w:t>Example 3</w:t>
      </w:r>
    </w:p>
    <w:p w14:paraId="6DF3240E" w14:textId="77777777" w:rsidR="00AF0F6F" w:rsidRDefault="00EC1C29" w:rsidP="00AF0F6F">
      <w:pPr>
        <w:pStyle w:val="Example"/>
      </w:pPr>
      <w:r>
        <w:rPr>
          <w:noProof/>
        </w:rPr>
        <w:drawing>
          <wp:anchor distT="0" distB="0" distL="114300" distR="114300" simplePos="0" relativeHeight="251736064" behindDoc="0" locked="0" layoutInCell="1" allowOverlap="1" wp14:anchorId="6F32D862" wp14:editId="0CA4257C">
            <wp:simplePos x="0" y="0"/>
            <wp:positionH relativeFrom="column">
              <wp:posOffset>4328573</wp:posOffset>
            </wp:positionH>
            <wp:positionV relativeFrom="paragraph">
              <wp:posOffset>20320</wp:posOffset>
            </wp:positionV>
            <wp:extent cx="1159510" cy="1647825"/>
            <wp:effectExtent l="0" t="0" r="2540" b="952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159510" cy="1647825"/>
                    </a:xfrm>
                    <a:prstGeom prst="rect">
                      <a:avLst/>
                    </a:prstGeom>
                  </pic:spPr>
                </pic:pic>
              </a:graphicData>
            </a:graphic>
            <wp14:sizeRelH relativeFrom="page">
              <wp14:pctWidth>0</wp14:pctWidth>
            </wp14:sizeRelH>
            <wp14:sizeRelV relativeFrom="page">
              <wp14:pctHeight>0</wp14:pctHeight>
            </wp14:sizeRelV>
          </wp:anchor>
        </w:drawing>
      </w:r>
      <w:r w:rsidR="00AF0F6F">
        <w:t>Find the standard form of the equation for the ellipse graphed here.</w:t>
      </w:r>
      <w:r w:rsidR="00AF0F6F" w:rsidRPr="00AF0F6F">
        <w:rPr>
          <w:noProof/>
        </w:rPr>
        <w:t xml:space="preserve"> </w:t>
      </w:r>
    </w:p>
    <w:p w14:paraId="23BB2C9E" w14:textId="77777777" w:rsidR="00AF0F6F" w:rsidRDefault="00AF0F6F" w:rsidP="00AF0F6F">
      <w:pPr>
        <w:pStyle w:val="Example"/>
      </w:pPr>
    </w:p>
    <w:p w14:paraId="5EAB62DE" w14:textId="77777777" w:rsidR="00AF0F6F" w:rsidRDefault="00AF0F6F" w:rsidP="00AF0F6F">
      <w:pPr>
        <w:pStyle w:val="Example"/>
      </w:pPr>
      <w:r>
        <w:t>The center is at (0,</w:t>
      </w:r>
      <w:r w:rsidR="00EF41C1">
        <w:t>0</w:t>
      </w:r>
      <w:r>
        <w:t xml:space="preserve">) and the major axis is vertical, so the standard form of the equation will be </w:t>
      </w:r>
      <w:r w:rsidR="007D79CD" w:rsidRPr="00C05215">
        <w:rPr>
          <w:position w:val="-24"/>
        </w:rPr>
        <w:object w:dxaOrig="1160" w:dyaOrig="660" w14:anchorId="103EBF85">
          <v:shape id="_x0000_i1082" type="#_x0000_t75" style="width:58.5pt;height:33pt" o:ole="">
            <v:imagedata r:id="rId133" o:title=""/>
          </v:shape>
          <o:OLEObject Type="Embed" ProgID="Equation.3" ShapeID="_x0000_i1082" DrawAspect="Content" ObjectID="_1719177559" r:id="rId134"/>
        </w:object>
      </w:r>
      <w:r>
        <w:t>.</w:t>
      </w:r>
    </w:p>
    <w:p w14:paraId="6FFCC4B3" w14:textId="77777777" w:rsidR="00AF0F6F" w:rsidRDefault="00AF0F6F" w:rsidP="00AF0F6F">
      <w:pPr>
        <w:pStyle w:val="Example"/>
      </w:pPr>
    </w:p>
    <w:p w14:paraId="4F12F000" w14:textId="77777777" w:rsidR="00AF0F6F" w:rsidRDefault="00AF0F6F" w:rsidP="00AF0F6F">
      <w:pPr>
        <w:pStyle w:val="Example"/>
      </w:pPr>
      <w:r>
        <w:t xml:space="preserve">From the graph we can see the vertices are (0,4) and (0,-4), giving </w:t>
      </w:r>
      <w:r>
        <w:rPr>
          <w:i/>
        </w:rPr>
        <w:t>a</w:t>
      </w:r>
      <w:r>
        <w:t xml:space="preserve"> = 4.</w:t>
      </w:r>
    </w:p>
    <w:p w14:paraId="248E1C46" w14:textId="77777777" w:rsidR="00AF0F6F" w:rsidRDefault="00AF0F6F" w:rsidP="00AF0F6F">
      <w:pPr>
        <w:pStyle w:val="Example"/>
      </w:pPr>
      <w:r>
        <w:t xml:space="preserve">The minor-axis endpoints are (2,0) and (-2,0), giving </w:t>
      </w:r>
      <w:r>
        <w:rPr>
          <w:i/>
        </w:rPr>
        <w:t>b</w:t>
      </w:r>
      <w:r>
        <w:t xml:space="preserve"> = 2.</w:t>
      </w:r>
    </w:p>
    <w:p w14:paraId="7ADF6EF6" w14:textId="77777777" w:rsidR="00AF0F6F" w:rsidRDefault="00AF0F6F" w:rsidP="00AF0F6F">
      <w:pPr>
        <w:pStyle w:val="Example"/>
      </w:pPr>
    </w:p>
    <w:p w14:paraId="68B0C2C9" w14:textId="77777777" w:rsidR="00AF0F6F" w:rsidRDefault="00AF0F6F" w:rsidP="00AF0F6F">
      <w:pPr>
        <w:pStyle w:val="Example"/>
      </w:pPr>
      <w:r>
        <w:t xml:space="preserve">The equation will be </w:t>
      </w:r>
      <w:r w:rsidR="007D79CD" w:rsidRPr="00C05215">
        <w:rPr>
          <w:position w:val="-24"/>
        </w:rPr>
        <w:object w:dxaOrig="1160" w:dyaOrig="660" w14:anchorId="52461101">
          <v:shape id="_x0000_i1083" type="#_x0000_t75" style="width:58.5pt;height:33pt" o:ole="">
            <v:imagedata r:id="rId135" o:title=""/>
          </v:shape>
          <o:OLEObject Type="Embed" ProgID="Equation.3" ShapeID="_x0000_i1083" DrawAspect="Content" ObjectID="_1719177560" r:id="rId136"/>
        </w:object>
      </w:r>
      <w:r>
        <w:t xml:space="preserve"> or </w:t>
      </w:r>
      <w:r w:rsidR="007D79CD" w:rsidRPr="00C05215">
        <w:rPr>
          <w:position w:val="-24"/>
        </w:rPr>
        <w:object w:dxaOrig="1160" w:dyaOrig="660" w14:anchorId="65073C56">
          <v:shape id="_x0000_i1084" type="#_x0000_t75" style="width:58.5pt;height:33pt" o:ole="">
            <v:imagedata r:id="rId137" o:title=""/>
          </v:shape>
          <o:OLEObject Type="Embed" ProgID="Equation.3" ShapeID="_x0000_i1084" DrawAspect="Content" ObjectID="_1719177561" r:id="rId138"/>
        </w:object>
      </w:r>
      <w:r>
        <w:t>.</w:t>
      </w:r>
    </w:p>
    <w:p w14:paraId="602D76C1" w14:textId="77777777" w:rsidR="00AF0F6F" w:rsidRDefault="00AF0F6F" w:rsidP="00AF0F6F"/>
    <w:p w14:paraId="4B31ACDE" w14:textId="77777777" w:rsidR="00AF0F6F" w:rsidRDefault="00AF0F6F" w:rsidP="00AF0F6F"/>
    <w:p w14:paraId="4BC1A9EC" w14:textId="77777777" w:rsidR="00EF41C1" w:rsidRDefault="00EF41C1" w:rsidP="00AF0F6F"/>
    <w:p w14:paraId="5FA0A470" w14:textId="77777777" w:rsidR="00C219B4" w:rsidRDefault="00C219B4" w:rsidP="00C219B4">
      <w:r>
        <w:rPr>
          <w:b/>
        </w:rPr>
        <w:t>Ellipses Not Centered at the Origin</w:t>
      </w:r>
    </w:p>
    <w:p w14:paraId="30D1577F" w14:textId="77777777" w:rsidR="00CE1651" w:rsidRDefault="00CE1651" w:rsidP="00C219B4"/>
    <w:p w14:paraId="6A1671CF" w14:textId="77777777" w:rsidR="00C219B4" w:rsidRPr="00EF41C1" w:rsidRDefault="00C219B4" w:rsidP="00C219B4">
      <w:r>
        <w:t xml:space="preserve">Not all ellipses are centered at the origin.  </w:t>
      </w:r>
      <w:r w:rsidR="005944CA">
        <w:t xml:space="preserve">The graph of </w:t>
      </w:r>
      <w:r w:rsidR="00EF41C1">
        <w:t xml:space="preserve">such </w:t>
      </w:r>
      <w:r w:rsidR="005944CA">
        <w:t>an ellipse is a shift of the graph centered at the origin, so the standard equation for one centered at (</w:t>
      </w:r>
      <w:r w:rsidR="005944CA" w:rsidRPr="004A06DF">
        <w:rPr>
          <w:i/>
        </w:rPr>
        <w:t>h,</w:t>
      </w:r>
      <w:r w:rsidR="005944CA">
        <w:rPr>
          <w:i/>
        </w:rPr>
        <w:t xml:space="preserve"> </w:t>
      </w:r>
      <w:r w:rsidR="005944CA" w:rsidRPr="004A06DF">
        <w:rPr>
          <w:i/>
        </w:rPr>
        <w:t>k</w:t>
      </w:r>
      <w:r w:rsidR="005944CA">
        <w:t xml:space="preserve">) is slightly different.  </w:t>
      </w:r>
      <w:r w:rsidR="00EF41C1">
        <w:t xml:space="preserve">We can shift the graph right </w:t>
      </w:r>
      <w:r w:rsidR="00EF41C1">
        <w:rPr>
          <w:i/>
        </w:rPr>
        <w:t>h</w:t>
      </w:r>
      <w:r w:rsidR="00EF41C1">
        <w:t xml:space="preserve"> units and up </w:t>
      </w:r>
      <w:r w:rsidR="00EF41C1">
        <w:rPr>
          <w:i/>
        </w:rPr>
        <w:t>k</w:t>
      </w:r>
      <w:r w:rsidR="00EF41C1">
        <w:t xml:space="preserve"> units  by replacing </w:t>
      </w:r>
      <w:r w:rsidR="00EF41C1">
        <w:rPr>
          <w:i/>
        </w:rPr>
        <w:t>x</w:t>
      </w:r>
      <w:r w:rsidR="00EF41C1">
        <w:t xml:space="preserve"> with </w:t>
      </w:r>
      <w:r w:rsidR="00EF41C1">
        <w:rPr>
          <w:i/>
        </w:rPr>
        <w:t>x</w:t>
      </w:r>
      <w:r w:rsidR="00EF41C1">
        <w:t xml:space="preserve"> – </w:t>
      </w:r>
      <w:r w:rsidR="00EF41C1">
        <w:rPr>
          <w:i/>
        </w:rPr>
        <w:t xml:space="preserve">h </w:t>
      </w:r>
      <w:r w:rsidR="00EF41C1">
        <w:t xml:space="preserve">and </w:t>
      </w:r>
      <w:r w:rsidR="00EF41C1">
        <w:rPr>
          <w:i/>
        </w:rPr>
        <w:t>y</w:t>
      </w:r>
      <w:r w:rsidR="00EF41C1">
        <w:t xml:space="preserve"> with </w:t>
      </w:r>
      <w:r w:rsidR="00EF41C1">
        <w:rPr>
          <w:i/>
        </w:rPr>
        <w:t xml:space="preserve">y </w:t>
      </w:r>
      <w:r w:rsidR="00EF41C1">
        <w:t xml:space="preserve">– </w:t>
      </w:r>
      <w:r w:rsidR="00EF41C1">
        <w:rPr>
          <w:i/>
        </w:rPr>
        <w:t>k</w:t>
      </w:r>
      <w:r w:rsidR="00EF41C1">
        <w:t xml:space="preserve">, similar to what we did when we learned transformations. </w:t>
      </w:r>
    </w:p>
    <w:p w14:paraId="7A1907C2" w14:textId="77777777" w:rsidR="005944CA" w:rsidRDefault="005944CA" w:rsidP="005F7751"/>
    <w:p w14:paraId="2D4B9D75" w14:textId="77777777" w:rsidR="005F7751" w:rsidRDefault="005F7751" w:rsidP="005F7751"/>
    <w:p w14:paraId="48E44E45" w14:textId="77777777" w:rsidR="005944CA" w:rsidRDefault="005944CA" w:rsidP="005944CA">
      <w:pPr>
        <w:pStyle w:val="DefinitionHeader"/>
      </w:pPr>
      <w:r>
        <w:t xml:space="preserve">Equation of an Ellipse Centered at </w:t>
      </w:r>
      <w:r w:rsidRPr="004A06DF">
        <w:t>(</w:t>
      </w:r>
      <w:r w:rsidRPr="004A06DF">
        <w:rPr>
          <w:i/>
        </w:rPr>
        <w:t>h, k</w:t>
      </w:r>
      <w:r w:rsidRPr="004A06DF">
        <w:t>)</w:t>
      </w:r>
      <w:r>
        <w:t xml:space="preserve"> in Standard Form</w:t>
      </w:r>
    </w:p>
    <w:p w14:paraId="799B92D1" w14:textId="77777777" w:rsidR="005944CA" w:rsidRDefault="005944CA" w:rsidP="00E27AB1">
      <w:pPr>
        <w:pStyle w:val="Definition"/>
      </w:pPr>
      <w:r>
        <w:t xml:space="preserve">The standard form of an equation of an ellipse centered at the </w:t>
      </w:r>
      <w:r w:rsidR="009347D4">
        <w:t>point</w:t>
      </w:r>
      <w:r>
        <w:t xml:space="preserve"> </w:t>
      </w:r>
      <w:r w:rsidRPr="00AB5313">
        <w:rPr>
          <w:i/>
        </w:rPr>
        <w:t>C</w:t>
      </w:r>
      <w:r w:rsidR="007D79CD" w:rsidRPr="007D79CD">
        <w:rPr>
          <w:position w:val="-10"/>
        </w:rPr>
        <w:object w:dxaOrig="560" w:dyaOrig="340" w14:anchorId="61A29B70">
          <v:shape id="_x0000_i1085" type="#_x0000_t75" style="width:27.75pt;height:17.25pt" o:ole="">
            <v:imagedata r:id="rId139" o:title=""/>
          </v:shape>
          <o:OLEObject Type="Embed" ProgID="Equation.3" ShapeID="_x0000_i1085" DrawAspect="Content" ObjectID="_1719177562" r:id="rId140"/>
        </w:object>
      </w:r>
      <w:r>
        <w:t xml:space="preserve"> depends on whether the major axis is horizontal or vertical.  The table below gives the standard equation, vertices, minor axis endpo</w:t>
      </w:r>
      <w:r w:rsidR="00E27AB1">
        <w:t>ints, foci, and graph for each.</w:t>
      </w:r>
    </w:p>
    <w:p w14:paraId="605C4F63" w14:textId="77777777" w:rsidR="00052668" w:rsidRDefault="00052668" w:rsidP="00AF0F6F"/>
    <w:p w14:paraId="505E85B8" w14:textId="77777777" w:rsidR="002D5DDE" w:rsidRDefault="002D5DDE" w:rsidP="00AF0F6F"/>
    <w:tbl>
      <w:tblPr>
        <w:tblStyle w:val="TableGrid"/>
        <w:tblpPr w:vertAnchor="text" w:horzAnchor="margin" w:tblpXSpec="center" w:tblpY="1"/>
        <w:tblW w:w="0" w:type="auto"/>
        <w:tblLook w:val="04A0" w:firstRow="1" w:lastRow="0" w:firstColumn="1" w:lastColumn="0" w:noHBand="0" w:noVBand="1"/>
      </w:tblPr>
      <w:tblGrid>
        <w:gridCol w:w="1771"/>
        <w:gridCol w:w="3456"/>
        <w:gridCol w:w="2882"/>
      </w:tblGrid>
      <w:tr w:rsidR="00EC1C29" w14:paraId="58ABE4D4" w14:textId="77777777" w:rsidTr="002D5DDE">
        <w:trPr>
          <w:trHeight w:val="272"/>
        </w:trPr>
        <w:tc>
          <w:tcPr>
            <w:tcW w:w="1771" w:type="dxa"/>
            <w:vAlign w:val="center"/>
          </w:tcPr>
          <w:p w14:paraId="553CCE3E" w14:textId="77777777" w:rsidR="00EC1C29" w:rsidRDefault="00EF41C1" w:rsidP="002D5DDE">
            <w:r>
              <w:t>Major Axis</w:t>
            </w:r>
          </w:p>
        </w:tc>
        <w:tc>
          <w:tcPr>
            <w:tcW w:w="3456" w:type="dxa"/>
            <w:vAlign w:val="center"/>
          </w:tcPr>
          <w:p w14:paraId="18C0F7AB" w14:textId="77777777" w:rsidR="00EC1C29" w:rsidRDefault="00EC1C29" w:rsidP="002D5DDE">
            <w:pPr>
              <w:jc w:val="center"/>
            </w:pPr>
            <w:r>
              <w:t>Horizontal</w:t>
            </w:r>
          </w:p>
        </w:tc>
        <w:tc>
          <w:tcPr>
            <w:tcW w:w="2882" w:type="dxa"/>
            <w:vAlign w:val="center"/>
          </w:tcPr>
          <w:p w14:paraId="3DEA181D" w14:textId="77777777" w:rsidR="00EC1C29" w:rsidRDefault="00EC1C29" w:rsidP="002D5DDE">
            <w:pPr>
              <w:jc w:val="center"/>
            </w:pPr>
            <w:r>
              <w:t>Vertical</w:t>
            </w:r>
          </w:p>
        </w:tc>
      </w:tr>
      <w:tr w:rsidR="00EC1C29" w14:paraId="417D05C4" w14:textId="77777777" w:rsidTr="002D5DDE">
        <w:trPr>
          <w:trHeight w:val="864"/>
        </w:trPr>
        <w:tc>
          <w:tcPr>
            <w:tcW w:w="1771" w:type="dxa"/>
            <w:vAlign w:val="center"/>
          </w:tcPr>
          <w:p w14:paraId="5576801E" w14:textId="77777777" w:rsidR="00EC1C29" w:rsidRDefault="00EC1C29" w:rsidP="002D5DDE">
            <w:r>
              <w:t>Standard Equation</w:t>
            </w:r>
          </w:p>
        </w:tc>
        <w:tc>
          <w:tcPr>
            <w:tcW w:w="3456" w:type="dxa"/>
            <w:vAlign w:val="center"/>
          </w:tcPr>
          <w:p w14:paraId="3E1DD657" w14:textId="77777777" w:rsidR="00EC1C29" w:rsidRPr="00D97941" w:rsidRDefault="007D79CD" w:rsidP="002D5DDE">
            <w:pPr>
              <w:jc w:val="center"/>
            </w:pPr>
            <w:r w:rsidRPr="00C05215">
              <w:rPr>
                <w:rFonts w:eastAsiaTheme="minorHAnsi" w:cstheme="minorBidi"/>
                <w:position w:val="-24"/>
                <w:szCs w:val="22"/>
              </w:rPr>
              <w:object w:dxaOrig="2120" w:dyaOrig="680" w14:anchorId="3631FC9E">
                <v:shape id="_x0000_i1086" type="#_x0000_t75" style="width:105.75pt;height:33.75pt" o:ole="">
                  <v:imagedata r:id="rId141" o:title=""/>
                </v:shape>
                <o:OLEObject Type="Embed" ProgID="Equation.3" ShapeID="_x0000_i1086" DrawAspect="Content" ObjectID="_1719177563" r:id="rId142"/>
              </w:object>
            </w:r>
          </w:p>
        </w:tc>
        <w:tc>
          <w:tcPr>
            <w:tcW w:w="2882" w:type="dxa"/>
            <w:vAlign w:val="center"/>
          </w:tcPr>
          <w:p w14:paraId="19B4A079" w14:textId="77777777" w:rsidR="00EC1C29" w:rsidRDefault="007D79CD" w:rsidP="002D5DDE">
            <w:pPr>
              <w:jc w:val="center"/>
            </w:pPr>
            <w:r w:rsidRPr="00C05215">
              <w:rPr>
                <w:rFonts w:eastAsiaTheme="minorHAnsi" w:cstheme="minorBidi"/>
                <w:position w:val="-24"/>
                <w:szCs w:val="22"/>
              </w:rPr>
              <w:object w:dxaOrig="2120" w:dyaOrig="680" w14:anchorId="36B50693">
                <v:shape id="_x0000_i1087" type="#_x0000_t75" style="width:105.75pt;height:33.75pt" o:ole="">
                  <v:imagedata r:id="rId143" o:title=""/>
                </v:shape>
                <o:OLEObject Type="Embed" ProgID="Equation.3" ShapeID="_x0000_i1087" DrawAspect="Content" ObjectID="_1719177564" r:id="rId144"/>
              </w:object>
            </w:r>
          </w:p>
        </w:tc>
      </w:tr>
      <w:tr w:rsidR="00EC1C29" w14:paraId="621421F5" w14:textId="77777777" w:rsidTr="002D5DDE">
        <w:trPr>
          <w:trHeight w:val="272"/>
        </w:trPr>
        <w:tc>
          <w:tcPr>
            <w:tcW w:w="1771" w:type="dxa"/>
            <w:vAlign w:val="center"/>
          </w:tcPr>
          <w:p w14:paraId="745318CD" w14:textId="77777777" w:rsidR="00EC1C29" w:rsidRDefault="00EC1C29" w:rsidP="002D5DDE"/>
          <w:p w14:paraId="32EB6031" w14:textId="77777777" w:rsidR="00EC1C29" w:rsidRDefault="00EC1C29" w:rsidP="002D5DDE">
            <w:r>
              <w:t>Vertices</w:t>
            </w:r>
          </w:p>
          <w:p w14:paraId="0AD60B0D" w14:textId="77777777" w:rsidR="00EC1C29" w:rsidRDefault="00EC1C29" w:rsidP="002D5DDE"/>
        </w:tc>
        <w:tc>
          <w:tcPr>
            <w:tcW w:w="3456" w:type="dxa"/>
            <w:vAlign w:val="center"/>
          </w:tcPr>
          <w:p w14:paraId="50729DA1" w14:textId="77777777" w:rsidR="00EC1C29" w:rsidRDefault="00EC1C29" w:rsidP="002D5DDE">
            <w:pPr>
              <w:jc w:val="center"/>
            </w:pPr>
            <w:r w:rsidRPr="00AB5313">
              <w:t>(</w:t>
            </w:r>
            <w:r>
              <w:rPr>
                <w:i/>
              </w:rPr>
              <w:t xml:space="preserve"> h ± a</w:t>
            </w:r>
            <w:r>
              <w:t xml:space="preserve">, </w:t>
            </w:r>
            <w:r w:rsidRPr="004A06DF">
              <w:rPr>
                <w:i/>
              </w:rPr>
              <w:t>k</w:t>
            </w:r>
            <w:r w:rsidRPr="00AB5313">
              <w:t xml:space="preserve"> )</w:t>
            </w:r>
          </w:p>
        </w:tc>
        <w:tc>
          <w:tcPr>
            <w:tcW w:w="2882" w:type="dxa"/>
            <w:vAlign w:val="center"/>
          </w:tcPr>
          <w:p w14:paraId="58161443" w14:textId="77777777" w:rsidR="00EC1C29" w:rsidRDefault="00EC1C29" w:rsidP="002D5DDE">
            <w:pPr>
              <w:jc w:val="center"/>
            </w:pPr>
            <w:r>
              <w:t>(</w:t>
            </w:r>
            <w:r>
              <w:rPr>
                <w:i/>
              </w:rPr>
              <w:t>h</w:t>
            </w:r>
            <w:r>
              <w:t xml:space="preserve">, </w:t>
            </w:r>
            <w:r w:rsidRPr="004A06DF">
              <w:rPr>
                <w:i/>
              </w:rPr>
              <w:t>k</w:t>
            </w:r>
            <w:r>
              <w:rPr>
                <w:i/>
              </w:rPr>
              <w:t xml:space="preserve"> ± a</w:t>
            </w:r>
            <w:r>
              <w:t>)</w:t>
            </w:r>
          </w:p>
        </w:tc>
      </w:tr>
      <w:tr w:rsidR="00EC1C29" w14:paraId="158DCAA1" w14:textId="77777777" w:rsidTr="002D5DDE">
        <w:trPr>
          <w:trHeight w:val="720"/>
        </w:trPr>
        <w:tc>
          <w:tcPr>
            <w:tcW w:w="1771" w:type="dxa"/>
            <w:vAlign w:val="center"/>
          </w:tcPr>
          <w:p w14:paraId="3967A91E" w14:textId="77777777" w:rsidR="00EC1C29" w:rsidRDefault="00EC1C29" w:rsidP="002D5DDE">
            <w:r>
              <w:t>Minor Axis Endpoints</w:t>
            </w:r>
          </w:p>
        </w:tc>
        <w:tc>
          <w:tcPr>
            <w:tcW w:w="3456" w:type="dxa"/>
            <w:vAlign w:val="center"/>
          </w:tcPr>
          <w:p w14:paraId="58CFBA11" w14:textId="77777777" w:rsidR="00EC1C29" w:rsidRDefault="00EC1C29" w:rsidP="002D5DDE">
            <w:pPr>
              <w:jc w:val="center"/>
            </w:pPr>
            <w:r w:rsidRPr="00AB5313">
              <w:t>(</w:t>
            </w:r>
            <w:r>
              <w:rPr>
                <w:i/>
              </w:rPr>
              <w:t xml:space="preserve"> h</w:t>
            </w:r>
            <w:r>
              <w:t xml:space="preserve">, </w:t>
            </w:r>
            <w:r w:rsidRPr="004A06DF">
              <w:rPr>
                <w:i/>
              </w:rPr>
              <w:t>k</w:t>
            </w:r>
            <w:r>
              <w:rPr>
                <w:i/>
              </w:rPr>
              <w:t xml:space="preserve"> ± b</w:t>
            </w:r>
            <w:r w:rsidRPr="00AB5313">
              <w:t xml:space="preserve"> )</w:t>
            </w:r>
          </w:p>
        </w:tc>
        <w:tc>
          <w:tcPr>
            <w:tcW w:w="2882" w:type="dxa"/>
            <w:vAlign w:val="center"/>
          </w:tcPr>
          <w:p w14:paraId="3421F3AC" w14:textId="77777777" w:rsidR="00EC1C29" w:rsidRDefault="00EC1C29" w:rsidP="002D5DDE">
            <w:pPr>
              <w:jc w:val="center"/>
            </w:pPr>
            <w:r w:rsidRPr="00AB5313">
              <w:t>(</w:t>
            </w:r>
            <w:r>
              <w:rPr>
                <w:i/>
              </w:rPr>
              <w:t xml:space="preserve"> h ± b</w:t>
            </w:r>
            <w:r>
              <w:t xml:space="preserve">, </w:t>
            </w:r>
            <w:r w:rsidRPr="004A06DF">
              <w:rPr>
                <w:i/>
              </w:rPr>
              <w:t>k</w:t>
            </w:r>
            <w:r w:rsidRPr="00AB5313">
              <w:t xml:space="preserve"> )</w:t>
            </w:r>
          </w:p>
        </w:tc>
      </w:tr>
      <w:tr w:rsidR="00EC1C29" w14:paraId="4E2300DE" w14:textId="77777777" w:rsidTr="002D5DDE">
        <w:trPr>
          <w:trHeight w:val="864"/>
        </w:trPr>
        <w:tc>
          <w:tcPr>
            <w:tcW w:w="1771" w:type="dxa"/>
            <w:vAlign w:val="center"/>
          </w:tcPr>
          <w:p w14:paraId="7BA33E5A" w14:textId="77777777" w:rsidR="00EC1C29" w:rsidRDefault="00EC1C29" w:rsidP="002D5DDE">
            <w:r>
              <w:t>Foci</w:t>
            </w:r>
          </w:p>
        </w:tc>
        <w:tc>
          <w:tcPr>
            <w:tcW w:w="3456" w:type="dxa"/>
            <w:vAlign w:val="center"/>
          </w:tcPr>
          <w:p w14:paraId="409C07EB" w14:textId="77777777" w:rsidR="00EC1C29" w:rsidRDefault="00EC1C29" w:rsidP="002D5DDE">
            <w:pPr>
              <w:jc w:val="center"/>
            </w:pPr>
            <w:r w:rsidRPr="00AB5313">
              <w:t>(</w:t>
            </w:r>
            <w:r>
              <w:rPr>
                <w:i/>
              </w:rPr>
              <w:t xml:space="preserve"> h ± c</w:t>
            </w:r>
            <w:r>
              <w:t xml:space="preserve">, </w:t>
            </w:r>
            <w:r w:rsidRPr="004A06DF">
              <w:rPr>
                <w:i/>
              </w:rPr>
              <w:t>k</w:t>
            </w:r>
            <w:r w:rsidRPr="00AB5313">
              <w:t xml:space="preserve"> )</w:t>
            </w:r>
          </w:p>
          <w:p w14:paraId="3CE89AB6" w14:textId="77777777" w:rsidR="00EC1C29" w:rsidRPr="005944CA" w:rsidRDefault="00EC1C29" w:rsidP="002D5DDE">
            <w:pPr>
              <w:jc w:val="center"/>
              <w:rPr>
                <w:sz w:val="12"/>
              </w:rPr>
            </w:pPr>
          </w:p>
          <w:p w14:paraId="428417E0" w14:textId="77777777" w:rsidR="00EC1C29" w:rsidRDefault="00EC1C29" w:rsidP="002D5DDE">
            <w:pPr>
              <w:jc w:val="center"/>
            </w:pPr>
            <w:r>
              <w:t xml:space="preserve">where </w:t>
            </w:r>
            <w:r w:rsidRPr="00435D41">
              <w:rPr>
                <w:i/>
              </w:rPr>
              <w:t xml:space="preserve"> b</w:t>
            </w:r>
            <w:r w:rsidRPr="00435D41">
              <w:rPr>
                <w:i/>
                <w:vertAlign w:val="superscript"/>
              </w:rPr>
              <w:t xml:space="preserve">2 </w:t>
            </w:r>
            <w:r w:rsidRPr="00435D41">
              <w:rPr>
                <w:i/>
              </w:rPr>
              <w:t xml:space="preserve">= </w:t>
            </w:r>
            <w:r>
              <w:rPr>
                <w:i/>
              </w:rPr>
              <w:t>a</w:t>
            </w:r>
            <w:r w:rsidRPr="00435D41">
              <w:rPr>
                <w:i/>
                <w:vertAlign w:val="superscript"/>
              </w:rPr>
              <w:t>2</w:t>
            </w:r>
            <w:r w:rsidRPr="00435D41">
              <w:rPr>
                <w:i/>
              </w:rPr>
              <w:t xml:space="preserve"> – </w:t>
            </w:r>
            <w:r>
              <w:rPr>
                <w:i/>
              </w:rPr>
              <w:t>c</w:t>
            </w:r>
            <w:r>
              <w:rPr>
                <w:vertAlign w:val="superscript"/>
              </w:rPr>
              <w:t>2</w:t>
            </w:r>
          </w:p>
        </w:tc>
        <w:tc>
          <w:tcPr>
            <w:tcW w:w="2882" w:type="dxa"/>
            <w:vAlign w:val="center"/>
          </w:tcPr>
          <w:p w14:paraId="6094CB75" w14:textId="77777777" w:rsidR="00EC1C29" w:rsidRDefault="00EC1C29" w:rsidP="002D5DDE">
            <w:pPr>
              <w:jc w:val="center"/>
            </w:pPr>
            <w:r>
              <w:t>(</w:t>
            </w:r>
            <w:r>
              <w:rPr>
                <w:i/>
              </w:rPr>
              <w:t>h</w:t>
            </w:r>
            <w:r>
              <w:t xml:space="preserve">, </w:t>
            </w:r>
            <w:r w:rsidRPr="004A06DF">
              <w:rPr>
                <w:i/>
              </w:rPr>
              <w:t>k</w:t>
            </w:r>
            <w:r>
              <w:rPr>
                <w:i/>
              </w:rPr>
              <w:t xml:space="preserve"> ± c</w:t>
            </w:r>
            <w:r>
              <w:t>)</w:t>
            </w:r>
          </w:p>
          <w:p w14:paraId="474E3499" w14:textId="77777777" w:rsidR="00EC1C29" w:rsidRPr="005944CA" w:rsidRDefault="00EC1C29" w:rsidP="002D5DDE">
            <w:pPr>
              <w:jc w:val="center"/>
              <w:rPr>
                <w:sz w:val="12"/>
              </w:rPr>
            </w:pPr>
          </w:p>
          <w:p w14:paraId="1E44BD68" w14:textId="77777777" w:rsidR="00EC1C29" w:rsidRDefault="00EC1C29" w:rsidP="002D5DDE">
            <w:pPr>
              <w:jc w:val="center"/>
            </w:pPr>
            <w:r>
              <w:t xml:space="preserve">where </w:t>
            </w:r>
            <w:r w:rsidRPr="00435D41">
              <w:rPr>
                <w:i/>
              </w:rPr>
              <w:t xml:space="preserve"> b</w:t>
            </w:r>
            <w:r w:rsidRPr="00435D41">
              <w:rPr>
                <w:i/>
                <w:vertAlign w:val="superscript"/>
              </w:rPr>
              <w:t xml:space="preserve">2 </w:t>
            </w:r>
            <w:r w:rsidRPr="00435D41">
              <w:rPr>
                <w:i/>
              </w:rPr>
              <w:t xml:space="preserve">= </w:t>
            </w:r>
            <w:r>
              <w:rPr>
                <w:i/>
              </w:rPr>
              <w:t>a</w:t>
            </w:r>
            <w:r w:rsidRPr="00435D41">
              <w:rPr>
                <w:i/>
                <w:vertAlign w:val="superscript"/>
              </w:rPr>
              <w:t>2</w:t>
            </w:r>
            <w:r w:rsidRPr="00435D41">
              <w:rPr>
                <w:i/>
              </w:rPr>
              <w:t xml:space="preserve"> – </w:t>
            </w:r>
            <w:r>
              <w:rPr>
                <w:i/>
              </w:rPr>
              <w:t>c</w:t>
            </w:r>
            <w:r>
              <w:rPr>
                <w:vertAlign w:val="superscript"/>
              </w:rPr>
              <w:t>2</w:t>
            </w:r>
          </w:p>
        </w:tc>
      </w:tr>
      <w:tr w:rsidR="00EC1C29" w14:paraId="67306E8D" w14:textId="77777777" w:rsidTr="002D5DDE">
        <w:trPr>
          <w:trHeight w:val="283"/>
        </w:trPr>
        <w:tc>
          <w:tcPr>
            <w:tcW w:w="1771" w:type="dxa"/>
            <w:vAlign w:val="center"/>
          </w:tcPr>
          <w:p w14:paraId="2FE5266E" w14:textId="77777777" w:rsidR="00EC1C29" w:rsidRDefault="00EC1C29" w:rsidP="002D5DDE"/>
          <w:p w14:paraId="05002561" w14:textId="77777777" w:rsidR="00EC1C29" w:rsidRDefault="00EC1C29" w:rsidP="002D5DDE">
            <w:r>
              <w:t>Graph</w:t>
            </w:r>
          </w:p>
          <w:p w14:paraId="71A69E6D" w14:textId="77777777" w:rsidR="00EC1C29" w:rsidRDefault="00EC1C29" w:rsidP="002D5DDE"/>
        </w:tc>
        <w:tc>
          <w:tcPr>
            <w:tcW w:w="3456" w:type="dxa"/>
            <w:vAlign w:val="center"/>
          </w:tcPr>
          <w:p w14:paraId="2018B189" w14:textId="77777777" w:rsidR="00EC1C29" w:rsidRDefault="00EC1C29" w:rsidP="002D5DDE">
            <w:pPr>
              <w:jc w:val="center"/>
            </w:pPr>
            <w:r>
              <w:rPr>
                <w:noProof/>
              </w:rPr>
              <mc:AlternateContent>
                <mc:Choice Requires="wpc">
                  <w:drawing>
                    <wp:inline distT="0" distB="0" distL="0" distR="0" wp14:anchorId="59CA12B0" wp14:editId="275B427C">
                      <wp:extent cx="2056767" cy="1297305"/>
                      <wp:effectExtent l="0" t="38100" r="635" b="17145"/>
                      <wp:docPr id="372" name="Canvas 372" descr="A horizontal ellipse, wider than it is tall, centered at h comma k.&#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3" name="Straight Connector 173"/>
                              <wps:cNvCnPr/>
                              <wps:spPr>
                                <a:xfrm flipH="1" flipV="1">
                                  <a:off x="987738" y="0"/>
                                  <a:ext cx="1" cy="1297305"/>
                                </a:xfrm>
                                <a:prstGeom prst="line">
                                  <a:avLst/>
                                </a:prstGeom>
                                <a:ln w="6350">
                                  <a:solidFill>
                                    <a:srgbClr val="FF0000"/>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4" name="Straight Connector 174"/>
                              <wps:cNvCnPr/>
                              <wps:spPr>
                                <a:xfrm flipV="1">
                                  <a:off x="101341" y="701767"/>
                                  <a:ext cx="1832524" cy="1682"/>
                                </a:xfrm>
                                <a:prstGeom prst="line">
                                  <a:avLst/>
                                </a:prstGeom>
                                <a:ln w="6350">
                                  <a:solidFill>
                                    <a:srgbClr val="FF0000"/>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55" name="Text Box 355"/>
                              <wps:cNvSpPr txBox="1"/>
                              <wps:spPr>
                                <a:xfrm>
                                  <a:off x="1764053" y="860512"/>
                                  <a:ext cx="132034" cy="228600"/>
                                </a:xfrm>
                                <a:prstGeom prst="rect">
                                  <a:avLst/>
                                </a:prstGeom>
                                <a:noFill/>
                                <a:ln w="6350">
                                  <a:noFill/>
                                </a:ln>
                              </wps:spPr>
                              <wps:txbx>
                                <w:txbxContent>
                                  <w:p w14:paraId="0EF34179" w14:textId="77777777" w:rsidR="00AB1A6D" w:rsidRPr="00E91037" w:rsidRDefault="00AB1A6D" w:rsidP="00EC1C29">
                                    <w:pPr>
                                      <w:jc w:val="right"/>
                                      <w:rPr>
                                        <w:i/>
                                        <w:sz w:val="20"/>
                                      </w:rPr>
                                    </w:pPr>
                                    <w:r w:rsidRPr="00E91037">
                                      <w:rPr>
                                        <w:i/>
                                        <w:sz w:val="20"/>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6" name="Text Box 356"/>
                              <wps:cNvSpPr txBox="1"/>
                              <wps:spPr>
                                <a:xfrm>
                                  <a:off x="701095" y="0"/>
                                  <a:ext cx="256442" cy="172946"/>
                                </a:xfrm>
                                <a:prstGeom prst="rect">
                                  <a:avLst/>
                                </a:prstGeom>
                                <a:noFill/>
                                <a:ln w="6350">
                                  <a:noFill/>
                                </a:ln>
                              </wps:spPr>
                              <wps:txbx>
                                <w:txbxContent>
                                  <w:p w14:paraId="5E09258D" w14:textId="77777777" w:rsidR="00AB1A6D" w:rsidRPr="00E91037" w:rsidRDefault="00AB1A6D" w:rsidP="00EC1C29">
                                    <w:pPr>
                                      <w:rPr>
                                        <w:i/>
                                        <w:sz w:val="20"/>
                                      </w:rPr>
                                    </w:pPr>
                                    <w:r w:rsidRPr="00E91037">
                                      <w:rPr>
                                        <w:i/>
                                        <w:sz w:val="20"/>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7" name="Straight Connector 357"/>
                              <wps:cNvCnPr/>
                              <wps:spPr>
                                <a:xfrm flipH="1" flipV="1">
                                  <a:off x="815674" y="0"/>
                                  <a:ext cx="1" cy="1297305"/>
                                </a:xfrm>
                                <a:prstGeom prst="line">
                                  <a:avLst/>
                                </a:prstGeom>
                                <a:ln w="63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58" name="Straight Connector 358"/>
                              <wps:cNvCnPr/>
                              <wps:spPr>
                                <a:xfrm flipV="1">
                                  <a:off x="63563" y="861538"/>
                                  <a:ext cx="1832524" cy="1682"/>
                                </a:xfrm>
                                <a:prstGeom prst="line">
                                  <a:avLst/>
                                </a:prstGeom>
                                <a:ln w="63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59" name="Oval 359"/>
                              <wps:cNvSpPr/>
                              <wps:spPr>
                                <a:xfrm rot="16200000">
                                  <a:off x="564970" y="52583"/>
                                  <a:ext cx="854607" cy="1295106"/>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Oval 360"/>
                              <wps:cNvSpPr/>
                              <wps:spPr>
                                <a:xfrm rot="16200000">
                                  <a:off x="954060" y="1093791"/>
                                  <a:ext cx="68355" cy="683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Oval 361"/>
                              <wps:cNvSpPr/>
                              <wps:spPr>
                                <a:xfrm rot="16200000">
                                  <a:off x="954113" y="239745"/>
                                  <a:ext cx="68355" cy="683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Oval 362"/>
                              <wps:cNvSpPr/>
                              <wps:spPr>
                                <a:xfrm rot="16200000">
                                  <a:off x="312754" y="669511"/>
                                  <a:ext cx="68355" cy="683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Oval 363"/>
                              <wps:cNvSpPr/>
                              <wps:spPr>
                                <a:xfrm rot="16200000">
                                  <a:off x="1603948" y="667013"/>
                                  <a:ext cx="68355" cy="678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4" name="Oval 364"/>
                              <wps:cNvSpPr/>
                              <wps:spPr>
                                <a:xfrm rot="16200000">
                                  <a:off x="560660" y="667686"/>
                                  <a:ext cx="68355" cy="683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Oval 365"/>
                              <wps:cNvSpPr/>
                              <wps:spPr>
                                <a:xfrm rot="16200000">
                                  <a:off x="1349938" y="668596"/>
                                  <a:ext cx="68355" cy="683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Text Box 366"/>
                              <wps:cNvSpPr txBox="1"/>
                              <wps:spPr>
                                <a:xfrm>
                                  <a:off x="1638708" y="512624"/>
                                  <a:ext cx="382487" cy="170888"/>
                                </a:xfrm>
                                <a:prstGeom prst="rect">
                                  <a:avLst/>
                                </a:prstGeom>
                                <a:noFill/>
                                <a:ln w="6350">
                                  <a:noFill/>
                                </a:ln>
                              </wps:spPr>
                              <wps:txbx>
                                <w:txbxContent>
                                  <w:p w14:paraId="36196618" w14:textId="77777777" w:rsidR="00AB1A6D" w:rsidRPr="00A64BFF" w:rsidRDefault="00AB1A6D" w:rsidP="00EC1C29">
                                    <w:pPr>
                                      <w:rPr>
                                        <w:sz w:val="20"/>
                                      </w:rPr>
                                    </w:pPr>
                                    <w:r w:rsidRPr="00A64BFF">
                                      <w:rPr>
                                        <w:sz w:val="20"/>
                                      </w:rPr>
                                      <w:t>(</w:t>
                                    </w:r>
                                    <w:r w:rsidRPr="005944CA">
                                      <w:rPr>
                                        <w:i/>
                                        <w:sz w:val="20"/>
                                      </w:rPr>
                                      <w:t>h</w:t>
                                    </w:r>
                                    <w:r>
                                      <w:rPr>
                                        <w:sz w:val="20"/>
                                      </w:rPr>
                                      <w:t>+</w:t>
                                    </w:r>
                                    <w:r>
                                      <w:rPr>
                                        <w:i/>
                                        <w:sz w:val="20"/>
                                      </w:rPr>
                                      <w:t>a</w:t>
                                    </w:r>
                                    <w:r w:rsidRPr="00A64BFF">
                                      <w:rPr>
                                        <w:sz w:val="20"/>
                                      </w:rPr>
                                      <w:t>,</w:t>
                                    </w:r>
                                    <w:r w:rsidRPr="005944CA">
                                      <w:rPr>
                                        <w:i/>
                                        <w:sz w:val="20"/>
                                      </w:rPr>
                                      <w:t>k</w:t>
                                    </w:r>
                                    <w:r w:rsidRPr="00A64BFF">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7" name="Text Box 367"/>
                              <wps:cNvSpPr txBox="1"/>
                              <wps:spPr>
                                <a:xfrm>
                                  <a:off x="0" y="517110"/>
                                  <a:ext cx="391000" cy="170888"/>
                                </a:xfrm>
                                <a:prstGeom prst="rect">
                                  <a:avLst/>
                                </a:prstGeom>
                                <a:noFill/>
                                <a:ln w="6350">
                                  <a:noFill/>
                                </a:ln>
                              </wps:spPr>
                              <wps:txbx>
                                <w:txbxContent>
                                  <w:p w14:paraId="3127CF16" w14:textId="77777777" w:rsidR="00AB1A6D" w:rsidRPr="00A64BFF" w:rsidRDefault="00AB1A6D" w:rsidP="00EC1C29">
                                    <w:pPr>
                                      <w:rPr>
                                        <w:sz w:val="20"/>
                                      </w:rPr>
                                    </w:pPr>
                                    <w:r w:rsidRPr="00A64BFF">
                                      <w:rPr>
                                        <w:sz w:val="20"/>
                                      </w:rPr>
                                      <w:t>(</w:t>
                                    </w:r>
                                    <w:r w:rsidRPr="005944CA">
                                      <w:rPr>
                                        <w:i/>
                                        <w:sz w:val="20"/>
                                      </w:rPr>
                                      <w:t>h</w:t>
                                    </w:r>
                                    <w:r>
                                      <w:rPr>
                                        <w:sz w:val="20"/>
                                      </w:rPr>
                                      <w:t>-</w:t>
                                    </w:r>
                                    <w:r>
                                      <w:rPr>
                                        <w:i/>
                                        <w:sz w:val="20"/>
                                      </w:rPr>
                                      <w:t>a</w:t>
                                    </w:r>
                                    <w:r w:rsidRPr="00A64BFF">
                                      <w:rPr>
                                        <w:sz w:val="20"/>
                                      </w:rPr>
                                      <w:t>,</w:t>
                                    </w:r>
                                    <w:r w:rsidRPr="005944CA">
                                      <w:rPr>
                                        <w:i/>
                                        <w:sz w:val="20"/>
                                      </w:rPr>
                                      <w:t>k</w:t>
                                    </w:r>
                                    <w:r w:rsidRPr="00A64BFF">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8" name="Text Box 368"/>
                              <wps:cNvSpPr txBox="1"/>
                              <wps:spPr>
                                <a:xfrm>
                                  <a:off x="1022464" y="101769"/>
                                  <a:ext cx="448438" cy="170888"/>
                                </a:xfrm>
                                <a:prstGeom prst="rect">
                                  <a:avLst/>
                                </a:prstGeom>
                                <a:noFill/>
                                <a:ln w="6350">
                                  <a:noFill/>
                                </a:ln>
                              </wps:spPr>
                              <wps:txbx>
                                <w:txbxContent>
                                  <w:p w14:paraId="3F3B7BFA" w14:textId="77777777" w:rsidR="00AB1A6D" w:rsidRPr="00A64BFF" w:rsidRDefault="00AB1A6D" w:rsidP="00EC1C29">
                                    <w:pPr>
                                      <w:rPr>
                                        <w:sz w:val="20"/>
                                      </w:rPr>
                                    </w:pPr>
                                    <w:r w:rsidRPr="00A64BFF">
                                      <w:rPr>
                                        <w:sz w:val="20"/>
                                      </w:rPr>
                                      <w:t>(</w:t>
                                    </w:r>
                                    <w:r w:rsidRPr="005944CA">
                                      <w:rPr>
                                        <w:i/>
                                        <w:sz w:val="20"/>
                                      </w:rPr>
                                      <w:t>h</w:t>
                                    </w:r>
                                    <w:r w:rsidRPr="00A64BFF">
                                      <w:rPr>
                                        <w:sz w:val="20"/>
                                      </w:rPr>
                                      <w:t>,</w:t>
                                    </w:r>
                                    <w:r w:rsidRPr="005944CA">
                                      <w:rPr>
                                        <w:i/>
                                        <w:sz w:val="20"/>
                                      </w:rPr>
                                      <w:t>k</w:t>
                                    </w:r>
                                    <w:r>
                                      <w:rPr>
                                        <w:sz w:val="20"/>
                                      </w:rPr>
                                      <w:t>+</w:t>
                                    </w:r>
                                    <w:r>
                                      <w:rPr>
                                        <w:i/>
                                        <w:sz w:val="20"/>
                                      </w:rPr>
                                      <w:t>b</w:t>
                                    </w:r>
                                    <w:r w:rsidRPr="00A64BFF">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9" name="Text Box 369"/>
                              <wps:cNvSpPr txBox="1"/>
                              <wps:spPr>
                                <a:xfrm>
                                  <a:off x="1022464" y="1127010"/>
                                  <a:ext cx="361393" cy="170888"/>
                                </a:xfrm>
                                <a:prstGeom prst="rect">
                                  <a:avLst/>
                                </a:prstGeom>
                                <a:noFill/>
                                <a:ln w="6350">
                                  <a:noFill/>
                                </a:ln>
                              </wps:spPr>
                              <wps:txbx>
                                <w:txbxContent>
                                  <w:p w14:paraId="4AAA12BA" w14:textId="77777777" w:rsidR="00AB1A6D" w:rsidRPr="00A64BFF" w:rsidRDefault="00AB1A6D" w:rsidP="00EC1C29">
                                    <w:pPr>
                                      <w:rPr>
                                        <w:sz w:val="20"/>
                                      </w:rPr>
                                    </w:pPr>
                                    <w:r w:rsidRPr="00A64BFF">
                                      <w:rPr>
                                        <w:sz w:val="20"/>
                                      </w:rPr>
                                      <w:t>(</w:t>
                                    </w:r>
                                    <w:r w:rsidRPr="005944CA">
                                      <w:rPr>
                                        <w:i/>
                                        <w:sz w:val="20"/>
                                      </w:rPr>
                                      <w:t>h</w:t>
                                    </w:r>
                                    <w:r w:rsidRPr="00A64BFF">
                                      <w:rPr>
                                        <w:sz w:val="20"/>
                                      </w:rPr>
                                      <w:t>,</w:t>
                                    </w:r>
                                    <w:r w:rsidRPr="005944CA">
                                      <w:rPr>
                                        <w:i/>
                                        <w:sz w:val="20"/>
                                      </w:rPr>
                                      <w:t>k</w:t>
                                    </w:r>
                                    <w:r>
                                      <w:rPr>
                                        <w:sz w:val="20"/>
                                      </w:rPr>
                                      <w:t>-</w:t>
                                    </w:r>
                                    <w:r>
                                      <w:rPr>
                                        <w:i/>
                                        <w:sz w:val="20"/>
                                      </w:rPr>
                                      <w:t>b</w:t>
                                    </w:r>
                                    <w:r w:rsidRPr="00A64BFF">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0" name="Text Box 370"/>
                              <wps:cNvSpPr txBox="1"/>
                              <wps:spPr>
                                <a:xfrm>
                                  <a:off x="436512" y="517110"/>
                                  <a:ext cx="407727" cy="170888"/>
                                </a:xfrm>
                                <a:prstGeom prst="rect">
                                  <a:avLst/>
                                </a:prstGeom>
                                <a:noFill/>
                                <a:ln w="6350">
                                  <a:noFill/>
                                </a:ln>
                              </wps:spPr>
                              <wps:txbx>
                                <w:txbxContent>
                                  <w:p w14:paraId="22B3F35C" w14:textId="77777777" w:rsidR="00AB1A6D" w:rsidRPr="00A64BFF" w:rsidRDefault="00AB1A6D" w:rsidP="00EC1C29">
                                    <w:pPr>
                                      <w:rPr>
                                        <w:sz w:val="20"/>
                                      </w:rPr>
                                    </w:pPr>
                                    <w:r w:rsidRPr="00A64BFF">
                                      <w:rPr>
                                        <w:sz w:val="20"/>
                                      </w:rPr>
                                      <w:t>(</w:t>
                                    </w:r>
                                    <w:r w:rsidRPr="005944CA">
                                      <w:rPr>
                                        <w:i/>
                                        <w:sz w:val="20"/>
                                      </w:rPr>
                                      <w:t>h</w:t>
                                    </w:r>
                                    <w:r>
                                      <w:rPr>
                                        <w:sz w:val="20"/>
                                      </w:rPr>
                                      <w:t>-</w:t>
                                    </w:r>
                                    <w:r>
                                      <w:rPr>
                                        <w:i/>
                                        <w:sz w:val="20"/>
                                      </w:rPr>
                                      <w:t>c,k</w:t>
                                    </w:r>
                                    <w:r w:rsidRPr="00A64BFF">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 name="Oval 168"/>
                              <wps:cNvSpPr/>
                              <wps:spPr>
                                <a:xfrm rot="16200000">
                                  <a:off x="957538" y="666775"/>
                                  <a:ext cx="68355" cy="683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Text Box 169"/>
                              <wps:cNvSpPr txBox="1"/>
                              <wps:spPr>
                                <a:xfrm>
                                  <a:off x="1021627" y="692332"/>
                                  <a:ext cx="328311" cy="170888"/>
                                </a:xfrm>
                                <a:prstGeom prst="rect">
                                  <a:avLst/>
                                </a:prstGeom>
                                <a:noFill/>
                                <a:ln w="6350">
                                  <a:noFill/>
                                </a:ln>
                              </wps:spPr>
                              <wps:txbx>
                                <w:txbxContent>
                                  <w:p w14:paraId="4BB5BFE5" w14:textId="77777777" w:rsidR="00AB1A6D" w:rsidRPr="00A64BFF" w:rsidRDefault="00AB1A6D" w:rsidP="00EC1C29">
                                    <w:pPr>
                                      <w:rPr>
                                        <w:sz w:val="20"/>
                                      </w:rPr>
                                    </w:pPr>
                                    <w:r w:rsidRPr="00A64BFF">
                                      <w:rPr>
                                        <w:sz w:val="20"/>
                                      </w:rPr>
                                      <w:t>(</w:t>
                                    </w:r>
                                    <w:r w:rsidRPr="005944CA">
                                      <w:rPr>
                                        <w:i/>
                                        <w:sz w:val="20"/>
                                      </w:rPr>
                                      <w:t>h</w:t>
                                    </w:r>
                                    <w:r>
                                      <w:rPr>
                                        <w:i/>
                                        <w:sz w:val="20"/>
                                      </w:rPr>
                                      <w:t>,k</w:t>
                                    </w:r>
                                    <w:r w:rsidRPr="00A64BFF">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0" name="Text Box 170"/>
                              <wps:cNvSpPr txBox="1"/>
                              <wps:spPr>
                                <a:xfrm>
                                  <a:off x="1219890" y="509668"/>
                                  <a:ext cx="407727" cy="170888"/>
                                </a:xfrm>
                                <a:prstGeom prst="rect">
                                  <a:avLst/>
                                </a:prstGeom>
                                <a:noFill/>
                                <a:ln w="6350">
                                  <a:noFill/>
                                </a:ln>
                              </wps:spPr>
                              <wps:txbx>
                                <w:txbxContent>
                                  <w:p w14:paraId="1D0C11C9" w14:textId="77777777" w:rsidR="00AB1A6D" w:rsidRPr="00A64BFF" w:rsidRDefault="00AB1A6D" w:rsidP="00EC1C29">
                                    <w:pPr>
                                      <w:rPr>
                                        <w:sz w:val="20"/>
                                      </w:rPr>
                                    </w:pPr>
                                    <w:r w:rsidRPr="00A64BFF">
                                      <w:rPr>
                                        <w:sz w:val="20"/>
                                      </w:rPr>
                                      <w:t>(</w:t>
                                    </w:r>
                                    <w:r w:rsidRPr="005944CA">
                                      <w:rPr>
                                        <w:i/>
                                        <w:sz w:val="20"/>
                                      </w:rPr>
                                      <w:t>h</w:t>
                                    </w:r>
                                    <w:r>
                                      <w:rPr>
                                        <w:sz w:val="20"/>
                                      </w:rPr>
                                      <w:t>+</w:t>
                                    </w:r>
                                    <w:r>
                                      <w:rPr>
                                        <w:i/>
                                        <w:sz w:val="20"/>
                                      </w:rPr>
                                      <w:t>c,k</w:t>
                                    </w:r>
                                    <w:r w:rsidRPr="00A64BFF">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59CA12B0" id="Canvas 372" o:spid="_x0000_s1108" editas="canvas" alt="A horizontal ellipse, wider than it is tall, centered at h comma k.&#10;" style="width:161.95pt;height:102.15pt;mso-position-horizontal-relative:char;mso-position-vertical-relative:line" coordsize="20567,12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">
                      <v:shape id="_x0000_s1109" type="#_x0000_t75" alt="A horizontal ellipse, wider than it is tall, centered at h comma k.&#10;" style="position:absolute;width:20567;height:12973;visibility:visible;mso-wrap-style:square">
                        <v:fill o:detectmouseclick="t"/>
                        <v:path o:connecttype="none"/>
                      </v:shape>
                      <v:line id="Straight Connector 173" o:spid="_x0000_s1110" style="position:absolute;flip:x y;visibility:visible;mso-wrap-style:square" from="9877,0" to="9877,1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" strokecolor="red" strokeweight=".5pt">
                        <v:stroke dashstyle="dash" joinstyle="miter"/>
                      </v:line>
                      <v:line id="Straight Connector 174" o:spid="_x0000_s1111" style="position:absolute;flip:y;visibility:visible;mso-wrap-style:square" from="1013,7017" to="19338,7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" strokecolor="red" strokeweight=".5pt">
                        <v:stroke dashstyle="dash" joinstyle="miter"/>
                      </v:line>
                      <v:shape id="Text Box 355" o:spid="_x0000_s1112" type="#_x0000_t202" style="position:absolute;left:17640;top:8605;width:132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" filled="f" stroked="f" strokeweight=".5pt">
                        <v:textbox inset="0,0,0,0">
                          <w:txbxContent>
                            <w:p w14:paraId="0EF34179" w14:textId="77777777" w:rsidR="00AB1A6D" w:rsidRPr="00E91037" w:rsidRDefault="00AB1A6D" w:rsidP="00EC1C29">
                              <w:pPr>
                                <w:jc w:val="right"/>
                                <w:rPr>
                                  <w:i/>
                                  <w:sz w:val="20"/>
                                </w:rPr>
                              </w:pPr>
                              <w:r w:rsidRPr="00E91037">
                                <w:rPr>
                                  <w:i/>
                                  <w:sz w:val="20"/>
                                </w:rPr>
                                <w:t>x</w:t>
                              </w:r>
                            </w:p>
                          </w:txbxContent>
                        </v:textbox>
                      </v:shape>
                      <v:shape id="Text Box 356" o:spid="_x0000_s1113" type="#_x0000_t202" style="position:absolute;left:7010;width:2565;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" filled="f" stroked="f" strokeweight=".5pt">
                        <v:textbox inset="0,0,0,0">
                          <w:txbxContent>
                            <w:p w14:paraId="5E09258D" w14:textId="77777777" w:rsidR="00AB1A6D" w:rsidRPr="00E91037" w:rsidRDefault="00AB1A6D" w:rsidP="00EC1C29">
                              <w:pPr>
                                <w:rPr>
                                  <w:i/>
                                  <w:sz w:val="20"/>
                                </w:rPr>
                              </w:pPr>
                              <w:r w:rsidRPr="00E91037">
                                <w:rPr>
                                  <w:i/>
                                  <w:sz w:val="20"/>
                                </w:rPr>
                                <w:t>y</w:t>
                              </w:r>
                            </w:p>
                          </w:txbxContent>
                        </v:textbox>
                      </v:shape>
                      <v:line id="Straight Connector 357" o:spid="_x0000_s1114" style="position:absolute;flip:x y;visibility:visible;mso-wrap-style:square" from="8156,0" to="8156,1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" strokecolor="black [3213]" strokeweight=".5pt">
                        <v:stroke endarrow="block" joinstyle="miter"/>
                      </v:line>
                      <v:line id="Straight Connector 358" o:spid="_x0000_s1115" style="position:absolute;flip:y;visibility:visible;mso-wrap-style:square" from="635,8615" to="18960,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" strokecolor="black [3213]" strokeweight=".5pt">
                        <v:stroke endarrow="block" joinstyle="miter"/>
                      </v:line>
                      <v:oval id="Oval 359" o:spid="_x0000_s1116" style="position:absolute;left:5650;top:525;width:8546;height:129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" filled="f" strokecolor="#0070c0" strokeweight="2.25pt">
                        <v:stroke joinstyle="miter"/>
                      </v:oval>
                      <v:oval id="Oval 360" o:spid="_x0000_s1117" style="position:absolute;left:9540;top:10937;width:684;height:6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" fillcolor="black [3213]" strokecolor="black [3213]" strokeweight="1pt">
                        <v:stroke joinstyle="miter"/>
                      </v:oval>
                      <v:oval id="Oval 361" o:spid="_x0000_s1118" style="position:absolute;left:9541;top:2397;width:684;height:6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" fillcolor="black [3213]" strokecolor="black [3213]" strokeweight="1pt">
                        <v:stroke joinstyle="miter"/>
                      </v:oval>
                      <v:oval id="Oval 362" o:spid="_x0000_s1119" style="position:absolute;left:3127;top:6695;width:683;height:6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" fillcolor="black [3213]" strokecolor="black [3213]" strokeweight="1pt">
                        <v:stroke joinstyle="miter"/>
                      </v:oval>
                      <v:oval id="Oval 363" o:spid="_x0000_s1120" style="position:absolute;left:16039;top:6669;width:684;height:6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" fillcolor="black [3213]" strokecolor="black [3213]" strokeweight="1pt">
                        <v:stroke joinstyle="miter"/>
                      </v:oval>
                      <v:oval id="Oval 364" o:spid="_x0000_s1121" style="position:absolute;left:5606;top:6676;width:684;height:6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" fillcolor="black [3213]" strokecolor="black [3213]" strokeweight="1pt">
                        <v:stroke joinstyle="miter"/>
                      </v:oval>
                      <v:oval id="Oval 365" o:spid="_x0000_s1122" style="position:absolute;left:13499;top:6685;width:684;height:6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" fillcolor="black [3213]" strokecolor="black [3213]" strokeweight="1pt">
                        <v:stroke joinstyle="miter"/>
                      </v:oval>
                      <v:shape id="Text Box 366" o:spid="_x0000_s1123" type="#_x0000_t202" style="position:absolute;left:16387;top:5126;width:3824;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" filled="f" stroked="f" strokeweight=".5pt">
                        <v:textbox inset="0,0,0,0">
                          <w:txbxContent>
                            <w:p w14:paraId="36196618" w14:textId="77777777" w:rsidR="00AB1A6D" w:rsidRPr="00A64BFF" w:rsidRDefault="00AB1A6D" w:rsidP="00EC1C29">
                              <w:pPr>
                                <w:rPr>
                                  <w:sz w:val="20"/>
                                </w:rPr>
                              </w:pPr>
                              <w:r w:rsidRPr="00A64BFF">
                                <w:rPr>
                                  <w:sz w:val="20"/>
                                </w:rPr>
                                <w:t>(</w:t>
                              </w:r>
                              <w:proofErr w:type="spellStart"/>
                              <w:r w:rsidRPr="005944CA">
                                <w:rPr>
                                  <w:i/>
                                  <w:sz w:val="20"/>
                                </w:rPr>
                                <w:t>h</w:t>
                              </w:r>
                              <w:r>
                                <w:rPr>
                                  <w:sz w:val="20"/>
                                </w:rPr>
                                <w:t>+</w:t>
                              </w:r>
                              <w:proofErr w:type="gramStart"/>
                              <w:r>
                                <w:rPr>
                                  <w:i/>
                                  <w:sz w:val="20"/>
                                </w:rPr>
                                <w:t>a</w:t>
                              </w:r>
                              <w:r w:rsidRPr="00A64BFF">
                                <w:rPr>
                                  <w:sz w:val="20"/>
                                </w:rPr>
                                <w:t>,</w:t>
                              </w:r>
                              <w:r w:rsidRPr="005944CA">
                                <w:rPr>
                                  <w:i/>
                                  <w:sz w:val="20"/>
                                </w:rPr>
                                <w:t>k</w:t>
                              </w:r>
                              <w:proofErr w:type="spellEnd"/>
                              <w:proofErr w:type="gramEnd"/>
                              <w:r w:rsidRPr="00A64BFF">
                                <w:rPr>
                                  <w:sz w:val="20"/>
                                </w:rPr>
                                <w:t>)</w:t>
                              </w:r>
                            </w:p>
                          </w:txbxContent>
                        </v:textbox>
                      </v:shape>
                      <v:shape id="Text Box 367" o:spid="_x0000_s1124" type="#_x0000_t202" style="position:absolute;top:5171;width:391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" filled="f" stroked="f" strokeweight=".5pt">
                        <v:textbox inset="0,0,0,0">
                          <w:txbxContent>
                            <w:p w14:paraId="3127CF16" w14:textId="77777777" w:rsidR="00AB1A6D" w:rsidRPr="00A64BFF" w:rsidRDefault="00AB1A6D" w:rsidP="00EC1C29">
                              <w:pPr>
                                <w:rPr>
                                  <w:sz w:val="20"/>
                                </w:rPr>
                              </w:pPr>
                              <w:r w:rsidRPr="00A64BFF">
                                <w:rPr>
                                  <w:sz w:val="20"/>
                                </w:rPr>
                                <w:t>(</w:t>
                              </w:r>
                              <w:r w:rsidRPr="005944CA">
                                <w:rPr>
                                  <w:i/>
                                  <w:sz w:val="20"/>
                                </w:rPr>
                                <w:t>h</w:t>
                              </w:r>
                              <w:r>
                                <w:rPr>
                                  <w:sz w:val="20"/>
                                </w:rPr>
                                <w:t>-</w:t>
                              </w:r>
                              <w:proofErr w:type="spellStart"/>
                              <w:proofErr w:type="gramStart"/>
                              <w:r>
                                <w:rPr>
                                  <w:i/>
                                  <w:sz w:val="20"/>
                                </w:rPr>
                                <w:t>a</w:t>
                              </w:r>
                              <w:r w:rsidRPr="00A64BFF">
                                <w:rPr>
                                  <w:sz w:val="20"/>
                                </w:rPr>
                                <w:t>,</w:t>
                              </w:r>
                              <w:r w:rsidRPr="005944CA">
                                <w:rPr>
                                  <w:i/>
                                  <w:sz w:val="20"/>
                                </w:rPr>
                                <w:t>k</w:t>
                              </w:r>
                              <w:proofErr w:type="spellEnd"/>
                              <w:proofErr w:type="gramEnd"/>
                              <w:r w:rsidRPr="00A64BFF">
                                <w:rPr>
                                  <w:sz w:val="20"/>
                                </w:rPr>
                                <w:t>)</w:t>
                              </w:r>
                            </w:p>
                          </w:txbxContent>
                        </v:textbox>
                      </v:shape>
                      <v:shape id="Text Box 368" o:spid="_x0000_s1125" type="#_x0000_t202" style="position:absolute;left:10224;top:1017;width:4485;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" filled="f" stroked="f" strokeweight=".5pt">
                        <v:textbox inset="0,0,0,0">
                          <w:txbxContent>
                            <w:p w14:paraId="3F3B7BFA" w14:textId="77777777" w:rsidR="00AB1A6D" w:rsidRPr="00A64BFF" w:rsidRDefault="00AB1A6D" w:rsidP="00EC1C29">
                              <w:pPr>
                                <w:rPr>
                                  <w:sz w:val="20"/>
                                </w:rPr>
                              </w:pPr>
                              <w:r w:rsidRPr="00A64BFF">
                                <w:rPr>
                                  <w:sz w:val="20"/>
                                </w:rPr>
                                <w:t>(</w:t>
                              </w:r>
                              <w:proofErr w:type="spellStart"/>
                              <w:proofErr w:type="gramStart"/>
                              <w:r w:rsidRPr="005944CA">
                                <w:rPr>
                                  <w:i/>
                                  <w:sz w:val="20"/>
                                </w:rPr>
                                <w:t>h</w:t>
                              </w:r>
                              <w:r w:rsidRPr="00A64BFF">
                                <w:rPr>
                                  <w:sz w:val="20"/>
                                </w:rPr>
                                <w:t>,</w:t>
                              </w:r>
                              <w:r w:rsidRPr="005944CA">
                                <w:rPr>
                                  <w:i/>
                                  <w:sz w:val="20"/>
                                </w:rPr>
                                <w:t>k</w:t>
                              </w:r>
                              <w:proofErr w:type="gramEnd"/>
                              <w:r>
                                <w:rPr>
                                  <w:sz w:val="20"/>
                                </w:rPr>
                                <w:t>+</w:t>
                              </w:r>
                              <w:r>
                                <w:rPr>
                                  <w:i/>
                                  <w:sz w:val="20"/>
                                </w:rPr>
                                <w:t>b</w:t>
                              </w:r>
                              <w:proofErr w:type="spellEnd"/>
                              <w:r w:rsidRPr="00A64BFF">
                                <w:rPr>
                                  <w:sz w:val="20"/>
                                </w:rPr>
                                <w:t>)</w:t>
                              </w:r>
                            </w:p>
                          </w:txbxContent>
                        </v:textbox>
                      </v:shape>
                      <v:shape id="Text Box 369" o:spid="_x0000_s1126" type="#_x0000_t202" style="position:absolute;left:10224;top:11270;width:361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" filled="f" stroked="f" strokeweight=".5pt">
                        <v:textbox inset="0,0,0,0">
                          <w:txbxContent>
                            <w:p w14:paraId="4AAA12BA" w14:textId="77777777" w:rsidR="00AB1A6D" w:rsidRPr="00A64BFF" w:rsidRDefault="00AB1A6D" w:rsidP="00EC1C29">
                              <w:pPr>
                                <w:rPr>
                                  <w:sz w:val="20"/>
                                </w:rPr>
                              </w:pPr>
                              <w:r w:rsidRPr="00A64BFF">
                                <w:rPr>
                                  <w:sz w:val="20"/>
                                </w:rPr>
                                <w:t>(</w:t>
                              </w:r>
                              <w:proofErr w:type="spellStart"/>
                              <w:proofErr w:type="gramStart"/>
                              <w:r w:rsidRPr="005944CA">
                                <w:rPr>
                                  <w:i/>
                                  <w:sz w:val="20"/>
                                </w:rPr>
                                <w:t>h</w:t>
                              </w:r>
                              <w:r w:rsidRPr="00A64BFF">
                                <w:rPr>
                                  <w:sz w:val="20"/>
                                </w:rPr>
                                <w:t>,</w:t>
                              </w:r>
                              <w:r w:rsidRPr="005944CA">
                                <w:rPr>
                                  <w:i/>
                                  <w:sz w:val="20"/>
                                </w:rPr>
                                <w:t>k</w:t>
                              </w:r>
                              <w:proofErr w:type="spellEnd"/>
                              <w:proofErr w:type="gramEnd"/>
                              <w:r>
                                <w:rPr>
                                  <w:sz w:val="20"/>
                                </w:rPr>
                                <w:t>-</w:t>
                              </w:r>
                              <w:r>
                                <w:rPr>
                                  <w:i/>
                                  <w:sz w:val="20"/>
                                </w:rPr>
                                <w:t>b</w:t>
                              </w:r>
                              <w:r w:rsidRPr="00A64BFF">
                                <w:rPr>
                                  <w:sz w:val="20"/>
                                </w:rPr>
                                <w:t>)</w:t>
                              </w:r>
                            </w:p>
                          </w:txbxContent>
                        </v:textbox>
                      </v:shape>
                      <v:shape id="Text Box 370" o:spid="_x0000_s1127" type="#_x0000_t202" style="position:absolute;left:4365;top:5171;width:407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" filled="f" stroked="f" strokeweight=".5pt">
                        <v:textbox inset="0,0,0,0">
                          <w:txbxContent>
                            <w:p w14:paraId="22B3F35C" w14:textId="77777777" w:rsidR="00AB1A6D" w:rsidRPr="00A64BFF" w:rsidRDefault="00AB1A6D" w:rsidP="00EC1C29">
                              <w:pPr>
                                <w:rPr>
                                  <w:sz w:val="20"/>
                                </w:rPr>
                              </w:pPr>
                              <w:r w:rsidRPr="00A64BFF">
                                <w:rPr>
                                  <w:sz w:val="20"/>
                                </w:rPr>
                                <w:t>(</w:t>
                              </w:r>
                              <w:r w:rsidRPr="005944CA">
                                <w:rPr>
                                  <w:i/>
                                  <w:sz w:val="20"/>
                                </w:rPr>
                                <w:t>h</w:t>
                              </w:r>
                              <w:r>
                                <w:rPr>
                                  <w:sz w:val="20"/>
                                </w:rPr>
                                <w:t>-</w:t>
                              </w:r>
                              <w:proofErr w:type="spellStart"/>
                              <w:proofErr w:type="gramStart"/>
                              <w:r>
                                <w:rPr>
                                  <w:i/>
                                  <w:sz w:val="20"/>
                                </w:rPr>
                                <w:t>c,k</w:t>
                              </w:r>
                              <w:proofErr w:type="spellEnd"/>
                              <w:proofErr w:type="gramEnd"/>
                              <w:r w:rsidRPr="00A64BFF">
                                <w:rPr>
                                  <w:sz w:val="20"/>
                                </w:rPr>
                                <w:t>)</w:t>
                              </w:r>
                            </w:p>
                          </w:txbxContent>
                        </v:textbox>
                      </v:shape>
                      <v:oval id="Oval 168" o:spid="_x0000_s1128" style="position:absolute;left:9575;top:6667;width:684;height:6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" fillcolor="black [3213]" strokecolor="black [3213]" strokeweight="1pt">
                        <v:stroke joinstyle="miter"/>
                      </v:oval>
                      <v:shape id="Text Box 169" o:spid="_x0000_s1129" type="#_x0000_t202" style="position:absolute;left:10216;top:6923;width:3283;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" filled="f" stroked="f" strokeweight=".5pt">
                        <v:textbox inset="0,0,0,0">
                          <w:txbxContent>
                            <w:p w14:paraId="4BB5BFE5" w14:textId="77777777" w:rsidR="00AB1A6D" w:rsidRPr="00A64BFF" w:rsidRDefault="00AB1A6D" w:rsidP="00EC1C29">
                              <w:pPr>
                                <w:rPr>
                                  <w:sz w:val="20"/>
                                </w:rPr>
                              </w:pPr>
                              <w:r w:rsidRPr="00A64BFF">
                                <w:rPr>
                                  <w:sz w:val="20"/>
                                </w:rPr>
                                <w:t>(</w:t>
                              </w:r>
                              <w:proofErr w:type="spellStart"/>
                              <w:proofErr w:type="gramStart"/>
                              <w:r w:rsidRPr="005944CA">
                                <w:rPr>
                                  <w:i/>
                                  <w:sz w:val="20"/>
                                </w:rPr>
                                <w:t>h</w:t>
                              </w:r>
                              <w:r>
                                <w:rPr>
                                  <w:i/>
                                  <w:sz w:val="20"/>
                                </w:rPr>
                                <w:t>,k</w:t>
                              </w:r>
                              <w:proofErr w:type="spellEnd"/>
                              <w:proofErr w:type="gramEnd"/>
                              <w:r w:rsidRPr="00A64BFF">
                                <w:rPr>
                                  <w:sz w:val="20"/>
                                </w:rPr>
                                <w:t>)</w:t>
                              </w:r>
                            </w:p>
                          </w:txbxContent>
                        </v:textbox>
                      </v:shape>
                      <v:shape id="Text Box 170" o:spid="_x0000_s1130" type="#_x0000_t202" style="position:absolute;left:12198;top:5096;width:4078;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" filled="f" stroked="f" strokeweight=".5pt">
                        <v:textbox inset="0,0,0,0">
                          <w:txbxContent>
                            <w:p w14:paraId="1D0C11C9" w14:textId="77777777" w:rsidR="00AB1A6D" w:rsidRPr="00A64BFF" w:rsidRDefault="00AB1A6D" w:rsidP="00EC1C29">
                              <w:pPr>
                                <w:rPr>
                                  <w:sz w:val="20"/>
                                </w:rPr>
                              </w:pPr>
                              <w:r w:rsidRPr="00A64BFF">
                                <w:rPr>
                                  <w:sz w:val="20"/>
                                </w:rPr>
                                <w:t>(</w:t>
                              </w:r>
                              <w:proofErr w:type="spellStart"/>
                              <w:r w:rsidRPr="005944CA">
                                <w:rPr>
                                  <w:i/>
                                  <w:sz w:val="20"/>
                                </w:rPr>
                                <w:t>h</w:t>
                              </w:r>
                              <w:r>
                                <w:rPr>
                                  <w:sz w:val="20"/>
                                </w:rPr>
                                <w:t>+</w:t>
                              </w:r>
                              <w:proofErr w:type="gramStart"/>
                              <w:r>
                                <w:rPr>
                                  <w:i/>
                                  <w:sz w:val="20"/>
                                </w:rPr>
                                <w:t>c,k</w:t>
                              </w:r>
                              <w:proofErr w:type="spellEnd"/>
                              <w:proofErr w:type="gramEnd"/>
                              <w:r w:rsidRPr="00A64BFF">
                                <w:rPr>
                                  <w:sz w:val="20"/>
                                </w:rPr>
                                <w:t>)</w:t>
                              </w:r>
                            </w:p>
                          </w:txbxContent>
                        </v:textbox>
                      </v:shape>
                      <w10:anchorlock/>
                    </v:group>
                  </w:pict>
                </mc:Fallback>
              </mc:AlternateContent>
            </w:r>
          </w:p>
        </w:tc>
        <w:tc>
          <w:tcPr>
            <w:tcW w:w="2882" w:type="dxa"/>
            <w:vAlign w:val="center"/>
          </w:tcPr>
          <w:p w14:paraId="6E5FAB02" w14:textId="77777777" w:rsidR="00EC1C29" w:rsidRDefault="00EC1C29" w:rsidP="002D5DDE">
            <w:pPr>
              <w:jc w:val="center"/>
            </w:pPr>
            <w:r>
              <w:rPr>
                <w:noProof/>
              </w:rPr>
              <mc:AlternateContent>
                <mc:Choice Requires="wpc">
                  <w:drawing>
                    <wp:inline distT="0" distB="0" distL="0" distR="0" wp14:anchorId="68A45186" wp14:editId="274E38A6">
                      <wp:extent cx="1693009" cy="1847215"/>
                      <wp:effectExtent l="0" t="0" r="0" b="19685"/>
                      <wp:docPr id="391" name="Canvas 391" descr="A vertical ellipse, taller than it is wide, centered at h comma k."/>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73" name="Text Box 373"/>
                              <wps:cNvSpPr txBox="1"/>
                              <wps:spPr>
                                <a:xfrm>
                                  <a:off x="1405074" y="1071627"/>
                                  <a:ext cx="132034" cy="228600"/>
                                </a:xfrm>
                                <a:prstGeom prst="rect">
                                  <a:avLst/>
                                </a:prstGeom>
                                <a:noFill/>
                                <a:ln w="6350">
                                  <a:noFill/>
                                </a:ln>
                              </wps:spPr>
                              <wps:txbx>
                                <w:txbxContent>
                                  <w:p w14:paraId="3ECE8F8B" w14:textId="77777777" w:rsidR="00AB1A6D" w:rsidRPr="00E91037" w:rsidRDefault="00AB1A6D" w:rsidP="00EC1C29">
                                    <w:pPr>
                                      <w:jc w:val="right"/>
                                      <w:rPr>
                                        <w:i/>
                                        <w:sz w:val="20"/>
                                      </w:rPr>
                                    </w:pPr>
                                    <w:r w:rsidRPr="00E91037">
                                      <w:rPr>
                                        <w:i/>
                                        <w:sz w:val="20"/>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6" name="Straight Connector 176"/>
                              <wps:cNvCnPr/>
                              <wps:spPr>
                                <a:xfrm flipV="1">
                                  <a:off x="159293" y="917882"/>
                                  <a:ext cx="1276439" cy="10739"/>
                                </a:xfrm>
                                <a:prstGeom prst="line">
                                  <a:avLst/>
                                </a:prstGeom>
                                <a:ln w="6350">
                                  <a:solidFill>
                                    <a:srgbClr val="FF0000"/>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7" name="Straight Connector 177"/>
                              <wps:cNvCnPr/>
                              <wps:spPr>
                                <a:xfrm>
                                  <a:off x="791309" y="81408"/>
                                  <a:ext cx="1" cy="1724753"/>
                                </a:xfrm>
                                <a:prstGeom prst="line">
                                  <a:avLst/>
                                </a:prstGeom>
                                <a:ln w="6350">
                                  <a:solidFill>
                                    <a:srgbClr val="FF0000"/>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75" name="Straight Connector 375"/>
                              <wps:cNvCnPr/>
                              <wps:spPr>
                                <a:xfrm flipV="1">
                                  <a:off x="248577" y="1071618"/>
                                  <a:ext cx="1276439" cy="10739"/>
                                </a:xfrm>
                                <a:prstGeom prst="line">
                                  <a:avLst/>
                                </a:prstGeom>
                                <a:ln w="63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76" name="Straight Connector 376"/>
                              <wps:cNvCnPr/>
                              <wps:spPr>
                                <a:xfrm flipH="1">
                                  <a:off x="685694" y="68260"/>
                                  <a:ext cx="24224" cy="1765255"/>
                                </a:xfrm>
                                <a:prstGeom prst="line">
                                  <a:avLst/>
                                </a:prstGeom>
                                <a:ln w="63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77" name="Oval 377"/>
                              <wps:cNvSpPr/>
                              <wps:spPr>
                                <a:xfrm>
                                  <a:off x="362071" y="276267"/>
                                  <a:ext cx="854608" cy="1295103"/>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Text Box 378"/>
                              <wps:cNvSpPr txBox="1"/>
                              <wps:spPr>
                                <a:xfrm>
                                  <a:off x="580757" y="73096"/>
                                  <a:ext cx="256443" cy="170887"/>
                                </a:xfrm>
                                <a:prstGeom prst="rect">
                                  <a:avLst/>
                                </a:prstGeom>
                                <a:noFill/>
                                <a:ln w="6350">
                                  <a:noFill/>
                                </a:ln>
                              </wps:spPr>
                              <wps:txbx>
                                <w:txbxContent>
                                  <w:p w14:paraId="792A180C" w14:textId="77777777" w:rsidR="00AB1A6D" w:rsidRPr="00E91037" w:rsidRDefault="00AB1A6D" w:rsidP="00EC1C29">
                                    <w:pPr>
                                      <w:rPr>
                                        <w:i/>
                                        <w:sz w:val="20"/>
                                      </w:rPr>
                                    </w:pPr>
                                    <w:r w:rsidRPr="00E91037">
                                      <w:rPr>
                                        <w:i/>
                                        <w:sz w:val="20"/>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9" name="Oval 379"/>
                              <wps:cNvSpPr/>
                              <wps:spPr>
                                <a:xfrm>
                                  <a:off x="327364" y="885605"/>
                                  <a:ext cx="68355" cy="683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Oval 380"/>
                              <wps:cNvSpPr/>
                              <wps:spPr>
                                <a:xfrm>
                                  <a:off x="1181411" y="885658"/>
                                  <a:ext cx="68355" cy="683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Oval 381"/>
                              <wps:cNvSpPr/>
                              <wps:spPr>
                                <a:xfrm>
                                  <a:off x="751646" y="244300"/>
                                  <a:ext cx="68355" cy="683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Oval 382"/>
                              <wps:cNvSpPr/>
                              <wps:spPr>
                                <a:xfrm>
                                  <a:off x="754380" y="1535728"/>
                                  <a:ext cx="68355" cy="678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3" name="Oval 383"/>
                              <wps:cNvSpPr/>
                              <wps:spPr>
                                <a:xfrm>
                                  <a:off x="753470" y="492205"/>
                                  <a:ext cx="68355" cy="683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Oval 384"/>
                              <wps:cNvSpPr/>
                              <wps:spPr>
                                <a:xfrm>
                                  <a:off x="752559" y="1281482"/>
                                  <a:ext cx="68355" cy="683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Text Box 385"/>
                              <wps:cNvSpPr txBox="1"/>
                              <wps:spPr>
                                <a:xfrm>
                                  <a:off x="1249765" y="718720"/>
                                  <a:ext cx="407653" cy="170887"/>
                                </a:xfrm>
                                <a:prstGeom prst="rect">
                                  <a:avLst/>
                                </a:prstGeom>
                                <a:noFill/>
                                <a:ln w="6350">
                                  <a:noFill/>
                                </a:ln>
                              </wps:spPr>
                              <wps:txbx>
                                <w:txbxContent>
                                  <w:p w14:paraId="3CB53AE9" w14:textId="77777777" w:rsidR="00AB1A6D" w:rsidRPr="00A64BFF" w:rsidRDefault="00AB1A6D" w:rsidP="00EC1C29">
                                    <w:pPr>
                                      <w:rPr>
                                        <w:sz w:val="20"/>
                                      </w:rPr>
                                    </w:pPr>
                                    <w:r w:rsidRPr="00A64BFF">
                                      <w:rPr>
                                        <w:sz w:val="20"/>
                                      </w:rPr>
                                      <w:t>(</w:t>
                                    </w:r>
                                    <w:r w:rsidRPr="00052668">
                                      <w:rPr>
                                        <w:i/>
                                        <w:sz w:val="20"/>
                                      </w:rPr>
                                      <w:t>h</w:t>
                                    </w:r>
                                    <w:r>
                                      <w:rPr>
                                        <w:sz w:val="20"/>
                                      </w:rPr>
                                      <w:t>+</w:t>
                                    </w:r>
                                    <w:r w:rsidRPr="00A64BFF">
                                      <w:rPr>
                                        <w:i/>
                                        <w:sz w:val="20"/>
                                      </w:rPr>
                                      <w:t>b</w:t>
                                    </w:r>
                                    <w:r w:rsidRPr="00A64BFF">
                                      <w:rPr>
                                        <w:sz w:val="20"/>
                                      </w:rPr>
                                      <w:t>,</w:t>
                                    </w:r>
                                    <w:r w:rsidRPr="00052668">
                                      <w:rPr>
                                        <w:i/>
                                        <w:sz w:val="20"/>
                                      </w:rPr>
                                      <w:t>k</w:t>
                                    </w:r>
                                    <w:r w:rsidRPr="00A64BFF">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6" name="Text Box 386"/>
                              <wps:cNvSpPr txBox="1"/>
                              <wps:spPr>
                                <a:xfrm>
                                  <a:off x="327" y="737125"/>
                                  <a:ext cx="422875" cy="170887"/>
                                </a:xfrm>
                                <a:prstGeom prst="rect">
                                  <a:avLst/>
                                </a:prstGeom>
                                <a:noFill/>
                                <a:ln w="6350">
                                  <a:noFill/>
                                </a:ln>
                              </wps:spPr>
                              <wps:txbx>
                                <w:txbxContent>
                                  <w:p w14:paraId="4B8C28CD" w14:textId="77777777" w:rsidR="00AB1A6D" w:rsidRPr="00A64BFF" w:rsidRDefault="00AB1A6D" w:rsidP="00EC1C29">
                                    <w:pPr>
                                      <w:rPr>
                                        <w:sz w:val="20"/>
                                      </w:rPr>
                                    </w:pPr>
                                    <w:r w:rsidRPr="00A64BFF">
                                      <w:rPr>
                                        <w:sz w:val="20"/>
                                      </w:rPr>
                                      <w:t>(</w:t>
                                    </w:r>
                                    <w:r w:rsidRPr="00052668">
                                      <w:rPr>
                                        <w:i/>
                                        <w:sz w:val="20"/>
                                      </w:rPr>
                                      <w:t>h</w:t>
                                    </w:r>
                                    <w:r>
                                      <w:rPr>
                                        <w:sz w:val="20"/>
                                      </w:rPr>
                                      <w:t>-</w:t>
                                    </w:r>
                                    <w:r w:rsidRPr="00A64BFF">
                                      <w:rPr>
                                        <w:i/>
                                        <w:sz w:val="20"/>
                                      </w:rPr>
                                      <w:t>b</w:t>
                                    </w:r>
                                    <w:r w:rsidRPr="00A64BFF">
                                      <w:rPr>
                                        <w:sz w:val="20"/>
                                      </w:rPr>
                                      <w:t>,</w:t>
                                    </w:r>
                                    <w:r w:rsidRPr="00052668">
                                      <w:rPr>
                                        <w:i/>
                                        <w:sz w:val="20"/>
                                      </w:rPr>
                                      <w:t>k</w:t>
                                    </w:r>
                                    <w:r w:rsidRPr="00A64BFF">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7" name="Text Box 387"/>
                              <wps:cNvSpPr txBox="1"/>
                              <wps:spPr>
                                <a:xfrm>
                                  <a:off x="851814" y="131738"/>
                                  <a:ext cx="383574" cy="170887"/>
                                </a:xfrm>
                                <a:prstGeom prst="rect">
                                  <a:avLst/>
                                </a:prstGeom>
                                <a:noFill/>
                                <a:ln w="6350">
                                  <a:noFill/>
                                </a:ln>
                              </wps:spPr>
                              <wps:txbx>
                                <w:txbxContent>
                                  <w:p w14:paraId="13EFE374" w14:textId="77777777" w:rsidR="00AB1A6D" w:rsidRPr="00A64BFF" w:rsidRDefault="00AB1A6D" w:rsidP="00EC1C29">
                                    <w:pPr>
                                      <w:rPr>
                                        <w:sz w:val="20"/>
                                      </w:rPr>
                                    </w:pPr>
                                    <w:r w:rsidRPr="00A64BFF">
                                      <w:rPr>
                                        <w:sz w:val="20"/>
                                      </w:rPr>
                                      <w:t>(</w:t>
                                    </w:r>
                                    <w:r w:rsidRPr="00052668">
                                      <w:rPr>
                                        <w:i/>
                                        <w:sz w:val="20"/>
                                      </w:rPr>
                                      <w:t>h</w:t>
                                    </w:r>
                                    <w:r w:rsidRPr="00A64BFF">
                                      <w:rPr>
                                        <w:sz w:val="20"/>
                                      </w:rPr>
                                      <w:t>,</w:t>
                                    </w:r>
                                    <w:r w:rsidRPr="00052668">
                                      <w:rPr>
                                        <w:i/>
                                        <w:sz w:val="20"/>
                                      </w:rPr>
                                      <w:t>k</w:t>
                                    </w:r>
                                    <w:r>
                                      <w:rPr>
                                        <w:sz w:val="20"/>
                                      </w:rPr>
                                      <w:t>+</w:t>
                                    </w:r>
                                    <w:r>
                                      <w:rPr>
                                        <w:i/>
                                        <w:sz w:val="20"/>
                                      </w:rPr>
                                      <w:t>a</w:t>
                                    </w:r>
                                    <w:r w:rsidRPr="00A64BFF">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8" name="Text Box 388"/>
                              <wps:cNvSpPr txBox="1"/>
                              <wps:spPr>
                                <a:xfrm>
                                  <a:off x="820000" y="1571023"/>
                                  <a:ext cx="454695" cy="170887"/>
                                </a:xfrm>
                                <a:prstGeom prst="rect">
                                  <a:avLst/>
                                </a:prstGeom>
                                <a:noFill/>
                                <a:ln w="6350">
                                  <a:noFill/>
                                </a:ln>
                              </wps:spPr>
                              <wps:txbx>
                                <w:txbxContent>
                                  <w:p w14:paraId="0C87AAE8" w14:textId="77777777" w:rsidR="00AB1A6D" w:rsidRPr="00A64BFF" w:rsidRDefault="00AB1A6D" w:rsidP="00EC1C29">
                                    <w:pPr>
                                      <w:rPr>
                                        <w:sz w:val="20"/>
                                      </w:rPr>
                                    </w:pPr>
                                    <w:r w:rsidRPr="00A64BFF">
                                      <w:rPr>
                                        <w:sz w:val="20"/>
                                      </w:rPr>
                                      <w:t>(</w:t>
                                    </w:r>
                                    <w:r w:rsidRPr="00052668">
                                      <w:rPr>
                                        <w:i/>
                                        <w:sz w:val="20"/>
                                      </w:rPr>
                                      <w:t>h</w:t>
                                    </w:r>
                                    <w:r w:rsidRPr="00A64BFF">
                                      <w:rPr>
                                        <w:sz w:val="20"/>
                                      </w:rPr>
                                      <w:t>,</w:t>
                                    </w:r>
                                    <w:r w:rsidRPr="00052668">
                                      <w:rPr>
                                        <w:i/>
                                        <w:sz w:val="20"/>
                                      </w:rPr>
                                      <w:t xml:space="preserve"> </w:t>
                                    </w:r>
                                    <w:r>
                                      <w:rPr>
                                        <w:i/>
                                        <w:sz w:val="20"/>
                                      </w:rPr>
                                      <w:t>k</w:t>
                                    </w:r>
                                    <w:r>
                                      <w:rPr>
                                        <w:sz w:val="20"/>
                                      </w:rPr>
                                      <w:t>-</w:t>
                                    </w:r>
                                    <w:r>
                                      <w:rPr>
                                        <w:i/>
                                        <w:sz w:val="20"/>
                                      </w:rPr>
                                      <w:t>a</w:t>
                                    </w:r>
                                    <w:r w:rsidRPr="00A64BFF">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9" name="Text Box 389"/>
                              <wps:cNvSpPr txBox="1"/>
                              <wps:spPr>
                                <a:xfrm>
                                  <a:off x="783291" y="535629"/>
                                  <a:ext cx="398120" cy="170887"/>
                                </a:xfrm>
                                <a:prstGeom prst="rect">
                                  <a:avLst/>
                                </a:prstGeom>
                                <a:noFill/>
                                <a:ln w="6350">
                                  <a:noFill/>
                                </a:ln>
                              </wps:spPr>
                              <wps:txbx>
                                <w:txbxContent>
                                  <w:p w14:paraId="5F5473E7" w14:textId="77777777" w:rsidR="00AB1A6D" w:rsidRPr="00A64BFF" w:rsidRDefault="00AB1A6D" w:rsidP="00EC1C29">
                                    <w:pPr>
                                      <w:rPr>
                                        <w:sz w:val="20"/>
                                      </w:rPr>
                                    </w:pPr>
                                    <w:r w:rsidRPr="00A64BFF">
                                      <w:rPr>
                                        <w:sz w:val="20"/>
                                      </w:rPr>
                                      <w:t>(</w:t>
                                    </w:r>
                                    <w:r w:rsidRPr="00052668">
                                      <w:rPr>
                                        <w:i/>
                                        <w:sz w:val="20"/>
                                      </w:rPr>
                                      <w:t>h</w:t>
                                    </w:r>
                                    <w:r w:rsidRPr="00A64BFF">
                                      <w:rPr>
                                        <w:sz w:val="20"/>
                                      </w:rPr>
                                      <w:t>,</w:t>
                                    </w:r>
                                    <w:r>
                                      <w:rPr>
                                        <w:i/>
                                        <w:sz w:val="20"/>
                                      </w:rPr>
                                      <w:t>k+c</w:t>
                                    </w:r>
                                    <w:r w:rsidRPr="00A64BFF">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0" name="Text Box 390"/>
                              <wps:cNvSpPr txBox="1"/>
                              <wps:spPr>
                                <a:xfrm>
                                  <a:off x="821823" y="1173281"/>
                                  <a:ext cx="394856" cy="170887"/>
                                </a:xfrm>
                                <a:prstGeom prst="rect">
                                  <a:avLst/>
                                </a:prstGeom>
                                <a:noFill/>
                                <a:ln w="6350">
                                  <a:noFill/>
                                </a:ln>
                              </wps:spPr>
                              <wps:txbx>
                                <w:txbxContent>
                                  <w:p w14:paraId="069226CA" w14:textId="77777777" w:rsidR="00AB1A6D" w:rsidRPr="00A64BFF" w:rsidRDefault="00AB1A6D" w:rsidP="00EC1C29">
                                    <w:pPr>
                                      <w:rPr>
                                        <w:sz w:val="20"/>
                                      </w:rPr>
                                    </w:pPr>
                                    <w:r w:rsidRPr="00A64BFF">
                                      <w:rPr>
                                        <w:sz w:val="20"/>
                                      </w:rPr>
                                      <w:t>(</w:t>
                                    </w:r>
                                    <w:r w:rsidRPr="00052668">
                                      <w:rPr>
                                        <w:i/>
                                        <w:sz w:val="20"/>
                                      </w:rPr>
                                      <w:t>h</w:t>
                                    </w:r>
                                    <w:r w:rsidRPr="00A64BFF">
                                      <w:rPr>
                                        <w:sz w:val="20"/>
                                      </w:rPr>
                                      <w:t>,</w:t>
                                    </w:r>
                                    <w:r w:rsidRPr="00052668">
                                      <w:rPr>
                                        <w:i/>
                                        <w:sz w:val="20"/>
                                      </w:rPr>
                                      <w:t xml:space="preserve"> </w:t>
                                    </w:r>
                                    <w:r>
                                      <w:rPr>
                                        <w:i/>
                                        <w:sz w:val="20"/>
                                      </w:rPr>
                                      <w:t>k</w:t>
                                    </w:r>
                                    <w:r>
                                      <w:rPr>
                                        <w:sz w:val="20"/>
                                      </w:rPr>
                                      <w:t>-</w:t>
                                    </w:r>
                                    <w:r>
                                      <w:rPr>
                                        <w:i/>
                                        <w:sz w:val="20"/>
                                      </w:rPr>
                                      <w:t>c</w:t>
                                    </w:r>
                                    <w:r w:rsidRPr="00A64BFF">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1" name="Oval 171"/>
                              <wps:cNvSpPr/>
                              <wps:spPr>
                                <a:xfrm>
                                  <a:off x="756484" y="889738"/>
                                  <a:ext cx="68355" cy="683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Text Box 172"/>
                              <wps:cNvSpPr txBox="1"/>
                              <wps:spPr>
                                <a:xfrm>
                                  <a:off x="818594" y="752182"/>
                                  <a:ext cx="256443" cy="170887"/>
                                </a:xfrm>
                                <a:prstGeom prst="rect">
                                  <a:avLst/>
                                </a:prstGeom>
                                <a:noFill/>
                                <a:ln w="6350">
                                  <a:noFill/>
                                </a:ln>
                              </wps:spPr>
                              <wps:txbx>
                                <w:txbxContent>
                                  <w:p w14:paraId="44872AA9" w14:textId="77777777" w:rsidR="00AB1A6D" w:rsidRPr="00A64BFF" w:rsidRDefault="00AB1A6D" w:rsidP="00EC1C29">
                                    <w:pPr>
                                      <w:rPr>
                                        <w:sz w:val="20"/>
                                      </w:rPr>
                                    </w:pPr>
                                    <w:r w:rsidRPr="00A64BFF">
                                      <w:rPr>
                                        <w:sz w:val="20"/>
                                      </w:rPr>
                                      <w:t>(</w:t>
                                    </w:r>
                                    <w:r w:rsidRPr="00052668">
                                      <w:rPr>
                                        <w:i/>
                                        <w:sz w:val="20"/>
                                      </w:rPr>
                                      <w:t>h</w:t>
                                    </w:r>
                                    <w:r w:rsidRPr="00A64BFF">
                                      <w:rPr>
                                        <w:sz w:val="20"/>
                                      </w:rPr>
                                      <w:t>,</w:t>
                                    </w:r>
                                    <w:r>
                                      <w:rPr>
                                        <w:i/>
                                        <w:sz w:val="20"/>
                                      </w:rPr>
                                      <w:t>k</w:t>
                                    </w:r>
                                    <w:r w:rsidRPr="00A64BFF">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68A45186" id="Canvas 391" o:spid="_x0000_s1131" editas="canvas" alt="A vertical ellipse, taller than it is wide, centered at h comma k." style="width:133.3pt;height:145.45pt;mso-position-horizontal-relative:char;mso-position-vertical-relative:line" coordsize="16929,18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">
                      <v:shape id="_x0000_s1132" type="#_x0000_t75" alt="A vertical ellipse, taller than it is wide, centered at h comma k." style="position:absolute;width:16929;height:18472;visibility:visible;mso-wrap-style:square">
                        <v:fill o:detectmouseclick="t"/>
                        <v:path o:connecttype="none"/>
                      </v:shape>
                      <v:shape id="Text Box 373" o:spid="_x0000_s1133" type="#_x0000_t202" style="position:absolute;left:14050;top:10716;width:132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" filled="f" stroked="f" strokeweight=".5pt">
                        <v:textbox inset="0,0,0,0">
                          <w:txbxContent>
                            <w:p w14:paraId="3ECE8F8B" w14:textId="77777777" w:rsidR="00AB1A6D" w:rsidRPr="00E91037" w:rsidRDefault="00AB1A6D" w:rsidP="00EC1C29">
                              <w:pPr>
                                <w:jc w:val="right"/>
                                <w:rPr>
                                  <w:i/>
                                  <w:sz w:val="20"/>
                                </w:rPr>
                              </w:pPr>
                              <w:r w:rsidRPr="00E91037">
                                <w:rPr>
                                  <w:i/>
                                  <w:sz w:val="20"/>
                                </w:rPr>
                                <w:t>x</w:t>
                              </w:r>
                            </w:p>
                          </w:txbxContent>
                        </v:textbox>
                      </v:shape>
                      <v:line id="Straight Connector 176" o:spid="_x0000_s1134" style="position:absolute;flip:y;visibility:visible;mso-wrap-style:square" from="1592,9178" to="14357,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" strokecolor="red" strokeweight=".5pt">
                        <v:stroke dashstyle="dash" joinstyle="miter"/>
                      </v:line>
                      <v:line id="Straight Connector 177" o:spid="_x0000_s1135" style="position:absolute;visibility:visible;mso-wrap-style:square" from="7913,814" to="7913,18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" strokecolor="red" strokeweight=".5pt">
                        <v:stroke dashstyle="dash" joinstyle="miter"/>
                      </v:line>
                      <v:line id="Straight Connector 375" o:spid="_x0000_s1136" style="position:absolute;flip:y;visibility:visible;mso-wrap-style:square" from="2485,10716" to="15250,10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" strokecolor="black [3213]" strokeweight=".5pt">
                        <v:stroke endarrow="block" joinstyle="miter"/>
                      </v:line>
                      <v:line id="Straight Connector 376" o:spid="_x0000_s1137" style="position:absolute;flip:x;visibility:visible;mso-wrap-style:square" from="6856,682" to="7099,18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" strokecolor="black [3213]" strokeweight=".5pt">
                        <v:stroke startarrow="block" joinstyle="miter"/>
                      </v:line>
                      <v:oval id="Oval 377" o:spid="_x0000_s1138" style="position:absolute;left:3620;top:2762;width:8546;height:12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" filled="f" strokecolor="#0070c0" strokeweight="2.25pt">
                        <v:stroke joinstyle="miter"/>
                      </v:oval>
                      <v:shape id="Text Box 378" o:spid="_x0000_s1139" type="#_x0000_t202" style="position:absolute;left:5807;top:730;width:2565;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" filled="f" stroked="f" strokeweight=".5pt">
                        <v:textbox inset="0,0,0,0">
                          <w:txbxContent>
                            <w:p w14:paraId="792A180C" w14:textId="77777777" w:rsidR="00AB1A6D" w:rsidRPr="00E91037" w:rsidRDefault="00AB1A6D" w:rsidP="00EC1C29">
                              <w:pPr>
                                <w:rPr>
                                  <w:i/>
                                  <w:sz w:val="20"/>
                                </w:rPr>
                              </w:pPr>
                              <w:r w:rsidRPr="00E91037">
                                <w:rPr>
                                  <w:i/>
                                  <w:sz w:val="20"/>
                                </w:rPr>
                                <w:t>y</w:t>
                              </w:r>
                            </w:p>
                          </w:txbxContent>
                        </v:textbox>
                      </v:shape>
                      <v:oval id="Oval 379" o:spid="_x0000_s1140" style="position:absolute;left:3273;top:8856;width:684;height: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" fillcolor="black [3213]" strokecolor="black [3213]" strokeweight="1pt">
                        <v:stroke joinstyle="miter"/>
                      </v:oval>
                      <v:oval id="Oval 380" o:spid="_x0000_s1141" style="position:absolute;left:11814;top:8856;width:683;height: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" fillcolor="black [3213]" strokecolor="black [3213]" strokeweight="1pt">
                        <v:stroke joinstyle="miter"/>
                      </v:oval>
                      <v:oval id="Oval 381" o:spid="_x0000_s1142" style="position:absolute;left:7516;top:2443;width:684;height: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" fillcolor="black [3213]" strokecolor="black [3213]" strokeweight="1pt">
                        <v:stroke joinstyle="miter"/>
                      </v:oval>
                      <v:oval id="Oval 382" o:spid="_x0000_s1143" style="position:absolute;left:7543;top:15357;width:684;height: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" fillcolor="black [3213]" strokecolor="black [3213]" strokeweight="1pt">
                        <v:stroke joinstyle="miter"/>
                      </v:oval>
                      <v:oval id="Oval 383" o:spid="_x0000_s1144" style="position:absolute;left:7534;top:4922;width:684;height: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" fillcolor="black [3213]" strokecolor="black [3213]" strokeweight="1pt">
                        <v:stroke joinstyle="miter"/>
                      </v:oval>
                      <v:oval id="Oval 384" o:spid="_x0000_s1145" style="position:absolute;left:7525;top:12814;width:684;height: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" fillcolor="black [3213]" strokecolor="black [3213]" strokeweight="1pt">
                        <v:stroke joinstyle="miter"/>
                      </v:oval>
                      <v:shape id="Text Box 385" o:spid="_x0000_s1146" type="#_x0000_t202" style="position:absolute;left:12497;top:7187;width:4077;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" filled="f" stroked="f" strokeweight=".5pt">
                        <v:textbox inset="0,0,0,0">
                          <w:txbxContent>
                            <w:p w14:paraId="3CB53AE9" w14:textId="77777777" w:rsidR="00AB1A6D" w:rsidRPr="00A64BFF" w:rsidRDefault="00AB1A6D" w:rsidP="00EC1C29">
                              <w:pPr>
                                <w:rPr>
                                  <w:sz w:val="20"/>
                                </w:rPr>
                              </w:pPr>
                              <w:r w:rsidRPr="00A64BFF">
                                <w:rPr>
                                  <w:sz w:val="20"/>
                                </w:rPr>
                                <w:t>(</w:t>
                              </w:r>
                              <w:proofErr w:type="spellStart"/>
                              <w:r w:rsidRPr="00052668">
                                <w:rPr>
                                  <w:i/>
                                  <w:sz w:val="20"/>
                                </w:rPr>
                                <w:t>h</w:t>
                              </w:r>
                              <w:r>
                                <w:rPr>
                                  <w:sz w:val="20"/>
                                </w:rPr>
                                <w:t>+</w:t>
                              </w:r>
                              <w:proofErr w:type="gramStart"/>
                              <w:r w:rsidRPr="00A64BFF">
                                <w:rPr>
                                  <w:i/>
                                  <w:sz w:val="20"/>
                                </w:rPr>
                                <w:t>b</w:t>
                              </w:r>
                              <w:r w:rsidRPr="00A64BFF">
                                <w:rPr>
                                  <w:sz w:val="20"/>
                                </w:rPr>
                                <w:t>,</w:t>
                              </w:r>
                              <w:r w:rsidRPr="00052668">
                                <w:rPr>
                                  <w:i/>
                                  <w:sz w:val="20"/>
                                </w:rPr>
                                <w:t>k</w:t>
                              </w:r>
                              <w:proofErr w:type="spellEnd"/>
                              <w:proofErr w:type="gramEnd"/>
                              <w:r w:rsidRPr="00A64BFF">
                                <w:rPr>
                                  <w:sz w:val="20"/>
                                </w:rPr>
                                <w:t>)</w:t>
                              </w:r>
                            </w:p>
                          </w:txbxContent>
                        </v:textbox>
                      </v:shape>
                      <v:shape id="Text Box 386" o:spid="_x0000_s1147" type="#_x0000_t202" style="position:absolute;left:3;top:7371;width:4229;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" filled="f" stroked="f" strokeweight=".5pt">
                        <v:textbox inset="0,0,0,0">
                          <w:txbxContent>
                            <w:p w14:paraId="4B8C28CD" w14:textId="77777777" w:rsidR="00AB1A6D" w:rsidRPr="00A64BFF" w:rsidRDefault="00AB1A6D" w:rsidP="00EC1C29">
                              <w:pPr>
                                <w:rPr>
                                  <w:sz w:val="20"/>
                                </w:rPr>
                              </w:pPr>
                              <w:r w:rsidRPr="00A64BFF">
                                <w:rPr>
                                  <w:sz w:val="20"/>
                                </w:rPr>
                                <w:t>(</w:t>
                              </w:r>
                              <w:r w:rsidRPr="00052668">
                                <w:rPr>
                                  <w:i/>
                                  <w:sz w:val="20"/>
                                </w:rPr>
                                <w:t>h</w:t>
                              </w:r>
                              <w:r>
                                <w:rPr>
                                  <w:sz w:val="20"/>
                                </w:rPr>
                                <w:t>-</w:t>
                              </w:r>
                              <w:proofErr w:type="spellStart"/>
                              <w:proofErr w:type="gramStart"/>
                              <w:r w:rsidRPr="00A64BFF">
                                <w:rPr>
                                  <w:i/>
                                  <w:sz w:val="20"/>
                                </w:rPr>
                                <w:t>b</w:t>
                              </w:r>
                              <w:r w:rsidRPr="00A64BFF">
                                <w:rPr>
                                  <w:sz w:val="20"/>
                                </w:rPr>
                                <w:t>,</w:t>
                              </w:r>
                              <w:r w:rsidRPr="00052668">
                                <w:rPr>
                                  <w:i/>
                                  <w:sz w:val="20"/>
                                </w:rPr>
                                <w:t>k</w:t>
                              </w:r>
                              <w:proofErr w:type="spellEnd"/>
                              <w:proofErr w:type="gramEnd"/>
                              <w:r w:rsidRPr="00A64BFF">
                                <w:rPr>
                                  <w:sz w:val="20"/>
                                </w:rPr>
                                <w:t>)</w:t>
                              </w:r>
                            </w:p>
                          </w:txbxContent>
                        </v:textbox>
                      </v:shape>
                      <v:shape id="Text Box 387" o:spid="_x0000_s1148" type="#_x0000_t202" style="position:absolute;left:8518;top:1317;width:3835;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" filled="f" stroked="f" strokeweight=".5pt">
                        <v:textbox inset="0,0,0,0">
                          <w:txbxContent>
                            <w:p w14:paraId="13EFE374" w14:textId="77777777" w:rsidR="00AB1A6D" w:rsidRPr="00A64BFF" w:rsidRDefault="00AB1A6D" w:rsidP="00EC1C29">
                              <w:pPr>
                                <w:rPr>
                                  <w:sz w:val="20"/>
                                </w:rPr>
                              </w:pPr>
                              <w:r w:rsidRPr="00A64BFF">
                                <w:rPr>
                                  <w:sz w:val="20"/>
                                </w:rPr>
                                <w:t>(</w:t>
                              </w:r>
                              <w:proofErr w:type="spellStart"/>
                              <w:proofErr w:type="gramStart"/>
                              <w:r w:rsidRPr="00052668">
                                <w:rPr>
                                  <w:i/>
                                  <w:sz w:val="20"/>
                                </w:rPr>
                                <w:t>h</w:t>
                              </w:r>
                              <w:r w:rsidRPr="00A64BFF">
                                <w:rPr>
                                  <w:sz w:val="20"/>
                                </w:rPr>
                                <w:t>,</w:t>
                              </w:r>
                              <w:r w:rsidRPr="00052668">
                                <w:rPr>
                                  <w:i/>
                                  <w:sz w:val="20"/>
                                </w:rPr>
                                <w:t>k</w:t>
                              </w:r>
                              <w:proofErr w:type="gramEnd"/>
                              <w:r>
                                <w:rPr>
                                  <w:sz w:val="20"/>
                                </w:rPr>
                                <w:t>+</w:t>
                              </w:r>
                              <w:r>
                                <w:rPr>
                                  <w:i/>
                                  <w:sz w:val="20"/>
                                </w:rPr>
                                <w:t>a</w:t>
                              </w:r>
                              <w:proofErr w:type="spellEnd"/>
                              <w:r w:rsidRPr="00A64BFF">
                                <w:rPr>
                                  <w:sz w:val="20"/>
                                </w:rPr>
                                <w:t>)</w:t>
                              </w:r>
                            </w:p>
                          </w:txbxContent>
                        </v:textbox>
                      </v:shape>
                      <v:shape id="Text Box 388" o:spid="_x0000_s1149" type="#_x0000_t202" style="position:absolute;left:8200;top:15710;width:4546;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" filled="f" stroked="f" strokeweight=".5pt">
                        <v:textbox inset="0,0,0,0">
                          <w:txbxContent>
                            <w:p w14:paraId="0C87AAE8" w14:textId="77777777" w:rsidR="00AB1A6D" w:rsidRPr="00A64BFF" w:rsidRDefault="00AB1A6D" w:rsidP="00EC1C29">
                              <w:pPr>
                                <w:rPr>
                                  <w:sz w:val="20"/>
                                </w:rPr>
                              </w:pPr>
                              <w:r w:rsidRPr="00A64BFF">
                                <w:rPr>
                                  <w:sz w:val="20"/>
                                </w:rPr>
                                <w:t>(</w:t>
                              </w:r>
                              <w:r w:rsidRPr="00052668">
                                <w:rPr>
                                  <w:i/>
                                  <w:sz w:val="20"/>
                                </w:rPr>
                                <w:t>h</w:t>
                              </w:r>
                              <w:r w:rsidRPr="00A64BFF">
                                <w:rPr>
                                  <w:sz w:val="20"/>
                                </w:rPr>
                                <w:t>,</w:t>
                              </w:r>
                              <w:r w:rsidRPr="00052668">
                                <w:rPr>
                                  <w:i/>
                                  <w:sz w:val="20"/>
                                </w:rPr>
                                <w:t xml:space="preserve"> </w:t>
                              </w:r>
                              <w:r>
                                <w:rPr>
                                  <w:i/>
                                  <w:sz w:val="20"/>
                                </w:rPr>
                                <w:t>k</w:t>
                              </w:r>
                              <w:r>
                                <w:rPr>
                                  <w:sz w:val="20"/>
                                </w:rPr>
                                <w:t>-</w:t>
                              </w:r>
                              <w:r>
                                <w:rPr>
                                  <w:i/>
                                  <w:sz w:val="20"/>
                                </w:rPr>
                                <w:t>a</w:t>
                              </w:r>
                              <w:r w:rsidRPr="00A64BFF">
                                <w:rPr>
                                  <w:sz w:val="20"/>
                                </w:rPr>
                                <w:t>)</w:t>
                              </w:r>
                            </w:p>
                          </w:txbxContent>
                        </v:textbox>
                      </v:shape>
                      <v:shape id="Text Box 389" o:spid="_x0000_s1150" type="#_x0000_t202" style="position:absolute;left:7832;top:5356;width:3982;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" filled="f" stroked="f" strokeweight=".5pt">
                        <v:textbox inset="0,0,0,0">
                          <w:txbxContent>
                            <w:p w14:paraId="5F5473E7" w14:textId="77777777" w:rsidR="00AB1A6D" w:rsidRPr="00A64BFF" w:rsidRDefault="00AB1A6D" w:rsidP="00EC1C29">
                              <w:pPr>
                                <w:rPr>
                                  <w:sz w:val="20"/>
                                </w:rPr>
                              </w:pPr>
                              <w:r w:rsidRPr="00A64BFF">
                                <w:rPr>
                                  <w:sz w:val="20"/>
                                </w:rPr>
                                <w:t>(</w:t>
                              </w:r>
                              <w:proofErr w:type="spellStart"/>
                              <w:proofErr w:type="gramStart"/>
                              <w:r w:rsidRPr="00052668">
                                <w:rPr>
                                  <w:i/>
                                  <w:sz w:val="20"/>
                                </w:rPr>
                                <w:t>h</w:t>
                              </w:r>
                              <w:r w:rsidRPr="00A64BFF">
                                <w:rPr>
                                  <w:sz w:val="20"/>
                                </w:rPr>
                                <w:t>,</w:t>
                              </w:r>
                              <w:r>
                                <w:rPr>
                                  <w:i/>
                                  <w:sz w:val="20"/>
                                </w:rPr>
                                <w:t>k</w:t>
                              </w:r>
                              <w:proofErr w:type="gramEnd"/>
                              <w:r>
                                <w:rPr>
                                  <w:i/>
                                  <w:sz w:val="20"/>
                                </w:rPr>
                                <w:t>+c</w:t>
                              </w:r>
                              <w:proofErr w:type="spellEnd"/>
                              <w:r w:rsidRPr="00A64BFF">
                                <w:rPr>
                                  <w:sz w:val="20"/>
                                </w:rPr>
                                <w:t>)</w:t>
                              </w:r>
                            </w:p>
                          </w:txbxContent>
                        </v:textbox>
                      </v:shape>
                      <v:shape id="Text Box 390" o:spid="_x0000_s1151" type="#_x0000_t202" style="position:absolute;left:8218;top:11732;width:3948;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" filled="f" stroked="f" strokeweight=".5pt">
                        <v:textbox inset="0,0,0,0">
                          <w:txbxContent>
                            <w:p w14:paraId="069226CA" w14:textId="77777777" w:rsidR="00AB1A6D" w:rsidRPr="00A64BFF" w:rsidRDefault="00AB1A6D" w:rsidP="00EC1C29">
                              <w:pPr>
                                <w:rPr>
                                  <w:sz w:val="20"/>
                                </w:rPr>
                              </w:pPr>
                              <w:r w:rsidRPr="00A64BFF">
                                <w:rPr>
                                  <w:sz w:val="20"/>
                                </w:rPr>
                                <w:t>(</w:t>
                              </w:r>
                              <w:r w:rsidRPr="00052668">
                                <w:rPr>
                                  <w:i/>
                                  <w:sz w:val="20"/>
                                </w:rPr>
                                <w:t>h</w:t>
                              </w:r>
                              <w:r w:rsidRPr="00A64BFF">
                                <w:rPr>
                                  <w:sz w:val="20"/>
                                </w:rPr>
                                <w:t>,</w:t>
                              </w:r>
                              <w:r w:rsidRPr="00052668">
                                <w:rPr>
                                  <w:i/>
                                  <w:sz w:val="20"/>
                                </w:rPr>
                                <w:t xml:space="preserve"> </w:t>
                              </w:r>
                              <w:r>
                                <w:rPr>
                                  <w:i/>
                                  <w:sz w:val="20"/>
                                </w:rPr>
                                <w:t>k</w:t>
                              </w:r>
                              <w:r>
                                <w:rPr>
                                  <w:sz w:val="20"/>
                                </w:rPr>
                                <w:t>-</w:t>
                              </w:r>
                              <w:r>
                                <w:rPr>
                                  <w:i/>
                                  <w:sz w:val="20"/>
                                </w:rPr>
                                <w:t>c</w:t>
                              </w:r>
                              <w:r w:rsidRPr="00A64BFF">
                                <w:rPr>
                                  <w:sz w:val="20"/>
                                </w:rPr>
                                <w:t>)</w:t>
                              </w:r>
                            </w:p>
                          </w:txbxContent>
                        </v:textbox>
                      </v:shape>
                      <v:oval id="Oval 171" o:spid="_x0000_s1152" style="position:absolute;left:7564;top:8897;width:684;height: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" fillcolor="black [3213]" strokecolor="black [3213]" strokeweight="1pt">
                        <v:stroke joinstyle="miter"/>
                      </v:oval>
                      <v:shape id="Text Box 172" o:spid="_x0000_s1153" type="#_x0000_t202" style="position:absolute;left:8185;top:7521;width:2565;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" filled="f" stroked="f" strokeweight=".5pt">
                        <v:textbox inset="0,0,0,0">
                          <w:txbxContent>
                            <w:p w14:paraId="44872AA9" w14:textId="77777777" w:rsidR="00AB1A6D" w:rsidRPr="00A64BFF" w:rsidRDefault="00AB1A6D" w:rsidP="00EC1C29">
                              <w:pPr>
                                <w:rPr>
                                  <w:sz w:val="20"/>
                                </w:rPr>
                              </w:pPr>
                              <w:r w:rsidRPr="00A64BFF">
                                <w:rPr>
                                  <w:sz w:val="20"/>
                                </w:rPr>
                                <w:t>(</w:t>
                              </w:r>
                              <w:proofErr w:type="spellStart"/>
                              <w:proofErr w:type="gramStart"/>
                              <w:r w:rsidRPr="00052668">
                                <w:rPr>
                                  <w:i/>
                                  <w:sz w:val="20"/>
                                </w:rPr>
                                <w:t>h</w:t>
                              </w:r>
                              <w:r w:rsidRPr="00A64BFF">
                                <w:rPr>
                                  <w:sz w:val="20"/>
                                </w:rPr>
                                <w:t>,</w:t>
                              </w:r>
                              <w:r>
                                <w:rPr>
                                  <w:i/>
                                  <w:sz w:val="20"/>
                                </w:rPr>
                                <w:t>k</w:t>
                              </w:r>
                              <w:proofErr w:type="spellEnd"/>
                              <w:proofErr w:type="gramEnd"/>
                              <w:r w:rsidRPr="00A64BFF">
                                <w:rPr>
                                  <w:sz w:val="20"/>
                                </w:rPr>
                                <w:t>)</w:t>
                              </w:r>
                            </w:p>
                          </w:txbxContent>
                        </v:textbox>
                      </v:shape>
                      <w10:anchorlock/>
                    </v:group>
                  </w:pict>
                </mc:Fallback>
              </mc:AlternateContent>
            </w:r>
          </w:p>
        </w:tc>
      </w:tr>
    </w:tbl>
    <w:p w14:paraId="480DF6C2" w14:textId="77777777" w:rsidR="005F7751" w:rsidRDefault="005F7751" w:rsidP="00AF0F6F"/>
    <w:p w14:paraId="5AC03AA7" w14:textId="77777777" w:rsidR="005F7751" w:rsidRDefault="005F7751" w:rsidP="00AF0F6F"/>
    <w:p w14:paraId="1B971221" w14:textId="77777777" w:rsidR="002D5DDE" w:rsidRDefault="002D5DDE" w:rsidP="00AF0F6F"/>
    <w:p w14:paraId="0D9F4054" w14:textId="77777777" w:rsidR="005F7751" w:rsidRDefault="005F7751" w:rsidP="00AF0F6F"/>
    <w:p w14:paraId="31737CCE" w14:textId="70FE9F4D" w:rsidR="00EF41C1" w:rsidRDefault="00EF41C1" w:rsidP="00AF0F6F"/>
    <w:p w14:paraId="73323C2A" w14:textId="77777777" w:rsidR="00135484" w:rsidRDefault="00135484" w:rsidP="00AF0F6F"/>
    <w:p w14:paraId="3687BDB5" w14:textId="77777777" w:rsidR="00EF41C1" w:rsidRDefault="00EF41C1" w:rsidP="00AF0F6F"/>
    <w:p w14:paraId="10859E8D" w14:textId="77777777" w:rsidR="00EF41C1" w:rsidRDefault="00EF41C1" w:rsidP="00AF0F6F"/>
    <w:p w14:paraId="712039DF" w14:textId="77777777" w:rsidR="00542BB5" w:rsidRDefault="00542BB5" w:rsidP="00542BB5">
      <w:pPr>
        <w:pStyle w:val="ExampleHeader"/>
      </w:pPr>
      <w:r>
        <w:t>Example 4</w:t>
      </w:r>
    </w:p>
    <w:p w14:paraId="7C59181E" w14:textId="77777777" w:rsidR="00542BB5" w:rsidRDefault="00542BB5" w:rsidP="00542BB5">
      <w:pPr>
        <w:pStyle w:val="Example"/>
      </w:pPr>
      <w:r>
        <w:t xml:space="preserve">Put the equation of the ellipse </w:t>
      </w:r>
      <w:r w:rsidR="007D79CD" w:rsidRPr="00C05215">
        <w:rPr>
          <w:position w:val="-10"/>
        </w:rPr>
        <w:object w:dxaOrig="2540" w:dyaOrig="360" w14:anchorId="4213654A">
          <v:shape id="_x0000_i1088" type="#_x0000_t75" style="width:125.25pt;height:18.75pt" o:ole="">
            <v:imagedata r:id="rId145" o:title=""/>
          </v:shape>
          <o:OLEObject Type="Embed" ProgID="Equation.3" ShapeID="_x0000_i1088" DrawAspect="Content" ObjectID="_1719177565" r:id="rId146"/>
        </w:object>
      </w:r>
      <w:r>
        <w:t xml:space="preserve"> in standard form.  Find the vertices, minor axis endpoints,</w:t>
      </w:r>
      <w:r w:rsidRPr="00BF587F">
        <w:t xml:space="preserve"> </w:t>
      </w:r>
      <w:r>
        <w:t xml:space="preserve">length of the major axis, and length of the minor axis. </w:t>
      </w:r>
      <w:r w:rsidR="003D37CE">
        <w:t xml:space="preserve"> Sketch the graph.</w:t>
      </w:r>
    </w:p>
    <w:p w14:paraId="00FF3DB3" w14:textId="77777777" w:rsidR="00542BB5" w:rsidRDefault="00542BB5" w:rsidP="00542BB5">
      <w:pPr>
        <w:pStyle w:val="Example"/>
      </w:pPr>
    </w:p>
    <w:p w14:paraId="5AEEA6CF" w14:textId="77777777" w:rsidR="00542BB5" w:rsidRDefault="00542BB5" w:rsidP="00542BB5">
      <w:pPr>
        <w:pStyle w:val="Example"/>
      </w:pPr>
      <w:r>
        <w:t xml:space="preserve">To rewrite this in </w:t>
      </w:r>
      <w:r w:rsidR="00DA56DA">
        <w:t>standard form, we will need to complet</w:t>
      </w:r>
      <w:r w:rsidR="00EF41C1">
        <w:t>e</w:t>
      </w:r>
      <w:r w:rsidR="00DA56DA">
        <w:t xml:space="preserve"> the square</w:t>
      </w:r>
      <w:r w:rsidR="00EF41C1">
        <w:t>, twice</w:t>
      </w:r>
      <w:r w:rsidR="00DA56DA">
        <w:t>.</w:t>
      </w:r>
    </w:p>
    <w:p w14:paraId="1082488B" w14:textId="77777777" w:rsidR="00DA56DA" w:rsidRDefault="00DA56DA" w:rsidP="00542BB5">
      <w:pPr>
        <w:pStyle w:val="Example"/>
      </w:pPr>
    </w:p>
    <w:p w14:paraId="7125A64E" w14:textId="77777777" w:rsidR="00DA56DA" w:rsidRDefault="00DA56DA" w:rsidP="00542BB5">
      <w:pPr>
        <w:pStyle w:val="Example"/>
      </w:pPr>
      <w:r>
        <w:t xml:space="preserve">Looking at the </w:t>
      </w:r>
      <w:r>
        <w:rPr>
          <w:i/>
        </w:rPr>
        <w:t>x</w:t>
      </w:r>
      <w:r>
        <w:t xml:space="preserve"> terms, </w:t>
      </w:r>
      <w:r w:rsidR="007D79CD" w:rsidRPr="00DA56DA">
        <w:rPr>
          <w:position w:val="-6"/>
        </w:rPr>
        <w:object w:dxaOrig="760" w:dyaOrig="320" w14:anchorId="7D219F19">
          <v:shape id="_x0000_i1089" type="#_x0000_t75" style="width:38.25pt;height:16.5pt" o:ole="">
            <v:imagedata r:id="rId147" o:title=""/>
          </v:shape>
          <o:OLEObject Type="Embed" ProgID="Equation.3" ShapeID="_x0000_i1089" DrawAspect="Content" ObjectID="_1719177566" r:id="rId148"/>
        </w:object>
      </w:r>
      <w:r>
        <w:t xml:space="preserve">, we </w:t>
      </w:r>
      <w:r w:rsidR="00D37267">
        <w:t>like to have something of the form</w:t>
      </w:r>
      <w:r>
        <w:t xml:space="preserve"> </w:t>
      </w:r>
      <w:r w:rsidR="007D79CD" w:rsidRPr="00DA56DA">
        <w:rPr>
          <w:position w:val="-10"/>
        </w:rPr>
        <w:object w:dxaOrig="780" w:dyaOrig="360" w14:anchorId="0DE18369">
          <v:shape id="_x0000_i1090" type="#_x0000_t75" style="width:39pt;height:18.75pt" o:ole="">
            <v:imagedata r:id="rId149" o:title=""/>
          </v:shape>
          <o:OLEObject Type="Embed" ProgID="Equation.3" ShapeID="_x0000_i1090" DrawAspect="Content" ObjectID="_1719177567" r:id="rId150"/>
        </w:object>
      </w:r>
      <w:r>
        <w:t xml:space="preserve">.  Notice that if we were to expand this, we’d get </w:t>
      </w:r>
      <w:r w:rsidR="007D79CD" w:rsidRPr="00DA56DA">
        <w:rPr>
          <w:position w:val="-6"/>
        </w:rPr>
        <w:object w:dxaOrig="1300" w:dyaOrig="320" w14:anchorId="1F7B1A67">
          <v:shape id="_x0000_i1091" type="#_x0000_t75" style="width:64.5pt;height:16.5pt" o:ole="">
            <v:imagedata r:id="rId151" o:title=""/>
          </v:shape>
          <o:OLEObject Type="Embed" ProgID="Equation.3" ShapeID="_x0000_i1091" DrawAspect="Content" ObjectID="_1719177568" r:id="rId152"/>
        </w:object>
      </w:r>
      <w:r>
        <w:t xml:space="preserve">, so in order for the coefficient on </w:t>
      </w:r>
      <w:r>
        <w:rPr>
          <w:i/>
        </w:rPr>
        <w:t>x</w:t>
      </w:r>
      <w:r>
        <w:t xml:space="preserve"> to </w:t>
      </w:r>
      <w:r w:rsidR="00D37267">
        <w:t>match</w:t>
      </w:r>
      <w:r>
        <w:t xml:space="preserve">, we’ll need </w:t>
      </w:r>
      <w:r w:rsidR="007D79CD" w:rsidRPr="00DA56DA">
        <w:rPr>
          <w:position w:val="-10"/>
        </w:rPr>
        <w:object w:dxaOrig="1980" w:dyaOrig="360" w14:anchorId="50B0B14A">
          <v:shape id="_x0000_i1092" type="#_x0000_t75" style="width:97.5pt;height:18.75pt" o:ole="">
            <v:imagedata r:id="rId153" o:title=""/>
          </v:shape>
          <o:OLEObject Type="Embed" ProgID="Equation.3" ShapeID="_x0000_i1092" DrawAspect="Content" ObjectID="_1719177569" r:id="rId154"/>
        </w:object>
      </w:r>
      <w:r>
        <w:t xml:space="preserve">.  However, we don’t have a +1 on the left side of the equation to allow this factoring.  </w:t>
      </w:r>
      <w:r w:rsidR="00D37267">
        <w:t>To accommodate this</w:t>
      </w:r>
      <w:r>
        <w:t xml:space="preserve">, we will add 1 to both sides of the equation, </w:t>
      </w:r>
      <w:r w:rsidR="00D37267">
        <w:t xml:space="preserve">which </w:t>
      </w:r>
      <w:r>
        <w:t>then allow</w:t>
      </w:r>
      <w:r w:rsidR="00D37267">
        <w:t>s</w:t>
      </w:r>
      <w:r>
        <w:t xml:space="preserve"> us to factor the left side as a perfect square:</w:t>
      </w:r>
    </w:p>
    <w:p w14:paraId="4C69E5D0" w14:textId="77777777" w:rsidR="00DA56DA" w:rsidRDefault="007D79CD" w:rsidP="00542BB5">
      <w:pPr>
        <w:pStyle w:val="Example"/>
      </w:pPr>
      <w:r w:rsidRPr="00C05215">
        <w:rPr>
          <w:position w:val="-10"/>
        </w:rPr>
        <w:object w:dxaOrig="3120" w:dyaOrig="360" w14:anchorId="258E55DA">
          <v:shape id="_x0000_i1093" type="#_x0000_t75" style="width:156pt;height:18.75pt" o:ole="">
            <v:imagedata r:id="rId155" o:title=""/>
          </v:shape>
          <o:OLEObject Type="Embed" ProgID="Equation.3" ShapeID="_x0000_i1093" DrawAspect="Content" ObjectID="_1719177570" r:id="rId156"/>
        </w:object>
      </w:r>
    </w:p>
    <w:p w14:paraId="15A2308F" w14:textId="77777777" w:rsidR="00DA56DA" w:rsidRDefault="007D79CD" w:rsidP="00542BB5">
      <w:pPr>
        <w:pStyle w:val="Example"/>
      </w:pPr>
      <w:r w:rsidRPr="00C05215">
        <w:rPr>
          <w:position w:val="-10"/>
        </w:rPr>
        <w:object w:dxaOrig="2540" w:dyaOrig="360" w14:anchorId="60804A3C">
          <v:shape id="_x0000_i1094" type="#_x0000_t75" style="width:125.25pt;height:18.75pt" o:ole="">
            <v:imagedata r:id="rId157" o:title=""/>
          </v:shape>
          <o:OLEObject Type="Embed" ProgID="Equation.3" ShapeID="_x0000_i1094" DrawAspect="Content" ObjectID="_1719177571" r:id="rId158"/>
        </w:object>
      </w:r>
    </w:p>
    <w:p w14:paraId="0A2DA92E" w14:textId="77777777" w:rsidR="00DA56DA" w:rsidRDefault="00DA56DA" w:rsidP="00542BB5">
      <w:pPr>
        <w:pStyle w:val="Example"/>
      </w:pPr>
    </w:p>
    <w:p w14:paraId="14C00B47" w14:textId="77777777" w:rsidR="00DA56DA" w:rsidRDefault="00DA56DA" w:rsidP="00542BB5">
      <w:pPr>
        <w:pStyle w:val="Example"/>
      </w:pPr>
      <w:r>
        <w:t xml:space="preserve">Repeating the same approach with the </w:t>
      </w:r>
      <w:r>
        <w:rPr>
          <w:i/>
        </w:rPr>
        <w:t>y</w:t>
      </w:r>
      <w:r>
        <w:t xml:space="preserve"> terms, first we’ll factor out the 4. </w:t>
      </w:r>
      <w:r w:rsidR="007D79CD" w:rsidRPr="00DA56DA">
        <w:rPr>
          <w:position w:val="-10"/>
        </w:rPr>
        <w:object w:dxaOrig="2280" w:dyaOrig="360" w14:anchorId="34ACC8EC">
          <v:shape id="_x0000_i1095" type="#_x0000_t75" style="width:114pt;height:18.75pt" o:ole="">
            <v:imagedata r:id="rId159" o:title=""/>
          </v:shape>
          <o:OLEObject Type="Embed" ProgID="Equation.3" ShapeID="_x0000_i1095" DrawAspect="Content" ObjectID="_1719177572" r:id="rId160"/>
        </w:object>
      </w:r>
    </w:p>
    <w:p w14:paraId="267D53CC" w14:textId="77777777" w:rsidR="00DA56DA" w:rsidRDefault="00DA56DA" w:rsidP="00542BB5">
      <w:pPr>
        <w:pStyle w:val="Example"/>
      </w:pPr>
    </w:p>
    <w:p w14:paraId="31048B02" w14:textId="77777777" w:rsidR="002D5DDE" w:rsidRDefault="00DA56DA" w:rsidP="00542BB5">
      <w:pPr>
        <w:pStyle w:val="Example"/>
      </w:pPr>
      <w:r>
        <w:t xml:space="preserve">Now we want to </w:t>
      </w:r>
      <w:r w:rsidR="00D37267">
        <w:t xml:space="preserve">be able to </w:t>
      </w:r>
      <w:r>
        <w:t xml:space="preserve">write </w:t>
      </w:r>
      <w:r w:rsidR="007D79CD" w:rsidRPr="00DA56DA">
        <w:rPr>
          <w:position w:val="-10"/>
        </w:rPr>
        <w:object w:dxaOrig="1040" w:dyaOrig="360" w14:anchorId="63A4D981">
          <v:shape id="_x0000_i1096" type="#_x0000_t75" style="width:51.75pt;height:18.75pt" o:ole="">
            <v:imagedata r:id="rId161" o:title=""/>
          </v:shape>
          <o:OLEObject Type="Embed" ProgID="Equation.3" ShapeID="_x0000_i1096" DrawAspect="Content" ObjectID="_1719177573" r:id="rId162"/>
        </w:object>
      </w:r>
      <w:r>
        <w:t xml:space="preserve"> as </w:t>
      </w:r>
      <w:r w:rsidR="007D79CD" w:rsidRPr="00DA56DA">
        <w:rPr>
          <w:position w:val="-10"/>
        </w:rPr>
        <w:object w:dxaOrig="2700" w:dyaOrig="360" w14:anchorId="4639068D">
          <v:shape id="_x0000_i1097" type="#_x0000_t75" style="width:135pt;height:18.75pt" o:ole="">
            <v:imagedata r:id="rId163" o:title=""/>
          </v:shape>
          <o:OLEObject Type="Embed" ProgID="Equation.3" ShapeID="_x0000_i1097" DrawAspect="Content" ObjectID="_1719177574" r:id="rId164"/>
        </w:object>
      </w:r>
      <w:r>
        <w:t xml:space="preserve">.  </w:t>
      </w:r>
    </w:p>
    <w:p w14:paraId="165593A9" w14:textId="77777777" w:rsidR="002D5DDE" w:rsidRDefault="00DA56DA" w:rsidP="00542BB5">
      <w:pPr>
        <w:pStyle w:val="Example"/>
      </w:pPr>
      <w:r>
        <w:t>For the coefficient o</w:t>
      </w:r>
      <w:r w:rsidR="00EF41C1">
        <w:t>f</w:t>
      </w:r>
      <w:r>
        <w:t xml:space="preserve"> </w:t>
      </w:r>
      <w:r>
        <w:rPr>
          <w:i/>
        </w:rPr>
        <w:t>y</w:t>
      </w:r>
      <w:r>
        <w:t xml:space="preserve"> to </w:t>
      </w:r>
      <w:r w:rsidR="00EF41C1">
        <w:t>match</w:t>
      </w:r>
      <w:r>
        <w:t xml:space="preserve">, </w:t>
      </w:r>
      <w:r w:rsidR="003D37CE">
        <w:rPr>
          <w:i/>
        </w:rPr>
        <w:t>n</w:t>
      </w:r>
      <w:r w:rsidR="003D37CE">
        <w:t xml:space="preserve"> will have to -3, giving </w:t>
      </w:r>
      <w:r w:rsidR="007D79CD" w:rsidRPr="00DA56DA">
        <w:rPr>
          <w:position w:val="-10"/>
        </w:rPr>
        <w:object w:dxaOrig="4099" w:dyaOrig="360" w14:anchorId="14BD1D27">
          <v:shape id="_x0000_i1098" type="#_x0000_t75" style="width:205.5pt;height:18.75pt" o:ole="">
            <v:imagedata r:id="rId165" o:title=""/>
          </v:shape>
          <o:OLEObject Type="Embed" ProgID="Equation.3" ShapeID="_x0000_i1098" DrawAspect="Content" ObjectID="_1719177575" r:id="rId166"/>
        </w:object>
      </w:r>
      <w:r w:rsidR="003D37CE">
        <w:t xml:space="preserve">.  </w:t>
      </w:r>
    </w:p>
    <w:p w14:paraId="6C0E7C41" w14:textId="77777777" w:rsidR="002D5DDE" w:rsidRDefault="002D5DDE" w:rsidP="00542BB5">
      <w:pPr>
        <w:pStyle w:val="Example"/>
      </w:pPr>
    </w:p>
    <w:p w14:paraId="02C1BCDB" w14:textId="77777777" w:rsidR="00DA56DA" w:rsidRDefault="003D37CE" w:rsidP="00542BB5">
      <w:pPr>
        <w:pStyle w:val="Example"/>
      </w:pPr>
      <w:r>
        <w:t>To allow this factoring, we can add 36 to both sides of the equation.</w:t>
      </w:r>
    </w:p>
    <w:p w14:paraId="5D76DF1F" w14:textId="77777777" w:rsidR="003D37CE" w:rsidRDefault="007D79CD" w:rsidP="00542BB5">
      <w:pPr>
        <w:pStyle w:val="Example"/>
      </w:pPr>
      <w:r w:rsidRPr="00C05215">
        <w:rPr>
          <w:position w:val="-10"/>
        </w:rPr>
        <w:object w:dxaOrig="3440" w:dyaOrig="360" w14:anchorId="3614110C">
          <v:shape id="_x0000_i1099" type="#_x0000_t75" style="width:171.75pt;height:18.75pt" o:ole="">
            <v:imagedata r:id="rId167" o:title=""/>
          </v:shape>
          <o:OLEObject Type="Embed" ProgID="Equation.3" ShapeID="_x0000_i1099" DrawAspect="Content" ObjectID="_1719177576" r:id="rId168"/>
        </w:object>
      </w:r>
    </w:p>
    <w:p w14:paraId="345A7FA2" w14:textId="77777777" w:rsidR="003D37CE" w:rsidRDefault="007D79CD" w:rsidP="00542BB5">
      <w:pPr>
        <w:pStyle w:val="Example"/>
      </w:pPr>
      <w:r w:rsidRPr="00C05215">
        <w:rPr>
          <w:position w:val="-10"/>
        </w:rPr>
        <w:object w:dxaOrig="2620" w:dyaOrig="360" w14:anchorId="3ADED5D2">
          <v:shape id="_x0000_i1100" type="#_x0000_t75" style="width:130.5pt;height:18.75pt" o:ole="">
            <v:imagedata r:id="rId169" o:title=""/>
          </v:shape>
          <o:OLEObject Type="Embed" ProgID="Equation.3" ShapeID="_x0000_i1100" DrawAspect="Content" ObjectID="_1719177577" r:id="rId170"/>
        </w:object>
      </w:r>
    </w:p>
    <w:p w14:paraId="0EDF2C64" w14:textId="77777777" w:rsidR="003D37CE" w:rsidRDefault="007D79CD" w:rsidP="00542BB5">
      <w:pPr>
        <w:pStyle w:val="Example"/>
      </w:pPr>
      <w:r w:rsidRPr="00C05215">
        <w:rPr>
          <w:position w:val="-10"/>
        </w:rPr>
        <w:object w:dxaOrig="2160" w:dyaOrig="380" w14:anchorId="11BDB8AD">
          <v:shape id="_x0000_i1101" type="#_x0000_t75" style="width:108.75pt;height:18.75pt" o:ole="">
            <v:imagedata r:id="rId171" o:title=""/>
          </v:shape>
          <o:OLEObject Type="Embed" ProgID="Equation.3" ShapeID="_x0000_i1101" DrawAspect="Content" ObjectID="_1719177578" r:id="rId172"/>
        </w:object>
      </w:r>
    </w:p>
    <w:p w14:paraId="22B6B732" w14:textId="77777777" w:rsidR="003D37CE" w:rsidRDefault="003D37CE" w:rsidP="00542BB5">
      <w:pPr>
        <w:pStyle w:val="Example"/>
      </w:pPr>
    </w:p>
    <w:p w14:paraId="569EBBD9" w14:textId="77777777" w:rsidR="003D37CE" w:rsidRDefault="003D37CE" w:rsidP="00542BB5">
      <w:pPr>
        <w:pStyle w:val="Example"/>
      </w:pPr>
      <w:r>
        <w:t xml:space="preserve">Dividing by 4 gives the standard form of the </w:t>
      </w:r>
      <w:r w:rsidR="00EF41C1">
        <w:t xml:space="preserve">equation for the </w:t>
      </w:r>
      <w:r>
        <w:t>ellipse</w:t>
      </w:r>
    </w:p>
    <w:p w14:paraId="22996700" w14:textId="77777777" w:rsidR="003D37CE" w:rsidRDefault="00EF41C1" w:rsidP="00542BB5">
      <w:pPr>
        <w:pStyle w:val="Example"/>
      </w:pPr>
      <w:r w:rsidRPr="00C05215">
        <w:rPr>
          <w:position w:val="-24"/>
        </w:rPr>
        <w:object w:dxaOrig="2100" w:dyaOrig="680" w14:anchorId="36628117">
          <v:shape id="_x0000_i1102" type="#_x0000_t75" style="width:105pt;height:33.75pt" o:ole="">
            <v:imagedata r:id="rId173" o:title=""/>
          </v:shape>
          <o:OLEObject Type="Embed" ProgID="Equation.3" ShapeID="_x0000_i1102" DrawAspect="Content" ObjectID="_1719177579" r:id="rId174"/>
        </w:object>
      </w:r>
    </w:p>
    <w:p w14:paraId="72112571" w14:textId="77777777" w:rsidR="003D37CE" w:rsidRDefault="003D37CE" w:rsidP="00542BB5">
      <w:pPr>
        <w:pStyle w:val="Example"/>
      </w:pPr>
    </w:p>
    <w:p w14:paraId="16D653F8" w14:textId="4C0AEBA9" w:rsidR="003D37CE" w:rsidRDefault="003D37CE" w:rsidP="008707C4">
      <w:pPr>
        <w:pStyle w:val="Example"/>
        <w:rPr>
          <w:rFonts w:eastAsiaTheme="minorEastAsia"/>
        </w:rPr>
      </w:pPr>
      <w:r>
        <w:rPr>
          <w:rFonts w:eastAsiaTheme="minorEastAsia"/>
        </w:rPr>
        <w:t xml:space="preserve">Since the </w:t>
      </w:r>
      <w:r>
        <w:rPr>
          <w:rFonts w:eastAsiaTheme="minorEastAsia"/>
          <w:i/>
        </w:rPr>
        <w:t>x</w:t>
      </w:r>
      <w:r>
        <w:rPr>
          <w:rFonts w:eastAsiaTheme="minorEastAsia"/>
        </w:rPr>
        <w:t xml:space="preserve">-denominator is greater than the </w:t>
      </w:r>
      <w:r>
        <w:rPr>
          <w:rFonts w:eastAsiaTheme="minorEastAsia"/>
          <w:i/>
        </w:rPr>
        <w:t>y</w:t>
      </w:r>
      <w:r>
        <w:rPr>
          <w:rFonts w:eastAsiaTheme="minorEastAsia"/>
        </w:rPr>
        <w:t xml:space="preserve">-denominator, the ellipse has a horizontal major axis.  From the general standard equation </w:t>
      </w:r>
      <w:r w:rsidR="008707C4" w:rsidRPr="008707C4">
        <w:rPr>
          <w:position w:val="-24"/>
        </w:rPr>
        <w:object w:dxaOrig="2200" w:dyaOrig="720" w14:anchorId="0788F2FF">
          <v:shape id="_x0000_i1103" type="#_x0000_t75" style="width:110.25pt;height:36pt" o:ole="">
            <v:imagedata r:id="rId175" o:title=""/>
          </v:shape>
          <o:OLEObject Type="Embed" ProgID="Equation.DSMT4" ShapeID="_x0000_i1103" DrawAspect="Content" ObjectID="_1719177580" r:id="rId176"/>
        </w:object>
      </w:r>
      <w:r>
        <w:rPr>
          <w:rFonts w:eastAsiaTheme="minorEastAsia"/>
        </w:rPr>
        <w:t xml:space="preserve"> we see the value of </w:t>
      </w:r>
      <w:r w:rsidR="007D79CD" w:rsidRPr="00C05215">
        <w:rPr>
          <w:position w:val="-6"/>
        </w:rPr>
        <w:object w:dxaOrig="1100" w:dyaOrig="340" w14:anchorId="0715B241">
          <v:shape id="_x0000_i1104" type="#_x0000_t75" style="width:54.75pt;height:17.25pt" o:ole="">
            <v:imagedata r:id="rId177" o:title=""/>
          </v:shape>
          <o:OLEObject Type="Embed" ProgID="Equation.3" ShapeID="_x0000_i1104" DrawAspect="Content" ObjectID="_1719177581" r:id="rId178"/>
        </w:object>
      </w:r>
      <w:r>
        <w:rPr>
          <w:rFonts w:eastAsiaTheme="minorEastAsia"/>
        </w:rPr>
        <w:t xml:space="preserve"> and the value of </w:t>
      </w:r>
      <w:r w:rsidR="007D79CD" w:rsidRPr="00C05215">
        <w:rPr>
          <w:position w:val="-6"/>
        </w:rPr>
        <w:object w:dxaOrig="1020" w:dyaOrig="340" w14:anchorId="66641518">
          <v:shape id="_x0000_i1105" type="#_x0000_t75" style="width:51.75pt;height:17.25pt" o:ole="">
            <v:imagedata r:id="rId179" o:title=""/>
          </v:shape>
          <o:OLEObject Type="Embed" ProgID="Equation.3" ShapeID="_x0000_i1105" DrawAspect="Content" ObjectID="_1719177582" r:id="rId180"/>
        </w:object>
      </w:r>
      <w:r>
        <w:rPr>
          <w:rFonts w:eastAsiaTheme="minorEastAsia"/>
        </w:rPr>
        <w:t xml:space="preserve">.  </w:t>
      </w:r>
    </w:p>
    <w:p w14:paraId="37600492" w14:textId="77777777" w:rsidR="002D5DDE" w:rsidRDefault="002D5DDE" w:rsidP="003D37CE">
      <w:pPr>
        <w:pStyle w:val="Example"/>
        <w:rPr>
          <w:rFonts w:eastAsiaTheme="minorEastAsia"/>
        </w:rPr>
      </w:pPr>
    </w:p>
    <w:p w14:paraId="799C26B5" w14:textId="77777777" w:rsidR="003D37CE" w:rsidRDefault="003D37CE" w:rsidP="003D37CE">
      <w:pPr>
        <w:pStyle w:val="Example"/>
        <w:rPr>
          <w:rFonts w:eastAsiaTheme="minorEastAsia"/>
        </w:rPr>
      </w:pPr>
      <w:r>
        <w:rPr>
          <w:rFonts w:eastAsiaTheme="minorEastAsia"/>
        </w:rPr>
        <w:t>The center is at (</w:t>
      </w:r>
      <w:r w:rsidRPr="00405B33">
        <w:rPr>
          <w:rFonts w:eastAsiaTheme="minorEastAsia"/>
          <w:i/>
        </w:rPr>
        <w:t>h, k</w:t>
      </w:r>
      <w:r>
        <w:rPr>
          <w:rFonts w:eastAsiaTheme="minorEastAsia"/>
        </w:rPr>
        <w:t xml:space="preserve">) = (-1, 3).   </w:t>
      </w:r>
    </w:p>
    <w:p w14:paraId="7685ED81" w14:textId="77777777" w:rsidR="003D37CE" w:rsidRDefault="003D37CE" w:rsidP="003D37CE">
      <w:pPr>
        <w:pStyle w:val="Example"/>
      </w:pPr>
      <w:r>
        <w:rPr>
          <w:rFonts w:eastAsiaTheme="minorEastAsia"/>
        </w:rPr>
        <w:t xml:space="preserve">The vertices are at </w:t>
      </w:r>
      <w:r>
        <w:t>(</w:t>
      </w:r>
      <w:r w:rsidRPr="003E3FC3">
        <w:rPr>
          <w:i/>
        </w:rPr>
        <w:t>h</w:t>
      </w:r>
      <w:r>
        <w:t>±</w:t>
      </w:r>
      <w:r w:rsidRPr="00AB5313">
        <w:rPr>
          <w:i/>
        </w:rPr>
        <w:t>a</w:t>
      </w:r>
      <w:r>
        <w:rPr>
          <w:i/>
        </w:rPr>
        <w:t>, k</w:t>
      </w:r>
      <w:r>
        <w:t xml:space="preserve">)  or (-3, 3) and (1,3).  </w:t>
      </w:r>
    </w:p>
    <w:p w14:paraId="0AF56288" w14:textId="77777777" w:rsidR="003D37CE" w:rsidRDefault="003D37CE" w:rsidP="003D37CE">
      <w:pPr>
        <w:pStyle w:val="Example"/>
      </w:pPr>
      <w:r>
        <w:t>The minor axis endpoints are at (</w:t>
      </w:r>
      <w:r w:rsidRPr="003E3FC3">
        <w:rPr>
          <w:i/>
        </w:rPr>
        <w:t>h</w:t>
      </w:r>
      <w:r>
        <w:rPr>
          <w:i/>
        </w:rPr>
        <w:t>, k</w:t>
      </w:r>
      <w:r>
        <w:t>±</w:t>
      </w:r>
      <w:r>
        <w:rPr>
          <w:i/>
        </w:rPr>
        <w:t>b</w:t>
      </w:r>
      <w:r>
        <w:t xml:space="preserve">)  or (-1, 2) and (-1,4).  </w:t>
      </w:r>
    </w:p>
    <w:p w14:paraId="02D1A7D8" w14:textId="77777777" w:rsidR="002D5DDE" w:rsidRDefault="002D5DDE" w:rsidP="003D37CE">
      <w:pPr>
        <w:pStyle w:val="Example"/>
      </w:pPr>
    </w:p>
    <w:p w14:paraId="4020B1EE" w14:textId="77777777" w:rsidR="00EF41C1" w:rsidRDefault="00EF41C1" w:rsidP="003D37CE">
      <w:pPr>
        <w:pStyle w:val="Example"/>
      </w:pPr>
    </w:p>
    <w:p w14:paraId="4156D499" w14:textId="77777777" w:rsidR="003D37CE" w:rsidRDefault="003D37CE" w:rsidP="003D37CE">
      <w:pPr>
        <w:pStyle w:val="Example"/>
      </w:pPr>
      <w:r>
        <w:t xml:space="preserve">The length of the major axis is </w:t>
      </w:r>
      <w:r w:rsidR="007D79CD" w:rsidRPr="007D79CD">
        <w:rPr>
          <w:position w:val="-10"/>
        </w:rPr>
        <w:object w:dxaOrig="1460" w:dyaOrig="340" w14:anchorId="288A1D60">
          <v:shape id="_x0000_i1106" type="#_x0000_t75" style="width:72.75pt;height:17.25pt" o:ole="">
            <v:imagedata r:id="rId181" o:title=""/>
          </v:shape>
          <o:OLEObject Type="Embed" ProgID="Equation.3" ShapeID="_x0000_i1106" DrawAspect="Content" ObjectID="_1719177583" r:id="rId182"/>
        </w:object>
      </w:r>
      <w:r>
        <w:t xml:space="preserve">.  </w:t>
      </w:r>
    </w:p>
    <w:p w14:paraId="3B26D9F5" w14:textId="77777777" w:rsidR="003D37CE" w:rsidRDefault="003D37CE" w:rsidP="003D37CE">
      <w:pPr>
        <w:pStyle w:val="Example"/>
      </w:pPr>
      <w:r>
        <w:t xml:space="preserve">The length of the minor axis is </w:t>
      </w:r>
      <w:r w:rsidR="007D79CD" w:rsidRPr="007D79CD">
        <w:rPr>
          <w:position w:val="-10"/>
        </w:rPr>
        <w:object w:dxaOrig="1400" w:dyaOrig="340" w14:anchorId="5595B5AE">
          <v:shape id="_x0000_i1107" type="#_x0000_t75" style="width:69.75pt;height:17.25pt" o:ole="">
            <v:imagedata r:id="rId183" o:title=""/>
          </v:shape>
          <o:OLEObject Type="Embed" ProgID="Equation.3" ShapeID="_x0000_i1107" DrawAspect="Content" ObjectID="_1719177584" r:id="rId184"/>
        </w:object>
      </w:r>
      <w:r>
        <w:t xml:space="preserve">.  </w:t>
      </w:r>
    </w:p>
    <w:p w14:paraId="5C8466D1" w14:textId="77777777" w:rsidR="003D37CE" w:rsidRDefault="003D37CE" w:rsidP="003D37CE">
      <w:pPr>
        <w:pStyle w:val="Example"/>
      </w:pPr>
    </w:p>
    <w:p w14:paraId="5E693F75" w14:textId="77777777" w:rsidR="003D37CE" w:rsidRDefault="003D37CE" w:rsidP="003D37CE">
      <w:pPr>
        <w:pStyle w:val="Example"/>
      </w:pPr>
      <w:r>
        <w:t>To sketch the graph we plot the vertices and the minor axis endpoints.  Then we sketch the ellipse, rounding at the vertices and the minor axis endpoints.</w:t>
      </w:r>
    </w:p>
    <w:p w14:paraId="06B45C0D" w14:textId="77777777" w:rsidR="003D37CE" w:rsidRPr="003D37CE" w:rsidRDefault="003D37CE" w:rsidP="00444710">
      <w:pPr>
        <w:pStyle w:val="Example"/>
        <w:ind w:firstLine="576"/>
      </w:pPr>
      <w:r>
        <w:rPr>
          <w:noProof/>
        </w:rPr>
        <w:drawing>
          <wp:inline distT="0" distB="0" distL="0" distR="0" wp14:anchorId="6B67AAD3" wp14:editId="5E5CBD28">
            <wp:extent cx="1666312" cy="1645920"/>
            <wp:effectExtent l="0" t="0" r="0" b="0"/>
            <wp:docPr id="392" name="Picture 392" descr="A graph showing dots at negative 3 comma 3, negative 1 comma 4, 1 comma 3, and negative 1 com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descr="A graph showing dots at negative 3 comma 3, negative 1 comma 4, 1 comma 3, and negative 1 comma 2"/>
                    <pic:cNvPicPr/>
                  </pic:nvPicPr>
                  <pic:blipFill>
                    <a:blip r:embed="rId185"/>
                    <a:stretch>
                      <a:fillRect/>
                    </a:stretch>
                  </pic:blipFill>
                  <pic:spPr>
                    <a:xfrm>
                      <a:off x="0" y="0"/>
                      <a:ext cx="1666312" cy="1645920"/>
                    </a:xfrm>
                    <a:prstGeom prst="rect">
                      <a:avLst/>
                    </a:prstGeom>
                  </pic:spPr>
                </pic:pic>
              </a:graphicData>
            </a:graphic>
          </wp:inline>
        </w:drawing>
      </w:r>
      <w:r>
        <w:rPr>
          <w:noProof/>
        </w:rPr>
        <w:tab/>
      </w:r>
      <w:r w:rsidRPr="003D37CE">
        <w:rPr>
          <w:noProof/>
        </w:rPr>
        <w:t xml:space="preserve"> </w:t>
      </w:r>
      <w:r>
        <w:rPr>
          <w:noProof/>
        </w:rPr>
        <w:drawing>
          <wp:inline distT="0" distB="0" distL="0" distR="0" wp14:anchorId="4C9B04DB" wp14:editId="0B513CEE">
            <wp:extent cx="1660358" cy="1645920"/>
            <wp:effectExtent l="0" t="0" r="0" b="0"/>
            <wp:docPr id="393" name="Picture 393" descr="An ellipse centered and negative 1 comma 3 with horizontal radius of 2 and vertical radius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descr="An ellipse centered and negative 1 comma 3 with horizontal radius of 2 and vertical radius of 1."/>
                    <pic:cNvPicPr/>
                  </pic:nvPicPr>
                  <pic:blipFill>
                    <a:blip r:embed="rId186"/>
                    <a:stretch>
                      <a:fillRect/>
                    </a:stretch>
                  </pic:blipFill>
                  <pic:spPr>
                    <a:xfrm>
                      <a:off x="0" y="0"/>
                      <a:ext cx="1660358" cy="1645920"/>
                    </a:xfrm>
                    <a:prstGeom prst="rect">
                      <a:avLst/>
                    </a:prstGeom>
                  </pic:spPr>
                </pic:pic>
              </a:graphicData>
            </a:graphic>
          </wp:inline>
        </w:drawing>
      </w:r>
    </w:p>
    <w:p w14:paraId="503C0B74" w14:textId="77777777" w:rsidR="003D37CE" w:rsidRDefault="003D37CE" w:rsidP="00AF0F6F"/>
    <w:p w14:paraId="2A904BD7" w14:textId="77777777" w:rsidR="005F7751" w:rsidRDefault="005F7751" w:rsidP="00AF0F6F"/>
    <w:p w14:paraId="7CBA43C1" w14:textId="77777777" w:rsidR="003D37CE" w:rsidRDefault="003D37CE" w:rsidP="003D37CE">
      <w:pPr>
        <w:pStyle w:val="ExampleHeader"/>
      </w:pPr>
      <w:r>
        <w:t>Example 5</w:t>
      </w:r>
    </w:p>
    <w:p w14:paraId="10C63C5A" w14:textId="77777777" w:rsidR="003D37CE" w:rsidRDefault="003D37CE" w:rsidP="003D37CE">
      <w:pPr>
        <w:pStyle w:val="Example"/>
      </w:pPr>
      <w:r>
        <w:t>Find the standard form of the equation for an ellipse centered at (-2,1), a vertex at (-2,4) and passing through the point (0,1).</w:t>
      </w:r>
    </w:p>
    <w:p w14:paraId="2005F847" w14:textId="77777777" w:rsidR="003D37CE" w:rsidRDefault="003D37CE" w:rsidP="003D37CE">
      <w:pPr>
        <w:pStyle w:val="Example"/>
      </w:pPr>
    </w:p>
    <w:p w14:paraId="20127C62" w14:textId="77777777" w:rsidR="003D37CE" w:rsidRDefault="003D37CE" w:rsidP="003D37CE">
      <w:pPr>
        <w:pStyle w:val="Example"/>
      </w:pPr>
      <w:r>
        <w:t xml:space="preserve">The center at (-2,1) and vertex at (-2,4) </w:t>
      </w:r>
      <w:r>
        <w:rPr>
          <w:rFonts w:eastAsiaTheme="minorEastAsia"/>
        </w:rPr>
        <w:t xml:space="preserve">means the major axis is vertical since the </w:t>
      </w:r>
      <w:r>
        <w:rPr>
          <w:rFonts w:eastAsiaTheme="minorEastAsia"/>
          <w:i/>
        </w:rPr>
        <w:t>x</w:t>
      </w:r>
      <w:r>
        <w:rPr>
          <w:rFonts w:eastAsiaTheme="minorEastAsia"/>
        </w:rPr>
        <w:t>-values are the same.</w:t>
      </w:r>
      <w:r>
        <w:t xml:space="preserve">  The ellipse equation has the standard form  </w:t>
      </w:r>
      <w:r w:rsidR="007D79CD" w:rsidRPr="00C05215">
        <w:rPr>
          <w:position w:val="-24"/>
        </w:rPr>
        <w:object w:dxaOrig="2120" w:dyaOrig="680" w14:anchorId="5862F656">
          <v:shape id="_x0000_i1108" type="#_x0000_t75" style="width:105.75pt;height:33.75pt" o:ole="">
            <v:imagedata r:id="rId187" o:title=""/>
          </v:shape>
          <o:OLEObject Type="Embed" ProgID="Equation.3" ShapeID="_x0000_i1108" DrawAspect="Content" ObjectID="_1719177585" r:id="rId188"/>
        </w:object>
      </w:r>
      <w:r>
        <w:t xml:space="preserve">.   </w:t>
      </w:r>
    </w:p>
    <w:p w14:paraId="003A851C" w14:textId="77777777" w:rsidR="003D37CE" w:rsidRDefault="003D37CE" w:rsidP="003D37CE">
      <w:pPr>
        <w:pStyle w:val="Example"/>
      </w:pPr>
    </w:p>
    <w:p w14:paraId="60113DEA" w14:textId="77777777" w:rsidR="00CC21DF" w:rsidRDefault="003D37CE" w:rsidP="003D37CE">
      <w:pPr>
        <w:pStyle w:val="Example"/>
        <w:rPr>
          <w:rFonts w:eastAsiaTheme="minorEastAsia"/>
        </w:rPr>
      </w:pPr>
      <w:r>
        <w:t xml:space="preserve">The value of </w:t>
      </w:r>
      <w:r w:rsidRPr="0063082C">
        <w:rPr>
          <w:i/>
        </w:rPr>
        <w:t>a</w:t>
      </w:r>
      <w:r>
        <w:t xml:space="preserve"> = 4-1=3. </w:t>
      </w:r>
      <w:r>
        <w:rPr>
          <w:rFonts w:eastAsiaTheme="minorEastAsia"/>
        </w:rPr>
        <w:t xml:space="preserve">Substituting </w:t>
      </w:r>
      <w:r w:rsidRPr="0063082C">
        <w:rPr>
          <w:rFonts w:eastAsiaTheme="minorEastAsia"/>
          <w:i/>
        </w:rPr>
        <w:t>a</w:t>
      </w:r>
      <w:r w:rsidR="00EF41C1">
        <w:rPr>
          <w:rFonts w:eastAsiaTheme="minorEastAsia"/>
        </w:rPr>
        <w:t xml:space="preserve"> = 3</w:t>
      </w:r>
      <w:r>
        <w:rPr>
          <w:rFonts w:eastAsiaTheme="minorEastAsia"/>
        </w:rPr>
        <w:t xml:space="preserve">, </w:t>
      </w:r>
      <w:r w:rsidRPr="0063082C">
        <w:rPr>
          <w:rFonts w:eastAsiaTheme="minorEastAsia"/>
          <w:i/>
        </w:rPr>
        <w:t>h</w:t>
      </w:r>
      <w:r>
        <w:rPr>
          <w:rFonts w:eastAsiaTheme="minorEastAsia"/>
        </w:rPr>
        <w:t xml:space="preserve"> = -2, and </w:t>
      </w:r>
      <w:r w:rsidRPr="0063082C">
        <w:rPr>
          <w:rFonts w:eastAsiaTheme="minorEastAsia"/>
          <w:i/>
        </w:rPr>
        <w:t>k</w:t>
      </w:r>
      <w:r>
        <w:rPr>
          <w:rFonts w:eastAsiaTheme="minorEastAsia"/>
        </w:rPr>
        <w:t xml:space="preserve"> = 1 gives  </w:t>
      </w:r>
      <w:r w:rsidR="007D79CD" w:rsidRPr="00C05215">
        <w:rPr>
          <w:position w:val="-24"/>
        </w:rPr>
        <w:object w:dxaOrig="2060" w:dyaOrig="680" w14:anchorId="67912E8F">
          <v:shape id="_x0000_i1109" type="#_x0000_t75" style="width:102.75pt;height:33.75pt" o:ole="">
            <v:imagedata r:id="rId189" o:title=""/>
          </v:shape>
          <o:OLEObject Type="Embed" ProgID="Equation.3" ShapeID="_x0000_i1109" DrawAspect="Content" ObjectID="_1719177586" r:id="rId190"/>
        </w:object>
      </w:r>
      <w:r>
        <w:rPr>
          <w:rFonts w:eastAsiaTheme="minorEastAsia"/>
        </w:rPr>
        <w:t xml:space="preserve">.  Substituting for </w:t>
      </w:r>
      <w:r w:rsidRPr="0063082C">
        <w:rPr>
          <w:rFonts w:eastAsiaTheme="minorEastAsia"/>
          <w:i/>
        </w:rPr>
        <w:t>x</w:t>
      </w:r>
      <w:r>
        <w:rPr>
          <w:rFonts w:eastAsiaTheme="minorEastAsia"/>
        </w:rPr>
        <w:t xml:space="preserve"> and </w:t>
      </w:r>
      <w:r w:rsidRPr="0063082C">
        <w:rPr>
          <w:rFonts w:eastAsiaTheme="minorEastAsia"/>
          <w:i/>
        </w:rPr>
        <w:t>y</w:t>
      </w:r>
      <w:r>
        <w:rPr>
          <w:rFonts w:eastAsiaTheme="minorEastAsia"/>
        </w:rPr>
        <w:t xml:space="preserve"> using the point (0,1) gives </w:t>
      </w:r>
      <w:r w:rsidR="007D79CD" w:rsidRPr="00C05215">
        <w:rPr>
          <w:position w:val="-24"/>
        </w:rPr>
        <w:object w:dxaOrig="1980" w:dyaOrig="680" w14:anchorId="47B424AD">
          <v:shape id="_x0000_i1110" type="#_x0000_t75" style="width:97.5pt;height:33.75pt" o:ole="">
            <v:imagedata r:id="rId191" o:title=""/>
          </v:shape>
          <o:OLEObject Type="Embed" ProgID="Equation.3" ShapeID="_x0000_i1110" DrawAspect="Content" ObjectID="_1719177587" r:id="rId192"/>
        </w:object>
      </w:r>
      <w:r>
        <w:rPr>
          <w:rFonts w:eastAsiaTheme="minorEastAsia"/>
        </w:rPr>
        <w:t xml:space="preserve">.  </w:t>
      </w:r>
    </w:p>
    <w:p w14:paraId="10812370" w14:textId="77777777" w:rsidR="00CC21DF" w:rsidRDefault="003D37CE" w:rsidP="003D37CE">
      <w:pPr>
        <w:pStyle w:val="Example"/>
        <w:rPr>
          <w:rFonts w:eastAsiaTheme="minorEastAsia"/>
        </w:rPr>
      </w:pPr>
      <w:r>
        <w:rPr>
          <w:rFonts w:eastAsiaTheme="minorEastAsia"/>
        </w:rPr>
        <w:t xml:space="preserve">Solving for </w:t>
      </w:r>
      <w:r w:rsidR="00CC21DF">
        <w:rPr>
          <w:rFonts w:eastAsiaTheme="minorEastAsia"/>
          <w:i/>
        </w:rPr>
        <w:t>b</w:t>
      </w:r>
      <w:r w:rsidRPr="0063082C">
        <w:rPr>
          <w:rFonts w:eastAsiaTheme="minorEastAsia"/>
          <w:i/>
        </w:rPr>
        <w:t xml:space="preserve"> </w:t>
      </w:r>
      <w:r w:rsidR="00CC21DF">
        <w:rPr>
          <w:rFonts w:eastAsiaTheme="minorEastAsia"/>
        </w:rPr>
        <w:t>give</w:t>
      </w:r>
      <w:r w:rsidR="00EF41C1">
        <w:rPr>
          <w:rFonts w:eastAsiaTheme="minorEastAsia"/>
        </w:rPr>
        <w:t>s</w:t>
      </w:r>
      <w:r>
        <w:rPr>
          <w:rFonts w:eastAsiaTheme="minorEastAsia"/>
        </w:rPr>
        <w:t xml:space="preserve"> </w:t>
      </w:r>
      <w:r w:rsidR="00CC21DF">
        <w:rPr>
          <w:rFonts w:eastAsiaTheme="minorEastAsia"/>
          <w:i/>
        </w:rPr>
        <w:t>b</w:t>
      </w:r>
      <w:r>
        <w:rPr>
          <w:rFonts w:eastAsiaTheme="minorEastAsia"/>
        </w:rPr>
        <w:t xml:space="preserve">=2.  </w:t>
      </w:r>
    </w:p>
    <w:p w14:paraId="453930FE" w14:textId="77777777" w:rsidR="003D37CE" w:rsidRDefault="003D37CE" w:rsidP="003D37CE">
      <w:pPr>
        <w:pStyle w:val="Example"/>
        <w:rPr>
          <w:rFonts w:eastAsiaTheme="minorEastAsia"/>
        </w:rPr>
      </w:pPr>
      <w:r>
        <w:rPr>
          <w:rFonts w:eastAsiaTheme="minorEastAsia"/>
        </w:rPr>
        <w:t xml:space="preserve">The equation of the ellipse in standard form is </w:t>
      </w:r>
      <w:r w:rsidR="004D308A" w:rsidRPr="00C05215">
        <w:rPr>
          <w:position w:val="-24"/>
        </w:rPr>
        <w:object w:dxaOrig="2060" w:dyaOrig="680" w14:anchorId="64EFDCEF">
          <v:shape id="_x0000_i1111" type="#_x0000_t75" style="width:102.75pt;height:33.75pt" o:ole="">
            <v:imagedata r:id="rId193" o:title=""/>
          </v:shape>
          <o:OLEObject Type="Embed" ProgID="Equation.3" ShapeID="_x0000_i1111" DrawAspect="Content" ObjectID="_1719177588" r:id="rId194"/>
        </w:object>
      </w:r>
      <w:r>
        <w:rPr>
          <w:rFonts w:eastAsiaTheme="minorEastAsia"/>
        </w:rPr>
        <w:t xml:space="preserve"> or </w:t>
      </w:r>
      <w:r w:rsidR="00EF41C1" w:rsidRPr="00C05215">
        <w:rPr>
          <w:position w:val="-24"/>
        </w:rPr>
        <w:object w:dxaOrig="2120" w:dyaOrig="680" w14:anchorId="60FB9FBA">
          <v:shape id="_x0000_i1112" type="#_x0000_t75" style="width:105.75pt;height:33.75pt" o:ole="">
            <v:imagedata r:id="rId195" o:title=""/>
          </v:shape>
          <o:OLEObject Type="Embed" ProgID="Equation.3" ShapeID="_x0000_i1112" DrawAspect="Content" ObjectID="_1719177589" r:id="rId196"/>
        </w:object>
      </w:r>
      <w:r>
        <w:rPr>
          <w:rFonts w:eastAsiaTheme="minorEastAsia"/>
        </w:rPr>
        <w:t>.</w:t>
      </w:r>
    </w:p>
    <w:p w14:paraId="3E1947AE" w14:textId="77777777" w:rsidR="003D37CE" w:rsidRDefault="003D37CE" w:rsidP="003D37CE"/>
    <w:p w14:paraId="6ADFBC05" w14:textId="77777777" w:rsidR="003D37CE" w:rsidRDefault="003D37CE" w:rsidP="003D37CE"/>
    <w:p w14:paraId="243CF58B" w14:textId="77777777" w:rsidR="003D37CE" w:rsidRDefault="003D37CE" w:rsidP="003D37CE">
      <w:pPr>
        <w:pStyle w:val="TryitNow"/>
      </w:pPr>
      <w:r>
        <w:t>Try it Now</w:t>
      </w:r>
    </w:p>
    <w:p w14:paraId="51A4945C" w14:textId="77777777" w:rsidR="003D37CE" w:rsidRDefault="003D37CE" w:rsidP="002D5DDE">
      <w:pPr>
        <w:pStyle w:val="TryitNowbody"/>
        <w:numPr>
          <w:ilvl w:val="0"/>
          <w:numId w:val="1"/>
        </w:numPr>
        <w:ind w:left="360"/>
      </w:pPr>
      <w:r>
        <w:t xml:space="preserve">Find the center, vertices, minor axis endpoints, length of the major axis, and length of the minor axis for the ellipse  </w:t>
      </w:r>
      <w:r w:rsidR="004D308A" w:rsidRPr="00C05215">
        <w:rPr>
          <w:position w:val="-24"/>
        </w:rPr>
        <w:object w:dxaOrig="2060" w:dyaOrig="680" w14:anchorId="302B99C8">
          <v:shape id="_x0000_i1113" type="#_x0000_t75" style="width:102.75pt;height:33.75pt" o:ole="">
            <v:imagedata r:id="rId197" o:title=""/>
          </v:shape>
          <o:OLEObject Type="Embed" ProgID="Equation.3" ShapeID="_x0000_i1113" DrawAspect="Content" ObjectID="_1719177590" r:id="rId198"/>
        </w:object>
      </w:r>
      <w:r>
        <w:t>.</w:t>
      </w:r>
    </w:p>
    <w:p w14:paraId="31DC7679" w14:textId="77777777" w:rsidR="002D5DDE" w:rsidRDefault="002D5DDE" w:rsidP="00444710">
      <w:pPr>
        <w:rPr>
          <w:b/>
        </w:rPr>
      </w:pPr>
    </w:p>
    <w:p w14:paraId="71B9CCC1" w14:textId="77777777" w:rsidR="002D5DDE" w:rsidRDefault="002D5DDE" w:rsidP="00444710">
      <w:pPr>
        <w:rPr>
          <w:b/>
        </w:rPr>
      </w:pPr>
    </w:p>
    <w:p w14:paraId="7FF10F48" w14:textId="77777777" w:rsidR="00444710" w:rsidRDefault="002D5DDE" w:rsidP="00444710">
      <w:r>
        <w:rPr>
          <w:noProof/>
        </w:rPr>
        <w:drawing>
          <wp:anchor distT="0" distB="0" distL="114300" distR="114300" simplePos="0" relativeHeight="251740160" behindDoc="0" locked="0" layoutInCell="1" allowOverlap="1" wp14:anchorId="13B76720" wp14:editId="4DBB5A3F">
            <wp:simplePos x="0" y="0"/>
            <wp:positionH relativeFrom="column">
              <wp:posOffset>3639185</wp:posOffset>
            </wp:positionH>
            <wp:positionV relativeFrom="paragraph">
              <wp:posOffset>158972</wp:posOffset>
            </wp:positionV>
            <wp:extent cx="1838325" cy="1379220"/>
            <wp:effectExtent l="0" t="0" r="9525" b="0"/>
            <wp:wrapSquare wrapText="bothSides"/>
            <wp:docPr id="396" name="Picture 396" descr="A picture of a bridge with semi-elliptical arch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396" descr="A picture of a bridge with semi-elliptical arch supports."/>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838325"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444710">
        <w:rPr>
          <w:b/>
        </w:rPr>
        <w:t>Bridges with Semielliptical Arches</w:t>
      </w:r>
    </w:p>
    <w:p w14:paraId="5DE43112" w14:textId="77777777" w:rsidR="00CE1651" w:rsidRDefault="00CE1651" w:rsidP="00444710">
      <w:pPr>
        <w:rPr>
          <w:noProof/>
        </w:rPr>
      </w:pPr>
    </w:p>
    <w:p w14:paraId="163B5962" w14:textId="77777777" w:rsidR="00444710" w:rsidRDefault="00444710" w:rsidP="00EF41C1">
      <w:pPr>
        <w:rPr>
          <w:noProof/>
        </w:rPr>
      </w:pPr>
      <w:r>
        <w:rPr>
          <w:noProof/>
        </w:rPr>
        <w:t>Arches have been used to build bridges for centuries</w:t>
      </w:r>
      <w:r w:rsidR="008E2D76">
        <w:rPr>
          <w:noProof/>
        </w:rPr>
        <w:t>, like in the Skerton Bridge in England which uses five semielliptical arches for support</w:t>
      </w:r>
      <w:r w:rsidR="008E2D76">
        <w:rPr>
          <w:rStyle w:val="FootnoteReference"/>
          <w:noProof/>
        </w:rPr>
        <w:footnoteReference w:id="3"/>
      </w:r>
      <w:r>
        <w:rPr>
          <w:noProof/>
        </w:rPr>
        <w:t>.  Semielliptical arches can have engineering benefits such as allowing for longer spans between supports.</w:t>
      </w:r>
      <w:r w:rsidRPr="00444710">
        <w:t xml:space="preserve"> </w:t>
      </w:r>
    </w:p>
    <w:p w14:paraId="7DE0AFE8" w14:textId="77777777" w:rsidR="008E2D76" w:rsidRDefault="008E2D76" w:rsidP="00444710"/>
    <w:p w14:paraId="2FC95709" w14:textId="77777777" w:rsidR="00444710" w:rsidRDefault="00444710" w:rsidP="00444710"/>
    <w:p w14:paraId="5A1CC291" w14:textId="77777777" w:rsidR="00444710" w:rsidRDefault="00444710" w:rsidP="00444710">
      <w:pPr>
        <w:pStyle w:val="ExampleHeader"/>
      </w:pPr>
      <w:r>
        <w:t>Example 6</w:t>
      </w:r>
    </w:p>
    <w:p w14:paraId="1C612DC3" w14:textId="77777777" w:rsidR="00444710" w:rsidRDefault="00444710" w:rsidP="00444710">
      <w:pPr>
        <w:pStyle w:val="Example"/>
      </w:pPr>
      <w:r>
        <w:t xml:space="preserve">A bridge over a river is supported by a </w:t>
      </w:r>
      <w:r w:rsidR="008E2D76">
        <w:t xml:space="preserve">single </w:t>
      </w:r>
      <w:r>
        <w:t>semielliptical arch.  The river is 50 feet wide.  At the center,</w:t>
      </w:r>
      <w:r w:rsidRPr="00DC735D">
        <w:t xml:space="preserve"> </w:t>
      </w:r>
      <w:r>
        <w:t>the arch rises 20 feet above the river.  The roadway is 4 feet above the center of the arch.  What is the vertical distance between the roadway and the arch 15 feet from the center?</w:t>
      </w:r>
    </w:p>
    <w:p w14:paraId="572559B2" w14:textId="77777777" w:rsidR="00444710" w:rsidRDefault="00444710" w:rsidP="00444710">
      <w:pPr>
        <w:pStyle w:val="Example"/>
      </w:pPr>
    </w:p>
    <w:p w14:paraId="4EEEE2EC" w14:textId="77777777" w:rsidR="00444710" w:rsidRDefault="00444710" w:rsidP="002D5DDE">
      <w:pPr>
        <w:pStyle w:val="Example"/>
      </w:pPr>
      <w:r>
        <w:t>Put the center</w:t>
      </w:r>
      <w:r w:rsidR="00EF41C1">
        <w:t xml:space="preserve"> of the ellipse</w:t>
      </w:r>
      <w:r>
        <w:t xml:space="preserve"> at (0,0) and make the spa</w:t>
      </w:r>
      <w:r w:rsidR="008E2D76">
        <w:t>n of the river the ma</w:t>
      </w:r>
      <w:r w:rsidR="00EF41C1">
        <w:t>j</w:t>
      </w:r>
      <w:r w:rsidR="008E2D76">
        <w:t>or axis.</w:t>
      </w:r>
    </w:p>
    <w:p w14:paraId="3D8448BB" w14:textId="77777777" w:rsidR="008E2D76" w:rsidRDefault="008E2D76" w:rsidP="00444710">
      <w:pPr>
        <w:pStyle w:val="Example"/>
        <w:jc w:val="center"/>
      </w:pPr>
    </w:p>
    <w:p w14:paraId="16E71556" w14:textId="77777777" w:rsidR="008E2D76" w:rsidRDefault="00186EA1" w:rsidP="00444710">
      <w:pPr>
        <w:pStyle w:val="Example"/>
        <w:jc w:val="center"/>
      </w:pPr>
      <w:r>
        <w:rPr>
          <w:noProof/>
        </w:rPr>
        <mc:AlternateContent>
          <mc:Choice Requires="wpc">
            <w:drawing>
              <wp:inline distT="0" distB="0" distL="0" distR="0" wp14:anchorId="439E8123" wp14:editId="0C2DA6B1">
                <wp:extent cx="2198312" cy="1513840"/>
                <wp:effectExtent l="0" t="0" r="50165" b="0"/>
                <wp:docPr id="414" name="Canvas 414" descr="A semiellipse is shown above the x axis centered at the origin, 50 feet wide, and 20 feet from the axis to the highest point.  A horizontal line is shown 4 feet above the top of the ellipse."/>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97" name="Text Box 397"/>
                        <wps:cNvSpPr txBox="1"/>
                        <wps:spPr>
                          <a:xfrm>
                            <a:off x="2026478" y="1167425"/>
                            <a:ext cx="172358" cy="298461"/>
                          </a:xfrm>
                          <a:prstGeom prst="rect">
                            <a:avLst/>
                          </a:prstGeom>
                          <a:noFill/>
                          <a:ln w="6350">
                            <a:noFill/>
                          </a:ln>
                        </wps:spPr>
                        <wps:txbx>
                          <w:txbxContent>
                            <w:p w14:paraId="122E522D" w14:textId="77777777" w:rsidR="00AB1A6D" w:rsidRPr="00E91037" w:rsidRDefault="00AB1A6D" w:rsidP="008E2D76">
                              <w:pPr>
                                <w:rPr>
                                  <w:i/>
                                  <w:sz w:val="20"/>
                                </w:rPr>
                              </w:pPr>
                              <w:r w:rsidRPr="00E91037">
                                <w:rPr>
                                  <w:i/>
                                  <w:sz w:val="20"/>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8" name="Text Box 398"/>
                        <wps:cNvSpPr txBox="1"/>
                        <wps:spPr>
                          <a:xfrm>
                            <a:off x="899353" y="21670"/>
                            <a:ext cx="334760" cy="225799"/>
                          </a:xfrm>
                          <a:prstGeom prst="rect">
                            <a:avLst/>
                          </a:prstGeom>
                          <a:noFill/>
                          <a:ln w="6350">
                            <a:noFill/>
                          </a:ln>
                        </wps:spPr>
                        <wps:txbx>
                          <w:txbxContent>
                            <w:p w14:paraId="7D85C151" w14:textId="77777777" w:rsidR="00AB1A6D" w:rsidRPr="00E91037" w:rsidRDefault="00AB1A6D" w:rsidP="008E2D76">
                              <w:pPr>
                                <w:rPr>
                                  <w:i/>
                                  <w:sz w:val="20"/>
                                </w:rPr>
                              </w:pPr>
                              <w:r w:rsidRPr="00E91037">
                                <w:rPr>
                                  <w:i/>
                                  <w:sz w:val="20"/>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9" name="Straight Connector 399"/>
                        <wps:cNvCnPr/>
                        <wps:spPr>
                          <a:xfrm flipH="1" flipV="1">
                            <a:off x="1047010" y="96117"/>
                            <a:ext cx="218" cy="1276271"/>
                          </a:xfrm>
                          <a:prstGeom prst="line">
                            <a:avLst/>
                          </a:prstGeom>
                          <a:ln w="63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0" name="Straight Connector 400"/>
                        <wps:cNvCnPr/>
                        <wps:spPr>
                          <a:xfrm rot="16200000">
                            <a:off x="1089545" y="113932"/>
                            <a:ext cx="2195" cy="2108867"/>
                          </a:xfrm>
                          <a:prstGeom prst="line">
                            <a:avLst/>
                          </a:prstGeom>
                          <a:ln w="63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11" name="Text Box 411"/>
                        <wps:cNvSpPr txBox="1"/>
                        <wps:spPr>
                          <a:xfrm>
                            <a:off x="1197809" y="1276418"/>
                            <a:ext cx="471764" cy="223112"/>
                          </a:xfrm>
                          <a:prstGeom prst="rect">
                            <a:avLst/>
                          </a:prstGeom>
                          <a:noFill/>
                          <a:ln w="6350">
                            <a:noFill/>
                          </a:ln>
                        </wps:spPr>
                        <wps:txbx>
                          <w:txbxContent>
                            <w:p w14:paraId="7B5BEDD6" w14:textId="77777777" w:rsidR="00AB1A6D" w:rsidRPr="00A64BFF" w:rsidRDefault="00AB1A6D" w:rsidP="008E2D76">
                              <w:pPr>
                                <w:rPr>
                                  <w:sz w:val="20"/>
                                </w:rPr>
                              </w:pPr>
                              <w:r>
                                <w:rPr>
                                  <w:sz w:val="20"/>
                                </w:rPr>
                                <w:t>50ft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 name="Straight Arrow Connector 163"/>
                        <wps:cNvCnPr/>
                        <wps:spPr>
                          <a:xfrm>
                            <a:off x="302082" y="1272554"/>
                            <a:ext cx="1492339" cy="0"/>
                          </a:xfrm>
                          <a:prstGeom prst="straightConnector1">
                            <a:avLst/>
                          </a:prstGeom>
                          <a:ln>
                            <a:solidFill>
                              <a:srgbClr val="FF0000"/>
                            </a:solidFill>
                            <a:headEnd type="arrow" w="med" len="sm"/>
                            <a:tailEnd type="arrow" w="med" len="sm"/>
                          </a:ln>
                        </wps:spPr>
                        <wps:style>
                          <a:lnRef idx="1">
                            <a:schemeClr val="accent1"/>
                          </a:lnRef>
                          <a:fillRef idx="0">
                            <a:schemeClr val="accent1"/>
                          </a:fillRef>
                          <a:effectRef idx="0">
                            <a:schemeClr val="accent1"/>
                          </a:effectRef>
                          <a:fontRef idx="minor">
                            <a:schemeClr val="tx1"/>
                          </a:fontRef>
                        </wps:style>
                        <wps:bodyPr/>
                      </wps:wsp>
                      <wps:wsp>
                        <wps:cNvPr id="164" name="Straight Connector 164"/>
                        <wps:cNvCnPr/>
                        <wps:spPr>
                          <a:xfrm flipH="1" flipV="1">
                            <a:off x="301994" y="1198494"/>
                            <a:ext cx="175" cy="1492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5" name="Straight Connector 165"/>
                        <wps:cNvCnPr/>
                        <wps:spPr>
                          <a:xfrm flipH="1" flipV="1">
                            <a:off x="1793046" y="1198341"/>
                            <a:ext cx="1027" cy="1488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6" name="Straight Connector 166"/>
                        <wps:cNvCnPr/>
                        <wps:spPr>
                          <a:xfrm>
                            <a:off x="600759" y="569656"/>
                            <a:ext cx="446469"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9" name="Straight Arrow Connector 209"/>
                        <wps:cNvCnPr/>
                        <wps:spPr>
                          <a:xfrm>
                            <a:off x="600603" y="433587"/>
                            <a:ext cx="157" cy="734172"/>
                          </a:xfrm>
                          <a:prstGeom prst="straightConnector1">
                            <a:avLst/>
                          </a:prstGeom>
                          <a:ln>
                            <a:solidFill>
                              <a:srgbClr val="FF0000"/>
                            </a:solidFill>
                            <a:headEnd type="none" w="med" len="sm"/>
                            <a:tailEnd type="none" w="med" len="sm"/>
                          </a:ln>
                        </wps:spPr>
                        <wps:style>
                          <a:lnRef idx="1">
                            <a:schemeClr val="accent1"/>
                          </a:lnRef>
                          <a:fillRef idx="0">
                            <a:schemeClr val="accent1"/>
                          </a:fillRef>
                          <a:effectRef idx="0">
                            <a:schemeClr val="accent1"/>
                          </a:effectRef>
                          <a:fontRef idx="minor">
                            <a:schemeClr val="tx1"/>
                          </a:fontRef>
                        </wps:style>
                        <wps:bodyPr/>
                      </wps:wsp>
                      <wps:wsp>
                        <wps:cNvPr id="210" name="Text Box 210"/>
                        <wps:cNvSpPr txBox="1"/>
                        <wps:spPr>
                          <a:xfrm>
                            <a:off x="617763" y="802930"/>
                            <a:ext cx="471764" cy="223112"/>
                          </a:xfrm>
                          <a:prstGeom prst="rect">
                            <a:avLst/>
                          </a:prstGeom>
                          <a:noFill/>
                          <a:ln w="6350">
                            <a:noFill/>
                          </a:ln>
                        </wps:spPr>
                        <wps:txbx>
                          <w:txbxContent>
                            <w:p w14:paraId="34765788" w14:textId="77777777" w:rsidR="00AB1A6D" w:rsidRPr="00A64BFF" w:rsidRDefault="00AB1A6D" w:rsidP="008E2D76">
                              <w:pPr>
                                <w:rPr>
                                  <w:sz w:val="20"/>
                                </w:rPr>
                              </w:pPr>
                              <w:r>
                                <w:rPr>
                                  <w:sz w:val="20"/>
                                </w:rPr>
                                <w:t>20ft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1" name="Text Box 211"/>
                        <wps:cNvSpPr txBox="1"/>
                        <wps:spPr>
                          <a:xfrm>
                            <a:off x="427567" y="422820"/>
                            <a:ext cx="471764" cy="223112"/>
                          </a:xfrm>
                          <a:prstGeom prst="rect">
                            <a:avLst/>
                          </a:prstGeom>
                          <a:noFill/>
                          <a:ln w="6350">
                            <a:noFill/>
                          </a:ln>
                        </wps:spPr>
                        <wps:txbx>
                          <w:txbxContent>
                            <w:p w14:paraId="5A4FC03E" w14:textId="77777777" w:rsidR="00AB1A6D" w:rsidRPr="00A64BFF" w:rsidRDefault="00AB1A6D" w:rsidP="008E2D76">
                              <w:pPr>
                                <w:rPr>
                                  <w:sz w:val="20"/>
                                </w:rPr>
                              </w:pPr>
                              <w:r>
                                <w:rPr>
                                  <w:sz w:val="20"/>
                                </w:rPr>
                                <w:t>4ft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9" name="Freeform: Shape 179"/>
                        <wps:cNvSpPr/>
                        <wps:spPr>
                          <a:xfrm>
                            <a:off x="307599" y="573835"/>
                            <a:ext cx="1486829" cy="591784"/>
                          </a:xfrm>
                          <a:custGeom>
                            <a:avLst/>
                            <a:gdLst>
                              <a:gd name="connsiteX0" fmla="*/ 0 w 1495109"/>
                              <a:gd name="connsiteY0" fmla="*/ 25899 h 25899"/>
                              <a:gd name="connsiteX1" fmla="*/ 1495109 w 1495109"/>
                              <a:gd name="connsiteY1" fmla="*/ 21565 h 25899"/>
                              <a:gd name="connsiteX0" fmla="*/ 0 w 1495109"/>
                              <a:gd name="connsiteY0" fmla="*/ 30102 h 30102"/>
                              <a:gd name="connsiteX1" fmla="*/ 1495109 w 1495109"/>
                              <a:gd name="connsiteY1" fmla="*/ 25768 h 30102"/>
                              <a:gd name="connsiteX0" fmla="*/ 0 w 1486672"/>
                              <a:gd name="connsiteY0" fmla="*/ 27822 h 27822"/>
                              <a:gd name="connsiteX1" fmla="*/ 1486672 w 1486672"/>
                              <a:gd name="connsiteY1" fmla="*/ 27689 h 27822"/>
                              <a:gd name="connsiteX0" fmla="*/ 0 w 1486672"/>
                              <a:gd name="connsiteY0" fmla="*/ 28987 h 28987"/>
                              <a:gd name="connsiteX1" fmla="*/ 1486672 w 1486672"/>
                              <a:gd name="connsiteY1" fmla="*/ 28854 h 28987"/>
                              <a:gd name="connsiteX0" fmla="*/ 85 w 1486757"/>
                              <a:gd name="connsiteY0" fmla="*/ 29757 h 29757"/>
                              <a:gd name="connsiteX1" fmla="*/ 1486757 w 1486757"/>
                              <a:gd name="connsiteY1" fmla="*/ 29624 h 29757"/>
                              <a:gd name="connsiteX0" fmla="*/ 83 w 1487200"/>
                              <a:gd name="connsiteY0" fmla="*/ 28607 h 28607"/>
                              <a:gd name="connsiteX1" fmla="*/ 1486755 w 1487200"/>
                              <a:gd name="connsiteY1" fmla="*/ 28474 h 28607"/>
                              <a:gd name="connsiteX0" fmla="*/ 145 w 1487261"/>
                              <a:gd name="connsiteY0" fmla="*/ 29324 h 29324"/>
                              <a:gd name="connsiteX1" fmla="*/ 1486817 w 1487261"/>
                              <a:gd name="connsiteY1" fmla="*/ 29191 h 29324"/>
                              <a:gd name="connsiteX0" fmla="*/ 148 w 1486829"/>
                              <a:gd name="connsiteY0" fmla="*/ 29244 h 29244"/>
                              <a:gd name="connsiteX1" fmla="*/ 1486820 w 1486829"/>
                              <a:gd name="connsiteY1" fmla="*/ 29111 h 29244"/>
                            </a:gdLst>
                            <a:ahLst/>
                            <a:cxnLst>
                              <a:cxn ang="0">
                                <a:pos x="connsiteX0" y="connsiteY0"/>
                              </a:cxn>
                              <a:cxn ang="0">
                                <a:pos x="connsiteX1" y="connsiteY1"/>
                              </a:cxn>
                            </a:cxnLst>
                            <a:rect l="l" t="t" r="r" b="b"/>
                            <a:pathLst>
                              <a:path w="1486829" h="29244">
                                <a:moveTo>
                                  <a:pt x="148" y="29244"/>
                                </a:moveTo>
                                <a:cubicBezTo>
                                  <a:pt x="-17187" y="-9774"/>
                                  <a:pt x="1491155" y="-9677"/>
                                  <a:pt x="1486820" y="29111"/>
                                </a:cubicBezTo>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Straight Connector 161"/>
                        <wps:cNvCnPr/>
                        <wps:spPr>
                          <a:xfrm>
                            <a:off x="302169" y="422829"/>
                            <a:ext cx="1491224"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39E8123" id="Canvas 414" o:spid="_x0000_s1154" editas="canvas" alt="A semiellipse is shown above the x axis centered at the origin, 50 feet wide, and 20 feet from the axis to the highest point.  A horizontal line is shown 4 feet above the top of the ellipse." style="width:173.1pt;height:119.2pt;mso-position-horizontal-relative:char;mso-position-vertical-relative:line" coordsize="21977,1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">
                <v:shape id="_x0000_s1155" type="#_x0000_t75" alt="A semiellipse is shown above the x axis centered at the origin, 50 feet wide, and 20 feet from the axis to the highest point.  A horizontal line is shown 4 feet above the top of the ellipse." style="position:absolute;width:21977;height:15138;visibility:visible;mso-wrap-style:square">
                  <v:fill o:detectmouseclick="t"/>
                  <v:path o:connecttype="none"/>
                </v:shape>
                <v:shape id="Text Box 397" o:spid="_x0000_s1156" type="#_x0000_t202" style="position:absolute;left:20264;top:11674;width:172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" filled="f" stroked="f" strokeweight=".5pt">
                  <v:textbox inset="0,0,0,0">
                    <w:txbxContent>
                      <w:p w14:paraId="122E522D" w14:textId="77777777" w:rsidR="00AB1A6D" w:rsidRPr="00E91037" w:rsidRDefault="00AB1A6D" w:rsidP="008E2D76">
                        <w:pPr>
                          <w:rPr>
                            <w:i/>
                            <w:sz w:val="20"/>
                          </w:rPr>
                        </w:pPr>
                        <w:r w:rsidRPr="00E91037">
                          <w:rPr>
                            <w:i/>
                            <w:sz w:val="20"/>
                          </w:rPr>
                          <w:t>x</w:t>
                        </w:r>
                      </w:p>
                    </w:txbxContent>
                  </v:textbox>
                </v:shape>
                <v:shape id="Text Box 398" o:spid="_x0000_s1157" type="#_x0000_t202" style="position:absolute;left:8993;top:216;width:3348;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" filled="f" stroked="f" strokeweight=".5pt">
                  <v:textbox inset="0,0,0,0">
                    <w:txbxContent>
                      <w:p w14:paraId="7D85C151" w14:textId="77777777" w:rsidR="00AB1A6D" w:rsidRPr="00E91037" w:rsidRDefault="00AB1A6D" w:rsidP="008E2D76">
                        <w:pPr>
                          <w:rPr>
                            <w:i/>
                            <w:sz w:val="20"/>
                          </w:rPr>
                        </w:pPr>
                        <w:r w:rsidRPr="00E91037">
                          <w:rPr>
                            <w:i/>
                            <w:sz w:val="20"/>
                          </w:rPr>
                          <w:t>y</w:t>
                        </w:r>
                      </w:p>
                    </w:txbxContent>
                  </v:textbox>
                </v:shape>
                <v:line id="Straight Connector 399" o:spid="_x0000_s1158" style="position:absolute;flip:x y;visibility:visible;mso-wrap-style:square" from="10470,961" to="10472,1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" strokecolor="black [3213]" strokeweight=".5pt">
                  <v:stroke endarrow="block" joinstyle="miter"/>
                </v:line>
                <v:line id="Straight Connector 400" o:spid="_x0000_s1159" style="position:absolute;rotation:-90;visibility:visible;mso-wrap-style:square" from="10895,1139" to="10917,2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" strokecolor="black [3213]" strokeweight=".5pt">
                  <v:stroke endarrow="block" joinstyle="miter"/>
                </v:line>
                <v:shape id="Text Box 411" o:spid="_x0000_s1160" type="#_x0000_t202" style="position:absolute;left:11978;top:12764;width:4717;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" filled="f" stroked="f" strokeweight=".5pt">
                  <v:textbox inset="0,0,0,0">
                    <w:txbxContent>
                      <w:p w14:paraId="7B5BEDD6" w14:textId="77777777" w:rsidR="00AB1A6D" w:rsidRPr="00A64BFF" w:rsidRDefault="00AB1A6D" w:rsidP="008E2D76">
                        <w:pPr>
                          <w:rPr>
                            <w:sz w:val="20"/>
                          </w:rPr>
                        </w:pPr>
                        <w:r>
                          <w:rPr>
                            <w:sz w:val="20"/>
                          </w:rPr>
                          <w:t>50ft</w:t>
                        </w:r>
                      </w:p>
                    </w:txbxContent>
                  </v:textbox>
                </v:shape>
                <v:shape id="Straight Arrow Connector 163" o:spid="_x0000_s1161" type="#_x0000_t32" style="position:absolute;left:3020;top:12725;width:149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" strokecolor="red" strokeweight=".5pt">
                  <v:stroke startarrow="open" startarrowlength="short" endarrow="open" endarrowlength="short" joinstyle="miter"/>
                </v:shape>
                <v:line id="Straight Connector 164" o:spid="_x0000_s1162" style="position:absolute;flip:x y;visibility:visible;mso-wrap-style:square" from="3019,11984" to="3021,1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" strokecolor="red" strokeweight=".5pt">
                  <v:stroke joinstyle="miter"/>
                </v:line>
                <v:line id="Straight Connector 165" o:spid="_x0000_s1163" style="position:absolute;flip:x y;visibility:visible;mso-wrap-style:square" from="17930,11983" to="17940,1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" strokecolor="red" strokeweight=".5pt">
                  <v:stroke joinstyle="miter"/>
                </v:line>
                <v:line id="Straight Connector 166" o:spid="_x0000_s1164" style="position:absolute;visibility:visible;mso-wrap-style:square" from="6007,5696" to="10472,5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" strokecolor="red" strokeweight=".5pt">
                  <v:stroke joinstyle="miter"/>
                </v:line>
                <v:shape id="Straight Arrow Connector 209" o:spid="_x0000_s1165" type="#_x0000_t32" style="position:absolute;left:6006;top:4335;width:1;height:73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" strokecolor="red" strokeweight=".5pt">
                  <v:stroke startarrowlength="short" endarrowlength="short" joinstyle="miter"/>
                </v:shape>
                <v:shape id="Text Box 210" o:spid="_x0000_s1166" type="#_x0000_t202" style="position:absolute;left:6177;top:8029;width:4718;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" filled="f" stroked="f" strokeweight=".5pt">
                  <v:textbox inset="0,0,0,0">
                    <w:txbxContent>
                      <w:p w14:paraId="34765788" w14:textId="77777777" w:rsidR="00AB1A6D" w:rsidRPr="00A64BFF" w:rsidRDefault="00AB1A6D" w:rsidP="008E2D76">
                        <w:pPr>
                          <w:rPr>
                            <w:sz w:val="20"/>
                          </w:rPr>
                        </w:pPr>
                        <w:r>
                          <w:rPr>
                            <w:sz w:val="20"/>
                          </w:rPr>
                          <w:t>20ft</w:t>
                        </w:r>
                      </w:p>
                    </w:txbxContent>
                  </v:textbox>
                </v:shape>
                <v:shape id="Text Box 211" o:spid="_x0000_s1167" type="#_x0000_t202" style="position:absolute;left:4275;top:4228;width:4718;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" filled="f" stroked="f" strokeweight=".5pt">
                  <v:textbox inset="0,0,0,0">
                    <w:txbxContent>
                      <w:p w14:paraId="5A4FC03E" w14:textId="77777777" w:rsidR="00AB1A6D" w:rsidRPr="00A64BFF" w:rsidRDefault="00AB1A6D" w:rsidP="008E2D76">
                        <w:pPr>
                          <w:rPr>
                            <w:sz w:val="20"/>
                          </w:rPr>
                        </w:pPr>
                        <w:r>
                          <w:rPr>
                            <w:sz w:val="20"/>
                          </w:rPr>
                          <w:t>4ft</w:t>
                        </w:r>
                      </w:p>
                    </w:txbxContent>
                  </v:textbox>
                </v:shape>
                <v:shape id="Freeform: Shape 179" o:spid="_x0000_s1168" style="position:absolute;left:3075;top:5738;width:14869;height:5918;visibility:visible;mso-wrap-style:square;v-text-anchor:middle" coordsize="1486829,2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" path="m148,29244c-17187,-9774,1491155,-9677,1486820,29111e" filled="f" strokecolor="#0070c0" strokeweight="1.5pt">
                  <v:stroke joinstyle="miter"/>
                  <v:path arrowok="t" o:connecttype="custom" o:connectlocs="148,591784;1486820,589093" o:connectangles="0,0"/>
                </v:shape>
                <v:line id="Straight Connector 161" o:spid="_x0000_s1169" style="position:absolute;visibility:visible;mso-wrap-style:square" from="3021,4228" to="17933,4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" strokecolor="#0070c0" strokeweight="1.5pt">
                  <v:stroke joinstyle="miter"/>
                </v:line>
                <w10:anchorlock/>
              </v:group>
            </w:pict>
          </mc:Fallback>
        </mc:AlternateContent>
      </w:r>
    </w:p>
    <w:p w14:paraId="3A2A5132" w14:textId="77777777" w:rsidR="00444710" w:rsidRDefault="00444710" w:rsidP="00444710">
      <w:pPr>
        <w:pStyle w:val="Example"/>
        <w:jc w:val="center"/>
      </w:pPr>
    </w:p>
    <w:p w14:paraId="0479B38C" w14:textId="77777777" w:rsidR="00186EA1" w:rsidRDefault="00444710" w:rsidP="002D5DDE">
      <w:pPr>
        <w:pStyle w:val="Example"/>
        <w:spacing w:line="276" w:lineRule="auto"/>
      </w:pPr>
      <w:r>
        <w:t xml:space="preserve">Since the major axis is horizontal, the equation has the form  </w:t>
      </w:r>
      <w:r w:rsidR="004D308A" w:rsidRPr="00C05215">
        <w:rPr>
          <w:position w:val="-24"/>
        </w:rPr>
        <w:object w:dxaOrig="1160" w:dyaOrig="660" w14:anchorId="79EFB189">
          <v:shape id="_x0000_i1114" type="#_x0000_t75" style="width:58.5pt;height:33pt" o:ole="">
            <v:imagedata r:id="rId200" o:title=""/>
          </v:shape>
          <o:OLEObject Type="Embed" ProgID="Equation.3" ShapeID="_x0000_i1114" DrawAspect="Content" ObjectID="_1719177591" r:id="rId201"/>
        </w:object>
      </w:r>
      <w:r>
        <w:t xml:space="preserve">.  </w:t>
      </w:r>
    </w:p>
    <w:p w14:paraId="4BE9C72B" w14:textId="4792306C" w:rsidR="00186EA1" w:rsidRDefault="00444710" w:rsidP="00275EBE">
      <w:pPr>
        <w:pStyle w:val="Example"/>
        <w:spacing w:line="276" w:lineRule="auto"/>
        <w:rPr>
          <w:rFonts w:eastAsiaTheme="minorEastAsia"/>
        </w:rPr>
      </w:pPr>
      <w:r>
        <w:rPr>
          <w:rFonts w:eastAsiaTheme="minorEastAsia"/>
        </w:rPr>
        <w:t>The value of</w:t>
      </w:r>
      <w:r w:rsidR="00186EA1">
        <w:rPr>
          <w:rFonts w:eastAsiaTheme="minorEastAsia"/>
        </w:rPr>
        <w:t xml:space="preserve"> </w:t>
      </w:r>
      <w:r w:rsidR="004D308A" w:rsidRPr="00186EA1">
        <w:rPr>
          <w:position w:val="-24"/>
        </w:rPr>
        <w:object w:dxaOrig="1500" w:dyaOrig="620" w14:anchorId="7B7ABB0B">
          <v:shape id="_x0000_i1115" type="#_x0000_t75" style="width:74.25pt;height:30.75pt" o:ole="">
            <v:imagedata r:id="rId202" o:title=""/>
          </v:shape>
          <o:OLEObject Type="Embed" ProgID="Equation.3" ShapeID="_x0000_i1115" DrawAspect="Content" ObjectID="_1719177592" r:id="rId203"/>
        </w:object>
      </w:r>
      <w:r w:rsidR="00186EA1">
        <w:rPr>
          <w:rFonts w:eastAsiaTheme="minorEastAsia"/>
        </w:rPr>
        <w:t xml:space="preserve"> and the</w:t>
      </w:r>
      <w:r>
        <w:rPr>
          <w:rFonts w:eastAsiaTheme="minorEastAsia"/>
        </w:rPr>
        <w:t xml:space="preserve"> value of </w:t>
      </w:r>
      <w:r w:rsidRPr="005A2B81">
        <w:rPr>
          <w:rFonts w:eastAsiaTheme="minorEastAsia"/>
          <w:i/>
        </w:rPr>
        <w:t>b</w:t>
      </w:r>
      <w:r>
        <w:rPr>
          <w:rFonts w:eastAsiaTheme="minorEastAsia"/>
        </w:rPr>
        <w:t xml:space="preserve"> = 20</w:t>
      </w:r>
      <w:r w:rsidR="00186EA1">
        <w:rPr>
          <w:rFonts w:eastAsiaTheme="minorEastAsia"/>
        </w:rPr>
        <w:t xml:space="preserve">, giving </w:t>
      </w:r>
      <w:r w:rsidR="00275EBE" w:rsidRPr="00275EBE">
        <w:rPr>
          <w:position w:val="-24"/>
        </w:rPr>
        <w:object w:dxaOrig="1359" w:dyaOrig="660" w14:anchorId="7BCEFEED">
          <v:shape id="_x0000_i1116" type="#_x0000_t75" style="width:68.25pt;height:33pt" o:ole="">
            <v:imagedata r:id="rId204" o:title=""/>
          </v:shape>
          <o:OLEObject Type="Embed" ProgID="Equation.DSMT4" ShapeID="_x0000_i1116" DrawAspect="Content" ObjectID="_1719177593" r:id="rId205"/>
        </w:object>
      </w:r>
      <w:r>
        <w:rPr>
          <w:rFonts w:eastAsiaTheme="minorEastAsia"/>
        </w:rPr>
        <w:t xml:space="preserve">.  </w:t>
      </w:r>
    </w:p>
    <w:p w14:paraId="628A9722" w14:textId="77777777" w:rsidR="00186EA1" w:rsidRDefault="00444710" w:rsidP="00444710">
      <w:pPr>
        <w:pStyle w:val="Example"/>
        <w:rPr>
          <w:rFonts w:eastAsiaTheme="minorEastAsia"/>
        </w:rPr>
      </w:pPr>
      <w:r>
        <w:rPr>
          <w:rFonts w:eastAsiaTheme="minorEastAsia"/>
        </w:rPr>
        <w:t xml:space="preserve">Substituting </w:t>
      </w:r>
      <w:r w:rsidRPr="005A2B81">
        <w:rPr>
          <w:rFonts w:eastAsiaTheme="minorEastAsia"/>
          <w:i/>
        </w:rPr>
        <w:t>x</w:t>
      </w:r>
      <w:r>
        <w:rPr>
          <w:rFonts w:eastAsiaTheme="minorEastAsia"/>
        </w:rPr>
        <w:t xml:space="preserve"> = 15 gives  </w:t>
      </w:r>
      <w:r w:rsidR="004D308A" w:rsidRPr="00C05215">
        <w:rPr>
          <w:position w:val="-24"/>
        </w:rPr>
        <w:object w:dxaOrig="1380" w:dyaOrig="660" w14:anchorId="30205B28">
          <v:shape id="_x0000_i1117" type="#_x0000_t75" style="width:69pt;height:33pt" o:ole="">
            <v:imagedata r:id="rId206" o:title=""/>
          </v:shape>
          <o:OLEObject Type="Embed" ProgID="Equation.3" ShapeID="_x0000_i1117" DrawAspect="Content" ObjectID="_1719177594" r:id="rId207"/>
        </w:object>
      </w:r>
      <w:r>
        <w:rPr>
          <w:rFonts w:eastAsiaTheme="minorEastAsia"/>
        </w:rPr>
        <w:t>.  Solving for</w:t>
      </w:r>
      <w:r w:rsidR="00186EA1">
        <w:rPr>
          <w:rFonts w:eastAsiaTheme="minorEastAsia"/>
        </w:rPr>
        <w:t xml:space="preserve"> </w:t>
      </w:r>
      <w:r w:rsidR="00186EA1">
        <w:rPr>
          <w:rFonts w:eastAsiaTheme="minorEastAsia"/>
          <w:i/>
        </w:rPr>
        <w:t>y</w:t>
      </w:r>
      <w:r w:rsidR="00186EA1">
        <w:rPr>
          <w:rFonts w:eastAsiaTheme="minorEastAsia"/>
        </w:rPr>
        <w:t xml:space="preserve">, </w:t>
      </w:r>
      <w:r w:rsidR="004D308A" w:rsidRPr="00C05215">
        <w:rPr>
          <w:position w:val="-26"/>
        </w:rPr>
        <w:object w:dxaOrig="2020" w:dyaOrig="700" w14:anchorId="6455D011">
          <v:shape id="_x0000_i1118" type="#_x0000_t75" style="width:100.5pt;height:35.25pt" o:ole="">
            <v:imagedata r:id="rId208" o:title=""/>
          </v:shape>
          <o:OLEObject Type="Embed" ProgID="Equation.3" ShapeID="_x0000_i1118" DrawAspect="Content" ObjectID="_1719177595" r:id="rId209"/>
        </w:object>
      </w:r>
      <w:r>
        <w:rPr>
          <w:rFonts w:eastAsiaTheme="minorEastAsia"/>
        </w:rPr>
        <w:t xml:space="preserve">.  </w:t>
      </w:r>
    </w:p>
    <w:p w14:paraId="79D4DD5F" w14:textId="77777777" w:rsidR="00186EA1" w:rsidRDefault="00186EA1" w:rsidP="00444710">
      <w:pPr>
        <w:pStyle w:val="Example"/>
        <w:rPr>
          <w:rFonts w:eastAsiaTheme="minorEastAsia"/>
        </w:rPr>
      </w:pPr>
    </w:p>
    <w:p w14:paraId="763D8689" w14:textId="77777777" w:rsidR="00444710" w:rsidRDefault="00444710" w:rsidP="00444710">
      <w:pPr>
        <w:pStyle w:val="Example"/>
      </w:pPr>
      <w:r>
        <w:rPr>
          <w:rFonts w:eastAsiaTheme="minorEastAsia"/>
        </w:rPr>
        <w:t xml:space="preserve">The roadway is 20 + 4 = 24 feet above the river. </w:t>
      </w:r>
      <w:r>
        <w:t xml:space="preserve">The vertical distance between the roadway and the arch 15 feet from the center is 24 </w:t>
      </w:r>
      <w:r w:rsidR="00186EA1">
        <w:t>−</w:t>
      </w:r>
      <w:r>
        <w:t xml:space="preserve"> 16 = 8 feet. </w:t>
      </w:r>
    </w:p>
    <w:p w14:paraId="315F2DE1" w14:textId="77777777" w:rsidR="00444710" w:rsidRDefault="00444710" w:rsidP="00AF0F6F"/>
    <w:p w14:paraId="2B6FF12C" w14:textId="77777777" w:rsidR="00186EA1" w:rsidRDefault="00186EA1" w:rsidP="00AF0F6F"/>
    <w:p w14:paraId="0083F610" w14:textId="77777777" w:rsidR="005F7751" w:rsidRDefault="005F7751" w:rsidP="00525F17">
      <w:pPr>
        <w:rPr>
          <w:b/>
        </w:rPr>
      </w:pPr>
    </w:p>
    <w:p w14:paraId="61836574" w14:textId="77777777" w:rsidR="00EF41C1" w:rsidRDefault="00EF41C1" w:rsidP="00525F17">
      <w:pPr>
        <w:rPr>
          <w:b/>
        </w:rPr>
      </w:pPr>
    </w:p>
    <w:p w14:paraId="08D80257" w14:textId="77777777" w:rsidR="005F7751" w:rsidRDefault="005F7751" w:rsidP="00525F17">
      <w:pPr>
        <w:rPr>
          <w:b/>
        </w:rPr>
      </w:pPr>
    </w:p>
    <w:p w14:paraId="61DE7176" w14:textId="77777777" w:rsidR="005F7751" w:rsidRDefault="005F7751" w:rsidP="00525F17">
      <w:pPr>
        <w:rPr>
          <w:b/>
        </w:rPr>
      </w:pPr>
    </w:p>
    <w:p w14:paraId="2DB39C00" w14:textId="77777777" w:rsidR="00525F17" w:rsidRDefault="00525F17" w:rsidP="00525F17">
      <w:r>
        <w:rPr>
          <w:b/>
        </w:rPr>
        <w:t>Ellipse Foci</w:t>
      </w:r>
    </w:p>
    <w:p w14:paraId="5E748790" w14:textId="77777777" w:rsidR="00CE1651" w:rsidRDefault="00CE1651" w:rsidP="00525F17"/>
    <w:p w14:paraId="378177CE" w14:textId="77777777" w:rsidR="00525F17" w:rsidRDefault="00525F17" w:rsidP="00525F17">
      <w:r>
        <w:t xml:space="preserve">The location of the foci can play a key role in ellipse application problems.  Standing on </w:t>
      </w:r>
      <w:r w:rsidR="00EF41C1">
        <w:t>a focus</w:t>
      </w:r>
      <w:r>
        <w:t xml:space="preserve"> in a whispering gallery allows you to hear someone whispering </w:t>
      </w:r>
      <w:r w:rsidR="006960F8">
        <w:t>at the other focus</w:t>
      </w:r>
      <w:r>
        <w:t>.  To find the</w:t>
      </w:r>
      <w:r w:rsidR="006960F8">
        <w:t xml:space="preserve"> foci</w:t>
      </w:r>
      <w:r>
        <w:t xml:space="preserve">, we need to find the length from the center to the foci, </w:t>
      </w:r>
      <w:r w:rsidRPr="00C46DDC">
        <w:rPr>
          <w:i/>
        </w:rPr>
        <w:t>c</w:t>
      </w:r>
      <w:r>
        <w:t xml:space="preserve">, using the equation </w:t>
      </w:r>
      <w:r w:rsidR="004D308A" w:rsidRPr="00C05215">
        <w:rPr>
          <w:position w:val="-6"/>
        </w:rPr>
        <w:object w:dxaOrig="1180" w:dyaOrig="320" w14:anchorId="4B1C0167">
          <v:shape id="_x0000_i1119" type="#_x0000_t75" style="width:60pt;height:16.5pt" o:ole="">
            <v:imagedata r:id="rId210" o:title=""/>
          </v:shape>
          <o:OLEObject Type="Embed" ProgID="Equation.3" ShapeID="_x0000_i1119" DrawAspect="Content" ObjectID="_1719177596" r:id="rId211"/>
        </w:object>
      </w:r>
      <w:r>
        <w:t xml:space="preserve">.  It looks similar to, but is not the same as, the Pythagorean Theorem.  </w:t>
      </w:r>
    </w:p>
    <w:p w14:paraId="7CDDE12A" w14:textId="77777777" w:rsidR="00525F17" w:rsidRDefault="00525F17" w:rsidP="00525F17"/>
    <w:p w14:paraId="67140576" w14:textId="77777777" w:rsidR="00BF1D7D" w:rsidRDefault="00BF1D7D" w:rsidP="00BF1D7D"/>
    <w:p w14:paraId="06226DCA" w14:textId="77777777" w:rsidR="00BF1D7D" w:rsidRDefault="00BF1D7D" w:rsidP="00BF1D7D">
      <w:pPr>
        <w:pStyle w:val="ExampleHeader"/>
      </w:pPr>
      <w:r>
        <w:t>Example 7</w:t>
      </w:r>
    </w:p>
    <w:p w14:paraId="71DAA3C4" w14:textId="77777777" w:rsidR="00BF1D7D" w:rsidRDefault="00BF1D7D" w:rsidP="00BF1D7D">
      <w:pPr>
        <w:pStyle w:val="Example"/>
      </w:pPr>
      <w:r>
        <w:t>The National Statuary Hall whispering chamber is an elliptical room 46 feet wide and 96 feet long.  To hear each other whispering, two people need to stand at the foci of the ellipse.  Where should they stand?</w:t>
      </w:r>
    </w:p>
    <w:p w14:paraId="6BC977AF" w14:textId="77777777" w:rsidR="00BF1D7D" w:rsidRDefault="00BF1D7D" w:rsidP="00BF1D7D">
      <w:pPr>
        <w:pStyle w:val="Example"/>
      </w:pPr>
    </w:p>
    <w:p w14:paraId="2B015A8E" w14:textId="77777777" w:rsidR="00BF1D7D" w:rsidRDefault="00BF1D7D" w:rsidP="00BF1D7D">
      <w:pPr>
        <w:pStyle w:val="Example"/>
      </w:pPr>
      <w:r>
        <w:t xml:space="preserve">We could represent the hall with a horizontal ellipse centered at the origin.  The major axis length would be 96 feet, so </w:t>
      </w:r>
      <w:r w:rsidR="004D308A" w:rsidRPr="00186EA1">
        <w:rPr>
          <w:position w:val="-24"/>
        </w:rPr>
        <w:object w:dxaOrig="1500" w:dyaOrig="620" w14:anchorId="0C6EB579">
          <v:shape id="_x0000_i1120" type="#_x0000_t75" style="width:74.25pt;height:30.75pt" o:ole="">
            <v:imagedata r:id="rId212" o:title=""/>
          </v:shape>
          <o:OLEObject Type="Embed" ProgID="Equation.3" ShapeID="_x0000_i1120" DrawAspect="Content" ObjectID="_1719177597" r:id="rId213"/>
        </w:object>
      </w:r>
      <w:r>
        <w:t>, and the minor axis length would be 46 fee</w:t>
      </w:r>
      <w:r w:rsidR="006960F8">
        <w:t>t</w:t>
      </w:r>
      <w:r>
        <w:t xml:space="preserve">, so </w:t>
      </w:r>
      <w:r w:rsidR="004D308A" w:rsidRPr="00186EA1">
        <w:rPr>
          <w:position w:val="-24"/>
        </w:rPr>
        <w:object w:dxaOrig="1500" w:dyaOrig="620" w14:anchorId="0E348966">
          <v:shape id="_x0000_i1121" type="#_x0000_t75" style="width:74.25pt;height:30.75pt" o:ole="">
            <v:imagedata r:id="rId214" o:title=""/>
          </v:shape>
          <o:OLEObject Type="Embed" ProgID="Equation.3" ShapeID="_x0000_i1121" DrawAspect="Content" ObjectID="_1719177598" r:id="rId215"/>
        </w:object>
      </w:r>
      <w:r>
        <w:t xml:space="preserve">.  To find the foci, we can use the equation </w:t>
      </w:r>
      <w:r w:rsidR="004D308A" w:rsidRPr="00C05215">
        <w:rPr>
          <w:position w:val="-6"/>
        </w:rPr>
        <w:object w:dxaOrig="1180" w:dyaOrig="320" w14:anchorId="1087C881">
          <v:shape id="_x0000_i1122" type="#_x0000_t75" style="width:60pt;height:16.5pt" o:ole="">
            <v:imagedata r:id="rId216" o:title=""/>
          </v:shape>
          <o:OLEObject Type="Embed" ProgID="Equation.3" ShapeID="_x0000_i1122" DrawAspect="Content" ObjectID="_1719177599" r:id="rId217"/>
        </w:object>
      </w:r>
      <w:r>
        <w:t>.</w:t>
      </w:r>
    </w:p>
    <w:p w14:paraId="6DFBB54D" w14:textId="77777777" w:rsidR="00BF1D7D" w:rsidRDefault="004D308A" w:rsidP="00BF1D7D">
      <w:pPr>
        <w:pStyle w:val="Example"/>
      </w:pPr>
      <w:r w:rsidRPr="00C05215">
        <w:rPr>
          <w:position w:val="-6"/>
        </w:rPr>
        <w:object w:dxaOrig="1400" w:dyaOrig="320" w14:anchorId="4423A40D">
          <v:shape id="_x0000_i1123" type="#_x0000_t75" style="width:71.25pt;height:16.5pt" o:ole="">
            <v:imagedata r:id="rId218" o:title=""/>
          </v:shape>
          <o:OLEObject Type="Embed" ProgID="Equation.3" ShapeID="_x0000_i1123" DrawAspect="Content" ObjectID="_1719177600" r:id="rId219"/>
        </w:object>
      </w:r>
    </w:p>
    <w:p w14:paraId="6C674242" w14:textId="77777777" w:rsidR="0009437B" w:rsidRDefault="004D308A" w:rsidP="00BF1D7D">
      <w:pPr>
        <w:pStyle w:val="Example"/>
      </w:pPr>
      <w:r w:rsidRPr="00C05215">
        <w:rPr>
          <w:position w:val="-6"/>
        </w:rPr>
        <w:object w:dxaOrig="1400" w:dyaOrig="320" w14:anchorId="2659607D">
          <v:shape id="_x0000_i1124" type="#_x0000_t75" style="width:71.25pt;height:16.5pt" o:ole="">
            <v:imagedata r:id="rId220" o:title=""/>
          </v:shape>
          <o:OLEObject Type="Embed" ProgID="Equation.3" ShapeID="_x0000_i1124" DrawAspect="Content" ObjectID="_1719177601" r:id="rId221"/>
        </w:object>
      </w:r>
    </w:p>
    <w:p w14:paraId="5065BE69" w14:textId="77777777" w:rsidR="00BF1D7D" w:rsidRDefault="004D308A" w:rsidP="00BF1D7D">
      <w:pPr>
        <w:pStyle w:val="Example"/>
      </w:pPr>
      <w:r w:rsidRPr="0009437B">
        <w:rPr>
          <w:position w:val="-8"/>
        </w:rPr>
        <w:object w:dxaOrig="1660" w:dyaOrig="360" w14:anchorId="4DD7661D">
          <v:shape id="_x0000_i1125" type="#_x0000_t75" style="width:83.25pt;height:18.75pt" o:ole="">
            <v:imagedata r:id="rId222" o:title=""/>
          </v:shape>
          <o:OLEObject Type="Embed" ProgID="Equation.3" ShapeID="_x0000_i1125" DrawAspect="Content" ObjectID="_1719177602" r:id="rId223"/>
        </w:object>
      </w:r>
      <w:r w:rsidR="00BF1D7D">
        <w:t xml:space="preserve"> ft.</w:t>
      </w:r>
    </w:p>
    <w:p w14:paraId="6A46934A" w14:textId="77777777" w:rsidR="00BF1D7D" w:rsidRDefault="00BF1D7D" w:rsidP="00BF1D7D">
      <w:pPr>
        <w:pStyle w:val="Example"/>
      </w:pPr>
    </w:p>
    <w:p w14:paraId="308D7339" w14:textId="77777777" w:rsidR="00BF1D7D" w:rsidRDefault="0009437B" w:rsidP="00BF1D7D">
      <w:pPr>
        <w:pStyle w:val="Example"/>
      </w:pPr>
      <w:r>
        <w:t xml:space="preserve">To hear each other whisper, two people would need to stand 2(42) = 84 feet apart along the major axis, </w:t>
      </w:r>
      <w:r w:rsidR="006960F8">
        <w:t xml:space="preserve">each </w:t>
      </w:r>
      <w:r>
        <w:t>about 48 – 42 = 6 feet from the wall.</w:t>
      </w:r>
    </w:p>
    <w:p w14:paraId="3D8A166B" w14:textId="77777777" w:rsidR="00525F17" w:rsidRDefault="00525F17" w:rsidP="00525F17"/>
    <w:p w14:paraId="758AD000" w14:textId="77777777" w:rsidR="0009437B" w:rsidRDefault="0009437B" w:rsidP="00525F17"/>
    <w:p w14:paraId="695A74A0" w14:textId="77777777" w:rsidR="00525F17" w:rsidRDefault="00525F17" w:rsidP="00525F17">
      <w:pPr>
        <w:pStyle w:val="ExampleHeader"/>
      </w:pPr>
      <w:r>
        <w:t xml:space="preserve">Example </w:t>
      </w:r>
      <w:r w:rsidR="0009437B">
        <w:t>8</w:t>
      </w:r>
    </w:p>
    <w:p w14:paraId="4E391C3B" w14:textId="77777777" w:rsidR="00525F17" w:rsidRDefault="00525F17" w:rsidP="00525F17">
      <w:pPr>
        <w:pStyle w:val="Example"/>
      </w:pPr>
      <w:r>
        <w:t xml:space="preserve">Find the foci of the ellipse </w:t>
      </w:r>
      <w:r w:rsidR="004D308A" w:rsidRPr="00C05215">
        <w:rPr>
          <w:position w:val="-24"/>
        </w:rPr>
        <w:object w:dxaOrig="2079" w:dyaOrig="680" w14:anchorId="5B75440B">
          <v:shape id="_x0000_i1126" type="#_x0000_t75" style="width:104.25pt;height:33.75pt" o:ole="">
            <v:imagedata r:id="rId224" o:title=""/>
          </v:shape>
          <o:OLEObject Type="Embed" ProgID="Equation.3" ShapeID="_x0000_i1126" DrawAspect="Content" ObjectID="_1719177603" r:id="rId225"/>
        </w:object>
      </w:r>
      <w:r>
        <w:t xml:space="preserve">.  </w:t>
      </w:r>
    </w:p>
    <w:p w14:paraId="7FFCD1CE" w14:textId="77777777" w:rsidR="00525F17" w:rsidRDefault="00525F17" w:rsidP="00525F17">
      <w:pPr>
        <w:pStyle w:val="Example"/>
      </w:pPr>
    </w:p>
    <w:p w14:paraId="2109CBE4" w14:textId="77777777" w:rsidR="00BF1D7D" w:rsidRDefault="00525F17" w:rsidP="00525F17">
      <w:pPr>
        <w:pStyle w:val="Example"/>
      </w:pPr>
      <w:r>
        <w:t xml:space="preserve">The ellipse is vertical with an equation of the form  </w:t>
      </w:r>
      <w:r w:rsidR="004D308A" w:rsidRPr="007D79CD">
        <w:rPr>
          <w:position w:val="-24"/>
        </w:rPr>
        <w:object w:dxaOrig="2120" w:dyaOrig="680" w14:anchorId="3CC04E36">
          <v:shape id="_x0000_i1127" type="#_x0000_t75" style="width:105.75pt;height:33.75pt" o:ole="">
            <v:imagedata r:id="rId226" o:title=""/>
          </v:shape>
          <o:OLEObject Type="Embed" ProgID="Equation.3" ShapeID="_x0000_i1127" DrawAspect="Content" ObjectID="_1719177604" r:id="rId227"/>
        </w:object>
      </w:r>
      <w:r>
        <w:t xml:space="preserve">.  </w:t>
      </w:r>
    </w:p>
    <w:p w14:paraId="0FDFADA4" w14:textId="77777777" w:rsidR="00BF1D7D" w:rsidRDefault="00525F17" w:rsidP="00525F17">
      <w:pPr>
        <w:pStyle w:val="Example"/>
      </w:pPr>
      <w:r>
        <w:t>The center is at (</w:t>
      </w:r>
      <w:r w:rsidRPr="00357BCF">
        <w:rPr>
          <w:i/>
        </w:rPr>
        <w:t>h</w:t>
      </w:r>
      <w:r>
        <w:t xml:space="preserve">, </w:t>
      </w:r>
      <w:r w:rsidRPr="00357BCF">
        <w:rPr>
          <w:i/>
        </w:rPr>
        <w:t>k</w:t>
      </w:r>
      <w:r>
        <w:t xml:space="preserve">) = (2, </w:t>
      </w:r>
      <w:r w:rsidR="00BF1D7D">
        <w:t>−</w:t>
      </w:r>
      <w:r>
        <w:t>3).   The foci are at (</w:t>
      </w:r>
      <w:r w:rsidRPr="00357BCF">
        <w:rPr>
          <w:i/>
        </w:rPr>
        <w:t>h</w:t>
      </w:r>
      <w:r w:rsidRPr="00357BCF">
        <w:t>,</w:t>
      </w:r>
      <w:r w:rsidRPr="00357BCF">
        <w:rPr>
          <w:i/>
        </w:rPr>
        <w:t xml:space="preserve"> k</w:t>
      </w:r>
      <w:r w:rsidR="00BF1D7D">
        <w:rPr>
          <w:i/>
        </w:rPr>
        <w:t xml:space="preserve"> </w:t>
      </w:r>
      <w:r w:rsidRPr="00357BCF">
        <w:rPr>
          <w:i/>
        </w:rPr>
        <w:t>±</w:t>
      </w:r>
      <w:r w:rsidR="00BF1D7D">
        <w:rPr>
          <w:i/>
        </w:rPr>
        <w:t xml:space="preserve"> </w:t>
      </w:r>
      <w:r w:rsidRPr="00357BCF">
        <w:rPr>
          <w:i/>
        </w:rPr>
        <w:t>c</w:t>
      </w:r>
      <w:r>
        <w:t xml:space="preserve">). </w:t>
      </w:r>
    </w:p>
    <w:p w14:paraId="13152ED1" w14:textId="77777777" w:rsidR="00BF1D7D" w:rsidRDefault="00BF1D7D" w:rsidP="00525F17">
      <w:pPr>
        <w:pStyle w:val="Example"/>
      </w:pPr>
    </w:p>
    <w:p w14:paraId="2EB1D148" w14:textId="77777777" w:rsidR="00BF1D7D" w:rsidRDefault="00525F17" w:rsidP="00525F17">
      <w:pPr>
        <w:pStyle w:val="Example"/>
      </w:pPr>
      <w:r>
        <w:t xml:space="preserve">To find length </w:t>
      </w:r>
      <w:r w:rsidRPr="00357BCF">
        <w:rPr>
          <w:i/>
        </w:rPr>
        <w:t>c</w:t>
      </w:r>
      <w:r>
        <w:t xml:space="preserve"> we use </w:t>
      </w:r>
      <w:r w:rsidR="004D308A" w:rsidRPr="00C05215">
        <w:rPr>
          <w:position w:val="-6"/>
        </w:rPr>
        <w:object w:dxaOrig="1180" w:dyaOrig="320" w14:anchorId="38853CE4">
          <v:shape id="_x0000_i1128" type="#_x0000_t75" style="width:60pt;height:16.5pt" o:ole="">
            <v:imagedata r:id="rId228" o:title=""/>
          </v:shape>
          <o:OLEObject Type="Embed" ProgID="Equation.3" ShapeID="_x0000_i1128" DrawAspect="Content" ObjectID="_1719177605" r:id="rId229"/>
        </w:object>
      </w:r>
      <w:r>
        <w:t xml:space="preserve">.  </w:t>
      </w:r>
    </w:p>
    <w:p w14:paraId="76B68A53" w14:textId="77777777" w:rsidR="00BF1D7D" w:rsidRDefault="00525F17" w:rsidP="00525F17">
      <w:pPr>
        <w:pStyle w:val="Example"/>
      </w:pPr>
      <w:r>
        <w:t xml:space="preserve">Substituting gives </w:t>
      </w:r>
      <w:r w:rsidR="004D308A" w:rsidRPr="00C05215">
        <w:rPr>
          <w:position w:val="-6"/>
        </w:rPr>
        <w:object w:dxaOrig="1080" w:dyaOrig="320" w14:anchorId="6A7DD769">
          <v:shape id="_x0000_i1129" type="#_x0000_t75" style="width:54.75pt;height:16.5pt" o:ole="">
            <v:imagedata r:id="rId230" o:title=""/>
          </v:shape>
          <o:OLEObject Type="Embed" ProgID="Equation.3" ShapeID="_x0000_i1129" DrawAspect="Content" ObjectID="_1719177606" r:id="rId231"/>
        </w:object>
      </w:r>
      <w:r>
        <w:t xml:space="preserve"> or </w:t>
      </w:r>
      <w:r w:rsidR="004D308A" w:rsidRPr="00C05215">
        <w:rPr>
          <w:position w:val="-8"/>
        </w:rPr>
        <w:object w:dxaOrig="1200" w:dyaOrig="360" w14:anchorId="78BDB627">
          <v:shape id="_x0000_i1130" type="#_x0000_t75" style="width:60pt;height:18.75pt" o:ole="">
            <v:imagedata r:id="rId232" o:title=""/>
          </v:shape>
          <o:OLEObject Type="Embed" ProgID="Equation.3" ShapeID="_x0000_i1130" DrawAspect="Content" ObjectID="_1719177607" r:id="rId233"/>
        </w:object>
      </w:r>
      <w:r>
        <w:t xml:space="preserve">.  </w:t>
      </w:r>
    </w:p>
    <w:p w14:paraId="53E583D1" w14:textId="77777777" w:rsidR="00BF1D7D" w:rsidRDefault="00BF1D7D" w:rsidP="00525F17">
      <w:pPr>
        <w:pStyle w:val="Example"/>
      </w:pPr>
    </w:p>
    <w:p w14:paraId="26FED7E5" w14:textId="77777777" w:rsidR="00525F17" w:rsidRDefault="00525F17" w:rsidP="00525F17">
      <w:pPr>
        <w:pStyle w:val="Example"/>
      </w:pPr>
      <w:r>
        <w:t>The ellipse has foci</w:t>
      </w:r>
      <w:r w:rsidR="00BF1D7D">
        <w:t xml:space="preserve"> (2</w:t>
      </w:r>
      <w:r w:rsidR="00BF1D7D" w:rsidRPr="00357BCF">
        <w:t>,</w:t>
      </w:r>
      <w:r w:rsidR="00BF1D7D" w:rsidRPr="00357BCF">
        <w:rPr>
          <w:i/>
        </w:rPr>
        <w:t xml:space="preserve"> </w:t>
      </w:r>
      <w:r w:rsidR="00BF1D7D">
        <w:t xml:space="preserve">−3 </w:t>
      </w:r>
      <w:r w:rsidR="00BF1D7D" w:rsidRPr="00357BCF">
        <w:rPr>
          <w:i/>
        </w:rPr>
        <w:t>±</w:t>
      </w:r>
      <w:r w:rsidR="00BF1D7D">
        <w:rPr>
          <w:i/>
        </w:rPr>
        <w:t xml:space="preserve"> </w:t>
      </w:r>
      <w:r w:rsidR="006960F8">
        <w:t>5), or</w:t>
      </w:r>
      <w:r w:rsidR="00BF1D7D">
        <w:t xml:space="preserve"> </w:t>
      </w:r>
      <w:r>
        <w:t>(2,</w:t>
      </w:r>
      <w:r w:rsidR="00BF1D7D" w:rsidRPr="00BF1D7D">
        <w:t xml:space="preserve"> </w:t>
      </w:r>
      <w:r w:rsidR="00BF1D7D">
        <w:t>−</w:t>
      </w:r>
      <w:r>
        <w:t xml:space="preserve">8) and (2, 2). </w:t>
      </w:r>
    </w:p>
    <w:p w14:paraId="19AD4668" w14:textId="77777777" w:rsidR="00BF1D7D" w:rsidRDefault="00BF1D7D" w:rsidP="00525F17"/>
    <w:p w14:paraId="2772D1EF" w14:textId="77777777" w:rsidR="006960F8" w:rsidRDefault="006960F8" w:rsidP="00525F17"/>
    <w:p w14:paraId="7AEC829B" w14:textId="77777777" w:rsidR="00BF1D7D" w:rsidRDefault="00BF1D7D" w:rsidP="00525F17"/>
    <w:p w14:paraId="5E5B6AC5" w14:textId="77777777" w:rsidR="005F7751" w:rsidRDefault="005F7751" w:rsidP="00525F17"/>
    <w:p w14:paraId="741BE825" w14:textId="77777777" w:rsidR="005F7751" w:rsidRDefault="005F7751" w:rsidP="00525F17"/>
    <w:p w14:paraId="6DA5D8D0" w14:textId="77777777" w:rsidR="00525F17" w:rsidRDefault="00525F17" w:rsidP="00525F17">
      <w:pPr>
        <w:pStyle w:val="ExampleHeader"/>
      </w:pPr>
      <w:r>
        <w:t xml:space="preserve">Example </w:t>
      </w:r>
      <w:r w:rsidR="0009437B">
        <w:t>9</w:t>
      </w:r>
    </w:p>
    <w:p w14:paraId="0E7B89B1" w14:textId="77777777" w:rsidR="00525F17" w:rsidRDefault="00525F17" w:rsidP="00525F17">
      <w:pPr>
        <w:pStyle w:val="Example"/>
      </w:pPr>
      <w:r>
        <w:t>Find the standard form of the equation for an ellipse with foci (-1,4) and (3,4) and major axis length 10.</w:t>
      </w:r>
    </w:p>
    <w:p w14:paraId="345E14F5" w14:textId="77777777" w:rsidR="00525F17" w:rsidRDefault="00525F17" w:rsidP="00525F17">
      <w:pPr>
        <w:pStyle w:val="Example"/>
      </w:pPr>
    </w:p>
    <w:p w14:paraId="1856C3B0" w14:textId="77777777" w:rsidR="0009437B" w:rsidRDefault="00525F17" w:rsidP="00525F17">
      <w:pPr>
        <w:pStyle w:val="Example"/>
      </w:pPr>
      <w:r>
        <w:t xml:space="preserve">Since the foci differ in the </w:t>
      </w:r>
      <w:r>
        <w:rPr>
          <w:i/>
        </w:rPr>
        <w:t>x</w:t>
      </w:r>
      <w:r>
        <w:t xml:space="preserve"> -coordinates, the ellipse is horizontal with an equation of the form  </w:t>
      </w:r>
      <w:r w:rsidR="004D308A" w:rsidRPr="00C05215">
        <w:rPr>
          <w:position w:val="-24"/>
        </w:rPr>
        <w:object w:dxaOrig="2100" w:dyaOrig="680" w14:anchorId="2101DC4C">
          <v:shape id="_x0000_i1131" type="#_x0000_t75" style="width:105pt;height:33.75pt" o:ole="">
            <v:imagedata r:id="rId234" o:title=""/>
          </v:shape>
          <o:OLEObject Type="Embed" ProgID="Equation.3" ShapeID="_x0000_i1131" DrawAspect="Content" ObjectID="_1719177608" r:id="rId235"/>
        </w:object>
      </w:r>
      <w:r>
        <w:t xml:space="preserve">.  </w:t>
      </w:r>
    </w:p>
    <w:p w14:paraId="539DF1C1" w14:textId="77777777" w:rsidR="0009437B" w:rsidRDefault="00525F17" w:rsidP="00525F17">
      <w:pPr>
        <w:pStyle w:val="Example"/>
      </w:pPr>
      <w:r>
        <w:t xml:space="preserve">The center is at the midpoint of the foci </w:t>
      </w:r>
      <w:r w:rsidR="004D308A" w:rsidRPr="007D79CD">
        <w:rPr>
          <w:position w:val="-28"/>
        </w:rPr>
        <w:object w:dxaOrig="4239" w:dyaOrig="680" w14:anchorId="5F6D1943">
          <v:shape id="_x0000_i1132" type="#_x0000_t75" style="width:210.75pt;height:33.75pt" o:ole="">
            <v:imagedata r:id="rId236" o:title=""/>
          </v:shape>
          <o:OLEObject Type="Embed" ProgID="Equation.3" ShapeID="_x0000_i1132" DrawAspect="Content" ObjectID="_1719177609" r:id="rId237"/>
        </w:object>
      </w:r>
      <w:r>
        <w:t xml:space="preserve">.  </w:t>
      </w:r>
    </w:p>
    <w:p w14:paraId="6D506981" w14:textId="77777777" w:rsidR="0009437B" w:rsidRDefault="00525F17" w:rsidP="00525F17">
      <w:pPr>
        <w:pStyle w:val="Example"/>
      </w:pPr>
      <w:r>
        <w:t>The value of</w:t>
      </w:r>
      <w:r w:rsidR="0009437B">
        <w:t xml:space="preserve"> </w:t>
      </w:r>
      <w:r w:rsidR="0009437B">
        <w:rPr>
          <w:i/>
        </w:rPr>
        <w:t>a</w:t>
      </w:r>
      <w:r w:rsidR="0009437B">
        <w:t xml:space="preserve"> is half the major axis length:</w:t>
      </w:r>
      <w:r>
        <w:t xml:space="preserve"> </w:t>
      </w:r>
      <w:r w:rsidR="004D308A" w:rsidRPr="00186EA1">
        <w:rPr>
          <w:position w:val="-24"/>
        </w:rPr>
        <w:object w:dxaOrig="1359" w:dyaOrig="620" w14:anchorId="776F0E61">
          <v:shape id="_x0000_i1133" type="#_x0000_t75" style="width:68.25pt;height:30.75pt" o:ole="">
            <v:imagedata r:id="rId238" o:title=""/>
          </v:shape>
          <o:OLEObject Type="Embed" ProgID="Equation.3" ShapeID="_x0000_i1133" DrawAspect="Content" ObjectID="_1719177610" r:id="rId239"/>
        </w:object>
      </w:r>
      <w:r>
        <w:t xml:space="preserve">.  </w:t>
      </w:r>
    </w:p>
    <w:p w14:paraId="40EC6563" w14:textId="77777777" w:rsidR="0009437B" w:rsidRDefault="00525F17" w:rsidP="00525F17">
      <w:pPr>
        <w:pStyle w:val="Example"/>
      </w:pPr>
      <w:r>
        <w:t xml:space="preserve">The value of </w:t>
      </w:r>
      <w:r w:rsidR="0009437B" w:rsidRPr="0009437B">
        <w:rPr>
          <w:i/>
        </w:rPr>
        <w:t>c</w:t>
      </w:r>
      <w:r w:rsidR="0009437B">
        <w:t xml:space="preserve"> is half the distance between the foci:  </w:t>
      </w:r>
      <w:r w:rsidR="004D308A" w:rsidRPr="00186EA1">
        <w:rPr>
          <w:position w:val="-24"/>
        </w:rPr>
        <w:object w:dxaOrig="2560" w:dyaOrig="620" w14:anchorId="7A87A6C8">
          <v:shape id="_x0000_i1134" type="#_x0000_t75" style="width:127.5pt;height:30.75pt" o:ole="">
            <v:imagedata r:id="rId240" o:title=""/>
          </v:shape>
          <o:OLEObject Type="Embed" ProgID="Equation.3" ShapeID="_x0000_i1134" DrawAspect="Content" ObjectID="_1719177611" r:id="rId241"/>
        </w:object>
      </w:r>
      <w:r w:rsidR="0009437B">
        <w:t>.</w:t>
      </w:r>
      <w:r>
        <w:t xml:space="preserve"> </w:t>
      </w:r>
    </w:p>
    <w:p w14:paraId="47FA539E" w14:textId="77777777" w:rsidR="0009437B" w:rsidRDefault="00525F17" w:rsidP="00525F17">
      <w:pPr>
        <w:pStyle w:val="Example"/>
      </w:pPr>
      <w:r>
        <w:t xml:space="preserve">To find length </w:t>
      </w:r>
      <w:r>
        <w:rPr>
          <w:i/>
        </w:rPr>
        <w:t>b</w:t>
      </w:r>
      <w:r>
        <w:t xml:space="preserve"> we use </w:t>
      </w:r>
      <w:r w:rsidR="004D308A" w:rsidRPr="00C05215">
        <w:rPr>
          <w:position w:val="-6"/>
        </w:rPr>
        <w:object w:dxaOrig="1180" w:dyaOrig="320" w14:anchorId="41163720">
          <v:shape id="_x0000_i1135" type="#_x0000_t75" style="width:60pt;height:16.5pt" o:ole="">
            <v:imagedata r:id="rId242" o:title=""/>
          </v:shape>
          <o:OLEObject Type="Embed" ProgID="Equation.3" ShapeID="_x0000_i1135" DrawAspect="Content" ObjectID="_1719177612" r:id="rId243"/>
        </w:object>
      </w:r>
      <w:r>
        <w:t xml:space="preserve">.  Substituting </w:t>
      </w:r>
      <w:r w:rsidRPr="00094E44">
        <w:rPr>
          <w:i/>
        </w:rPr>
        <w:t>a</w:t>
      </w:r>
      <w:r>
        <w:t xml:space="preserve"> and </w:t>
      </w:r>
      <w:r w:rsidRPr="00094E44">
        <w:rPr>
          <w:i/>
        </w:rPr>
        <w:t>c</w:t>
      </w:r>
      <w:r>
        <w:t xml:space="preserve"> gives </w:t>
      </w:r>
      <w:r w:rsidR="004D308A" w:rsidRPr="00C05215">
        <w:rPr>
          <w:position w:val="-6"/>
        </w:rPr>
        <w:object w:dxaOrig="1160" w:dyaOrig="320" w14:anchorId="0C4D92D5">
          <v:shape id="_x0000_i1136" type="#_x0000_t75" style="width:58.5pt;height:16.5pt" o:ole="">
            <v:imagedata r:id="rId244" o:title=""/>
          </v:shape>
          <o:OLEObject Type="Embed" ProgID="Equation.3" ShapeID="_x0000_i1136" DrawAspect="Content" ObjectID="_1719177613" r:id="rId245"/>
        </w:object>
      </w:r>
      <w:r>
        <w:t xml:space="preserve"> = 21.   </w:t>
      </w:r>
    </w:p>
    <w:p w14:paraId="6966A744" w14:textId="77777777" w:rsidR="0009437B" w:rsidRDefault="0009437B" w:rsidP="00525F17">
      <w:pPr>
        <w:pStyle w:val="Example"/>
      </w:pPr>
    </w:p>
    <w:p w14:paraId="222BD7DD" w14:textId="77777777" w:rsidR="00525F17" w:rsidRDefault="00525F17" w:rsidP="00525F17">
      <w:pPr>
        <w:pStyle w:val="Example"/>
      </w:pPr>
      <w:r>
        <w:t xml:space="preserve">The equation of the ellipse in standard form is </w:t>
      </w:r>
      <w:r w:rsidR="004D308A" w:rsidRPr="00C05215">
        <w:rPr>
          <w:position w:val="-24"/>
        </w:rPr>
        <w:object w:dxaOrig="2060" w:dyaOrig="680" w14:anchorId="17069E71">
          <v:shape id="_x0000_i1137" type="#_x0000_t75" style="width:102.75pt;height:33.75pt" o:ole="">
            <v:imagedata r:id="rId246" o:title=""/>
          </v:shape>
          <o:OLEObject Type="Embed" ProgID="Equation.3" ShapeID="_x0000_i1137" DrawAspect="Content" ObjectID="_1719177614" r:id="rId247"/>
        </w:object>
      </w:r>
      <w:r>
        <w:t xml:space="preserve"> or  </w:t>
      </w:r>
      <w:r w:rsidR="004D308A" w:rsidRPr="00C05215">
        <w:rPr>
          <w:position w:val="-24"/>
        </w:rPr>
        <w:object w:dxaOrig="2060" w:dyaOrig="680" w14:anchorId="73F91D34">
          <v:shape id="_x0000_i1138" type="#_x0000_t75" style="width:102.75pt;height:33.75pt" o:ole="">
            <v:imagedata r:id="rId248" o:title=""/>
          </v:shape>
          <o:OLEObject Type="Embed" ProgID="Equation.3" ShapeID="_x0000_i1138" DrawAspect="Content" ObjectID="_1719177615" r:id="rId249"/>
        </w:object>
      </w:r>
      <w:r>
        <w:t>.</w:t>
      </w:r>
    </w:p>
    <w:p w14:paraId="0704EBF1" w14:textId="77777777" w:rsidR="00525F17" w:rsidRDefault="00525F17" w:rsidP="00525F17"/>
    <w:p w14:paraId="62DC27EF" w14:textId="77777777" w:rsidR="00525F17" w:rsidRDefault="00525F17" w:rsidP="00525F17"/>
    <w:p w14:paraId="32F4DC2F" w14:textId="77777777" w:rsidR="00525F17" w:rsidRDefault="00525F17" w:rsidP="00525F17">
      <w:pPr>
        <w:pStyle w:val="TryitNow"/>
      </w:pPr>
      <w:r>
        <w:t>Try it Now</w:t>
      </w:r>
    </w:p>
    <w:p w14:paraId="76AFC12D" w14:textId="77777777" w:rsidR="00525F17" w:rsidRDefault="00525F17" w:rsidP="002D5DDE">
      <w:pPr>
        <w:pStyle w:val="TryitNowbody"/>
        <w:numPr>
          <w:ilvl w:val="0"/>
          <w:numId w:val="1"/>
        </w:numPr>
        <w:ind w:left="360"/>
      </w:pPr>
      <w:r>
        <w:t xml:space="preserve">Find the standard form of the equation for an ellipse with focus (2,4), vertex (2,6), </w:t>
      </w:r>
      <w:r w:rsidR="006960F8">
        <w:t xml:space="preserve">and </w:t>
      </w:r>
      <w:r>
        <w:t>center (2,1).</w:t>
      </w:r>
    </w:p>
    <w:p w14:paraId="4F92CDD6" w14:textId="77777777" w:rsidR="00525F17" w:rsidRDefault="00525F17" w:rsidP="00525F17"/>
    <w:p w14:paraId="4DEF7990" w14:textId="77777777" w:rsidR="0009437B" w:rsidRDefault="0009437B" w:rsidP="00AF0F6F"/>
    <w:p w14:paraId="77175596" w14:textId="77777777" w:rsidR="0009437B" w:rsidRDefault="0009437B" w:rsidP="0009437B">
      <w:r>
        <w:rPr>
          <w:b/>
        </w:rPr>
        <w:t>Planetary Orbits</w:t>
      </w:r>
    </w:p>
    <w:p w14:paraId="553B583F" w14:textId="77777777" w:rsidR="00CE1651" w:rsidRDefault="00CE1651" w:rsidP="0009437B">
      <w:pPr>
        <w:rPr>
          <w:lang w:val="en"/>
        </w:rPr>
      </w:pPr>
      <w:r>
        <w:rPr>
          <w:noProof/>
        </w:rPr>
        <mc:AlternateContent>
          <mc:Choice Requires="wpc">
            <w:drawing>
              <wp:anchor distT="0" distB="0" distL="114300" distR="114300" simplePos="0" relativeHeight="251741184" behindDoc="0" locked="0" layoutInCell="1" allowOverlap="1" wp14:anchorId="36E25106" wp14:editId="7A859A39">
                <wp:simplePos x="0" y="0"/>
                <wp:positionH relativeFrom="column">
                  <wp:posOffset>3484245</wp:posOffset>
                </wp:positionH>
                <wp:positionV relativeFrom="paragraph">
                  <wp:posOffset>177800</wp:posOffset>
                </wp:positionV>
                <wp:extent cx="1939925" cy="822325"/>
                <wp:effectExtent l="0" t="0" r="3175" b="15875"/>
                <wp:wrapSquare wrapText="bothSides"/>
                <wp:docPr id="181" name="Canvas 181" descr="A picture of an ellipse with the sun at one focus and a planet on the ellipse."/>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91" name="Group 191"/>
                        <wpg:cNvGrpSpPr/>
                        <wpg:grpSpPr>
                          <a:xfrm>
                            <a:off x="14" y="35259"/>
                            <a:ext cx="1885232" cy="787066"/>
                            <a:chOff x="13" y="7666"/>
                            <a:chExt cx="3065930" cy="1280160"/>
                          </a:xfrm>
                        </wpg:grpSpPr>
                        <wps:wsp>
                          <wps:cNvPr id="185" name="Oval 185"/>
                          <wps:cNvSpPr/>
                          <wps:spPr>
                            <a:xfrm>
                              <a:off x="13" y="7666"/>
                              <a:ext cx="3065930" cy="12801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8" name="Picture 188"/>
                            <pic:cNvPicPr>
                              <a:picLocks noChangeAspect="1"/>
                            </pic:cNvPicPr>
                          </pic:nvPicPr>
                          <pic:blipFill>
                            <a:blip r:embed="rId250"/>
                            <a:stretch>
                              <a:fillRect/>
                            </a:stretch>
                          </pic:blipFill>
                          <pic:spPr>
                            <a:xfrm rot="8835457">
                              <a:off x="2302322" y="38829"/>
                              <a:ext cx="161528" cy="157714"/>
                            </a:xfrm>
                            <a:prstGeom prst="rect">
                              <a:avLst/>
                            </a:prstGeom>
                          </pic:spPr>
                        </pic:pic>
                        <pic:pic xmlns:pic="http://schemas.openxmlformats.org/drawingml/2006/picture">
                          <pic:nvPicPr>
                            <pic:cNvPr id="190" name="Picture 190"/>
                            <pic:cNvPicPr>
                              <a:picLocks noChangeAspect="1"/>
                            </pic:cNvPicPr>
                          </pic:nvPicPr>
                          <pic:blipFill>
                            <a:blip r:embed="rId251"/>
                            <a:stretch>
                              <a:fillRect/>
                            </a:stretch>
                          </pic:blipFill>
                          <pic:spPr>
                            <a:xfrm>
                              <a:off x="495068" y="460738"/>
                              <a:ext cx="394570" cy="37605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6FF5BD46" id="Canvas 181" o:spid="_x0000_s1026" editas="canvas" alt="A picture of an ellipse with the sun at one focus and a planet on the ellipse." style="position:absolute;margin-left:274.35pt;margin-top:14pt;width:152.75pt;height:64.75pt;z-index:251741184" coordsize="19399,8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">
                <v:shape id="_x0000_s1027" type="#_x0000_t75" alt="A picture of an ellipse with the sun at one focus and a planet on the ellipse." style="position:absolute;width:19399;height:8223;visibility:visible;mso-wrap-style:square">
                  <v:fill o:detectmouseclick="t"/>
                  <v:path o:connecttype="none"/>
                </v:shape>
                <v:group id="Group 191" o:spid="_x0000_s1028" style="position:absolute;top:352;width:18852;height:7871" coordorigin=",76" coordsize="30659,1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oval id="Oval 185" o:spid="_x0000_s1029" style="position:absolute;top:76;width:30659;height:1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" filled="f" strokecolor="black [3213]" strokeweight="1pt">
                    <v:stroke joinstyle="miter"/>
                  </v:oval>
                  <v:shape id="Picture 188" o:spid="_x0000_s1030" type="#_x0000_t75" style="position:absolute;left:23023;top:388;width:1615;height:1577;rotation:965067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">
                    <v:imagedata r:id="rId252" o:title=""/>
                  </v:shape>
                  <v:shape id="Picture 190" o:spid="_x0000_s1031" type="#_x0000_t75" style="position:absolute;left:4950;top:4607;width:3946;height:3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">
                    <v:imagedata r:id="rId253" o:title=""/>
                  </v:shape>
                </v:group>
                <w10:wrap type="square"/>
              </v:group>
            </w:pict>
          </mc:Fallback>
        </mc:AlternateContent>
      </w:r>
    </w:p>
    <w:p w14:paraId="60B5535C" w14:textId="77777777" w:rsidR="0009437B" w:rsidRDefault="0009437B" w:rsidP="0009437B">
      <w:r>
        <w:rPr>
          <w:lang w:val="en"/>
        </w:rPr>
        <w:t>It was long thought that planetary orbits around the sun were circular.  Around 1600</w:t>
      </w:r>
      <w:r w:rsidR="001E7B74">
        <w:rPr>
          <w:lang w:val="en"/>
        </w:rPr>
        <w:t>,</w:t>
      </w:r>
      <w:r>
        <w:rPr>
          <w:lang w:val="en"/>
        </w:rPr>
        <w:t xml:space="preserve"> Johannes Kepler discovered they were actually elliptical</w:t>
      </w:r>
      <w:r w:rsidR="006960F8">
        <w:rPr>
          <w:rStyle w:val="FootnoteReference"/>
          <w:lang w:val="en"/>
        </w:rPr>
        <w:footnoteReference w:id="4"/>
      </w:r>
      <w:r>
        <w:rPr>
          <w:lang w:val="en"/>
        </w:rPr>
        <w:t xml:space="preserve">.  His first law of planetary motion says that planets travel around the sun in an elliptical orbit with the sun as one of the foci.  The length of the major axis can be found by measuring the planet’s </w:t>
      </w:r>
      <w:r w:rsidRPr="00AD337E">
        <w:rPr>
          <w:rStyle w:val="Emphasis"/>
        </w:rPr>
        <w:t>aphelion</w:t>
      </w:r>
      <w:r>
        <w:t xml:space="preserve">, </w:t>
      </w:r>
      <w:r w:rsidRPr="00AD337E">
        <w:t>its greatest distance from the sun, and</w:t>
      </w:r>
      <w:r>
        <w:t xml:space="preserve"> </w:t>
      </w:r>
      <w:r w:rsidRPr="00AD337E">
        <w:rPr>
          <w:rStyle w:val="Emphasis"/>
        </w:rPr>
        <w:t>perihelion</w:t>
      </w:r>
      <w:r>
        <w:t>,</w:t>
      </w:r>
      <w:r w:rsidRPr="00AD337E">
        <w:t xml:space="preserve"> its shortest</w:t>
      </w:r>
      <w:r>
        <w:t xml:space="preserve"> distance from the sun, an</w:t>
      </w:r>
      <w:r w:rsidRPr="00AD337E">
        <w:t>d summing them together.</w:t>
      </w:r>
    </w:p>
    <w:p w14:paraId="274BCE89" w14:textId="77777777" w:rsidR="001E7B74" w:rsidRDefault="001E7B74" w:rsidP="00701346">
      <w:pPr>
        <w:ind w:left="1440" w:firstLine="720"/>
      </w:pPr>
    </w:p>
    <w:p w14:paraId="223F16A4" w14:textId="77777777" w:rsidR="00701346" w:rsidRDefault="00701346" w:rsidP="0009437B"/>
    <w:p w14:paraId="5F45586E" w14:textId="77777777" w:rsidR="001E7B74" w:rsidRDefault="001E7B74" w:rsidP="001E7B74">
      <w:pPr>
        <w:pStyle w:val="ExampleHeader"/>
      </w:pPr>
      <w:r>
        <w:lastRenderedPageBreak/>
        <w:t>Example 10</w:t>
      </w:r>
    </w:p>
    <w:p w14:paraId="025E4EB4" w14:textId="77777777" w:rsidR="001E7B74" w:rsidRDefault="001E7B74" w:rsidP="001E7B74">
      <w:pPr>
        <w:pStyle w:val="Example"/>
      </w:pPr>
      <w:r>
        <w:t>Mercury’s aphelion is 35.98 million miles and its perihelion is 28.58 million miles.   Write an equation for Mercury’s orbit.</w:t>
      </w:r>
    </w:p>
    <w:p w14:paraId="76FE0197" w14:textId="77777777" w:rsidR="001E7B74" w:rsidRDefault="001E7B74" w:rsidP="001E7B74">
      <w:pPr>
        <w:pStyle w:val="Example"/>
      </w:pPr>
      <w:r>
        <w:t xml:space="preserve">  </w:t>
      </w:r>
    </w:p>
    <w:p w14:paraId="098FF286" w14:textId="77777777" w:rsidR="00F36CCB" w:rsidRDefault="001E7B74" w:rsidP="001E7B74">
      <w:pPr>
        <w:pStyle w:val="Example"/>
        <w:rPr>
          <w:rFonts w:eastAsiaTheme="minorEastAsia"/>
        </w:rPr>
      </w:pPr>
      <w:r>
        <w:rPr>
          <w:rFonts w:eastAsiaTheme="minorEastAsia"/>
        </w:rPr>
        <w:t xml:space="preserve">Let the center </w:t>
      </w:r>
      <w:r w:rsidR="006960F8">
        <w:rPr>
          <w:rFonts w:eastAsiaTheme="minorEastAsia"/>
        </w:rPr>
        <w:t xml:space="preserve">of the ellipse </w:t>
      </w:r>
      <w:r>
        <w:rPr>
          <w:rFonts w:eastAsiaTheme="minorEastAsia"/>
        </w:rPr>
        <w:t xml:space="preserve">be (0,0) and </w:t>
      </w:r>
      <w:r w:rsidR="006960F8">
        <w:rPr>
          <w:rFonts w:eastAsiaTheme="minorEastAsia"/>
        </w:rPr>
        <w:t>its</w:t>
      </w:r>
      <w:r>
        <w:rPr>
          <w:rFonts w:eastAsiaTheme="minorEastAsia"/>
        </w:rPr>
        <w:t xml:space="preserve"> major axis be horizontal</w:t>
      </w:r>
      <w:r w:rsidR="00F36CCB">
        <w:rPr>
          <w:rFonts w:eastAsiaTheme="minorEastAsia"/>
        </w:rPr>
        <w:t xml:space="preserve"> so t</w:t>
      </w:r>
      <w:r>
        <w:t xml:space="preserve">he equation </w:t>
      </w:r>
      <w:r w:rsidR="00F36CCB">
        <w:t>will have</w:t>
      </w:r>
      <w:r>
        <w:t xml:space="preserve"> form  </w:t>
      </w:r>
      <w:r w:rsidR="004D308A" w:rsidRPr="00C05215">
        <w:rPr>
          <w:position w:val="-24"/>
        </w:rPr>
        <w:object w:dxaOrig="1160" w:dyaOrig="660" w14:anchorId="124515F2">
          <v:shape id="_x0000_i1139" type="#_x0000_t75" style="width:58.5pt;height:33pt" o:ole="">
            <v:imagedata r:id="rId254" o:title=""/>
          </v:shape>
          <o:OLEObject Type="Embed" ProgID="Equation.3" ShapeID="_x0000_i1139" DrawAspect="Content" ObjectID="_1719177616" r:id="rId255"/>
        </w:object>
      </w:r>
      <w:r>
        <w:rPr>
          <w:rFonts w:eastAsiaTheme="minorEastAsia"/>
        </w:rPr>
        <w:t xml:space="preserve">.  </w:t>
      </w:r>
    </w:p>
    <w:p w14:paraId="7257C20A" w14:textId="77777777" w:rsidR="00F36CCB" w:rsidRDefault="00F36CCB" w:rsidP="001E7B74">
      <w:pPr>
        <w:pStyle w:val="Example"/>
        <w:rPr>
          <w:rFonts w:eastAsiaTheme="minorEastAsia"/>
        </w:rPr>
      </w:pPr>
    </w:p>
    <w:p w14:paraId="2BBBDECA" w14:textId="77777777" w:rsidR="00F36CCB" w:rsidRDefault="001E7B74" w:rsidP="001E7B74">
      <w:pPr>
        <w:pStyle w:val="Example"/>
        <w:rPr>
          <w:rFonts w:eastAsiaTheme="minorEastAsia"/>
        </w:rPr>
      </w:pPr>
      <w:r>
        <w:rPr>
          <w:rFonts w:eastAsiaTheme="minorEastAsia"/>
        </w:rPr>
        <w:t xml:space="preserve">The length of the major axis is </w:t>
      </w:r>
      <w:r w:rsidR="004D308A" w:rsidRPr="00C05215">
        <w:rPr>
          <w:position w:val="-6"/>
        </w:rPr>
        <w:object w:dxaOrig="2620" w:dyaOrig="279" w14:anchorId="7F679B89">
          <v:shape id="_x0000_i1140" type="#_x0000_t75" style="width:130.5pt;height:13.5pt" o:ole="">
            <v:imagedata r:id="rId256" o:title=""/>
          </v:shape>
          <o:OLEObject Type="Embed" ProgID="Equation.3" ShapeID="_x0000_i1140" DrawAspect="Content" ObjectID="_1719177617" r:id="rId257"/>
        </w:object>
      </w:r>
      <w:r>
        <w:rPr>
          <w:rFonts w:eastAsiaTheme="minorEastAsia"/>
        </w:rPr>
        <w:t xml:space="preserve"> giving </w:t>
      </w:r>
      <w:r w:rsidR="004D308A" w:rsidRPr="00C05215">
        <w:rPr>
          <w:position w:val="-6"/>
        </w:rPr>
        <w:object w:dxaOrig="980" w:dyaOrig="279" w14:anchorId="44C6C091">
          <v:shape id="_x0000_i1141" type="#_x0000_t75" style="width:48pt;height:13.5pt" o:ole="">
            <v:imagedata r:id="rId258" o:title=""/>
          </v:shape>
          <o:OLEObject Type="Embed" ProgID="Equation.3" ShapeID="_x0000_i1141" DrawAspect="Content" ObjectID="_1719177618" r:id="rId259"/>
        </w:object>
      </w:r>
      <w:r>
        <w:rPr>
          <w:rFonts w:eastAsiaTheme="minorEastAsia"/>
        </w:rPr>
        <w:t xml:space="preserve"> and  </w:t>
      </w:r>
      <w:r w:rsidR="004D308A" w:rsidRPr="00C05215">
        <w:rPr>
          <w:position w:val="-6"/>
        </w:rPr>
        <w:object w:dxaOrig="1540" w:dyaOrig="320" w14:anchorId="17D666CD">
          <v:shape id="_x0000_i1142" type="#_x0000_t75" style="width:75.75pt;height:16.5pt" o:ole="">
            <v:imagedata r:id="rId260" o:title=""/>
          </v:shape>
          <o:OLEObject Type="Embed" ProgID="Equation.3" ShapeID="_x0000_i1142" DrawAspect="Content" ObjectID="_1719177619" r:id="rId261"/>
        </w:object>
      </w:r>
      <w:r>
        <w:rPr>
          <w:rFonts w:eastAsiaTheme="minorEastAsia"/>
        </w:rPr>
        <w:t xml:space="preserve">.  </w:t>
      </w:r>
    </w:p>
    <w:p w14:paraId="615EA740" w14:textId="77777777" w:rsidR="00F36CCB" w:rsidRDefault="00F36CCB" w:rsidP="001E7B74">
      <w:pPr>
        <w:pStyle w:val="Example"/>
        <w:rPr>
          <w:rFonts w:eastAsiaTheme="minorEastAsia"/>
        </w:rPr>
      </w:pPr>
    </w:p>
    <w:p w14:paraId="0743211D" w14:textId="77777777" w:rsidR="00F36CCB" w:rsidRDefault="00F36CCB" w:rsidP="00F36CCB">
      <w:pPr>
        <w:pStyle w:val="Example"/>
        <w:rPr>
          <w:rFonts w:eastAsiaTheme="minorEastAsia"/>
        </w:rPr>
      </w:pPr>
      <w:r>
        <w:rPr>
          <w:rFonts w:eastAsiaTheme="minorEastAsia"/>
        </w:rPr>
        <w:t xml:space="preserve">Since the perihelion is the distance from the focus to one vertex, we can find the distance between the foci by subtracting twice the perihelion from the major axis length: </w:t>
      </w:r>
      <w:r w:rsidR="004D308A" w:rsidRPr="007D79CD">
        <w:rPr>
          <w:position w:val="-10"/>
        </w:rPr>
        <w:object w:dxaOrig="2640" w:dyaOrig="340" w14:anchorId="17327E13">
          <v:shape id="_x0000_i1143" type="#_x0000_t75" style="width:131.25pt;height:18.75pt" o:ole="">
            <v:imagedata r:id="rId262" o:title=""/>
          </v:shape>
          <o:OLEObject Type="Embed" ProgID="Equation.3" ShapeID="_x0000_i1143" DrawAspect="Content" ObjectID="_1719177620" r:id="rId263"/>
        </w:object>
      </w:r>
      <w:r w:rsidR="001E7B74">
        <w:rPr>
          <w:rFonts w:eastAsiaTheme="minorEastAsia"/>
        </w:rPr>
        <w:t xml:space="preserve"> giving </w:t>
      </w:r>
      <w:r w:rsidR="004D308A" w:rsidRPr="00C05215">
        <w:rPr>
          <w:position w:val="-6"/>
        </w:rPr>
        <w:object w:dxaOrig="720" w:dyaOrig="279" w14:anchorId="071B49D7">
          <v:shape id="_x0000_i1144" type="#_x0000_t75" style="width:36.75pt;height:13.5pt" o:ole="">
            <v:imagedata r:id="rId264" o:title=""/>
          </v:shape>
          <o:OLEObject Type="Embed" ProgID="Equation.3" ShapeID="_x0000_i1144" DrawAspect="Content" ObjectID="_1719177621" r:id="rId265"/>
        </w:object>
      </w:r>
      <w:r w:rsidR="001E7B74">
        <w:rPr>
          <w:rFonts w:eastAsiaTheme="minorEastAsia"/>
        </w:rPr>
        <w:t xml:space="preserve">.  </w:t>
      </w:r>
    </w:p>
    <w:p w14:paraId="355A075D" w14:textId="77777777" w:rsidR="00F36CCB" w:rsidRDefault="001E7B74" w:rsidP="001E7B74">
      <w:pPr>
        <w:pStyle w:val="Example"/>
      </w:pPr>
      <w:r>
        <w:t xml:space="preserve">Substitution of </w:t>
      </w:r>
      <w:r w:rsidRPr="00094E44">
        <w:rPr>
          <w:i/>
        </w:rPr>
        <w:t>a</w:t>
      </w:r>
      <w:r>
        <w:t xml:space="preserve"> and </w:t>
      </w:r>
      <w:r w:rsidRPr="00094E44">
        <w:rPr>
          <w:i/>
        </w:rPr>
        <w:t>c</w:t>
      </w:r>
      <w:r>
        <w:t xml:space="preserve"> into </w:t>
      </w:r>
      <w:r w:rsidR="004D308A" w:rsidRPr="00C05215">
        <w:rPr>
          <w:position w:val="-6"/>
        </w:rPr>
        <w:object w:dxaOrig="1180" w:dyaOrig="320" w14:anchorId="3CEC73A7">
          <v:shape id="_x0000_i1145" type="#_x0000_t75" style="width:60pt;height:16.5pt" o:ole="">
            <v:imagedata r:id="rId266" o:title=""/>
          </v:shape>
          <o:OLEObject Type="Embed" ProgID="Equation.3" ShapeID="_x0000_i1145" DrawAspect="Content" ObjectID="_1719177622" r:id="rId267"/>
        </w:object>
      </w:r>
      <w:r>
        <w:t xml:space="preserve">  yields  </w:t>
      </w:r>
      <w:r w:rsidR="004D308A" w:rsidRPr="00C05215">
        <w:rPr>
          <w:position w:val="-6"/>
        </w:rPr>
        <w:object w:dxaOrig="3019" w:dyaOrig="320" w14:anchorId="561DB07F">
          <v:shape id="_x0000_i1146" type="#_x0000_t75" style="width:151.5pt;height:16.5pt" o:ole="">
            <v:imagedata r:id="rId268" o:title=""/>
          </v:shape>
          <o:OLEObject Type="Embed" ProgID="Equation.3" ShapeID="_x0000_i1146" DrawAspect="Content" ObjectID="_1719177623" r:id="rId269"/>
        </w:object>
      </w:r>
      <w:r>
        <w:t xml:space="preserve">.  </w:t>
      </w:r>
    </w:p>
    <w:p w14:paraId="59D94C9B" w14:textId="77777777" w:rsidR="00F36CCB" w:rsidRDefault="00F36CCB" w:rsidP="001E7B74">
      <w:pPr>
        <w:pStyle w:val="Example"/>
      </w:pPr>
    </w:p>
    <w:p w14:paraId="005CBDA4" w14:textId="77777777" w:rsidR="001E7B74" w:rsidRDefault="001E7B74" w:rsidP="001E7B74">
      <w:pPr>
        <w:pStyle w:val="Example"/>
      </w:pPr>
      <w:r>
        <w:t>The equation is</w:t>
      </w:r>
      <w:r>
        <w:rPr>
          <w:rFonts w:eastAsiaTheme="minorEastAsia"/>
        </w:rPr>
        <w:t xml:space="preserve"> </w:t>
      </w:r>
      <w:r w:rsidR="004D308A" w:rsidRPr="00C05215">
        <w:rPr>
          <w:position w:val="-24"/>
        </w:rPr>
        <w:object w:dxaOrig="2680" w:dyaOrig="660" w14:anchorId="4C08E861">
          <v:shape id="_x0000_i1147" type="#_x0000_t75" style="width:131.25pt;height:33pt" o:ole="">
            <v:imagedata r:id="rId270" o:title=""/>
          </v:shape>
          <o:OLEObject Type="Embed" ProgID="Equation.3" ShapeID="_x0000_i1147" DrawAspect="Content" ObjectID="_1719177624" r:id="rId271"/>
        </w:object>
      </w:r>
      <w:r>
        <w:rPr>
          <w:rFonts w:eastAsiaTheme="minorEastAsia"/>
        </w:rPr>
        <w:t>.</w:t>
      </w:r>
    </w:p>
    <w:p w14:paraId="00E3DC34" w14:textId="77777777" w:rsidR="001E7B74" w:rsidRDefault="001E7B74" w:rsidP="001E7B74"/>
    <w:p w14:paraId="40835D08" w14:textId="77777777" w:rsidR="001E7B74" w:rsidRDefault="001E7B74" w:rsidP="001E7B74"/>
    <w:p w14:paraId="0A94CF38" w14:textId="77777777" w:rsidR="001E7B74" w:rsidRDefault="001E7B74" w:rsidP="001E7B74">
      <w:pPr>
        <w:pStyle w:val="DefinitionHeader"/>
      </w:pPr>
      <w:r>
        <w:t>Important Topics of This Section</w:t>
      </w:r>
    </w:p>
    <w:p w14:paraId="09DE3ED6" w14:textId="77777777" w:rsidR="001E7B74" w:rsidRDefault="001E7B74" w:rsidP="001E7B74">
      <w:pPr>
        <w:pStyle w:val="Definition"/>
      </w:pPr>
      <w:r>
        <w:t>Ellipse Definition</w:t>
      </w:r>
    </w:p>
    <w:p w14:paraId="2E1D40A8" w14:textId="77777777" w:rsidR="001E7B74" w:rsidRDefault="001E7B74" w:rsidP="001E7B74">
      <w:pPr>
        <w:pStyle w:val="Definition"/>
      </w:pPr>
      <w:r>
        <w:t>Ellipse Equations in Standard Form</w:t>
      </w:r>
    </w:p>
    <w:p w14:paraId="33462740" w14:textId="77777777" w:rsidR="001E7B74" w:rsidRDefault="001E7B74" w:rsidP="001E7B74">
      <w:pPr>
        <w:pStyle w:val="Definition"/>
      </w:pPr>
      <w:r>
        <w:t>Ellipse Foci</w:t>
      </w:r>
    </w:p>
    <w:p w14:paraId="255CA143" w14:textId="77777777" w:rsidR="001E7B74" w:rsidRDefault="001E7B74" w:rsidP="001E7B74">
      <w:pPr>
        <w:pStyle w:val="Definition"/>
      </w:pPr>
      <w:r>
        <w:t>Applications of Ellipses</w:t>
      </w:r>
    </w:p>
    <w:p w14:paraId="6DA3471A" w14:textId="77777777" w:rsidR="001E7B74" w:rsidRDefault="001E7B74" w:rsidP="001E7B74"/>
    <w:p w14:paraId="2BEBA064" w14:textId="77777777" w:rsidR="001E7B74" w:rsidRDefault="001E7B74" w:rsidP="001E7B74"/>
    <w:p w14:paraId="0974DE32" w14:textId="77777777" w:rsidR="001E7B74" w:rsidRDefault="001E7B74" w:rsidP="001E7B74">
      <w:pPr>
        <w:pStyle w:val="TryitNow"/>
      </w:pPr>
      <w:r>
        <w:t>Try it Now Answers</w:t>
      </w:r>
    </w:p>
    <w:p w14:paraId="637CCAAD" w14:textId="77777777" w:rsidR="00701346" w:rsidRDefault="001E7B74" w:rsidP="002D5DDE">
      <w:pPr>
        <w:pStyle w:val="TryitNowbody"/>
        <w:ind w:left="360" w:hanging="360"/>
      </w:pPr>
      <w:r>
        <w:t xml:space="preserve">1.  </w:t>
      </w:r>
      <w:r w:rsidR="002D5DDE">
        <w:t>2</w:t>
      </w:r>
      <w:r w:rsidR="002D5DDE">
        <w:rPr>
          <w:i/>
        </w:rPr>
        <w:t>a</w:t>
      </w:r>
      <w:r w:rsidR="002D5DDE">
        <w:t xml:space="preserve"> = 20, so </w:t>
      </w:r>
      <w:r w:rsidR="002D5DDE">
        <w:rPr>
          <w:i/>
        </w:rPr>
        <w:t>a</w:t>
      </w:r>
      <w:r w:rsidR="002D5DDE">
        <w:t xml:space="preserve"> =10.  2</w:t>
      </w:r>
      <w:r w:rsidR="002D5DDE">
        <w:rPr>
          <w:i/>
        </w:rPr>
        <w:t>b</w:t>
      </w:r>
      <w:r w:rsidR="002D5DDE">
        <w:t xml:space="preserve"> = 6, so </w:t>
      </w:r>
      <w:r w:rsidR="002D5DDE">
        <w:rPr>
          <w:i/>
        </w:rPr>
        <w:t>b</w:t>
      </w:r>
      <w:r w:rsidR="002D5DDE">
        <w:t xml:space="preserve"> = 3.  </w:t>
      </w:r>
      <w:r w:rsidR="004D308A" w:rsidRPr="00C05215">
        <w:rPr>
          <w:position w:val="-24"/>
        </w:rPr>
        <w:object w:dxaOrig="1260" w:dyaOrig="660" w14:anchorId="0CC7AED4">
          <v:shape id="_x0000_i1148" type="#_x0000_t75" style="width:63pt;height:33pt" o:ole="">
            <v:imagedata r:id="rId272" o:title=""/>
          </v:shape>
          <o:OLEObject Type="Embed" ProgID="Equation.3" ShapeID="_x0000_i1148" DrawAspect="Content" ObjectID="_1719177625" r:id="rId273"/>
        </w:object>
      </w:r>
      <w:r>
        <w:t xml:space="preserve">     </w:t>
      </w:r>
    </w:p>
    <w:p w14:paraId="457836A0" w14:textId="77777777" w:rsidR="002D5DDE" w:rsidRDefault="002D5DDE" w:rsidP="002D5DDE">
      <w:pPr>
        <w:pStyle w:val="TryitNowbody"/>
        <w:ind w:left="360" w:hanging="360"/>
      </w:pPr>
    </w:p>
    <w:p w14:paraId="2FD4618E" w14:textId="77777777" w:rsidR="00701346" w:rsidRDefault="001E7B74" w:rsidP="002D5DDE">
      <w:pPr>
        <w:pStyle w:val="TryitNowbody"/>
        <w:ind w:left="360" w:hanging="360"/>
      </w:pPr>
      <w:r>
        <w:t>2.</w:t>
      </w:r>
      <w:r w:rsidRPr="00D0367B">
        <w:t xml:space="preserve"> </w:t>
      </w:r>
      <w:r w:rsidR="002D5DDE">
        <w:t xml:space="preserve"> Center (4, -2).  Vertical ellipse with </w:t>
      </w:r>
      <w:r w:rsidR="002D5DDE" w:rsidRPr="002D5DDE">
        <w:rPr>
          <w:i/>
        </w:rPr>
        <w:t>a</w:t>
      </w:r>
      <w:r w:rsidR="002D5DDE">
        <w:t xml:space="preserve"> = 2, </w:t>
      </w:r>
      <w:r w:rsidR="002D5DDE" w:rsidRPr="002D5DDE">
        <w:rPr>
          <w:i/>
        </w:rPr>
        <w:t>b</w:t>
      </w:r>
      <w:r w:rsidR="002D5DDE">
        <w:t xml:space="preserve"> = 1.  </w:t>
      </w:r>
      <w:r w:rsidR="002D5DDE">
        <w:br/>
        <w:t>V</w:t>
      </w:r>
      <w:r w:rsidRPr="002D5DDE">
        <w:t>ertices</w:t>
      </w:r>
      <w:r w:rsidR="002D5DDE">
        <w:t xml:space="preserve"> at (4, -2</w:t>
      </w:r>
      <w:r w:rsidR="002D5DDE">
        <w:rPr>
          <w:rFonts w:cs="Times New Roman"/>
        </w:rPr>
        <w:t>±</w:t>
      </w:r>
      <w:r w:rsidR="002D5DDE">
        <w:t xml:space="preserve">2) = </w:t>
      </w:r>
      <w:r>
        <w:t xml:space="preserve"> (4,0) and (4,-4), </w:t>
      </w:r>
      <w:r w:rsidR="002D5DDE">
        <w:br/>
      </w:r>
      <w:r>
        <w:t xml:space="preserve">minor axis endpoints at </w:t>
      </w:r>
      <w:r w:rsidR="002D5DDE">
        <w:t>(4</w:t>
      </w:r>
      <w:r w:rsidR="002D5DDE">
        <w:rPr>
          <w:rFonts w:cs="Times New Roman"/>
        </w:rPr>
        <w:t>±1, -2</w:t>
      </w:r>
      <w:r w:rsidR="002D5DDE">
        <w:t xml:space="preserve">) = </w:t>
      </w:r>
      <w:r>
        <w:t xml:space="preserve">(3,-2) and (5,-2), </w:t>
      </w:r>
      <w:r w:rsidR="002D5DDE">
        <w:br/>
      </w:r>
      <w:r>
        <w:t xml:space="preserve">major axis length 4, minor axis length 2  </w:t>
      </w:r>
      <w:r>
        <w:tab/>
        <w:t xml:space="preserve">   </w:t>
      </w:r>
    </w:p>
    <w:p w14:paraId="01AF5EBB" w14:textId="77777777" w:rsidR="002D5DDE" w:rsidRDefault="002D5DDE" w:rsidP="002D5DDE">
      <w:pPr>
        <w:pStyle w:val="TryitNowbody"/>
        <w:ind w:left="360" w:hanging="360"/>
      </w:pPr>
    </w:p>
    <w:p w14:paraId="3FD1CCC1" w14:textId="77777777" w:rsidR="001E7B74" w:rsidRDefault="001E7B74" w:rsidP="002D5DDE">
      <w:pPr>
        <w:pStyle w:val="TryitNowbody"/>
        <w:ind w:left="360" w:hanging="360"/>
      </w:pPr>
      <w:r>
        <w:t xml:space="preserve">3.  </w:t>
      </w:r>
      <w:r w:rsidR="002D5DDE">
        <w:t xml:space="preserve">Vertex, center, and focus have the same </w:t>
      </w:r>
      <w:r w:rsidR="002D5DDE">
        <w:rPr>
          <w:i/>
        </w:rPr>
        <w:t>x</w:t>
      </w:r>
      <w:r w:rsidR="002D5DDE">
        <w:softHyphen/>
        <w:t>-value, so it’s a vertical ellipse.</w:t>
      </w:r>
      <w:r w:rsidR="002D5DDE">
        <w:br/>
        <w:t xml:space="preserve">Using the vertex and center, </w:t>
      </w:r>
      <w:r w:rsidR="002D5DDE">
        <w:rPr>
          <w:i/>
        </w:rPr>
        <w:t>a</w:t>
      </w:r>
      <w:r w:rsidR="002D5DDE">
        <w:t xml:space="preserve"> = 6 – 1 = 5</w:t>
      </w:r>
      <w:r w:rsidR="002D5DDE">
        <w:br/>
        <w:t xml:space="preserve">Using the center and focus, </w:t>
      </w:r>
      <w:r w:rsidR="002D5DDE">
        <w:rPr>
          <w:i/>
        </w:rPr>
        <w:t>c</w:t>
      </w:r>
      <w:r w:rsidR="002D5DDE">
        <w:t xml:space="preserve"> = 4 – 1 = 3</w:t>
      </w:r>
      <w:r w:rsidR="002D5DDE">
        <w:br/>
      </w:r>
      <w:r w:rsidR="004D308A" w:rsidRPr="002D5DDE">
        <w:rPr>
          <w:position w:val="-6"/>
        </w:rPr>
        <w:object w:dxaOrig="1160" w:dyaOrig="320" w14:anchorId="638AA978">
          <v:shape id="_x0000_i1149" type="#_x0000_t75" style="width:58.5pt;height:16.5pt" o:ole="">
            <v:imagedata r:id="rId274" o:title=""/>
          </v:shape>
          <o:OLEObject Type="Embed" ProgID="Equation.3" ShapeID="_x0000_i1149" DrawAspect="Content" ObjectID="_1719177626" r:id="rId275"/>
        </w:object>
      </w:r>
      <w:r w:rsidR="002D5DDE">
        <w:t xml:space="preserve">.  </w:t>
      </w:r>
      <w:r w:rsidR="002D5DDE">
        <w:rPr>
          <w:i/>
        </w:rPr>
        <w:t>b</w:t>
      </w:r>
      <w:r w:rsidR="002D5DDE">
        <w:t xml:space="preserve"> = 4.</w:t>
      </w:r>
      <w:r w:rsidR="002D5DDE">
        <w:br/>
      </w:r>
      <w:r w:rsidR="004D308A" w:rsidRPr="00C05215">
        <w:rPr>
          <w:position w:val="-24"/>
        </w:rPr>
        <w:object w:dxaOrig="2060" w:dyaOrig="680" w14:anchorId="5994521C">
          <v:shape id="_x0000_i1150" type="#_x0000_t75" style="width:102.75pt;height:33.75pt" o:ole="">
            <v:imagedata r:id="rId276" o:title=""/>
          </v:shape>
          <o:OLEObject Type="Embed" ProgID="Equation.3" ShapeID="_x0000_i1150" DrawAspect="Content" ObjectID="_1719177627" r:id="rId277"/>
        </w:object>
      </w:r>
      <w:r>
        <w:t xml:space="preserve">    </w:t>
      </w:r>
      <w:r>
        <w:br w:type="page"/>
      </w:r>
    </w:p>
    <w:p w14:paraId="6EA8D105" w14:textId="77777777" w:rsidR="001E7B74" w:rsidRDefault="001E7B74" w:rsidP="001E7B74">
      <w:pPr>
        <w:pStyle w:val="Heading2"/>
      </w:pPr>
      <w:bookmarkStart w:id="8" w:name="_Toc481532190"/>
      <w:bookmarkStart w:id="9" w:name="_Toc481533088"/>
      <w:r>
        <w:lastRenderedPageBreak/>
        <w:t xml:space="preserve">Section </w:t>
      </w:r>
      <w:r w:rsidR="00A8272C">
        <w:t>9</w:t>
      </w:r>
      <w:r>
        <w:t>.1 Exercises</w:t>
      </w:r>
      <w:bookmarkEnd w:id="8"/>
      <w:bookmarkEnd w:id="9"/>
    </w:p>
    <w:p w14:paraId="5D67938B" w14:textId="77777777" w:rsidR="001E7B74" w:rsidRDefault="001E7B74" w:rsidP="001E7B74">
      <w:pPr>
        <w:jc w:val="both"/>
      </w:pPr>
    </w:p>
    <w:p w14:paraId="69941688" w14:textId="77777777" w:rsidR="00F36CCB" w:rsidRDefault="00F36CCB" w:rsidP="001E7B74">
      <w:pPr>
        <w:jc w:val="both"/>
      </w:pPr>
      <w:r>
        <w:t>In problems 1</w:t>
      </w:r>
      <w:r w:rsidR="006960F8">
        <w:rPr>
          <w:rFonts w:cs="Times New Roman"/>
        </w:rPr>
        <w:t>–</w:t>
      </w:r>
      <w:r>
        <w:t>4, match each graph with one of the equations A</w:t>
      </w:r>
      <w:r w:rsidR="006960F8">
        <w:rPr>
          <w:rFonts w:cs="Times New Roman"/>
        </w:rPr>
        <w:t>–</w:t>
      </w:r>
      <w:r>
        <w:t>D.</w:t>
      </w:r>
    </w:p>
    <w:p w14:paraId="713153D8" w14:textId="77777777" w:rsidR="001E7B74" w:rsidRDefault="001E7B74" w:rsidP="001E7B74">
      <w:r>
        <w:t xml:space="preserve">A.  </w:t>
      </w:r>
      <w:r w:rsidR="004D308A" w:rsidRPr="00C05215">
        <w:rPr>
          <w:position w:val="-24"/>
        </w:rPr>
        <w:object w:dxaOrig="1160" w:dyaOrig="660" w14:anchorId="2A1EDD21">
          <v:shape id="_x0000_i1151" type="#_x0000_t75" style="width:58.5pt;height:33pt" o:ole="">
            <v:imagedata r:id="rId278" o:title=""/>
          </v:shape>
          <o:OLEObject Type="Embed" ProgID="Equation.3" ShapeID="_x0000_i1151" DrawAspect="Content" ObjectID="_1719177628" r:id="rId279"/>
        </w:object>
      </w:r>
      <w:r>
        <w:tab/>
        <w:t xml:space="preserve">B.  </w:t>
      </w:r>
      <w:r w:rsidR="004D308A" w:rsidRPr="00C05215">
        <w:rPr>
          <w:position w:val="-24"/>
        </w:rPr>
        <w:object w:dxaOrig="1160" w:dyaOrig="660" w14:anchorId="7D161679">
          <v:shape id="_x0000_i1152" type="#_x0000_t75" style="width:58.5pt;height:33pt" o:ole="">
            <v:imagedata r:id="rId280" o:title=""/>
          </v:shape>
          <o:OLEObject Type="Embed" ProgID="Equation.3" ShapeID="_x0000_i1152" DrawAspect="Content" ObjectID="_1719177629" r:id="rId281"/>
        </w:object>
      </w:r>
      <w:r>
        <w:tab/>
        <w:t xml:space="preserve">C.  </w:t>
      </w:r>
      <w:r w:rsidR="004D308A" w:rsidRPr="00C05215">
        <w:rPr>
          <w:position w:val="-24"/>
        </w:rPr>
        <w:object w:dxaOrig="1120" w:dyaOrig="660" w14:anchorId="536917D7">
          <v:shape id="_x0000_i1153" type="#_x0000_t75" style="width:55.5pt;height:33pt" o:ole="">
            <v:imagedata r:id="rId282" o:title=""/>
          </v:shape>
          <o:OLEObject Type="Embed" ProgID="Equation.3" ShapeID="_x0000_i1153" DrawAspect="Content" ObjectID="_1719177630" r:id="rId283"/>
        </w:object>
      </w:r>
      <w:r>
        <w:tab/>
        <w:t xml:space="preserve">D.  </w:t>
      </w:r>
      <w:r w:rsidR="004D308A" w:rsidRPr="00C05215">
        <w:rPr>
          <w:position w:val="-24"/>
        </w:rPr>
        <w:object w:dxaOrig="1120" w:dyaOrig="660" w14:anchorId="01C484ED">
          <v:shape id="_x0000_i1154" type="#_x0000_t75" style="width:55.5pt;height:33pt" o:ole="">
            <v:imagedata r:id="rId284" o:title=""/>
          </v:shape>
          <o:OLEObject Type="Embed" ProgID="Equation.3" ShapeID="_x0000_i1154" DrawAspect="Content" ObjectID="_1719177631" r:id="rId285"/>
        </w:object>
      </w:r>
    </w:p>
    <w:p w14:paraId="0C6A69A7" w14:textId="77777777" w:rsidR="001E7B74" w:rsidRDefault="001E7B74" w:rsidP="001E7B74"/>
    <w:p w14:paraId="6963D999" w14:textId="77777777" w:rsidR="001E7B74" w:rsidRDefault="001E7B74" w:rsidP="001E7B74">
      <w:r>
        <w:t>1.</w:t>
      </w:r>
      <w:r>
        <w:tab/>
      </w:r>
      <w:r>
        <w:tab/>
      </w:r>
      <w:r>
        <w:tab/>
        <w:t xml:space="preserve">2. </w:t>
      </w:r>
      <w:r>
        <w:tab/>
      </w:r>
      <w:r>
        <w:tab/>
      </w:r>
      <w:r>
        <w:tab/>
        <w:t>3.</w:t>
      </w:r>
      <w:r>
        <w:tab/>
      </w:r>
      <w:r>
        <w:tab/>
      </w:r>
      <w:r>
        <w:tab/>
        <w:t>4.</w:t>
      </w:r>
      <w:r>
        <w:tab/>
      </w:r>
    </w:p>
    <w:p w14:paraId="369FA9AF" w14:textId="77777777" w:rsidR="001E7B74" w:rsidRDefault="00F36CCB" w:rsidP="001E7B74">
      <w:r>
        <w:rPr>
          <w:noProof/>
        </w:rPr>
        <w:drawing>
          <wp:inline distT="0" distB="0" distL="0" distR="0" wp14:anchorId="6B2C2833" wp14:editId="180F1DE6">
            <wp:extent cx="1099615" cy="1097280"/>
            <wp:effectExtent l="0" t="0" r="5715"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1099615" cy="1097280"/>
                    </a:xfrm>
                    <a:prstGeom prst="rect">
                      <a:avLst/>
                    </a:prstGeom>
                  </pic:spPr>
                </pic:pic>
              </a:graphicData>
            </a:graphic>
          </wp:inline>
        </w:drawing>
      </w:r>
      <w:r w:rsidR="001E7B74">
        <w:rPr>
          <w:noProof/>
        </w:rPr>
        <w:tab/>
      </w:r>
      <w:r>
        <w:rPr>
          <w:noProof/>
        </w:rPr>
        <w:drawing>
          <wp:inline distT="0" distB="0" distL="0" distR="0" wp14:anchorId="16FAC438" wp14:editId="2D464CA5">
            <wp:extent cx="1118842" cy="1097280"/>
            <wp:effectExtent l="0" t="0" r="5715"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1118842" cy="1097280"/>
                    </a:xfrm>
                    <a:prstGeom prst="rect">
                      <a:avLst/>
                    </a:prstGeom>
                  </pic:spPr>
                </pic:pic>
              </a:graphicData>
            </a:graphic>
          </wp:inline>
        </w:drawing>
      </w:r>
      <w:r w:rsidR="001E7B74">
        <w:rPr>
          <w:noProof/>
        </w:rPr>
        <w:tab/>
      </w:r>
      <w:r>
        <w:rPr>
          <w:noProof/>
        </w:rPr>
        <w:drawing>
          <wp:inline distT="0" distB="0" distL="0" distR="0" wp14:anchorId="7CF72789" wp14:editId="30B4AB8E">
            <wp:extent cx="1128631" cy="1097280"/>
            <wp:effectExtent l="0" t="0" r="0"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1128631" cy="1097280"/>
                    </a:xfrm>
                    <a:prstGeom prst="rect">
                      <a:avLst/>
                    </a:prstGeom>
                  </pic:spPr>
                </pic:pic>
              </a:graphicData>
            </a:graphic>
          </wp:inline>
        </w:drawing>
      </w:r>
      <w:r w:rsidR="001E7B74">
        <w:rPr>
          <w:noProof/>
        </w:rPr>
        <w:tab/>
      </w:r>
      <w:r>
        <w:rPr>
          <w:noProof/>
        </w:rPr>
        <w:drawing>
          <wp:inline distT="0" distB="0" distL="0" distR="0" wp14:anchorId="1E2638EF" wp14:editId="3B62F434">
            <wp:extent cx="1106760" cy="1097280"/>
            <wp:effectExtent l="0" t="0" r="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1106760" cy="1097280"/>
                    </a:xfrm>
                    <a:prstGeom prst="rect">
                      <a:avLst/>
                    </a:prstGeom>
                  </pic:spPr>
                </pic:pic>
              </a:graphicData>
            </a:graphic>
          </wp:inline>
        </w:drawing>
      </w:r>
    </w:p>
    <w:p w14:paraId="263D7604" w14:textId="77777777" w:rsidR="001E7B74" w:rsidRDefault="001E7B74" w:rsidP="001E7B74"/>
    <w:p w14:paraId="1EE55052" w14:textId="77777777" w:rsidR="001E7B74" w:rsidRDefault="001E7B74" w:rsidP="001E7B74">
      <w:r>
        <w:t>In problems 5</w:t>
      </w:r>
      <w:r w:rsidR="006960F8">
        <w:rPr>
          <w:rFonts w:cs="Times New Roman"/>
        </w:rPr>
        <w:t>–</w:t>
      </w:r>
      <w:r>
        <w:t>14, find the vertices, the minor axis endpoints, length of the major axis, and length of the minor axis.  Sketch the graph.  Check using a graphing utility.</w:t>
      </w:r>
    </w:p>
    <w:p w14:paraId="5E471D99" w14:textId="77777777" w:rsidR="001E7B74" w:rsidRDefault="001E7B74" w:rsidP="001E7B74">
      <w:r>
        <w:t xml:space="preserve">5.  </w:t>
      </w:r>
      <w:r w:rsidR="004D308A" w:rsidRPr="00C05215">
        <w:rPr>
          <w:position w:val="-24"/>
        </w:rPr>
        <w:object w:dxaOrig="1160" w:dyaOrig="660" w14:anchorId="5E3F3E63">
          <v:shape id="_x0000_i1155" type="#_x0000_t75" style="width:58.5pt;height:33pt" o:ole="">
            <v:imagedata r:id="rId290" o:title=""/>
          </v:shape>
          <o:OLEObject Type="Embed" ProgID="Equation.3" ShapeID="_x0000_i1155" DrawAspect="Content" ObjectID="_1719177632" r:id="rId291"/>
        </w:object>
      </w:r>
      <w:r>
        <w:tab/>
        <w:t xml:space="preserve">6.  </w:t>
      </w:r>
      <w:r w:rsidR="004D308A" w:rsidRPr="00C05215">
        <w:rPr>
          <w:position w:val="-24"/>
        </w:rPr>
        <w:object w:dxaOrig="1160" w:dyaOrig="660" w14:anchorId="3B495174">
          <v:shape id="_x0000_i1156" type="#_x0000_t75" style="width:58.5pt;height:33pt" o:ole="">
            <v:imagedata r:id="rId292" o:title=""/>
          </v:shape>
          <o:OLEObject Type="Embed" ProgID="Equation.3" ShapeID="_x0000_i1156" DrawAspect="Content" ObjectID="_1719177633" r:id="rId293"/>
        </w:object>
      </w:r>
      <w:r>
        <w:tab/>
        <w:t xml:space="preserve">7.  </w:t>
      </w:r>
      <w:r w:rsidR="004D308A" w:rsidRPr="00C05215">
        <w:rPr>
          <w:position w:val="-24"/>
        </w:rPr>
        <w:object w:dxaOrig="1120" w:dyaOrig="660" w14:anchorId="06C6A1CA">
          <v:shape id="_x0000_i1157" type="#_x0000_t75" style="width:55.5pt;height:33pt" o:ole="">
            <v:imagedata r:id="rId294" o:title=""/>
          </v:shape>
          <o:OLEObject Type="Embed" ProgID="Equation.3" ShapeID="_x0000_i1157" DrawAspect="Content" ObjectID="_1719177634" r:id="rId295"/>
        </w:object>
      </w:r>
      <w:r w:rsidR="005F7751">
        <w:tab/>
      </w:r>
      <w:r w:rsidR="005F7751">
        <w:tab/>
      </w:r>
      <w:r>
        <w:t xml:space="preserve">8.  </w:t>
      </w:r>
      <w:r w:rsidR="004D308A" w:rsidRPr="00C05215">
        <w:rPr>
          <w:position w:val="-24"/>
        </w:rPr>
        <w:object w:dxaOrig="1120" w:dyaOrig="660" w14:anchorId="0D398346">
          <v:shape id="_x0000_i1158" type="#_x0000_t75" style="width:55.5pt;height:33pt" o:ole="">
            <v:imagedata r:id="rId296" o:title=""/>
          </v:shape>
          <o:OLEObject Type="Embed" ProgID="Equation.3" ShapeID="_x0000_i1158" DrawAspect="Content" ObjectID="_1719177635" r:id="rId297"/>
        </w:object>
      </w:r>
    </w:p>
    <w:p w14:paraId="69475F2E" w14:textId="77777777" w:rsidR="001E7B74" w:rsidRDefault="001E7B74" w:rsidP="001E7B74"/>
    <w:p w14:paraId="721B576D" w14:textId="77777777" w:rsidR="001E7B74" w:rsidRDefault="001E7B74" w:rsidP="001E7B74">
      <w:r>
        <w:t xml:space="preserve">9.  </w:t>
      </w:r>
      <w:r w:rsidR="004D308A" w:rsidRPr="00C05215">
        <w:rPr>
          <w:position w:val="-10"/>
        </w:rPr>
        <w:object w:dxaOrig="1480" w:dyaOrig="360" w14:anchorId="726DD371">
          <v:shape id="_x0000_i1159" type="#_x0000_t75" style="width:72.75pt;height:18.75pt" o:ole="">
            <v:imagedata r:id="rId298" o:title=""/>
          </v:shape>
          <o:OLEObject Type="Embed" ProgID="Equation.3" ShapeID="_x0000_i1159" DrawAspect="Content" ObjectID="_1719177636" r:id="rId299"/>
        </w:object>
      </w:r>
      <w:r>
        <w:tab/>
      </w:r>
      <w:r w:rsidR="00F36CCB">
        <w:tab/>
      </w:r>
      <w:r>
        <w:t xml:space="preserve">10.  </w:t>
      </w:r>
      <w:r w:rsidR="004D308A" w:rsidRPr="00C05215">
        <w:rPr>
          <w:position w:val="-10"/>
        </w:rPr>
        <w:object w:dxaOrig="1440" w:dyaOrig="360" w14:anchorId="7A558D09">
          <v:shape id="_x0000_i1160" type="#_x0000_t75" style="width:1in;height:18.75pt" o:ole="">
            <v:imagedata r:id="rId300" o:title=""/>
          </v:shape>
          <o:OLEObject Type="Embed" ProgID="Equation.3" ShapeID="_x0000_i1160" DrawAspect="Content" ObjectID="_1719177637" r:id="rId301"/>
        </w:object>
      </w:r>
      <w:r>
        <w:tab/>
      </w:r>
      <w:r>
        <w:tab/>
        <w:t xml:space="preserve">11. </w:t>
      </w:r>
      <w:r w:rsidR="004D308A" w:rsidRPr="00C05215">
        <w:rPr>
          <w:position w:val="-10"/>
        </w:rPr>
        <w:object w:dxaOrig="1680" w:dyaOrig="360" w14:anchorId="3F107D31">
          <v:shape id="_x0000_i1161" type="#_x0000_t75" style="width:83.25pt;height:18.75pt" o:ole="">
            <v:imagedata r:id="rId302" o:title=""/>
          </v:shape>
          <o:OLEObject Type="Embed" ProgID="Equation.3" ShapeID="_x0000_i1161" DrawAspect="Content" ObjectID="_1719177638" r:id="rId303"/>
        </w:object>
      </w:r>
    </w:p>
    <w:p w14:paraId="1DF5EA22" w14:textId="77777777" w:rsidR="001E7B74" w:rsidRDefault="001E7B74" w:rsidP="001E7B74"/>
    <w:p w14:paraId="7E23E5CD" w14:textId="77777777" w:rsidR="001E7B74" w:rsidRDefault="001E7B74" w:rsidP="001E7B74">
      <w:r>
        <w:t xml:space="preserve">12.  </w:t>
      </w:r>
      <w:r w:rsidR="004D308A" w:rsidRPr="00C05215">
        <w:rPr>
          <w:position w:val="-10"/>
        </w:rPr>
        <w:object w:dxaOrig="1820" w:dyaOrig="360" w14:anchorId="769FA26E">
          <v:shape id="_x0000_i1162" type="#_x0000_t75" style="width:89.25pt;height:18.75pt" o:ole="">
            <v:imagedata r:id="rId304" o:title=""/>
          </v:shape>
          <o:OLEObject Type="Embed" ProgID="Equation.3" ShapeID="_x0000_i1162" DrawAspect="Content" ObjectID="_1719177639" r:id="rId305"/>
        </w:object>
      </w:r>
      <w:r>
        <w:tab/>
        <w:t xml:space="preserve">13. </w:t>
      </w:r>
      <w:r w:rsidR="004D308A" w:rsidRPr="00C05215">
        <w:rPr>
          <w:position w:val="-10"/>
        </w:rPr>
        <w:object w:dxaOrig="1320" w:dyaOrig="360" w14:anchorId="652749CC">
          <v:shape id="_x0000_i1163" type="#_x0000_t75" style="width:66pt;height:18.75pt" o:ole="">
            <v:imagedata r:id="rId306" o:title=""/>
          </v:shape>
          <o:OLEObject Type="Embed" ProgID="Equation.3" ShapeID="_x0000_i1163" DrawAspect="Content" ObjectID="_1719177640" r:id="rId307"/>
        </w:object>
      </w:r>
      <w:r>
        <w:tab/>
      </w:r>
      <w:r w:rsidR="00F36CCB">
        <w:tab/>
      </w:r>
      <w:r>
        <w:t xml:space="preserve">14.  </w:t>
      </w:r>
      <w:r w:rsidR="004D308A" w:rsidRPr="00C05215">
        <w:rPr>
          <w:position w:val="-10"/>
        </w:rPr>
        <w:object w:dxaOrig="1340" w:dyaOrig="360" w14:anchorId="2F47106B">
          <v:shape id="_x0000_i1164" type="#_x0000_t75" style="width:66pt;height:18.75pt" o:ole="">
            <v:imagedata r:id="rId308" o:title=""/>
          </v:shape>
          <o:OLEObject Type="Embed" ProgID="Equation.3" ShapeID="_x0000_i1164" DrawAspect="Content" ObjectID="_1719177641" r:id="rId309"/>
        </w:object>
      </w:r>
    </w:p>
    <w:p w14:paraId="4233E64E" w14:textId="77777777" w:rsidR="001E7B74" w:rsidRDefault="001E7B74" w:rsidP="001E7B74"/>
    <w:p w14:paraId="5C17097D" w14:textId="77777777" w:rsidR="001E7B74" w:rsidRDefault="001E7B74" w:rsidP="001E7B74">
      <w:r>
        <w:t>In problems 15</w:t>
      </w:r>
      <w:r w:rsidR="006960F8">
        <w:rPr>
          <w:rFonts w:cs="Times New Roman"/>
        </w:rPr>
        <w:t>–</w:t>
      </w:r>
      <w:r>
        <w:t>16, write an equation for the graph.</w:t>
      </w:r>
    </w:p>
    <w:p w14:paraId="7AD3E15D" w14:textId="77777777" w:rsidR="001E7B74" w:rsidRDefault="001E7B74" w:rsidP="001E7B74">
      <w:r>
        <w:t>15.</w:t>
      </w:r>
      <w:r>
        <w:tab/>
      </w:r>
      <w:r>
        <w:tab/>
      </w:r>
      <w:r>
        <w:tab/>
      </w:r>
      <w:r>
        <w:tab/>
      </w:r>
      <w:r>
        <w:tab/>
      </w:r>
      <w:r>
        <w:tab/>
        <w:t>16.</w:t>
      </w:r>
    </w:p>
    <w:p w14:paraId="2D79AEA3" w14:textId="77777777" w:rsidR="001E7B74" w:rsidRDefault="003214D8" w:rsidP="001E7B74">
      <w:r>
        <w:rPr>
          <w:noProof/>
        </w:rPr>
        <w:drawing>
          <wp:inline distT="0" distB="0" distL="0" distR="0" wp14:anchorId="544DB5A2" wp14:editId="443DDCBF">
            <wp:extent cx="1828800" cy="1822269"/>
            <wp:effectExtent l="0" t="0" r="0" b="698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1828800" cy="1822269"/>
                    </a:xfrm>
                    <a:prstGeom prst="rect">
                      <a:avLst/>
                    </a:prstGeom>
                  </pic:spPr>
                </pic:pic>
              </a:graphicData>
            </a:graphic>
          </wp:inline>
        </w:drawing>
      </w:r>
      <w:r w:rsidR="001E7B74" w:rsidRPr="00572959">
        <w:rPr>
          <w:noProof/>
        </w:rPr>
        <w:t xml:space="preserve"> </w:t>
      </w:r>
      <w:r>
        <w:rPr>
          <w:noProof/>
        </w:rPr>
        <w:tab/>
      </w:r>
      <w:r w:rsidR="001E7B74">
        <w:rPr>
          <w:noProof/>
        </w:rPr>
        <w:tab/>
      </w:r>
      <w:r>
        <w:rPr>
          <w:noProof/>
        </w:rPr>
        <w:drawing>
          <wp:inline distT="0" distB="0" distL="0" distR="0" wp14:anchorId="144A5D83" wp14:editId="03F22111">
            <wp:extent cx="1828800" cy="1806062"/>
            <wp:effectExtent l="0" t="0" r="0" b="381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1828800" cy="1806062"/>
                    </a:xfrm>
                    <a:prstGeom prst="rect">
                      <a:avLst/>
                    </a:prstGeom>
                  </pic:spPr>
                </pic:pic>
              </a:graphicData>
            </a:graphic>
          </wp:inline>
        </w:drawing>
      </w:r>
    </w:p>
    <w:p w14:paraId="302D74D0" w14:textId="77777777" w:rsidR="001E7B74" w:rsidRDefault="001E7B74" w:rsidP="001E7B74">
      <w:r>
        <w:t>In problems 17</w:t>
      </w:r>
      <w:r w:rsidR="006960F8">
        <w:rPr>
          <w:rFonts w:cs="Times New Roman"/>
        </w:rPr>
        <w:t>–</w:t>
      </w:r>
      <w:r>
        <w:t>20, find the standard form of the equation for an ellipse satisfying the given conditions.</w:t>
      </w:r>
    </w:p>
    <w:p w14:paraId="5AE721FB" w14:textId="77777777" w:rsidR="001E7B74" w:rsidRDefault="001E7B74" w:rsidP="001E7B74">
      <w:r>
        <w:t>17.  Center (0,0), horizontal major axis length 64, minor axis length 14</w:t>
      </w:r>
    </w:p>
    <w:p w14:paraId="700F92E4" w14:textId="77777777" w:rsidR="001E7B74" w:rsidRDefault="001E7B74" w:rsidP="001E7B74"/>
    <w:p w14:paraId="20832692" w14:textId="77777777" w:rsidR="001E7B74" w:rsidRDefault="001E7B74" w:rsidP="001E7B74">
      <w:r>
        <w:t>18.  Center (0,0), vertical major axis length 36, minor axis length 18</w:t>
      </w:r>
    </w:p>
    <w:p w14:paraId="626B7EB0" w14:textId="77777777" w:rsidR="001E7B74" w:rsidRDefault="001E7B74" w:rsidP="001E7B74"/>
    <w:p w14:paraId="50E802FF" w14:textId="77777777" w:rsidR="001E7B74" w:rsidRDefault="001E7B74" w:rsidP="001E7B74">
      <w:r>
        <w:t xml:space="preserve">19.  Center (0,0), vertex (0,3), </w:t>
      </w:r>
      <w:r w:rsidR="004D308A" w:rsidRPr="00C05215">
        <w:rPr>
          <w:position w:val="-6"/>
        </w:rPr>
        <w:object w:dxaOrig="560" w:dyaOrig="279" w14:anchorId="7AEB3EAC">
          <v:shape id="_x0000_i1165" type="#_x0000_t75" style="width:28.5pt;height:13.5pt" o:ole="">
            <v:imagedata r:id="rId312" o:title=""/>
          </v:shape>
          <o:OLEObject Type="Embed" ProgID="Equation.3" ShapeID="_x0000_i1165" DrawAspect="Content" ObjectID="_1719177642" r:id="rId313"/>
        </w:object>
      </w:r>
    </w:p>
    <w:p w14:paraId="6FC7E167" w14:textId="77777777" w:rsidR="001E7B74" w:rsidRDefault="001E7B74" w:rsidP="001E7B74"/>
    <w:p w14:paraId="621F146B" w14:textId="77777777" w:rsidR="001E7B74" w:rsidRDefault="001E7B74" w:rsidP="001E7B74">
      <w:r>
        <w:t xml:space="preserve">20.  Center (0,0), vertex (4,0), </w:t>
      </w:r>
      <w:r w:rsidR="004D308A" w:rsidRPr="00C05215">
        <w:rPr>
          <w:position w:val="-6"/>
        </w:rPr>
        <w:object w:dxaOrig="540" w:dyaOrig="279" w14:anchorId="2DD040D9">
          <v:shape id="_x0000_i1166" type="#_x0000_t75" style="width:27pt;height:13.5pt" o:ole="">
            <v:imagedata r:id="rId314" o:title=""/>
          </v:shape>
          <o:OLEObject Type="Embed" ProgID="Equation.3" ShapeID="_x0000_i1166" DrawAspect="Content" ObjectID="_1719177643" r:id="rId315"/>
        </w:object>
      </w:r>
    </w:p>
    <w:p w14:paraId="5D5F2B34" w14:textId="77777777" w:rsidR="001E7B74" w:rsidRDefault="001E7B74" w:rsidP="001E7B74">
      <w:r>
        <w:lastRenderedPageBreak/>
        <w:t>In problems 21</w:t>
      </w:r>
      <w:r w:rsidR="006960F8">
        <w:rPr>
          <w:rFonts w:cs="Times New Roman"/>
        </w:rPr>
        <w:t>–</w:t>
      </w:r>
      <w:r>
        <w:t>28, match each graph to equations A-H.</w:t>
      </w:r>
    </w:p>
    <w:p w14:paraId="27095E08" w14:textId="77777777" w:rsidR="001E7B74" w:rsidRDefault="001E7B74" w:rsidP="001E7B74">
      <w:r>
        <w:t xml:space="preserve">A.  </w:t>
      </w:r>
      <w:r w:rsidR="004D308A" w:rsidRPr="00C05215">
        <w:rPr>
          <w:position w:val="-24"/>
        </w:rPr>
        <w:object w:dxaOrig="2079" w:dyaOrig="680" w14:anchorId="2954A21F">
          <v:shape id="_x0000_i1167" type="#_x0000_t75" style="width:104.25pt;height:33.75pt" o:ole="">
            <v:imagedata r:id="rId316" o:title=""/>
          </v:shape>
          <o:OLEObject Type="Embed" ProgID="Equation.3" ShapeID="_x0000_i1167" DrawAspect="Content" ObjectID="_1719177644" r:id="rId317"/>
        </w:object>
      </w:r>
      <w:r>
        <w:tab/>
      </w:r>
      <w:r>
        <w:tab/>
      </w:r>
      <w:r>
        <w:tab/>
        <w:t xml:space="preserve">E.  </w:t>
      </w:r>
      <w:r w:rsidR="004D308A" w:rsidRPr="00C05215">
        <w:rPr>
          <w:position w:val="-24"/>
        </w:rPr>
        <w:object w:dxaOrig="2079" w:dyaOrig="680" w14:anchorId="2EDC3835">
          <v:shape id="_x0000_i1168" type="#_x0000_t75" style="width:104.25pt;height:33.75pt" o:ole="">
            <v:imagedata r:id="rId318" o:title=""/>
          </v:shape>
          <o:OLEObject Type="Embed" ProgID="Equation.3" ShapeID="_x0000_i1168" DrawAspect="Content" ObjectID="_1719177645" r:id="rId319"/>
        </w:object>
      </w:r>
      <w:r>
        <w:t xml:space="preserve">  </w:t>
      </w:r>
      <w:r>
        <w:tab/>
      </w:r>
    </w:p>
    <w:p w14:paraId="2D692137" w14:textId="77777777" w:rsidR="001E7B74" w:rsidRDefault="001E7B74" w:rsidP="001E7B74">
      <w:r>
        <w:t xml:space="preserve">B.  </w:t>
      </w:r>
      <w:r w:rsidR="004D308A" w:rsidRPr="00C05215">
        <w:rPr>
          <w:position w:val="-24"/>
        </w:rPr>
        <w:object w:dxaOrig="2079" w:dyaOrig="680" w14:anchorId="516524E4">
          <v:shape id="_x0000_i1169" type="#_x0000_t75" style="width:104.25pt;height:33.75pt" o:ole="">
            <v:imagedata r:id="rId320" o:title=""/>
          </v:shape>
          <o:OLEObject Type="Embed" ProgID="Equation.3" ShapeID="_x0000_i1169" DrawAspect="Content" ObjectID="_1719177646" r:id="rId321"/>
        </w:object>
      </w:r>
      <w:r>
        <w:t xml:space="preserve">  </w:t>
      </w:r>
      <w:r>
        <w:tab/>
      </w:r>
      <w:r>
        <w:tab/>
      </w:r>
      <w:r>
        <w:tab/>
        <w:t xml:space="preserve">F.  </w:t>
      </w:r>
      <w:r w:rsidR="004D308A" w:rsidRPr="00C05215">
        <w:rPr>
          <w:position w:val="-24"/>
        </w:rPr>
        <w:object w:dxaOrig="2079" w:dyaOrig="680" w14:anchorId="30451E4A">
          <v:shape id="_x0000_i1170" type="#_x0000_t75" style="width:104.25pt;height:33.75pt" o:ole="">
            <v:imagedata r:id="rId322" o:title=""/>
          </v:shape>
          <o:OLEObject Type="Embed" ProgID="Equation.3" ShapeID="_x0000_i1170" DrawAspect="Content" ObjectID="_1719177647" r:id="rId323"/>
        </w:object>
      </w:r>
    </w:p>
    <w:p w14:paraId="352BF952" w14:textId="77777777" w:rsidR="001E7B74" w:rsidRDefault="001E7B74" w:rsidP="001E7B74">
      <w:r>
        <w:t xml:space="preserve">C.  </w:t>
      </w:r>
      <w:r w:rsidR="004D308A" w:rsidRPr="00C05215">
        <w:rPr>
          <w:position w:val="-24"/>
        </w:rPr>
        <w:object w:dxaOrig="2079" w:dyaOrig="680" w14:anchorId="66A7C017">
          <v:shape id="_x0000_i1171" type="#_x0000_t75" style="width:104.25pt;height:33.75pt" o:ole="">
            <v:imagedata r:id="rId324" o:title=""/>
          </v:shape>
          <o:OLEObject Type="Embed" ProgID="Equation.3" ShapeID="_x0000_i1171" DrawAspect="Content" ObjectID="_1719177648" r:id="rId325"/>
        </w:object>
      </w:r>
      <w:r>
        <w:tab/>
      </w:r>
      <w:r>
        <w:tab/>
      </w:r>
      <w:r>
        <w:tab/>
        <w:t xml:space="preserve">G.  </w:t>
      </w:r>
      <w:r w:rsidR="004D308A" w:rsidRPr="00C05215">
        <w:rPr>
          <w:position w:val="-24"/>
        </w:rPr>
        <w:object w:dxaOrig="2079" w:dyaOrig="680" w14:anchorId="4C812FEF">
          <v:shape id="_x0000_i1172" type="#_x0000_t75" style="width:104.25pt;height:33.75pt" o:ole="">
            <v:imagedata r:id="rId326" o:title=""/>
          </v:shape>
          <o:OLEObject Type="Embed" ProgID="Equation.3" ShapeID="_x0000_i1172" DrawAspect="Content" ObjectID="_1719177649" r:id="rId327"/>
        </w:object>
      </w:r>
    </w:p>
    <w:p w14:paraId="73089D6C" w14:textId="77777777" w:rsidR="001E7B74" w:rsidRDefault="001E7B74" w:rsidP="001E7B74">
      <w:r>
        <w:t xml:space="preserve">D.  </w:t>
      </w:r>
      <w:r w:rsidR="004D308A" w:rsidRPr="00C05215">
        <w:rPr>
          <w:position w:val="-24"/>
        </w:rPr>
        <w:object w:dxaOrig="2079" w:dyaOrig="680" w14:anchorId="1318CE27">
          <v:shape id="_x0000_i1173" type="#_x0000_t75" style="width:104.25pt;height:33.75pt" o:ole="">
            <v:imagedata r:id="rId328" o:title=""/>
          </v:shape>
          <o:OLEObject Type="Embed" ProgID="Equation.3" ShapeID="_x0000_i1173" DrawAspect="Content" ObjectID="_1719177650" r:id="rId329"/>
        </w:object>
      </w:r>
      <w:r>
        <w:tab/>
      </w:r>
      <w:r>
        <w:tab/>
      </w:r>
      <w:r>
        <w:tab/>
        <w:t xml:space="preserve">H.   </w:t>
      </w:r>
      <w:r w:rsidR="004D308A" w:rsidRPr="00C05215">
        <w:rPr>
          <w:position w:val="-24"/>
        </w:rPr>
        <w:object w:dxaOrig="2079" w:dyaOrig="680" w14:anchorId="39A957FB">
          <v:shape id="_x0000_i1174" type="#_x0000_t75" style="width:104.25pt;height:33.75pt" o:ole="">
            <v:imagedata r:id="rId330" o:title=""/>
          </v:shape>
          <o:OLEObject Type="Embed" ProgID="Equation.3" ShapeID="_x0000_i1174" DrawAspect="Content" ObjectID="_1719177651" r:id="rId331"/>
        </w:object>
      </w:r>
    </w:p>
    <w:p w14:paraId="2C8C21E3" w14:textId="77777777" w:rsidR="001E7B74" w:rsidRDefault="001E7B74" w:rsidP="001E7B74"/>
    <w:p w14:paraId="16FCB970" w14:textId="77777777" w:rsidR="001E7B74" w:rsidRDefault="001E7B74" w:rsidP="001E7B74">
      <w:r>
        <w:t>21.</w:t>
      </w:r>
      <w:r>
        <w:tab/>
      </w:r>
      <w:r>
        <w:tab/>
      </w:r>
      <w:r>
        <w:tab/>
        <w:t xml:space="preserve">22. </w:t>
      </w:r>
      <w:r>
        <w:tab/>
      </w:r>
      <w:r>
        <w:tab/>
      </w:r>
      <w:r>
        <w:tab/>
        <w:t>23.</w:t>
      </w:r>
      <w:r>
        <w:tab/>
      </w:r>
      <w:r>
        <w:tab/>
      </w:r>
      <w:r>
        <w:tab/>
        <w:t>24.</w:t>
      </w:r>
      <w:r>
        <w:tab/>
      </w:r>
    </w:p>
    <w:p w14:paraId="7862CB76" w14:textId="77777777" w:rsidR="001E7B74" w:rsidRDefault="003214D8" w:rsidP="001E7B74">
      <w:r>
        <w:rPr>
          <w:noProof/>
        </w:rPr>
        <w:drawing>
          <wp:inline distT="0" distB="0" distL="0" distR="0" wp14:anchorId="30A0F94C" wp14:editId="2A88AC88">
            <wp:extent cx="1284733" cy="128016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stretch>
                      <a:fillRect/>
                    </a:stretch>
                  </pic:blipFill>
                  <pic:spPr>
                    <a:xfrm>
                      <a:off x="0" y="0"/>
                      <a:ext cx="1284733" cy="1280160"/>
                    </a:xfrm>
                    <a:prstGeom prst="rect">
                      <a:avLst/>
                    </a:prstGeom>
                  </pic:spPr>
                </pic:pic>
              </a:graphicData>
            </a:graphic>
          </wp:inline>
        </w:drawing>
      </w:r>
      <w:r w:rsidR="002D3237">
        <w:tab/>
      </w:r>
      <w:r>
        <w:rPr>
          <w:noProof/>
        </w:rPr>
        <w:drawing>
          <wp:inline distT="0" distB="0" distL="0" distR="0" wp14:anchorId="584FA1AA" wp14:editId="01F9E2CF">
            <wp:extent cx="1289321" cy="1280160"/>
            <wp:effectExtent l="0" t="0" r="635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1289321" cy="1280160"/>
                    </a:xfrm>
                    <a:prstGeom prst="rect">
                      <a:avLst/>
                    </a:prstGeom>
                  </pic:spPr>
                </pic:pic>
              </a:graphicData>
            </a:graphic>
          </wp:inline>
        </w:drawing>
      </w:r>
      <w:r w:rsidR="002D3237">
        <w:tab/>
      </w:r>
      <w:r>
        <w:rPr>
          <w:noProof/>
        </w:rPr>
        <w:drawing>
          <wp:inline distT="0" distB="0" distL="0" distR="0" wp14:anchorId="6A7ECFD3" wp14:editId="1DF7CD70">
            <wp:extent cx="1289255" cy="1280160"/>
            <wp:effectExtent l="0" t="0" r="635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stretch>
                      <a:fillRect/>
                    </a:stretch>
                  </pic:blipFill>
                  <pic:spPr>
                    <a:xfrm>
                      <a:off x="0" y="0"/>
                      <a:ext cx="1289255" cy="1280160"/>
                    </a:xfrm>
                    <a:prstGeom prst="rect">
                      <a:avLst/>
                    </a:prstGeom>
                  </pic:spPr>
                </pic:pic>
              </a:graphicData>
            </a:graphic>
          </wp:inline>
        </w:drawing>
      </w:r>
      <w:r w:rsidR="002D3237">
        <w:tab/>
      </w:r>
      <w:r w:rsidR="002D3237">
        <w:rPr>
          <w:noProof/>
        </w:rPr>
        <w:drawing>
          <wp:inline distT="0" distB="0" distL="0" distR="0" wp14:anchorId="46910EDD" wp14:editId="45F41192">
            <wp:extent cx="1277878" cy="128016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stretch>
                      <a:fillRect/>
                    </a:stretch>
                  </pic:blipFill>
                  <pic:spPr>
                    <a:xfrm>
                      <a:off x="0" y="0"/>
                      <a:ext cx="1277878" cy="1280160"/>
                    </a:xfrm>
                    <a:prstGeom prst="rect">
                      <a:avLst/>
                    </a:prstGeom>
                  </pic:spPr>
                </pic:pic>
              </a:graphicData>
            </a:graphic>
          </wp:inline>
        </w:drawing>
      </w:r>
    </w:p>
    <w:p w14:paraId="01245C8A" w14:textId="77777777" w:rsidR="001E7B74" w:rsidRDefault="001E7B74" w:rsidP="001E7B74">
      <w:pPr>
        <w:rPr>
          <w:noProof/>
        </w:rPr>
      </w:pPr>
      <w:r>
        <w:rPr>
          <w:noProof/>
        </w:rPr>
        <w:tab/>
      </w:r>
      <w:r>
        <w:rPr>
          <w:noProof/>
        </w:rPr>
        <w:tab/>
      </w:r>
    </w:p>
    <w:p w14:paraId="6AFED88C" w14:textId="77777777" w:rsidR="001E7B74" w:rsidRDefault="001E7B74" w:rsidP="001E7B74">
      <w:pPr>
        <w:rPr>
          <w:noProof/>
        </w:rPr>
      </w:pPr>
      <w:r>
        <w:rPr>
          <w:noProof/>
        </w:rPr>
        <w:t xml:space="preserve">25.   </w:t>
      </w:r>
      <w:r>
        <w:rPr>
          <w:noProof/>
        </w:rPr>
        <w:tab/>
      </w:r>
      <w:r>
        <w:rPr>
          <w:noProof/>
        </w:rPr>
        <w:tab/>
      </w:r>
      <w:r>
        <w:rPr>
          <w:noProof/>
        </w:rPr>
        <w:tab/>
        <w:t>26.</w:t>
      </w:r>
      <w:r>
        <w:rPr>
          <w:noProof/>
        </w:rPr>
        <w:tab/>
      </w:r>
      <w:r>
        <w:rPr>
          <w:noProof/>
        </w:rPr>
        <w:tab/>
      </w:r>
      <w:r>
        <w:rPr>
          <w:noProof/>
        </w:rPr>
        <w:tab/>
        <w:t xml:space="preserve">27. </w:t>
      </w:r>
      <w:r>
        <w:rPr>
          <w:noProof/>
        </w:rPr>
        <w:tab/>
      </w:r>
      <w:r>
        <w:rPr>
          <w:noProof/>
        </w:rPr>
        <w:tab/>
      </w:r>
      <w:r>
        <w:rPr>
          <w:noProof/>
        </w:rPr>
        <w:tab/>
        <w:t xml:space="preserve">28.  </w:t>
      </w:r>
    </w:p>
    <w:p w14:paraId="4DC65876" w14:textId="77777777" w:rsidR="001E7B74" w:rsidRDefault="002D3237" w:rsidP="001E7B74">
      <w:pPr>
        <w:rPr>
          <w:noProof/>
        </w:rPr>
      </w:pPr>
      <w:r>
        <w:rPr>
          <w:noProof/>
        </w:rPr>
        <w:drawing>
          <wp:inline distT="0" distB="0" distL="0" distR="0" wp14:anchorId="3F52ED59" wp14:editId="6B684AF8">
            <wp:extent cx="1277882" cy="128016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1277882" cy="1280160"/>
                    </a:xfrm>
                    <a:prstGeom prst="rect">
                      <a:avLst/>
                    </a:prstGeom>
                  </pic:spPr>
                </pic:pic>
              </a:graphicData>
            </a:graphic>
          </wp:inline>
        </w:drawing>
      </w:r>
      <w:r w:rsidR="001E7B74">
        <w:rPr>
          <w:noProof/>
        </w:rPr>
        <w:tab/>
      </w:r>
      <w:r>
        <w:rPr>
          <w:noProof/>
        </w:rPr>
        <w:drawing>
          <wp:inline distT="0" distB="0" distL="0" distR="0" wp14:anchorId="1B10EB8E" wp14:editId="732969F2">
            <wp:extent cx="1277878" cy="128016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1277878" cy="1280160"/>
                    </a:xfrm>
                    <a:prstGeom prst="rect">
                      <a:avLst/>
                    </a:prstGeom>
                  </pic:spPr>
                </pic:pic>
              </a:graphicData>
            </a:graphic>
          </wp:inline>
        </w:drawing>
      </w:r>
      <w:r w:rsidR="001E7B74">
        <w:rPr>
          <w:noProof/>
        </w:rPr>
        <w:tab/>
      </w:r>
      <w:r>
        <w:rPr>
          <w:noProof/>
        </w:rPr>
        <w:drawing>
          <wp:inline distT="0" distB="0" distL="0" distR="0" wp14:anchorId="16D24E12" wp14:editId="1D09C469">
            <wp:extent cx="1271049" cy="1280160"/>
            <wp:effectExtent l="0" t="0" r="571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1271049" cy="1280160"/>
                    </a:xfrm>
                    <a:prstGeom prst="rect">
                      <a:avLst/>
                    </a:prstGeom>
                  </pic:spPr>
                </pic:pic>
              </a:graphicData>
            </a:graphic>
          </wp:inline>
        </w:drawing>
      </w:r>
      <w:r w:rsidR="001E7B74">
        <w:rPr>
          <w:noProof/>
        </w:rPr>
        <w:tab/>
      </w:r>
      <w:r>
        <w:rPr>
          <w:noProof/>
        </w:rPr>
        <w:drawing>
          <wp:inline distT="0" distB="0" distL="0" distR="0" wp14:anchorId="1AC0A8A5" wp14:editId="6C1273C4">
            <wp:extent cx="1289353" cy="1280160"/>
            <wp:effectExtent l="0" t="0" r="635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1289353" cy="1280160"/>
                    </a:xfrm>
                    <a:prstGeom prst="rect">
                      <a:avLst/>
                    </a:prstGeom>
                  </pic:spPr>
                </pic:pic>
              </a:graphicData>
            </a:graphic>
          </wp:inline>
        </w:drawing>
      </w:r>
      <w:r w:rsidR="001E7B74">
        <w:rPr>
          <w:noProof/>
        </w:rPr>
        <w:tab/>
      </w:r>
      <w:r w:rsidR="001E7B74">
        <w:rPr>
          <w:noProof/>
        </w:rPr>
        <w:tab/>
      </w:r>
      <w:r w:rsidR="001E7B74">
        <w:rPr>
          <w:noProof/>
        </w:rPr>
        <w:tab/>
      </w:r>
      <w:r w:rsidR="001E7B74">
        <w:rPr>
          <w:noProof/>
        </w:rPr>
        <w:tab/>
      </w:r>
      <w:r w:rsidR="001E7B74">
        <w:rPr>
          <w:noProof/>
        </w:rPr>
        <w:tab/>
      </w:r>
      <w:r w:rsidR="001E7B74">
        <w:rPr>
          <w:noProof/>
        </w:rPr>
        <w:tab/>
      </w:r>
    </w:p>
    <w:p w14:paraId="4D3C97EF" w14:textId="77777777" w:rsidR="001E7B74" w:rsidRDefault="001E7B74" w:rsidP="001E7B74">
      <w:r>
        <w:t>In problems 29</w:t>
      </w:r>
      <w:r w:rsidR="006960F8">
        <w:rPr>
          <w:rFonts w:cs="Times New Roman"/>
        </w:rPr>
        <w:t>–</w:t>
      </w:r>
      <w:r>
        <w:t>38, find the vertices, the minor axis endpoints, length of the major axis, and length of the minor axis.  Sketch the graph.  Check using a graphing utility.</w:t>
      </w:r>
    </w:p>
    <w:p w14:paraId="289D8956" w14:textId="77777777" w:rsidR="00F72D29" w:rsidRDefault="001E7B74" w:rsidP="001E7B74">
      <w:r>
        <w:t xml:space="preserve">29.  </w:t>
      </w:r>
      <w:r w:rsidR="004D308A" w:rsidRPr="009E3D98">
        <w:rPr>
          <w:position w:val="-24"/>
        </w:rPr>
        <w:object w:dxaOrig="2100" w:dyaOrig="660" w14:anchorId="1AF01E64">
          <v:shape id="_x0000_i1175" type="#_x0000_t75" style="width:105pt;height:33pt" o:ole="">
            <v:imagedata r:id="rId340" o:title=""/>
          </v:shape>
          <o:OLEObject Type="Embed" ProgID="Equation.3" ShapeID="_x0000_i1175" DrawAspect="Content" ObjectID="_1719177652" r:id="rId341"/>
        </w:object>
      </w:r>
      <w:r>
        <w:tab/>
      </w:r>
      <w:r w:rsidR="00F72D29">
        <w:tab/>
      </w:r>
      <w:r w:rsidR="00F72D29">
        <w:tab/>
      </w:r>
      <w:r>
        <w:t xml:space="preserve">30.  </w:t>
      </w:r>
      <w:r w:rsidR="004D308A" w:rsidRPr="009E3D98">
        <w:rPr>
          <w:position w:val="-24"/>
        </w:rPr>
        <w:object w:dxaOrig="2120" w:dyaOrig="660" w14:anchorId="08CAA34B">
          <v:shape id="_x0000_i1176" type="#_x0000_t75" style="width:105.75pt;height:33pt" o:ole="">
            <v:imagedata r:id="rId342" o:title=""/>
          </v:shape>
          <o:OLEObject Type="Embed" ProgID="Equation.3" ShapeID="_x0000_i1176" DrawAspect="Content" ObjectID="_1719177653" r:id="rId343"/>
        </w:object>
      </w:r>
      <w:r>
        <w:tab/>
      </w:r>
    </w:p>
    <w:p w14:paraId="3EAA7618" w14:textId="77777777" w:rsidR="00F72D29" w:rsidRDefault="00F72D29" w:rsidP="001E7B74"/>
    <w:p w14:paraId="2C8145FF" w14:textId="77777777" w:rsidR="00F72D29" w:rsidRDefault="001E7B74" w:rsidP="001E7B74">
      <w:r>
        <w:t xml:space="preserve">31.  </w:t>
      </w:r>
      <w:r w:rsidR="004D308A" w:rsidRPr="009E3D98">
        <w:rPr>
          <w:position w:val="-24"/>
        </w:rPr>
        <w:object w:dxaOrig="2100" w:dyaOrig="660" w14:anchorId="60E73A3A">
          <v:shape id="_x0000_i1177" type="#_x0000_t75" style="width:105pt;height:33pt" o:ole="">
            <v:imagedata r:id="rId344" o:title=""/>
          </v:shape>
          <o:OLEObject Type="Embed" ProgID="Equation.3" ShapeID="_x0000_i1177" DrawAspect="Content" ObjectID="_1719177654" r:id="rId345"/>
        </w:object>
      </w:r>
      <w:r w:rsidR="00F72D29">
        <w:tab/>
      </w:r>
      <w:r w:rsidR="00F72D29">
        <w:tab/>
      </w:r>
      <w:r w:rsidR="00F72D29">
        <w:tab/>
      </w:r>
      <w:r>
        <w:t xml:space="preserve">32.  </w:t>
      </w:r>
      <w:r w:rsidR="004D308A" w:rsidRPr="009E3D98">
        <w:rPr>
          <w:position w:val="-24"/>
        </w:rPr>
        <w:object w:dxaOrig="2060" w:dyaOrig="660" w14:anchorId="21B1B5F0">
          <v:shape id="_x0000_i1178" type="#_x0000_t75" style="width:102.75pt;height:33pt" o:ole="">
            <v:imagedata r:id="rId346" o:title=""/>
          </v:shape>
          <o:OLEObject Type="Embed" ProgID="Equation.3" ShapeID="_x0000_i1178" DrawAspect="Content" ObjectID="_1719177655" r:id="rId347"/>
        </w:object>
      </w:r>
      <w:r>
        <w:tab/>
      </w:r>
    </w:p>
    <w:p w14:paraId="766701DA" w14:textId="77777777" w:rsidR="00F72D29" w:rsidRDefault="00F72D29" w:rsidP="001E7B74"/>
    <w:p w14:paraId="68BF0D91" w14:textId="77777777" w:rsidR="00F72D29" w:rsidRDefault="001E7B74" w:rsidP="001E7B74">
      <w:r>
        <w:t xml:space="preserve">33.  </w:t>
      </w:r>
      <w:r w:rsidR="004D308A" w:rsidRPr="00090A7E">
        <w:rPr>
          <w:position w:val="-10"/>
        </w:rPr>
        <w:object w:dxaOrig="2120" w:dyaOrig="360" w14:anchorId="399D7D1F">
          <v:shape id="_x0000_i1179" type="#_x0000_t75" style="width:105.75pt;height:18.75pt" o:ole="">
            <v:imagedata r:id="rId348" o:title=""/>
          </v:shape>
          <o:OLEObject Type="Embed" ProgID="Equation.3" ShapeID="_x0000_i1179" DrawAspect="Content" ObjectID="_1719177656" r:id="rId349"/>
        </w:object>
      </w:r>
      <w:r>
        <w:tab/>
      </w:r>
      <w:r w:rsidR="00F72D29">
        <w:tab/>
      </w:r>
      <w:r w:rsidR="00F72D29">
        <w:tab/>
      </w:r>
      <w:r>
        <w:t xml:space="preserve">34. </w:t>
      </w:r>
      <w:r w:rsidR="004D308A" w:rsidRPr="00090A7E">
        <w:rPr>
          <w:position w:val="-10"/>
        </w:rPr>
        <w:object w:dxaOrig="2360" w:dyaOrig="360" w14:anchorId="69D5EC4B">
          <v:shape id="_x0000_i1180" type="#_x0000_t75" style="width:117pt;height:18.75pt" o:ole="">
            <v:imagedata r:id="rId350" o:title=""/>
          </v:shape>
          <o:OLEObject Type="Embed" ProgID="Equation.3" ShapeID="_x0000_i1180" DrawAspect="Content" ObjectID="_1719177657" r:id="rId351"/>
        </w:object>
      </w:r>
      <w:r>
        <w:tab/>
      </w:r>
    </w:p>
    <w:p w14:paraId="047859CF" w14:textId="77777777" w:rsidR="001E7B74" w:rsidRDefault="001E7B74" w:rsidP="001E7B74">
      <w:r>
        <w:tab/>
      </w:r>
    </w:p>
    <w:p w14:paraId="1819FD6B" w14:textId="77777777" w:rsidR="001E7B74" w:rsidRDefault="001E7B74" w:rsidP="001E7B74">
      <w:r>
        <w:t xml:space="preserve">35.  </w:t>
      </w:r>
      <w:r w:rsidR="004D308A" w:rsidRPr="00090A7E">
        <w:rPr>
          <w:position w:val="-10"/>
        </w:rPr>
        <w:object w:dxaOrig="2400" w:dyaOrig="360" w14:anchorId="4ED6F7E0">
          <v:shape id="_x0000_i1181" type="#_x0000_t75" style="width:120pt;height:18.75pt" o:ole="">
            <v:imagedata r:id="rId352" o:title=""/>
          </v:shape>
          <o:OLEObject Type="Embed" ProgID="Equation.3" ShapeID="_x0000_i1181" DrawAspect="Content" ObjectID="_1719177658" r:id="rId353"/>
        </w:object>
      </w:r>
      <w:r>
        <w:tab/>
      </w:r>
      <w:r>
        <w:tab/>
      </w:r>
      <w:r>
        <w:tab/>
        <w:t xml:space="preserve">36.  </w:t>
      </w:r>
      <w:r w:rsidR="004D308A" w:rsidRPr="00090A7E">
        <w:rPr>
          <w:position w:val="-10"/>
        </w:rPr>
        <w:object w:dxaOrig="2260" w:dyaOrig="360" w14:anchorId="27F0252B">
          <v:shape id="_x0000_i1182" type="#_x0000_t75" style="width:113.25pt;height:18.75pt" o:ole="">
            <v:imagedata r:id="rId354" o:title=""/>
          </v:shape>
          <o:OLEObject Type="Embed" ProgID="Equation.3" ShapeID="_x0000_i1182" DrawAspect="Content" ObjectID="_1719177659" r:id="rId355"/>
        </w:object>
      </w:r>
      <w:r>
        <w:tab/>
      </w:r>
    </w:p>
    <w:p w14:paraId="381BB396" w14:textId="77777777" w:rsidR="001E7B74" w:rsidRDefault="001E7B74" w:rsidP="001E7B74"/>
    <w:p w14:paraId="19C5406F" w14:textId="77777777" w:rsidR="000A2F1B" w:rsidRDefault="001E7B74" w:rsidP="001E7B74">
      <w:r>
        <w:t xml:space="preserve">37.  </w:t>
      </w:r>
      <w:r w:rsidR="004D308A" w:rsidRPr="00090A7E">
        <w:rPr>
          <w:position w:val="-10"/>
        </w:rPr>
        <w:object w:dxaOrig="2600" w:dyaOrig="360" w14:anchorId="42CE9F77">
          <v:shape id="_x0000_i1183" type="#_x0000_t75" style="width:130.5pt;height:18.75pt" o:ole="">
            <v:imagedata r:id="rId356" o:title=""/>
          </v:shape>
          <o:OLEObject Type="Embed" ProgID="Equation.3" ShapeID="_x0000_i1183" DrawAspect="Content" ObjectID="_1719177660" r:id="rId357"/>
        </w:object>
      </w:r>
      <w:r>
        <w:tab/>
      </w:r>
      <w:r>
        <w:tab/>
        <w:t xml:space="preserve">38.  </w:t>
      </w:r>
      <w:r w:rsidR="004D308A" w:rsidRPr="00090A7E">
        <w:rPr>
          <w:position w:val="-10"/>
        </w:rPr>
        <w:object w:dxaOrig="2520" w:dyaOrig="360" w14:anchorId="0BC85E97">
          <v:shape id="_x0000_i1184" type="#_x0000_t75" style="width:126.75pt;height:18.75pt" o:ole="">
            <v:imagedata r:id="rId358" o:title=""/>
          </v:shape>
          <o:OLEObject Type="Embed" ProgID="Equation.3" ShapeID="_x0000_i1184" DrawAspect="Content" ObjectID="_1719177661" r:id="rId359"/>
        </w:object>
      </w:r>
    </w:p>
    <w:p w14:paraId="3F45ABFB" w14:textId="77777777" w:rsidR="005F7751" w:rsidRDefault="005F7751" w:rsidP="001E7B74"/>
    <w:p w14:paraId="6EE384DD" w14:textId="77777777" w:rsidR="001E7B74" w:rsidRDefault="001E7B74" w:rsidP="001E7B74">
      <w:r>
        <w:lastRenderedPageBreak/>
        <w:t>In problems 39</w:t>
      </w:r>
      <w:r w:rsidR="006960F8">
        <w:rPr>
          <w:rFonts w:cs="Times New Roman"/>
        </w:rPr>
        <w:t>–</w:t>
      </w:r>
      <w:r>
        <w:t>40, write an equation for the graph.</w:t>
      </w:r>
    </w:p>
    <w:p w14:paraId="296CF378" w14:textId="77777777" w:rsidR="001E7B74" w:rsidRDefault="001E7B74" w:rsidP="001E7B74">
      <w:r>
        <w:t>39.</w:t>
      </w:r>
      <w:r>
        <w:tab/>
      </w:r>
      <w:r>
        <w:tab/>
      </w:r>
      <w:r>
        <w:tab/>
      </w:r>
      <w:r>
        <w:tab/>
      </w:r>
      <w:r>
        <w:tab/>
      </w:r>
      <w:r>
        <w:tab/>
        <w:t>40.</w:t>
      </w:r>
    </w:p>
    <w:p w14:paraId="53C50CB2" w14:textId="77777777" w:rsidR="001E7B74" w:rsidRDefault="000A2F1B" w:rsidP="001E7B74">
      <w:r>
        <w:rPr>
          <w:noProof/>
        </w:rPr>
        <w:drawing>
          <wp:inline distT="0" distB="0" distL="0" distR="0" wp14:anchorId="20E18FD6" wp14:editId="0857DB70">
            <wp:extent cx="1828800" cy="1822291"/>
            <wp:effectExtent l="0" t="0" r="0" b="698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stretch>
                      <a:fillRect/>
                    </a:stretch>
                  </pic:blipFill>
                  <pic:spPr>
                    <a:xfrm>
                      <a:off x="0" y="0"/>
                      <a:ext cx="1828800" cy="1822291"/>
                    </a:xfrm>
                    <a:prstGeom prst="rect">
                      <a:avLst/>
                    </a:prstGeom>
                  </pic:spPr>
                </pic:pic>
              </a:graphicData>
            </a:graphic>
          </wp:inline>
        </w:drawing>
      </w:r>
      <w:r w:rsidR="001E7B74" w:rsidRPr="00572959">
        <w:rPr>
          <w:noProof/>
        </w:rPr>
        <w:t xml:space="preserve"> </w:t>
      </w:r>
      <w:r w:rsidR="001E7B74">
        <w:rPr>
          <w:noProof/>
        </w:rPr>
        <w:tab/>
      </w:r>
      <w:r w:rsidR="001E7B74">
        <w:rPr>
          <w:noProof/>
        </w:rPr>
        <w:tab/>
      </w:r>
      <w:r>
        <w:rPr>
          <w:noProof/>
        </w:rPr>
        <w:drawing>
          <wp:inline distT="0" distB="0" distL="0" distR="0" wp14:anchorId="2D8A113C" wp14:editId="24C3F175">
            <wp:extent cx="1828800" cy="1802951"/>
            <wp:effectExtent l="0" t="0" r="0" b="698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a:stretch>
                      <a:fillRect/>
                    </a:stretch>
                  </pic:blipFill>
                  <pic:spPr>
                    <a:xfrm>
                      <a:off x="0" y="0"/>
                      <a:ext cx="1828800" cy="1802951"/>
                    </a:xfrm>
                    <a:prstGeom prst="rect">
                      <a:avLst/>
                    </a:prstGeom>
                  </pic:spPr>
                </pic:pic>
              </a:graphicData>
            </a:graphic>
          </wp:inline>
        </w:drawing>
      </w:r>
    </w:p>
    <w:p w14:paraId="4984FB27" w14:textId="77777777" w:rsidR="001E7B74" w:rsidRDefault="001E7B74" w:rsidP="001E7B74"/>
    <w:p w14:paraId="0DA3F5FE" w14:textId="77777777" w:rsidR="001E7B74" w:rsidRDefault="001E7B74" w:rsidP="001E7B74">
      <w:r>
        <w:t>In problems 41</w:t>
      </w:r>
      <w:r w:rsidR="006960F8">
        <w:rPr>
          <w:rFonts w:cs="Times New Roman"/>
        </w:rPr>
        <w:t>–</w:t>
      </w:r>
      <w:r>
        <w:t>42, find the standard form of the equation for an ellipse satisfying the given conditions.</w:t>
      </w:r>
    </w:p>
    <w:p w14:paraId="6620B72F" w14:textId="77777777" w:rsidR="001E7B74" w:rsidRDefault="001E7B74" w:rsidP="001E7B74">
      <w:r>
        <w:t>41.  Center (-4,3), vertex(-4,8), point on the graph (0,3)</w:t>
      </w:r>
    </w:p>
    <w:p w14:paraId="102082D5" w14:textId="77777777" w:rsidR="001E7B74" w:rsidRDefault="001E7B74" w:rsidP="001E7B74"/>
    <w:p w14:paraId="4A47E96A" w14:textId="77777777" w:rsidR="001E7B74" w:rsidRDefault="001E7B74" w:rsidP="001E7B74">
      <w:r>
        <w:t>42.  Center (1,-2), vertex(-5,-2), point on the graph (1,0)</w:t>
      </w:r>
    </w:p>
    <w:p w14:paraId="43D25EA6" w14:textId="77777777" w:rsidR="001E7B74" w:rsidRDefault="001E7B74" w:rsidP="001E7B74"/>
    <w:p w14:paraId="7885E9A8" w14:textId="77777777" w:rsidR="001E7B74" w:rsidRDefault="001E7B74" w:rsidP="00F72D29">
      <w:pPr>
        <w:ind w:left="450" w:hanging="450"/>
      </w:pPr>
      <w:r>
        <w:t xml:space="preserve">43.  </w:t>
      </w:r>
      <w:r w:rsidRPr="00306602">
        <w:rPr>
          <w:rStyle w:val="Strong"/>
        </w:rPr>
        <w:t>Window</w:t>
      </w:r>
      <w:r>
        <w:t xml:space="preserve">  A window in the shape of a semiellipse is 12 feet wide and 4 feet high.  What is the height of the window</w:t>
      </w:r>
      <w:r w:rsidRPr="008F4ACD">
        <w:t xml:space="preserve"> </w:t>
      </w:r>
      <w:r>
        <w:t>above the base 5 feet from the center ?</w:t>
      </w:r>
    </w:p>
    <w:p w14:paraId="4461CCB0" w14:textId="77777777" w:rsidR="001E7B74" w:rsidRDefault="001E7B74" w:rsidP="00F72D29">
      <w:pPr>
        <w:ind w:left="450" w:hanging="450"/>
      </w:pPr>
    </w:p>
    <w:p w14:paraId="76F6631C" w14:textId="77777777" w:rsidR="001E7B74" w:rsidRDefault="001E7B74" w:rsidP="00F72D29">
      <w:pPr>
        <w:ind w:left="450" w:hanging="450"/>
      </w:pPr>
      <w:r>
        <w:t xml:space="preserve">44.  </w:t>
      </w:r>
      <w:r w:rsidRPr="00306602">
        <w:rPr>
          <w:rStyle w:val="Strong"/>
        </w:rPr>
        <w:t>Window</w:t>
      </w:r>
      <w:r>
        <w:t xml:space="preserve"> A window in the shape of a semiellipse is 16 feet wide and 7 feet high.  What is the height of the window above the base 4 feet from the center?</w:t>
      </w:r>
    </w:p>
    <w:p w14:paraId="65452DF1" w14:textId="77777777" w:rsidR="001E7B74" w:rsidRDefault="001E7B74" w:rsidP="00F72D29">
      <w:pPr>
        <w:ind w:left="450" w:hanging="450"/>
      </w:pPr>
    </w:p>
    <w:p w14:paraId="2A0071A9" w14:textId="77777777" w:rsidR="001E7B74" w:rsidRDefault="001E7B74" w:rsidP="00F72D29">
      <w:pPr>
        <w:ind w:left="450" w:hanging="450"/>
      </w:pPr>
      <w:r>
        <w:t xml:space="preserve">45.  </w:t>
      </w:r>
      <w:r w:rsidRPr="00306602">
        <w:rPr>
          <w:rStyle w:val="Strong"/>
        </w:rPr>
        <w:t>Bridge</w:t>
      </w:r>
      <w:r>
        <w:t xml:space="preserve"> A bridge over a river is supported by a semielliptical arch.  The river is 150 feet wide.  At the center, the arch rises 60 feet above the river.  The roadway is 5 feet above the center of the arch.  What is the vertical distance between the roadway and the arch 45 feet from the center?</w:t>
      </w:r>
    </w:p>
    <w:p w14:paraId="6E152494" w14:textId="77777777" w:rsidR="001E7B74" w:rsidRDefault="001E7B74" w:rsidP="00F72D29">
      <w:pPr>
        <w:ind w:left="450" w:hanging="450"/>
      </w:pPr>
    </w:p>
    <w:p w14:paraId="3C2926D8" w14:textId="77777777" w:rsidR="001E7B74" w:rsidRDefault="001E7B74" w:rsidP="00F72D29">
      <w:pPr>
        <w:ind w:left="450" w:hanging="450"/>
      </w:pPr>
      <w:r>
        <w:t xml:space="preserve">46.  </w:t>
      </w:r>
      <w:r w:rsidRPr="00306602">
        <w:rPr>
          <w:rStyle w:val="Strong"/>
        </w:rPr>
        <w:t>Bridge</w:t>
      </w:r>
      <w:r>
        <w:t xml:space="preserve"> A bridge over a river is supported by a semielliptical arch.  The river is 1250 feet wide.  At the center, the arch rises 175 feet above the river.  The roadway is 3 feet above the center of the arch.  What is the vertical distance between the roadway and the arch 600 feet from the center?</w:t>
      </w:r>
    </w:p>
    <w:p w14:paraId="11C407A9" w14:textId="77777777" w:rsidR="001E7B74" w:rsidRDefault="001E7B74" w:rsidP="00F72D29">
      <w:pPr>
        <w:ind w:left="450" w:hanging="450"/>
      </w:pPr>
    </w:p>
    <w:p w14:paraId="2866940C" w14:textId="77777777" w:rsidR="001E7B74" w:rsidRDefault="001E7B74" w:rsidP="00F72D29">
      <w:pPr>
        <w:ind w:left="450" w:hanging="450"/>
      </w:pPr>
      <w:r>
        <w:t xml:space="preserve">47.  </w:t>
      </w:r>
      <w:r w:rsidRPr="00306602">
        <w:rPr>
          <w:rStyle w:val="Strong"/>
        </w:rPr>
        <w:t>Racetrack</w:t>
      </w:r>
      <w:r>
        <w:t xml:space="preserve"> An elliptical racetrack is 100 feet long and 90 feet wide.  What is the width of the racetrack 20 feet from a vertex on the major axis?</w:t>
      </w:r>
    </w:p>
    <w:p w14:paraId="024A45F0" w14:textId="77777777" w:rsidR="001E7B74" w:rsidRDefault="001E7B74" w:rsidP="00F72D29">
      <w:pPr>
        <w:ind w:left="450" w:hanging="450"/>
      </w:pPr>
    </w:p>
    <w:p w14:paraId="7669B6CA" w14:textId="77777777" w:rsidR="001E7B74" w:rsidRDefault="001E7B74" w:rsidP="00F72D29">
      <w:pPr>
        <w:ind w:left="450" w:hanging="450"/>
      </w:pPr>
      <w:r>
        <w:t xml:space="preserve">48.  </w:t>
      </w:r>
      <w:r w:rsidRPr="00306602">
        <w:rPr>
          <w:rStyle w:val="Strong"/>
        </w:rPr>
        <w:t>Racetrack</w:t>
      </w:r>
      <w:r>
        <w:t xml:space="preserve"> An</w:t>
      </w:r>
      <w:r w:rsidRPr="00C61BF7">
        <w:t xml:space="preserve"> </w:t>
      </w:r>
      <w:r>
        <w:t>elliptical racetrack is 250 feet long and 150 feet wide.  What is the width of the racetrack 25 feet from a vertex on the major axis?</w:t>
      </w:r>
    </w:p>
    <w:p w14:paraId="509662D6" w14:textId="77777777" w:rsidR="001E7B74" w:rsidRDefault="001E7B74" w:rsidP="001E7B74"/>
    <w:p w14:paraId="345A9B76" w14:textId="77777777" w:rsidR="000A2F1B" w:rsidRDefault="000A2F1B" w:rsidP="001E7B74"/>
    <w:p w14:paraId="130AD10A" w14:textId="77777777" w:rsidR="000A2F1B" w:rsidRDefault="000A2F1B" w:rsidP="001E7B74"/>
    <w:p w14:paraId="210237F0" w14:textId="77777777" w:rsidR="000A2F1B" w:rsidRDefault="000A2F1B" w:rsidP="001E7B74"/>
    <w:p w14:paraId="6D28BAB7" w14:textId="77777777" w:rsidR="000A2F1B" w:rsidRDefault="000A2F1B" w:rsidP="001E7B74"/>
    <w:p w14:paraId="4E8FF817" w14:textId="77777777" w:rsidR="000A2F1B" w:rsidRDefault="000A2F1B" w:rsidP="001E7B74"/>
    <w:p w14:paraId="042D5CB5" w14:textId="77777777" w:rsidR="001E7B74" w:rsidRDefault="001E7B74" w:rsidP="001E7B74">
      <w:r>
        <w:lastRenderedPageBreak/>
        <w:t>In problems 49-52, find the foci.</w:t>
      </w:r>
    </w:p>
    <w:p w14:paraId="5B4A30C4" w14:textId="77777777" w:rsidR="000A2F1B" w:rsidRDefault="001E7B74" w:rsidP="001E7B74">
      <w:r>
        <w:t xml:space="preserve">49.  </w:t>
      </w:r>
      <w:r w:rsidR="004D308A" w:rsidRPr="009E3D98">
        <w:rPr>
          <w:position w:val="-24"/>
        </w:rPr>
        <w:object w:dxaOrig="1160" w:dyaOrig="660" w14:anchorId="0C12D3FF">
          <v:shape id="_x0000_i1185" type="#_x0000_t75" style="width:58.5pt;height:33pt" o:ole="">
            <v:imagedata r:id="rId362" o:title=""/>
          </v:shape>
          <o:OLEObject Type="Embed" ProgID="Equation.3" ShapeID="_x0000_i1185" DrawAspect="Content" ObjectID="_1719177662" r:id="rId363"/>
        </w:object>
      </w:r>
      <w:r>
        <w:tab/>
      </w:r>
      <w:r>
        <w:tab/>
      </w:r>
      <w:r w:rsidR="000A2F1B">
        <w:tab/>
      </w:r>
      <w:r w:rsidR="00F72D29">
        <w:tab/>
      </w:r>
      <w:r w:rsidR="00F72D29">
        <w:tab/>
      </w:r>
      <w:r>
        <w:t xml:space="preserve">50.  </w:t>
      </w:r>
      <w:r w:rsidR="004D308A" w:rsidRPr="009E3D98">
        <w:rPr>
          <w:position w:val="-24"/>
        </w:rPr>
        <w:object w:dxaOrig="1160" w:dyaOrig="660" w14:anchorId="495BA3D8">
          <v:shape id="_x0000_i1186" type="#_x0000_t75" style="width:58.5pt;height:33pt" o:ole="">
            <v:imagedata r:id="rId364" o:title=""/>
          </v:shape>
          <o:OLEObject Type="Embed" ProgID="Equation.3" ShapeID="_x0000_i1186" DrawAspect="Content" ObjectID="_1719177663" r:id="rId365"/>
        </w:object>
      </w:r>
      <w:r>
        <w:t xml:space="preserve">  </w:t>
      </w:r>
      <w:r>
        <w:tab/>
      </w:r>
      <w:r>
        <w:tab/>
      </w:r>
    </w:p>
    <w:p w14:paraId="483DC511" w14:textId="77777777" w:rsidR="000A2F1B" w:rsidRDefault="000A2F1B" w:rsidP="001E7B74"/>
    <w:p w14:paraId="04BDEC4E" w14:textId="77777777" w:rsidR="001E7B74" w:rsidRDefault="001E7B74" w:rsidP="001E7B74">
      <w:r>
        <w:t xml:space="preserve">51.  </w:t>
      </w:r>
      <w:r w:rsidR="004D308A" w:rsidRPr="009E3D98">
        <w:rPr>
          <w:position w:val="-24"/>
        </w:rPr>
        <w:object w:dxaOrig="2240" w:dyaOrig="660" w14:anchorId="5BA976E0">
          <v:shape id="_x0000_i1187" type="#_x0000_t75" style="width:111pt;height:33pt" o:ole="">
            <v:imagedata r:id="rId366" o:title=""/>
          </v:shape>
          <o:OLEObject Type="Embed" ProgID="Equation.3" ShapeID="_x0000_i1187" DrawAspect="Content" ObjectID="_1719177664" r:id="rId367"/>
        </w:object>
      </w:r>
      <w:r>
        <w:tab/>
      </w:r>
      <w:r w:rsidR="000A2F1B">
        <w:tab/>
      </w:r>
      <w:r w:rsidR="00F72D29">
        <w:tab/>
      </w:r>
      <w:r w:rsidR="00F72D29">
        <w:tab/>
      </w:r>
      <w:r>
        <w:t xml:space="preserve">52.  </w:t>
      </w:r>
      <w:r w:rsidR="004D308A" w:rsidRPr="009E3D98">
        <w:rPr>
          <w:position w:val="-24"/>
        </w:rPr>
        <w:object w:dxaOrig="2079" w:dyaOrig="660" w14:anchorId="0F424E50">
          <v:shape id="_x0000_i1188" type="#_x0000_t75" style="width:104.25pt;height:33pt" o:ole="">
            <v:imagedata r:id="rId368" o:title=""/>
          </v:shape>
          <o:OLEObject Type="Embed" ProgID="Equation.3" ShapeID="_x0000_i1188" DrawAspect="Content" ObjectID="_1719177665" r:id="rId369"/>
        </w:object>
      </w:r>
      <w:r>
        <w:tab/>
      </w:r>
      <w:r>
        <w:tab/>
      </w:r>
    </w:p>
    <w:p w14:paraId="051F189F" w14:textId="77777777" w:rsidR="001E7B74" w:rsidRDefault="001E7B74" w:rsidP="001E7B74"/>
    <w:p w14:paraId="15004CA7" w14:textId="77777777" w:rsidR="001E7B74" w:rsidRDefault="001E7B74" w:rsidP="001E7B74">
      <w:r>
        <w:t>In problems 53-72, find the standard form of the equation for an ellipse satisfying the given conditions.</w:t>
      </w:r>
    </w:p>
    <w:p w14:paraId="478961AF" w14:textId="77777777" w:rsidR="000A2F1B" w:rsidRDefault="000A2F1B" w:rsidP="001E7B74"/>
    <w:p w14:paraId="7C754732" w14:textId="77777777" w:rsidR="001E7B74" w:rsidRDefault="001E7B74" w:rsidP="001E7B74">
      <w:r>
        <w:t>53.  Major axis vertices (±3,0), c=2</w:t>
      </w:r>
      <w:r w:rsidR="000A2F1B">
        <w:tab/>
      </w:r>
      <w:r w:rsidR="000A2F1B">
        <w:tab/>
      </w:r>
      <w:r w:rsidR="000A2F1B">
        <w:tab/>
      </w:r>
      <w:r>
        <w:t>54.  Major axis vertices (0,±7), c=4</w:t>
      </w:r>
    </w:p>
    <w:p w14:paraId="3A393416" w14:textId="77777777" w:rsidR="001E7B74" w:rsidRDefault="001E7B74" w:rsidP="001E7B74"/>
    <w:p w14:paraId="3F9011A0" w14:textId="77777777" w:rsidR="006960F8" w:rsidRDefault="001E7B74" w:rsidP="001E7B74">
      <w:r>
        <w:t>55.  Foci (0,±5) and major axis length 12</w:t>
      </w:r>
      <w:r w:rsidR="000A2F1B">
        <w:tab/>
      </w:r>
    </w:p>
    <w:p w14:paraId="1500F49B" w14:textId="77777777" w:rsidR="006960F8" w:rsidRDefault="006960F8" w:rsidP="001E7B74"/>
    <w:p w14:paraId="60B48ABD" w14:textId="77777777" w:rsidR="001E7B74" w:rsidRDefault="001E7B74" w:rsidP="001E7B74">
      <w:r>
        <w:t>56.  Foci (±3,0) and major axis length 8</w:t>
      </w:r>
    </w:p>
    <w:p w14:paraId="093B69DA" w14:textId="77777777" w:rsidR="001E7B74" w:rsidRDefault="001E7B74" w:rsidP="001E7B74"/>
    <w:p w14:paraId="475886F8" w14:textId="77777777" w:rsidR="001E7B74" w:rsidRDefault="001E7B74" w:rsidP="001E7B74">
      <w:r>
        <w:t>57.  Foci (±5,0), vertices (±7,0)</w:t>
      </w:r>
      <w:r w:rsidR="000A2F1B">
        <w:tab/>
      </w:r>
      <w:r w:rsidR="000A2F1B">
        <w:tab/>
      </w:r>
      <w:r w:rsidR="000A2F1B">
        <w:tab/>
      </w:r>
      <w:r>
        <w:t>58.  Foci (0,±2), vertices (0,±3)</w:t>
      </w:r>
    </w:p>
    <w:p w14:paraId="2A3EA978" w14:textId="77777777" w:rsidR="001E7B74" w:rsidRDefault="001E7B74" w:rsidP="001E7B74"/>
    <w:p w14:paraId="40F81E1C" w14:textId="77777777" w:rsidR="006960F8" w:rsidRDefault="001E7B74" w:rsidP="001E7B74">
      <w:r>
        <w:t>59.  Foci (0,±4) and x-intercepts (±2,0)</w:t>
      </w:r>
      <w:r w:rsidR="000A2F1B">
        <w:tab/>
      </w:r>
      <w:r w:rsidR="000A2F1B">
        <w:tab/>
      </w:r>
    </w:p>
    <w:p w14:paraId="09A7F6E3" w14:textId="77777777" w:rsidR="006960F8" w:rsidRDefault="006960F8" w:rsidP="001E7B74"/>
    <w:p w14:paraId="0BB7065C" w14:textId="77777777" w:rsidR="001E7B74" w:rsidRDefault="001E7B74" w:rsidP="001E7B74">
      <w:r>
        <w:t>60.  Foci (±3,0) and y-intercepts (0,±1)</w:t>
      </w:r>
    </w:p>
    <w:p w14:paraId="077BAB20" w14:textId="77777777" w:rsidR="001E7B74" w:rsidRDefault="001E7B74" w:rsidP="001E7B74"/>
    <w:p w14:paraId="2E60AAD7" w14:textId="77777777" w:rsidR="001E7B74" w:rsidRDefault="001E7B74" w:rsidP="001E7B74">
      <w:r>
        <w:t xml:space="preserve">61.  Center (0,0), major axis length 8, foci on x-axis, passes through point </w:t>
      </w:r>
      <w:r w:rsidR="004D308A" w:rsidRPr="007D79CD">
        <w:rPr>
          <w:position w:val="-10"/>
        </w:rPr>
        <w:object w:dxaOrig="700" w:dyaOrig="380" w14:anchorId="7DC30BDB">
          <v:shape id="_x0000_i1189" type="#_x0000_t75" style="width:35.25pt;height:18.75pt" o:ole="">
            <v:imagedata r:id="rId370" o:title=""/>
          </v:shape>
          <o:OLEObject Type="Embed" ProgID="Equation.3" ShapeID="_x0000_i1189" DrawAspect="Content" ObjectID="_1719177666" r:id="rId371"/>
        </w:object>
      </w:r>
    </w:p>
    <w:p w14:paraId="4D86C722" w14:textId="77777777" w:rsidR="001E7B74" w:rsidRDefault="001E7B74" w:rsidP="001E7B74"/>
    <w:p w14:paraId="469232B3" w14:textId="77777777" w:rsidR="001E7B74" w:rsidRDefault="001E7B74" w:rsidP="001E7B74">
      <w:r>
        <w:t xml:space="preserve">62.  Center (0,0), major axis length 12, foci on y-axis, passes through point </w:t>
      </w:r>
      <w:r w:rsidR="004D308A" w:rsidRPr="007D79CD">
        <w:rPr>
          <w:position w:val="-10"/>
        </w:rPr>
        <w:object w:dxaOrig="760" w:dyaOrig="380" w14:anchorId="3EAAC49F">
          <v:shape id="_x0000_i1190" type="#_x0000_t75" style="width:38.25pt;height:18.75pt" o:ole="">
            <v:imagedata r:id="rId372" o:title=""/>
          </v:shape>
          <o:OLEObject Type="Embed" ProgID="Equation.3" ShapeID="_x0000_i1190" DrawAspect="Content" ObjectID="_1719177667" r:id="rId373"/>
        </w:object>
      </w:r>
    </w:p>
    <w:p w14:paraId="71AFE493" w14:textId="77777777" w:rsidR="001E7B74" w:rsidRDefault="001E7B74" w:rsidP="001E7B74"/>
    <w:p w14:paraId="03E0DCA8" w14:textId="77777777" w:rsidR="000A2F1B" w:rsidRPr="006F6DC3" w:rsidRDefault="001E7B74" w:rsidP="001E7B74">
      <w:pPr>
        <w:rPr>
          <w:lang w:val="fr-FR"/>
        </w:rPr>
      </w:pPr>
      <w:r w:rsidRPr="006F6DC3">
        <w:rPr>
          <w:lang w:val="fr-FR"/>
        </w:rPr>
        <w:t>63.  Center (-2,1), vertex (-2,5), focus (-2,3)</w:t>
      </w:r>
    </w:p>
    <w:p w14:paraId="647DD93E" w14:textId="77777777" w:rsidR="000A2F1B" w:rsidRPr="006F6DC3" w:rsidRDefault="000A2F1B" w:rsidP="001E7B74">
      <w:pPr>
        <w:rPr>
          <w:lang w:val="fr-FR"/>
        </w:rPr>
      </w:pPr>
    </w:p>
    <w:p w14:paraId="4B0412EA" w14:textId="77777777" w:rsidR="001E7B74" w:rsidRPr="006F6DC3" w:rsidRDefault="001E7B74" w:rsidP="001E7B74">
      <w:pPr>
        <w:rPr>
          <w:lang w:val="fr-FR"/>
        </w:rPr>
      </w:pPr>
      <w:r w:rsidRPr="006F6DC3">
        <w:rPr>
          <w:lang w:val="fr-FR"/>
        </w:rPr>
        <w:t>64.  Center (-1,-3), vertex (-7,-3), focus (-4,-3)</w:t>
      </w:r>
    </w:p>
    <w:p w14:paraId="76566A5B" w14:textId="77777777" w:rsidR="001E7B74" w:rsidRPr="006F6DC3" w:rsidRDefault="001E7B74" w:rsidP="001E7B74">
      <w:pPr>
        <w:rPr>
          <w:lang w:val="fr-FR"/>
        </w:rPr>
      </w:pPr>
    </w:p>
    <w:p w14:paraId="6C3B0C9B" w14:textId="77777777" w:rsidR="001E7B74" w:rsidRDefault="001E7B74" w:rsidP="001E7B74">
      <w:r>
        <w:t>65.  Foci (8,2) and (-2,2), major axis length 12</w:t>
      </w:r>
    </w:p>
    <w:p w14:paraId="305F97B6" w14:textId="77777777" w:rsidR="001E7B74" w:rsidRDefault="001E7B74" w:rsidP="001E7B74"/>
    <w:p w14:paraId="5E4BEF44" w14:textId="77777777" w:rsidR="001E7B74" w:rsidRDefault="001E7B74" w:rsidP="001E7B74">
      <w:r>
        <w:t>66.  Foci (-1,5) and (-1,-3), major axis length 14</w:t>
      </w:r>
    </w:p>
    <w:p w14:paraId="2226EEDA" w14:textId="77777777" w:rsidR="001E7B74" w:rsidRDefault="001E7B74" w:rsidP="001E7B74"/>
    <w:p w14:paraId="4AA5F14B" w14:textId="77777777" w:rsidR="001E7B74" w:rsidRDefault="001E7B74" w:rsidP="001E7B74">
      <w:r>
        <w:t>67.  Vertices (3,4) and (3,-6), c= 2</w:t>
      </w:r>
    </w:p>
    <w:p w14:paraId="5B26AAC1" w14:textId="77777777" w:rsidR="001E7B74" w:rsidRDefault="001E7B74" w:rsidP="001E7B74"/>
    <w:p w14:paraId="75718627" w14:textId="77777777" w:rsidR="001E7B74" w:rsidRDefault="001E7B74" w:rsidP="001E7B74">
      <w:r>
        <w:t>68.  Vertices (2,2) and (-4,2), c= 2</w:t>
      </w:r>
    </w:p>
    <w:p w14:paraId="1F34706B" w14:textId="77777777" w:rsidR="001E7B74" w:rsidRDefault="001E7B74" w:rsidP="001E7B74"/>
    <w:p w14:paraId="39C9823A" w14:textId="77777777" w:rsidR="001E7B74" w:rsidRDefault="001E7B74" w:rsidP="001E7B74">
      <w:r>
        <w:t>69.  Center (1,3), focus (0,3), passes through point (1,5)</w:t>
      </w:r>
    </w:p>
    <w:p w14:paraId="0295BE3F" w14:textId="77777777" w:rsidR="001E7B74" w:rsidRDefault="001E7B74" w:rsidP="001E7B74"/>
    <w:p w14:paraId="45B01BD4" w14:textId="77777777" w:rsidR="001E7B74" w:rsidRDefault="001E7B74" w:rsidP="001E7B74">
      <w:r>
        <w:t>70.  Center (-1,-2), focus (1,-2), passes through point (2,-2)</w:t>
      </w:r>
    </w:p>
    <w:p w14:paraId="10285C8D" w14:textId="77777777" w:rsidR="001E7B74" w:rsidRDefault="001E7B74" w:rsidP="001E7B74"/>
    <w:p w14:paraId="7773511B" w14:textId="77777777" w:rsidR="001E7B74" w:rsidRDefault="001E7B74" w:rsidP="001E7B74">
      <w:r>
        <w:t>71.  Focus (-15,-1), vertices (-19,-1) and (15,-1)</w:t>
      </w:r>
    </w:p>
    <w:p w14:paraId="1DFB6861" w14:textId="77777777" w:rsidR="001E7B74" w:rsidRDefault="001E7B74" w:rsidP="001E7B74"/>
    <w:p w14:paraId="50E0168C" w14:textId="77777777" w:rsidR="001E7B74" w:rsidRDefault="001E7B74" w:rsidP="001E7B74">
      <w:r>
        <w:t>72.  Focus (-3,2), vertices (-3,4) and (-3,-8)</w:t>
      </w:r>
    </w:p>
    <w:p w14:paraId="3FCDD360" w14:textId="77777777" w:rsidR="001E7B74" w:rsidRDefault="001E7B74" w:rsidP="00F72D29">
      <w:pPr>
        <w:ind w:left="450" w:hanging="450"/>
      </w:pPr>
      <w:r>
        <w:lastRenderedPageBreak/>
        <w:t xml:space="preserve">73.  </w:t>
      </w:r>
      <w:r w:rsidRPr="009E1531">
        <w:rPr>
          <w:rStyle w:val="Strong"/>
        </w:rPr>
        <w:t>Whispering Gallery</w:t>
      </w:r>
      <w:r>
        <w:t xml:space="preserve"> If a</w:t>
      </w:r>
      <w:r w:rsidR="006960F8">
        <w:t>n</w:t>
      </w:r>
      <w:r>
        <w:t xml:space="preserve"> elliptical whispering gallery is 80 feet long and 25 feet </w:t>
      </w:r>
      <w:r w:rsidR="006960F8">
        <w:t>wide</w:t>
      </w:r>
      <w:r>
        <w:t>, how far from the center of room should someone stand on the major axis of the ellipse to experience the whispering effect?  Round to two decimal</w:t>
      </w:r>
      <w:r w:rsidR="006960F8">
        <w:t xml:space="preserve"> places</w:t>
      </w:r>
      <w:r>
        <w:t>.</w:t>
      </w:r>
    </w:p>
    <w:p w14:paraId="5632CD89" w14:textId="77777777" w:rsidR="001E7B74" w:rsidRDefault="001E7B74" w:rsidP="00F72D29">
      <w:pPr>
        <w:ind w:left="450" w:hanging="450"/>
      </w:pPr>
    </w:p>
    <w:p w14:paraId="7603DB6E" w14:textId="77777777" w:rsidR="001E7B74" w:rsidRDefault="001E7B74" w:rsidP="00F72D29">
      <w:pPr>
        <w:ind w:left="450" w:hanging="450"/>
      </w:pPr>
      <w:r>
        <w:t xml:space="preserve">74.  </w:t>
      </w:r>
      <w:r w:rsidRPr="009E1531">
        <w:rPr>
          <w:rStyle w:val="Strong"/>
        </w:rPr>
        <w:t xml:space="preserve">Billiards </w:t>
      </w:r>
      <w:r>
        <w:t>Some billiards tables are elliptical and have the foci marked on the table.  If such a one is 8 feet long and 6 feet wide, how far are the foci from the center of the</w:t>
      </w:r>
      <w:r w:rsidR="006960F8">
        <w:t xml:space="preserve"> ellipse?  Round to two decimal places</w:t>
      </w:r>
      <w:r>
        <w:t>.</w:t>
      </w:r>
    </w:p>
    <w:p w14:paraId="0D0602ED" w14:textId="77777777" w:rsidR="001E7B74" w:rsidRDefault="001E7B74" w:rsidP="00F72D29">
      <w:pPr>
        <w:ind w:left="450" w:hanging="450"/>
      </w:pPr>
    </w:p>
    <w:p w14:paraId="3AAAEA3B" w14:textId="77777777" w:rsidR="001E7B74" w:rsidRDefault="001E7B74" w:rsidP="00F72D29">
      <w:pPr>
        <w:ind w:left="450" w:hanging="450"/>
      </w:pPr>
      <w:r>
        <w:t xml:space="preserve">75.  </w:t>
      </w:r>
      <w:r w:rsidRPr="00FE710A">
        <w:rPr>
          <w:rStyle w:val="Strong"/>
        </w:rPr>
        <w:t>Planet</w:t>
      </w:r>
      <w:r>
        <w:rPr>
          <w:rStyle w:val="Strong"/>
        </w:rPr>
        <w:t>ary</w:t>
      </w:r>
      <w:r w:rsidRPr="00FE710A">
        <w:rPr>
          <w:rStyle w:val="Strong"/>
        </w:rPr>
        <w:t xml:space="preserve"> O</w:t>
      </w:r>
      <w:r w:rsidRPr="00A917B5">
        <w:rPr>
          <w:rStyle w:val="Strong"/>
        </w:rPr>
        <w:t xml:space="preserve">rbits </w:t>
      </w:r>
      <w:r>
        <w:t xml:space="preserve">The orbits of planets around the sun are </w:t>
      </w:r>
      <w:r w:rsidR="00EF139A">
        <w:t xml:space="preserve">approximately </w:t>
      </w:r>
      <w:r>
        <w:t xml:space="preserve">elliptical with the sun as a focus.  The </w:t>
      </w:r>
      <w:r w:rsidRPr="004F1C54">
        <w:rPr>
          <w:rStyle w:val="Strong"/>
          <w:b w:val="0"/>
          <w:i/>
        </w:rPr>
        <w:t>aphelion</w:t>
      </w:r>
      <w:r>
        <w:t xml:space="preserve"> is a planet’s greatest distance from the sun and the </w:t>
      </w:r>
      <w:r w:rsidRPr="004F1C54">
        <w:rPr>
          <w:rStyle w:val="Strong"/>
          <w:b w:val="0"/>
          <w:i/>
        </w:rPr>
        <w:t>perihelion</w:t>
      </w:r>
      <w:r w:rsidRPr="00E85960">
        <w:rPr>
          <w:rStyle w:val="Strong"/>
        </w:rPr>
        <w:t xml:space="preserve"> </w:t>
      </w:r>
      <w:r>
        <w:t>is its shortest.  The length of the major axis is the sum of the aphelion and the perihelion.  Earth’s aphelion is 94.51 million miles and its perihelion is 91.40 million</w:t>
      </w:r>
      <w:r w:rsidR="00EF139A">
        <w:t xml:space="preserve"> miles.  Write an equation for </w:t>
      </w:r>
      <w:r>
        <w:t xml:space="preserve">Earth’s orbit. </w:t>
      </w:r>
    </w:p>
    <w:p w14:paraId="49E8B2BF" w14:textId="77777777" w:rsidR="001E7B74" w:rsidRDefault="001E7B74" w:rsidP="00F72D29">
      <w:pPr>
        <w:ind w:left="450" w:hanging="450"/>
      </w:pPr>
    </w:p>
    <w:p w14:paraId="7F1E3701" w14:textId="77777777" w:rsidR="001E7B74" w:rsidRDefault="001E7B74" w:rsidP="00F72D29">
      <w:pPr>
        <w:ind w:left="450" w:hanging="450"/>
      </w:pPr>
      <w:r>
        <w:t xml:space="preserve">76.  </w:t>
      </w:r>
      <w:r w:rsidRPr="00FE710A">
        <w:rPr>
          <w:rStyle w:val="Strong"/>
        </w:rPr>
        <w:t>Satellite O</w:t>
      </w:r>
      <w:r w:rsidRPr="009E1531">
        <w:rPr>
          <w:rStyle w:val="Strong"/>
        </w:rPr>
        <w:t>rbit</w:t>
      </w:r>
      <w:r>
        <w:rPr>
          <w:rStyle w:val="Strong"/>
        </w:rPr>
        <w:t>s</w:t>
      </w:r>
      <w:r>
        <w:t xml:space="preserve"> The orbit of a satellite around Earth is elliptical with Earth’s center as a focus.  The satellite’s maximum height above the Earth is 170 miles and its minimum height above the Earth is 90 miles.  Write an equation for the satellite’s orbit.</w:t>
      </w:r>
      <w:r w:rsidRPr="00CF555B">
        <w:t xml:space="preserve"> </w:t>
      </w:r>
      <w:r>
        <w:t xml:space="preserve"> Assume Earth is spherical and has a radius of 3960 miles.  </w:t>
      </w:r>
    </w:p>
    <w:p w14:paraId="4531179A" w14:textId="77777777" w:rsidR="001E7B74" w:rsidRDefault="001E7B74" w:rsidP="00F72D29">
      <w:pPr>
        <w:ind w:left="450" w:hanging="450"/>
      </w:pPr>
    </w:p>
    <w:p w14:paraId="07633AB4" w14:textId="77777777" w:rsidR="001E7B74" w:rsidRDefault="001E7B74" w:rsidP="00F72D29">
      <w:pPr>
        <w:ind w:left="450" w:hanging="450"/>
      </w:pPr>
      <w:r>
        <w:t xml:space="preserve">77.  </w:t>
      </w:r>
      <w:r>
        <w:rPr>
          <w:rStyle w:val="Strong"/>
        </w:rPr>
        <w:t>Ec</w:t>
      </w:r>
      <w:r w:rsidRPr="00E85960">
        <w:rPr>
          <w:rStyle w:val="Strong"/>
        </w:rPr>
        <w:t>centricity</w:t>
      </w:r>
      <w:r w:rsidRPr="007F2713">
        <w:rPr>
          <w:i/>
        </w:rPr>
        <w:t xml:space="preserve"> e</w:t>
      </w:r>
      <w:r>
        <w:t xml:space="preserve"> of an ellipse is the ratio </w:t>
      </w:r>
      <w:r w:rsidR="004D308A" w:rsidRPr="00C05215">
        <w:rPr>
          <w:position w:val="-24"/>
        </w:rPr>
        <w:object w:dxaOrig="240" w:dyaOrig="620" w14:anchorId="3845EF8A">
          <v:shape id="_x0000_i1191" type="#_x0000_t75" style="width:12pt;height:30.75pt" o:ole="">
            <v:imagedata r:id="rId374" o:title=""/>
          </v:shape>
          <o:OLEObject Type="Embed" ProgID="Equation.3" ShapeID="_x0000_i1191" DrawAspect="Content" ObjectID="_1719177668" r:id="rId375"/>
        </w:object>
      </w:r>
      <w:r>
        <w:t xml:space="preserve"> where </w:t>
      </w:r>
      <w:r w:rsidRPr="007F2713">
        <w:rPr>
          <w:i/>
        </w:rPr>
        <w:t>c</w:t>
      </w:r>
      <w:r>
        <w:t xml:space="preserve"> is the distance of a focus from the center and </w:t>
      </w:r>
      <w:r>
        <w:rPr>
          <w:i/>
        </w:rPr>
        <w:t>a</w:t>
      </w:r>
      <w:r>
        <w:t xml:space="preserve"> is the distance of a vertex from the center.  Write an equation for an ellipse with</w:t>
      </w:r>
      <w:r w:rsidRPr="000362A5">
        <w:t xml:space="preserve"> </w:t>
      </w:r>
      <w:r>
        <w:t>eccentricity 0.8 and foci at (-4,0) and (4,0).</w:t>
      </w:r>
    </w:p>
    <w:p w14:paraId="04CFB102" w14:textId="77777777" w:rsidR="001E7B74" w:rsidRDefault="001E7B74" w:rsidP="00F72D29">
      <w:pPr>
        <w:ind w:left="450" w:hanging="450"/>
      </w:pPr>
    </w:p>
    <w:p w14:paraId="2EC6543F" w14:textId="77777777" w:rsidR="001E7B74" w:rsidRDefault="001E7B74" w:rsidP="00F72D29">
      <w:pPr>
        <w:ind w:left="450" w:hanging="450"/>
      </w:pPr>
      <w:r>
        <w:t xml:space="preserve">78.  </w:t>
      </w:r>
      <w:r w:rsidRPr="004A11F3">
        <w:rPr>
          <w:rStyle w:val="Strong"/>
        </w:rPr>
        <w:t xml:space="preserve">Confocal </w:t>
      </w:r>
      <w:r>
        <w:t>ellipses have the same foci.  Show that</w:t>
      </w:r>
      <w:r w:rsidR="00256F7C">
        <w:t>,</w:t>
      </w:r>
      <w:r>
        <w:t xml:space="preserve"> for </w:t>
      </w:r>
      <w:r w:rsidRPr="00F72D29">
        <w:rPr>
          <w:i/>
        </w:rPr>
        <w:t>k</w:t>
      </w:r>
      <w:r>
        <w:t xml:space="preserve"> &gt; 0, </w:t>
      </w:r>
      <w:r w:rsidR="00256F7C">
        <w:t xml:space="preserve">all </w:t>
      </w:r>
      <w:r>
        <w:t xml:space="preserve">ellipses </w:t>
      </w:r>
      <w:r w:rsidR="00256F7C">
        <w:t>of the form</w:t>
      </w:r>
      <w:r>
        <w:t xml:space="preserve"> </w:t>
      </w:r>
      <w:bookmarkStart w:id="10" w:name="MTBlankEqn"/>
      <w:r w:rsidR="004D308A" w:rsidRPr="00C05215">
        <w:rPr>
          <w:position w:val="-24"/>
        </w:rPr>
        <w:object w:dxaOrig="1380" w:dyaOrig="660" w14:anchorId="6E034A8F">
          <v:shape id="_x0000_i1192" type="#_x0000_t75" style="width:69pt;height:33pt" o:ole="">
            <v:imagedata r:id="rId376" o:title=""/>
          </v:shape>
          <o:OLEObject Type="Embed" ProgID="Equation.3" ShapeID="_x0000_i1192" DrawAspect="Content" ObjectID="_1719177669" r:id="rId377"/>
        </w:object>
      </w:r>
      <w:bookmarkEnd w:id="10"/>
      <w:r>
        <w:t xml:space="preserve"> are confocal.</w:t>
      </w:r>
    </w:p>
    <w:p w14:paraId="099AC969" w14:textId="77777777" w:rsidR="001E7B74" w:rsidRDefault="001E7B74" w:rsidP="00F72D29">
      <w:pPr>
        <w:ind w:left="450" w:hanging="450"/>
      </w:pPr>
    </w:p>
    <w:p w14:paraId="122D706D" w14:textId="77777777" w:rsidR="001E7B74" w:rsidRDefault="001E7B74" w:rsidP="00F72D29">
      <w:pPr>
        <w:ind w:left="450" w:hanging="450"/>
      </w:pPr>
      <w:r>
        <w:t xml:space="preserve">79.  The </w:t>
      </w:r>
      <w:r w:rsidRPr="00485BA0">
        <w:rPr>
          <w:rStyle w:val="Strong"/>
        </w:rPr>
        <w:t>latus rectum</w:t>
      </w:r>
      <w:r>
        <w:t xml:space="preserve"> of an ellipse is a line segment with endpoints on the ellipse that passes through a focus and is perpendicular to the major axis.  Show that</w:t>
      </w:r>
      <w:r w:rsidR="004D308A" w:rsidRPr="00485BA0">
        <w:rPr>
          <w:position w:val="-24"/>
        </w:rPr>
        <w:object w:dxaOrig="460" w:dyaOrig="660" w14:anchorId="0F505074">
          <v:shape id="_x0000_i1193" type="#_x0000_t75" style="width:24pt;height:33pt" o:ole="">
            <v:imagedata r:id="rId378" o:title=""/>
          </v:shape>
          <o:OLEObject Type="Embed" ProgID="Equation.3" ShapeID="_x0000_i1193" DrawAspect="Content" ObjectID="_1719177670" r:id="rId379"/>
        </w:object>
      </w:r>
      <w:r>
        <w:t xml:space="preserve">is the length of the latus rectum of </w:t>
      </w:r>
      <w:r w:rsidR="004D308A" w:rsidRPr="00FE710A">
        <w:rPr>
          <w:position w:val="-24"/>
        </w:rPr>
        <w:object w:dxaOrig="1160" w:dyaOrig="660" w14:anchorId="172B3966">
          <v:shape id="_x0000_i1194" type="#_x0000_t75" style="width:58.5pt;height:33pt" o:ole="">
            <v:imagedata r:id="rId380" o:title=""/>
          </v:shape>
          <o:OLEObject Type="Embed" ProgID="Equation.3" ShapeID="_x0000_i1194" DrawAspect="Content" ObjectID="_1719177671" r:id="rId381"/>
        </w:object>
      </w:r>
      <w:r>
        <w:t xml:space="preserve"> where </w:t>
      </w:r>
      <w:r w:rsidRPr="00F72D29">
        <w:rPr>
          <w:i/>
        </w:rPr>
        <w:t>a</w:t>
      </w:r>
      <w:r>
        <w:t xml:space="preserve"> &gt; </w:t>
      </w:r>
      <w:r w:rsidRPr="00F72D29">
        <w:rPr>
          <w:i/>
        </w:rPr>
        <w:t>b</w:t>
      </w:r>
      <w:r>
        <w:t>.</w:t>
      </w:r>
    </w:p>
    <w:p w14:paraId="743ED0AC" w14:textId="77777777" w:rsidR="00A8272C" w:rsidRDefault="00A8272C" w:rsidP="0009437B">
      <w:pPr>
        <w:sectPr w:rsidR="00A8272C" w:rsidSect="00667686">
          <w:headerReference w:type="even" r:id="rId382"/>
          <w:headerReference w:type="default" r:id="rId383"/>
          <w:footerReference w:type="first" r:id="rId384"/>
          <w:pgSz w:w="12240" w:h="15840"/>
          <w:pgMar w:top="1440" w:right="1440" w:bottom="1440" w:left="1440" w:header="720" w:footer="720" w:gutter="720"/>
          <w:pgNumType w:start="579"/>
          <w:cols w:space="720"/>
          <w:titlePg/>
          <w:docGrid w:linePitch="360"/>
        </w:sectPr>
      </w:pPr>
    </w:p>
    <w:bookmarkStart w:id="11" w:name="_Hlk481318390"/>
    <w:bookmarkStart w:id="12" w:name="_Toc481533089"/>
    <w:bookmarkEnd w:id="11"/>
    <w:p w14:paraId="28D856D7" w14:textId="77777777" w:rsidR="00A8272C" w:rsidRDefault="00A8272C" w:rsidP="00A8272C">
      <w:pPr>
        <w:pStyle w:val="Heading2"/>
      </w:pPr>
      <w:r>
        <w:rPr>
          <w:noProof/>
        </w:rPr>
        <w:lastRenderedPageBreak/>
        <mc:AlternateContent>
          <mc:Choice Requires="wpc">
            <w:drawing>
              <wp:anchor distT="0" distB="0" distL="114300" distR="114300" simplePos="0" relativeHeight="251743232" behindDoc="0" locked="0" layoutInCell="1" allowOverlap="1" wp14:anchorId="7045CDED" wp14:editId="358AACB3">
                <wp:simplePos x="0" y="0"/>
                <wp:positionH relativeFrom="column">
                  <wp:posOffset>3822340</wp:posOffset>
                </wp:positionH>
                <wp:positionV relativeFrom="paragraph">
                  <wp:posOffset>329747</wp:posOffset>
                </wp:positionV>
                <wp:extent cx="1550035" cy="1000125"/>
                <wp:effectExtent l="0" t="0" r="0" b="28575"/>
                <wp:wrapSquare wrapText="bothSides"/>
                <wp:docPr id="194" name="Canvas 194" descr="A picture showing a sun, and an object on a path that arcs over the sun."/>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Freeform: Shape 4"/>
                        <wps:cNvSpPr/>
                        <wps:spPr>
                          <a:xfrm rot="10800000" flipH="1">
                            <a:off x="1" y="36000"/>
                            <a:ext cx="1513402" cy="964306"/>
                          </a:xfrm>
                          <a:custGeom>
                            <a:avLst/>
                            <a:gdLst>
                              <a:gd name="connsiteX0" fmla="*/ 0 w 2820473"/>
                              <a:gd name="connsiteY0" fmla="*/ 0 h 6439"/>
                              <a:gd name="connsiteX1" fmla="*/ 2820473 w 2820473"/>
                              <a:gd name="connsiteY1" fmla="*/ 6439 h 6439"/>
                              <a:gd name="connsiteX0" fmla="*/ 0 w 10000"/>
                              <a:gd name="connsiteY0" fmla="*/ 0 h 1030073"/>
                              <a:gd name="connsiteX1" fmla="*/ 10000 w 10000"/>
                              <a:gd name="connsiteY1" fmla="*/ 10000 h 1030073"/>
                              <a:gd name="connsiteX0" fmla="*/ 0 w 10000"/>
                              <a:gd name="connsiteY0" fmla="*/ 0 h 1594488"/>
                              <a:gd name="connsiteX1" fmla="*/ 10000 w 10000"/>
                              <a:gd name="connsiteY1" fmla="*/ 10000 h 1594488"/>
                              <a:gd name="connsiteX0" fmla="*/ 0 w 10000"/>
                              <a:gd name="connsiteY0" fmla="*/ 0 h 1445101"/>
                              <a:gd name="connsiteX1" fmla="*/ 10000 w 10000"/>
                              <a:gd name="connsiteY1" fmla="*/ 10000 h 1445101"/>
                              <a:gd name="connsiteX0" fmla="*/ 0 w 10000"/>
                              <a:gd name="connsiteY0" fmla="*/ 0 h 1482779"/>
                              <a:gd name="connsiteX1" fmla="*/ 10000 w 10000"/>
                              <a:gd name="connsiteY1" fmla="*/ 10000 h 1482779"/>
                              <a:gd name="connsiteX0" fmla="*/ 0 w 10000"/>
                              <a:gd name="connsiteY0" fmla="*/ 0 h 1505118"/>
                              <a:gd name="connsiteX1" fmla="*/ 10000 w 10000"/>
                              <a:gd name="connsiteY1" fmla="*/ 10000 h 1505118"/>
                              <a:gd name="connsiteX0" fmla="*/ 0 w 10000"/>
                              <a:gd name="connsiteY0" fmla="*/ 0 h 1497601"/>
                              <a:gd name="connsiteX1" fmla="*/ 10000 w 10000"/>
                              <a:gd name="connsiteY1" fmla="*/ 10000 h 1497601"/>
                            </a:gdLst>
                            <a:ahLst/>
                            <a:cxnLst>
                              <a:cxn ang="0">
                                <a:pos x="connsiteX0" y="connsiteY0"/>
                              </a:cxn>
                              <a:cxn ang="0">
                                <a:pos x="connsiteX1" y="connsiteY1"/>
                              </a:cxn>
                            </a:cxnLst>
                            <a:rect l="l" t="t" r="r" b="b"/>
                            <a:pathLst>
                              <a:path w="10000" h="1497601">
                                <a:moveTo>
                                  <a:pt x="0" y="0"/>
                                </a:moveTo>
                                <a:cubicBezTo>
                                  <a:pt x="4977" y="2003468"/>
                                  <a:pt x="4955" y="1986801"/>
                                  <a:pt x="10000" y="10000"/>
                                </a:cubicBezTo>
                              </a:path>
                            </a:pathLst>
                          </a:custGeom>
                          <a:noFill/>
                          <a:ln>
                            <a:solidFill>
                              <a:schemeClr val="tx1"/>
                            </a:solidFill>
                            <a:headEnd type="none" w="lg" len="lg"/>
                            <a:tailEnd type="none"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pic:cNvPicPr/>
                        </pic:nvPicPr>
                        <pic:blipFill>
                          <a:blip r:embed="rId251"/>
                          <a:stretch>
                            <a:fillRect/>
                          </a:stretch>
                        </pic:blipFill>
                        <pic:spPr>
                          <a:xfrm rot="16200000" flipH="1">
                            <a:off x="624814" y="214788"/>
                            <a:ext cx="242570" cy="230505"/>
                          </a:xfrm>
                          <a:prstGeom prst="rect">
                            <a:avLst/>
                          </a:prstGeom>
                        </pic:spPr>
                      </pic:pic>
                      <pic:pic xmlns:pic="http://schemas.openxmlformats.org/drawingml/2006/picture">
                        <pic:nvPicPr>
                          <pic:cNvPr id="8" name="Picture 8"/>
                          <pic:cNvPicPr>
                            <a:picLocks noChangeAspect="1"/>
                          </pic:cNvPicPr>
                        </pic:nvPicPr>
                        <pic:blipFill>
                          <a:blip r:embed="rId385">
                            <a:extLst>
                              <a:ext uri="{BEBA8EAE-BF5A-486C-A8C5-ECC9F3942E4B}">
                                <a14:imgProps xmlns:a14="http://schemas.microsoft.com/office/drawing/2010/main">
                                  <a14:imgLayer r:embed="rId386">
                                    <a14:imgEffect>
                                      <a14:backgroundRemoval t="9524" b="88889" l="0" r="89119">
                                        <a14:foregroundMark x1="15544" y1="36508" x2="17098" y2="47619"/>
                                        <a14:foregroundMark x1="13472" y1="50794" x2="17098" y2="50794"/>
                                        <a14:foregroundMark x1="6218" y1="42857" x2="12435" y2="52381"/>
                                        <a14:foregroundMark x1="10363" y1="47619" x2="0" y2="44444"/>
                                        <a14:backgroundMark x1="95855" y1="6349" x2="80829" y2="1587"/>
                                        <a14:backgroundMark x1="64767" y1="4762" x2="98964" y2="1587"/>
                                      </a14:backgroundRemoval>
                                    </a14:imgEffect>
                                  </a14:imgLayer>
                                </a14:imgProps>
                              </a:ext>
                            </a:extLst>
                          </a:blip>
                          <a:stretch>
                            <a:fillRect/>
                          </a:stretch>
                        </pic:blipFill>
                        <pic:spPr>
                          <a:xfrm rot="3742484" flipH="1">
                            <a:off x="1079166" y="490118"/>
                            <a:ext cx="344130" cy="112302"/>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6A53B6B8" id="Canvas 194" o:spid="_x0000_s1026" editas="canvas" alt="A picture showing a sun, and an object on a path that arcs over the sun." style="position:absolute;margin-left:300.95pt;margin-top:25.95pt;width:122.05pt;height:78.75pt;z-index:251743232" coordsize="15500,1000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">
                <v:shape id="_x0000_s1027" type="#_x0000_t75" alt="A picture showing a sun, and an object on a path that arcs over the sun." style="position:absolute;width:15500;height:10001;visibility:visible;mso-wrap-style:square">
                  <v:fill o:detectmouseclick="t"/>
                  <v:path o:connecttype="none"/>
                </v:shape>
                <v:shape id="Freeform: Shape 4" o:spid="_x0000_s1028" style="position:absolute;top:360;width:15134;height:9643;rotation:180;flip:x;visibility:visible;mso-wrap-style:square;v-text-anchor:middle" coordsize="10000,149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" path="m,c4977,2003468,4955,1986801,10000,10000e" filled="f" strokecolor="black [3213]" strokeweight="1pt">
                  <v:stroke startarrowwidth="wide" startarrowlength="long" endarrowwidth="wide" endarrowlength="long" joinstyle="miter"/>
                  <v:path arrowok="t" o:connecttype="custom" o:connectlocs="0,0;1513402,6439" o:connectangles="0,0"/>
                </v:shape>
                <v:shape id="Picture 6" o:spid="_x0000_s1029" type="#_x0000_t75" style="position:absolute;left:6248;top:2147;width:2426;height:2305;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">
                  <v:imagedata r:id="rId253" o:title=""/>
                </v:shape>
                <v:shape id="Picture 8" o:spid="_x0000_s1030" type="#_x0000_t75" style="position:absolute;left:10791;top:4901;width:3441;height:1123;rotation:-4087791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">
                  <v:imagedata r:id="rId387" o:title=""/>
                </v:shape>
                <w10:wrap type="square"/>
              </v:group>
            </w:pict>
          </mc:Fallback>
        </mc:AlternateContent>
      </w:r>
      <w:r>
        <w:t>Section 9.2 Hyperbolas</w:t>
      </w:r>
      <w:bookmarkEnd w:id="12"/>
    </w:p>
    <w:p w14:paraId="0E882F6E" w14:textId="77777777" w:rsidR="00CE1651" w:rsidRDefault="00CE1651" w:rsidP="00A8272C"/>
    <w:p w14:paraId="199040B7" w14:textId="77777777" w:rsidR="00A8272C" w:rsidRDefault="00A8272C" w:rsidP="00A8272C">
      <w:r>
        <w:t>In the last section, we learned that planets have</w:t>
      </w:r>
      <w:r w:rsidR="00EF139A">
        <w:t xml:space="preserve"> approximately</w:t>
      </w:r>
      <w:r>
        <w:t xml:space="preserve"> elliptical orbits around the sun.  When an object like a comet is moving quickly, it is able to escape the gr</w:t>
      </w:r>
      <w:r w:rsidR="00EF139A">
        <w:t xml:space="preserve">avitational pull of the sun and follows a </w:t>
      </w:r>
      <w:r>
        <w:t xml:space="preserve">path </w:t>
      </w:r>
      <w:r w:rsidR="00EF139A">
        <w:t>with</w:t>
      </w:r>
      <w:r>
        <w:t xml:space="preserve"> the shape of a </w:t>
      </w:r>
      <w:r>
        <w:rPr>
          <w:b/>
        </w:rPr>
        <w:t>hyperbola</w:t>
      </w:r>
      <w:r>
        <w:t xml:space="preserve">.  </w:t>
      </w:r>
      <w:r>
        <w:fldChar w:fldCharType="begin"/>
      </w:r>
      <w:r>
        <w:instrText>xe "</w:instrText>
      </w:r>
      <w:r w:rsidRPr="00B6342D">
        <w:instrText>Trigonometry:Right Triangles</w:instrText>
      </w:r>
      <w:r>
        <w:instrText>"</w:instrText>
      </w:r>
      <w:r>
        <w:fldChar w:fldCharType="end"/>
      </w:r>
      <w:r>
        <w:t xml:space="preserve">Hyperbolas are curves that can help us find the location of a ship, describe the shape of cooling towers, or calibrate seismological equipment.  </w:t>
      </w:r>
    </w:p>
    <w:p w14:paraId="4E0F7755" w14:textId="77777777" w:rsidR="00A8272C" w:rsidRDefault="00A8272C" w:rsidP="00A8272C"/>
    <w:p w14:paraId="4261E354" w14:textId="77777777" w:rsidR="00A8272C" w:rsidRDefault="00A8272C" w:rsidP="00A8272C">
      <w:pPr>
        <w:rPr>
          <w:noProof/>
        </w:rPr>
      </w:pPr>
      <w:r>
        <w:t xml:space="preserve">The hyperbola is another type of conic section created by intersecting a plane with a double cone, as shown </w:t>
      </w:r>
      <w:r w:rsidR="00EF139A">
        <w:t>below</w:t>
      </w:r>
      <w:r>
        <w:rPr>
          <w:rStyle w:val="FootnoteReference"/>
        </w:rPr>
        <w:footnoteReference w:id="5"/>
      </w:r>
      <w:r>
        <w:t xml:space="preserve">.  </w:t>
      </w:r>
    </w:p>
    <w:p w14:paraId="405AD320" w14:textId="77777777" w:rsidR="00A8272C" w:rsidRDefault="00A8272C" w:rsidP="00A8272C">
      <w:pPr>
        <w:ind w:left="720" w:firstLine="720"/>
      </w:pPr>
      <w:r w:rsidRPr="008043B0">
        <w:rPr>
          <w:noProof/>
        </w:rPr>
        <w:drawing>
          <wp:inline distT="0" distB="0" distL="0" distR="0" wp14:anchorId="4F551D4A" wp14:editId="1A19888A">
            <wp:extent cx="1050925" cy="2397760"/>
            <wp:effectExtent l="0" t="0" r="0" b="0"/>
            <wp:docPr id="195" name="Picture 5" descr="Image of a double cone (two cones placed tip-to-tip) intersected by a plane parallel to the cone creating a hyperbolic conic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5" descr="Image of a double cone (two cones placed tip-to-tip) intersected by a plane parallel to the cone creating a hyperbolic conic section."/>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050925" cy="2397760"/>
                    </a:xfrm>
                    <a:prstGeom prst="rect">
                      <a:avLst/>
                    </a:prstGeom>
                    <a:noFill/>
                    <a:ln>
                      <a:noFill/>
                    </a:ln>
                  </pic:spPr>
                </pic:pic>
              </a:graphicData>
            </a:graphic>
          </wp:inline>
        </w:drawing>
      </w:r>
      <w:r w:rsidRPr="00AD0F49">
        <w:rPr>
          <w:noProof/>
        </w:rPr>
        <w:t xml:space="preserve"> </w:t>
      </w:r>
      <w:r>
        <w:rPr>
          <w:noProof/>
        </w:rPr>
        <w:t xml:space="preserve">          </w:t>
      </w:r>
      <w:r>
        <w:rPr>
          <w:noProof/>
        </w:rPr>
        <w:drawing>
          <wp:inline distT="0" distB="0" distL="0" distR="0" wp14:anchorId="470D3978" wp14:editId="6EF4F020">
            <wp:extent cx="1967868" cy="1992119"/>
            <wp:effectExtent l="0" t="0" r="0" b="8255"/>
            <wp:docPr id="196" name="Picture 196" descr="A hyperbola, which consists of two curves, open opening upwards and one opening downwards.  The curves are roughly U-shaped in the middle, but become more straight lined as they move away from the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hyperbola, which consists of two curves, open opening upwards and one opening downwards.  The curves are roughly U-shaped in the middle, but become more straight lined as they move away from the origin."/>
                    <pic:cNvPicPr/>
                  </pic:nvPicPr>
                  <pic:blipFill>
                    <a:blip r:embed="rId389"/>
                    <a:stretch>
                      <a:fillRect/>
                    </a:stretch>
                  </pic:blipFill>
                  <pic:spPr>
                    <a:xfrm>
                      <a:off x="0" y="0"/>
                      <a:ext cx="2024987" cy="2049942"/>
                    </a:xfrm>
                    <a:prstGeom prst="rect">
                      <a:avLst/>
                    </a:prstGeom>
                  </pic:spPr>
                </pic:pic>
              </a:graphicData>
            </a:graphic>
          </wp:inline>
        </w:drawing>
      </w:r>
      <w:r>
        <w:br/>
      </w:r>
    </w:p>
    <w:p w14:paraId="776242A5" w14:textId="77777777" w:rsidR="00A8272C" w:rsidRDefault="00A8272C" w:rsidP="00A8272C"/>
    <w:p w14:paraId="0FA3B3D9" w14:textId="77777777" w:rsidR="00A8272C" w:rsidRDefault="00A8272C" w:rsidP="00A8272C">
      <w:r>
        <w:t>The word “hyperbola” derives from a Greek word meaning “excess.”  The English word “hyperbole” means exaggeration.  We can think of a hyperbola as an excessive or exaggerated ellipse, one turned inside out.</w:t>
      </w:r>
    </w:p>
    <w:p w14:paraId="163741B5" w14:textId="77777777" w:rsidR="00A8272C" w:rsidRDefault="00A8272C" w:rsidP="00A8272C"/>
    <w:p w14:paraId="60E0873B" w14:textId="77777777" w:rsidR="00A8272C" w:rsidRDefault="00A8272C" w:rsidP="00A8272C">
      <w:r>
        <w:t>We defined an ellipse as the set of all points where the</w:t>
      </w:r>
      <w:r w:rsidR="00EF139A">
        <w:t xml:space="preserve"> sum of the</w:t>
      </w:r>
      <w:r>
        <w:t xml:space="preserve"> distances </w:t>
      </w:r>
      <w:r w:rsidR="00EF139A">
        <w:t xml:space="preserve">from </w:t>
      </w:r>
      <w:r>
        <w:t xml:space="preserve">that point </w:t>
      </w:r>
      <w:r w:rsidR="00EF139A">
        <w:t xml:space="preserve">to </w:t>
      </w:r>
      <w:r>
        <w:t xml:space="preserve">two fixed points </w:t>
      </w:r>
      <w:r w:rsidR="00EF139A">
        <w:t>is</w:t>
      </w:r>
      <w:r>
        <w:t xml:space="preserve"> a constant.  </w:t>
      </w:r>
      <w:r w:rsidR="00EF139A">
        <w:t>A</w:t>
      </w:r>
      <w:r>
        <w:t xml:space="preserve"> hyperbola</w:t>
      </w:r>
      <w:r w:rsidR="00EF139A">
        <w:t xml:space="preserve"> is the set of all points where the absolute value of the difference of the distances from the point to two fixed points is a constant.</w:t>
      </w:r>
    </w:p>
    <w:p w14:paraId="20B0D168" w14:textId="77777777" w:rsidR="00A8272C" w:rsidRDefault="00A8272C" w:rsidP="00A8272C"/>
    <w:p w14:paraId="3A5E36A2" w14:textId="77777777" w:rsidR="00A8272C" w:rsidRDefault="00A8272C" w:rsidP="00A8272C"/>
    <w:p w14:paraId="4B62B300" w14:textId="77777777" w:rsidR="00A8272C" w:rsidRDefault="00A8272C" w:rsidP="00A8272C"/>
    <w:p w14:paraId="2479F226" w14:textId="77777777" w:rsidR="00A8272C" w:rsidRDefault="00A8272C" w:rsidP="00A8272C"/>
    <w:p w14:paraId="754B6BE6" w14:textId="77777777" w:rsidR="00A8272C" w:rsidRDefault="00A8272C" w:rsidP="00A8272C"/>
    <w:p w14:paraId="69775D6C" w14:textId="77777777" w:rsidR="00A8272C" w:rsidRDefault="00A8272C" w:rsidP="00A8272C"/>
    <w:p w14:paraId="2347F6A4" w14:textId="77777777" w:rsidR="00A8272C" w:rsidRDefault="00A8272C" w:rsidP="00A8272C"/>
    <w:p w14:paraId="1ACDB577" w14:textId="77777777" w:rsidR="00A8272C" w:rsidRDefault="00A8272C" w:rsidP="00A8272C">
      <w:pPr>
        <w:pStyle w:val="DefinitionHeader"/>
      </w:pPr>
      <w:r>
        <w:lastRenderedPageBreak/>
        <w:t>Hyperbola Definition</w:t>
      </w:r>
    </w:p>
    <w:p w14:paraId="60B75F6F" w14:textId="77777777" w:rsidR="00A8272C" w:rsidRDefault="00A8272C" w:rsidP="00A8272C">
      <w:pPr>
        <w:pStyle w:val="Definition"/>
      </w:pPr>
      <w:r>
        <w:t xml:space="preserve">A </w:t>
      </w:r>
      <w:r w:rsidRPr="000F0725">
        <w:rPr>
          <w:b/>
        </w:rPr>
        <w:t>hyperbola</w:t>
      </w:r>
      <w:r>
        <w:rPr>
          <w:b/>
        </w:rPr>
        <w:fldChar w:fldCharType="begin"/>
      </w:r>
      <w:r>
        <w:instrText xml:space="preserve"> XE "</w:instrText>
      </w:r>
      <w:r w:rsidRPr="0029515B">
        <w:rPr>
          <w:b/>
        </w:rPr>
        <w:instrText>hyperbola</w:instrText>
      </w:r>
      <w:r>
        <w:instrText xml:space="preserve">" </w:instrText>
      </w:r>
      <w:r>
        <w:rPr>
          <w:b/>
        </w:rPr>
        <w:fldChar w:fldCharType="end"/>
      </w:r>
      <w:r>
        <w:t xml:space="preserve"> is the set of all points </w:t>
      </w:r>
      <w:r w:rsidR="004D308A" w:rsidRPr="004E0A9F">
        <w:rPr>
          <w:position w:val="-10"/>
        </w:rPr>
        <w:object w:dxaOrig="760" w:dyaOrig="340" w14:anchorId="1CE13070">
          <v:shape id="_x0000_i1195" type="#_x0000_t75" style="width:38.25pt;height:18.75pt" o:ole="">
            <v:imagedata r:id="rId390" o:title=""/>
          </v:shape>
          <o:OLEObject Type="Embed" ProgID="Equation.3" ShapeID="_x0000_i1195" DrawAspect="Content" ObjectID="_1719177672" r:id="rId391"/>
        </w:object>
      </w:r>
      <w:r>
        <w:t xml:space="preserve"> for which the absolute value of the difference of the distance</w:t>
      </w:r>
      <w:r w:rsidR="00EF139A">
        <w:t>s</w:t>
      </w:r>
      <w:r>
        <w:t xml:space="preserve"> to two fixed points </w:t>
      </w:r>
      <w:r w:rsidR="004D308A" w:rsidRPr="004E0A9F">
        <w:rPr>
          <w:position w:val="-10"/>
        </w:rPr>
        <w:object w:dxaOrig="900" w:dyaOrig="340" w14:anchorId="060BFA54">
          <v:shape id="_x0000_i1196" type="#_x0000_t75" style="width:45pt;height:18.75pt" o:ole="">
            <v:imagedata r:id="rId392" o:title=""/>
          </v:shape>
          <o:OLEObject Type="Embed" ProgID="Equation.3" ShapeID="_x0000_i1196" DrawAspect="Content" ObjectID="_1719177673" r:id="rId393"/>
        </w:object>
      </w:r>
      <w:r>
        <w:t xml:space="preserve"> and </w:t>
      </w:r>
      <w:r w:rsidR="004D308A" w:rsidRPr="004E0A9F">
        <w:rPr>
          <w:position w:val="-10"/>
        </w:rPr>
        <w:object w:dxaOrig="980" w:dyaOrig="340" w14:anchorId="148F207D">
          <v:shape id="_x0000_i1197" type="#_x0000_t75" style="width:48pt;height:18.75pt" o:ole="">
            <v:imagedata r:id="rId394" o:title=""/>
          </v:shape>
          <o:OLEObject Type="Embed" ProgID="Equation.3" ShapeID="_x0000_i1197" DrawAspect="Content" ObjectID="_1719177674" r:id="rId395"/>
        </w:object>
      </w:r>
      <w:r>
        <w:t xml:space="preserve"> called the </w:t>
      </w:r>
      <w:r w:rsidRPr="00EF139A">
        <w:rPr>
          <w:rStyle w:val="Emphasis"/>
          <w:b/>
          <w:i w:val="0"/>
        </w:rPr>
        <w:t>foci</w:t>
      </w:r>
      <w:r>
        <w:rPr>
          <w:rStyle w:val="Emphasis"/>
          <w:b/>
          <w:i w:val="0"/>
          <w:iCs w:val="0"/>
        </w:rPr>
        <w:fldChar w:fldCharType="begin"/>
      </w:r>
      <w:r>
        <w:instrText xml:space="preserve"> XE "</w:instrText>
      </w:r>
      <w:r w:rsidRPr="0029515B">
        <w:rPr>
          <w:rStyle w:val="Emphasis"/>
          <w:b/>
        </w:rPr>
        <w:instrText>foci</w:instrText>
      </w:r>
      <w:r>
        <w:instrText xml:space="preserve">" </w:instrText>
      </w:r>
      <w:r>
        <w:rPr>
          <w:rStyle w:val="Emphasis"/>
          <w:b/>
          <w:i w:val="0"/>
          <w:iCs w:val="0"/>
        </w:rPr>
        <w:fldChar w:fldCharType="end"/>
      </w:r>
      <w:r>
        <w:rPr>
          <w:rStyle w:val="Emphasis"/>
          <w:b/>
          <w:i w:val="0"/>
          <w:iCs w:val="0"/>
        </w:rPr>
        <w:fldChar w:fldCharType="begin"/>
      </w:r>
      <w:r>
        <w:instrText xml:space="preserve"> XE "</w:instrText>
      </w:r>
      <w:r w:rsidRPr="0029515B">
        <w:rPr>
          <w:rStyle w:val="Emphasis"/>
          <w:b/>
        </w:rPr>
        <w:instrText>foci</w:instrText>
      </w:r>
      <w:r>
        <w:instrText xml:space="preserve">" </w:instrText>
      </w:r>
      <w:r>
        <w:rPr>
          <w:rStyle w:val="Emphasis"/>
          <w:b/>
          <w:i w:val="0"/>
          <w:iCs w:val="0"/>
        </w:rPr>
        <w:fldChar w:fldCharType="end"/>
      </w:r>
      <w:r w:rsidRPr="000F0725">
        <w:rPr>
          <w:b/>
          <w:i/>
        </w:rPr>
        <w:t xml:space="preserve"> </w:t>
      </w:r>
      <w:r>
        <w:t xml:space="preserve">(plural for focus) is a constant </w:t>
      </w:r>
      <w:r w:rsidRPr="00826F12">
        <w:rPr>
          <w:i/>
        </w:rPr>
        <w:t>k</w:t>
      </w:r>
      <w:r>
        <w:t xml:space="preserve">: </w:t>
      </w:r>
      <w:r w:rsidR="004D308A" w:rsidRPr="00B05BEE">
        <w:rPr>
          <w:position w:val="-14"/>
        </w:rPr>
        <w:object w:dxaOrig="2260" w:dyaOrig="400" w14:anchorId="51DE292F">
          <v:shape id="_x0000_i1198" type="#_x0000_t75" style="width:113.25pt;height:19.5pt" o:ole="">
            <v:imagedata r:id="rId396" o:title=""/>
          </v:shape>
          <o:OLEObject Type="Embed" ProgID="Equation.3" ShapeID="_x0000_i1198" DrawAspect="Content" ObjectID="_1719177675" r:id="rId397"/>
        </w:object>
      </w:r>
      <w:r>
        <w:t>.</w:t>
      </w:r>
    </w:p>
    <w:p w14:paraId="75D510EB" w14:textId="77777777" w:rsidR="00A8272C" w:rsidRDefault="00A8272C" w:rsidP="00A8272C">
      <w:pPr>
        <w:pStyle w:val="Definition"/>
        <w:jc w:val="center"/>
      </w:pPr>
      <w:r>
        <w:rPr>
          <w:noProof/>
        </w:rPr>
        <mc:AlternateContent>
          <mc:Choice Requires="wpc">
            <w:drawing>
              <wp:inline distT="0" distB="0" distL="0" distR="0" wp14:anchorId="52DEDEBE" wp14:editId="5ECD2A7A">
                <wp:extent cx="1988185" cy="1902940"/>
                <wp:effectExtent l="0" t="0" r="0" b="0"/>
                <wp:docPr id="197" name="Canvas 197" descr="A picture of a horizontal hyperbola. It has two segments, each roughly U shaped but turned sideways, one opening right and one opening left, with the vertices equally spaced on either side of the origin.  Two focus points on the x-axis are labeled F1 and F2, and a point on the hyperbola is labeled Q. Lines are drawn from the foci to the point Q."/>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9" name="Group 9"/>
                        <wpg:cNvGrpSpPr/>
                        <wpg:grpSpPr>
                          <a:xfrm>
                            <a:off x="10" y="91144"/>
                            <a:ext cx="1908100" cy="1665191"/>
                            <a:chOff x="707862" y="6"/>
                            <a:chExt cx="2743230" cy="2394252"/>
                          </a:xfrm>
                        </wpg:grpSpPr>
                        <wps:wsp>
                          <wps:cNvPr id="10" name="Straight Connector 10"/>
                          <wps:cNvCnPr/>
                          <wps:spPr>
                            <a:xfrm flipV="1">
                              <a:off x="1403872" y="563745"/>
                              <a:ext cx="1276526" cy="629958"/>
                            </a:xfrm>
                            <a:prstGeom prst="line">
                              <a:avLst/>
                            </a:prstGeom>
                            <a:ln w="1270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2701632" y="599054"/>
                              <a:ext cx="74041" cy="596512"/>
                            </a:xfrm>
                            <a:prstGeom prst="line">
                              <a:avLst/>
                            </a:prstGeom>
                            <a:ln w="1270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707862" y="1226877"/>
                              <a:ext cx="2743230" cy="0"/>
                            </a:xfrm>
                            <a:prstGeom prst="line">
                              <a:avLst/>
                            </a:prstGeom>
                            <a:ln w="63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2079314" y="193306"/>
                              <a:ext cx="0" cy="2160570"/>
                            </a:xfrm>
                            <a:prstGeom prst="line">
                              <a:avLst/>
                            </a:prstGeom>
                            <a:ln w="63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6" name="Text Box 16"/>
                          <wps:cNvSpPr txBox="1"/>
                          <wps:spPr>
                            <a:xfrm>
                              <a:off x="3108044" y="1238960"/>
                              <a:ext cx="343048" cy="228600"/>
                            </a:xfrm>
                            <a:prstGeom prst="rect">
                              <a:avLst/>
                            </a:prstGeom>
                            <a:noFill/>
                            <a:ln w="6350">
                              <a:noFill/>
                            </a:ln>
                          </wps:spPr>
                          <wps:txbx>
                            <w:txbxContent>
                              <w:p w14:paraId="469EE127" w14:textId="77777777" w:rsidR="00AB1A6D" w:rsidRPr="00E45A9B" w:rsidRDefault="00AB1A6D" w:rsidP="00A8272C">
                                <w:pPr>
                                  <w:jc w:val="right"/>
                                  <w:rPr>
                                    <w:i/>
                                  </w:rPr>
                                </w:pPr>
                                <w:r w:rsidRPr="00E45A9B">
                                  <w:rPr>
                                    <w:i/>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938667" y="6"/>
                              <a:ext cx="343048" cy="281730"/>
                            </a:xfrm>
                            <a:prstGeom prst="rect">
                              <a:avLst/>
                            </a:prstGeom>
                            <a:noFill/>
                            <a:ln w="6350">
                              <a:noFill/>
                            </a:ln>
                          </wps:spPr>
                          <wps:txbx>
                            <w:txbxContent>
                              <w:p w14:paraId="55D48940" w14:textId="77777777" w:rsidR="00AB1A6D" w:rsidRPr="00E45A9B" w:rsidRDefault="00AB1A6D" w:rsidP="00A8272C">
                                <w:pPr>
                                  <w:rPr>
                                    <w:i/>
                                  </w:rPr>
                                </w:pPr>
                                <w:r>
                                  <w:rPr>
                                    <w:i/>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1325823" y="1180536"/>
                              <a:ext cx="91440" cy="914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2730406" y="1181078"/>
                              <a:ext cx="91440" cy="914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1009623" y="893492"/>
                              <a:ext cx="693768" cy="287027"/>
                            </a:xfrm>
                            <a:prstGeom prst="rect">
                              <a:avLst/>
                            </a:prstGeom>
                            <a:noFill/>
                            <a:ln w="6350">
                              <a:noFill/>
                            </a:ln>
                          </wps:spPr>
                          <wps:txbx>
                            <w:txbxContent>
                              <w:p w14:paraId="4C46B36A" w14:textId="77777777" w:rsidR="00AB1A6D" w:rsidRPr="00AB65A5" w:rsidRDefault="00AB1A6D" w:rsidP="00A8272C">
                                <w:pPr>
                                  <w:rPr>
                                    <w:i/>
                                    <w:color w:val="C00000"/>
                                    <w:sz w:val="22"/>
                                  </w:rPr>
                                </w:pPr>
                                <w:r>
                                  <w:rPr>
                                    <w:i/>
                                    <w:color w:val="C00000"/>
                                    <w:sz w:val="22"/>
                                  </w:rPr>
                                  <w:t>d(Q</w:t>
                                </w:r>
                                <w:r w:rsidRPr="00AB65A5">
                                  <w:rPr>
                                    <w:i/>
                                    <w:color w:val="C00000"/>
                                    <w:sz w:val="22"/>
                                  </w:rPr>
                                  <w:t>,</w:t>
                                </w:r>
                                <w:r>
                                  <w:rPr>
                                    <w:i/>
                                    <w:color w:val="C00000"/>
                                    <w:sz w:val="22"/>
                                  </w:rPr>
                                  <w:t>F</w:t>
                                </w:r>
                                <w:r>
                                  <w:rPr>
                                    <w:i/>
                                    <w:color w:val="C00000"/>
                                    <w:sz w:val="22"/>
                                    <w:vertAlign w:val="subscript"/>
                                  </w:rPr>
                                  <w:t>1</w:t>
                                </w:r>
                                <w:r w:rsidRPr="00AB65A5">
                                  <w:rPr>
                                    <w:i/>
                                    <w:color w:val="C00000"/>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2774629" y="744389"/>
                              <a:ext cx="675655" cy="243936"/>
                            </a:xfrm>
                            <a:prstGeom prst="rect">
                              <a:avLst/>
                            </a:prstGeom>
                            <a:noFill/>
                            <a:ln w="6350">
                              <a:noFill/>
                            </a:ln>
                          </wps:spPr>
                          <wps:txbx>
                            <w:txbxContent>
                              <w:p w14:paraId="5A3EA8F6" w14:textId="77777777" w:rsidR="00AB1A6D" w:rsidRPr="00AB65A5" w:rsidRDefault="00AB1A6D" w:rsidP="00A8272C">
                                <w:pPr>
                                  <w:rPr>
                                    <w:i/>
                                    <w:color w:val="C00000"/>
                                    <w:sz w:val="22"/>
                                  </w:rPr>
                                </w:pPr>
                                <w:r>
                                  <w:rPr>
                                    <w:i/>
                                    <w:color w:val="C00000"/>
                                    <w:sz w:val="22"/>
                                  </w:rPr>
                                  <w:t>d(Q</w:t>
                                </w:r>
                                <w:r w:rsidRPr="00AB65A5">
                                  <w:rPr>
                                    <w:i/>
                                    <w:color w:val="C00000"/>
                                    <w:sz w:val="22"/>
                                  </w:rPr>
                                  <w:t>,</w:t>
                                </w:r>
                                <w:r>
                                  <w:rPr>
                                    <w:i/>
                                    <w:color w:val="C00000"/>
                                    <w:sz w:val="22"/>
                                  </w:rPr>
                                  <w:t>F</w:t>
                                </w:r>
                                <w:r>
                                  <w:rPr>
                                    <w:i/>
                                    <w:color w:val="C00000"/>
                                    <w:sz w:val="22"/>
                                    <w:vertAlign w:val="subscript"/>
                                  </w:rPr>
                                  <w:t>2</w:t>
                                </w:r>
                                <w:r w:rsidRPr="00AB65A5">
                                  <w:rPr>
                                    <w:i/>
                                    <w:color w:val="C00000"/>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2512350" y="281736"/>
                              <a:ext cx="343048" cy="285897"/>
                            </a:xfrm>
                            <a:prstGeom prst="rect">
                              <a:avLst/>
                            </a:prstGeom>
                            <a:noFill/>
                            <a:ln w="6350">
                              <a:noFill/>
                            </a:ln>
                          </wps:spPr>
                          <wps:txbx>
                            <w:txbxContent>
                              <w:p w14:paraId="540674B9" w14:textId="77777777" w:rsidR="00AB1A6D" w:rsidRPr="00E45A9B" w:rsidRDefault="00AB1A6D" w:rsidP="00A8272C">
                                <w:pPr>
                                  <w:rPr>
                                    <w:i/>
                                  </w:rPr>
                                </w:pPr>
                                <w:r>
                                  <w:rPr>
                                    <w:i/>
                                  </w:rPr>
                                  <w:t>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1307517" y="1274281"/>
                              <a:ext cx="343048" cy="315496"/>
                            </a:xfrm>
                            <a:prstGeom prst="rect">
                              <a:avLst/>
                            </a:prstGeom>
                            <a:noFill/>
                            <a:ln w="6350">
                              <a:noFill/>
                            </a:ln>
                          </wps:spPr>
                          <wps:txbx>
                            <w:txbxContent>
                              <w:p w14:paraId="4B5B0A9A" w14:textId="77777777" w:rsidR="00AB1A6D" w:rsidRPr="00B05BEE" w:rsidRDefault="00AB1A6D" w:rsidP="00A8272C">
                                <w:pPr>
                                  <w:rPr>
                                    <w:i/>
                                    <w:vertAlign w:val="subscript"/>
                                  </w:rPr>
                                </w:pPr>
                                <w:r>
                                  <w:rPr>
                                    <w:i/>
                                  </w:rPr>
                                  <w:t>F</w:t>
                                </w:r>
                                <w:r>
                                  <w:rPr>
                                    <w:i/>
                                    <w:vertAlign w:val="sub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2730406" y="1275290"/>
                              <a:ext cx="343048" cy="228600"/>
                            </a:xfrm>
                            <a:prstGeom prst="rect">
                              <a:avLst/>
                            </a:prstGeom>
                            <a:noFill/>
                            <a:ln w="6350">
                              <a:noFill/>
                            </a:ln>
                          </wps:spPr>
                          <wps:txbx>
                            <w:txbxContent>
                              <w:p w14:paraId="25B2A7A1" w14:textId="77777777" w:rsidR="00AB1A6D" w:rsidRPr="00B05BEE" w:rsidRDefault="00AB1A6D" w:rsidP="00A8272C">
                                <w:pPr>
                                  <w:rPr>
                                    <w:i/>
                                    <w:vertAlign w:val="subscript"/>
                                  </w:rPr>
                                </w:pPr>
                                <w:r>
                                  <w:rPr>
                                    <w:i/>
                                  </w:rPr>
                                  <w:t>F</w:t>
                                </w:r>
                                <w:r>
                                  <w:rPr>
                                    <w:i/>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6" name="Group 36"/>
                          <wpg:cNvGrpSpPr/>
                          <wpg:grpSpPr>
                            <a:xfrm rot="5400000">
                              <a:off x="914466" y="174947"/>
                              <a:ext cx="2333464" cy="2105158"/>
                              <a:chOff x="894849" y="194564"/>
                              <a:chExt cx="2333464" cy="2105158"/>
                            </a:xfrm>
                          </wpg:grpSpPr>
                          <wps:wsp>
                            <wps:cNvPr id="37" name="Freeform: Shape 37"/>
                            <wps:cNvSpPr/>
                            <wps:spPr>
                              <a:xfrm>
                                <a:off x="894849" y="194564"/>
                                <a:ext cx="2332021" cy="797119"/>
                              </a:xfrm>
                              <a:custGeom>
                                <a:avLst/>
                                <a:gdLst>
                                  <a:gd name="connsiteX0" fmla="*/ 0 w 2820473"/>
                                  <a:gd name="connsiteY0" fmla="*/ 0 h 6439"/>
                                  <a:gd name="connsiteX1" fmla="*/ 2820473 w 2820473"/>
                                  <a:gd name="connsiteY1" fmla="*/ 6439 h 6439"/>
                                  <a:gd name="connsiteX0" fmla="*/ 0 w 10000"/>
                                  <a:gd name="connsiteY0" fmla="*/ 0 h 1030073"/>
                                  <a:gd name="connsiteX1" fmla="*/ 10000 w 10000"/>
                                  <a:gd name="connsiteY1" fmla="*/ 10000 h 1030073"/>
                                  <a:gd name="connsiteX0" fmla="*/ 0 w 10000"/>
                                  <a:gd name="connsiteY0" fmla="*/ 0 h 1594488"/>
                                  <a:gd name="connsiteX1" fmla="*/ 10000 w 10000"/>
                                  <a:gd name="connsiteY1" fmla="*/ 10000 h 1594488"/>
                                  <a:gd name="connsiteX0" fmla="*/ 0 w 10000"/>
                                  <a:gd name="connsiteY0" fmla="*/ 0 h 1445101"/>
                                  <a:gd name="connsiteX1" fmla="*/ 10000 w 10000"/>
                                  <a:gd name="connsiteY1" fmla="*/ 10000 h 1445101"/>
                                  <a:gd name="connsiteX0" fmla="*/ 0 w 10000"/>
                                  <a:gd name="connsiteY0" fmla="*/ 0 h 1482779"/>
                                  <a:gd name="connsiteX1" fmla="*/ 10000 w 10000"/>
                                  <a:gd name="connsiteY1" fmla="*/ 10000 h 1482779"/>
                                  <a:gd name="connsiteX0" fmla="*/ 0 w 10000"/>
                                  <a:gd name="connsiteY0" fmla="*/ 0 h 1505118"/>
                                  <a:gd name="connsiteX1" fmla="*/ 10000 w 10000"/>
                                  <a:gd name="connsiteY1" fmla="*/ 10000 h 1505118"/>
                                  <a:gd name="connsiteX0" fmla="*/ 0 w 10000"/>
                                  <a:gd name="connsiteY0" fmla="*/ 0 h 1497601"/>
                                  <a:gd name="connsiteX1" fmla="*/ 10000 w 10000"/>
                                  <a:gd name="connsiteY1" fmla="*/ 10000 h 1497601"/>
                                </a:gdLst>
                                <a:ahLst/>
                                <a:cxnLst>
                                  <a:cxn ang="0">
                                    <a:pos x="connsiteX0" y="connsiteY0"/>
                                  </a:cxn>
                                  <a:cxn ang="0">
                                    <a:pos x="connsiteX1" y="connsiteY1"/>
                                  </a:cxn>
                                </a:cxnLst>
                                <a:rect l="l" t="t" r="r" b="b"/>
                                <a:pathLst>
                                  <a:path w="10000" h="1497601">
                                    <a:moveTo>
                                      <a:pt x="0" y="0"/>
                                    </a:moveTo>
                                    <a:cubicBezTo>
                                      <a:pt x="4977" y="2003468"/>
                                      <a:pt x="4955" y="1986801"/>
                                      <a:pt x="10000" y="10000"/>
                                    </a:cubicBezTo>
                                  </a:path>
                                </a:pathLst>
                              </a:custGeom>
                              <a:noFill/>
                              <a:ln>
                                <a:solidFill>
                                  <a:schemeClr val="tx2"/>
                                </a:solidFill>
                                <a:headEnd type="stealth" w="lg" len="lg"/>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flipV="1">
                                <a:off x="896292" y="1502603"/>
                                <a:ext cx="2332021" cy="797119"/>
                              </a:xfrm>
                              <a:custGeom>
                                <a:avLst/>
                                <a:gdLst>
                                  <a:gd name="connsiteX0" fmla="*/ 0 w 2820473"/>
                                  <a:gd name="connsiteY0" fmla="*/ 0 h 6439"/>
                                  <a:gd name="connsiteX1" fmla="*/ 2820473 w 2820473"/>
                                  <a:gd name="connsiteY1" fmla="*/ 6439 h 6439"/>
                                  <a:gd name="connsiteX0" fmla="*/ 0 w 10000"/>
                                  <a:gd name="connsiteY0" fmla="*/ 0 h 1030073"/>
                                  <a:gd name="connsiteX1" fmla="*/ 10000 w 10000"/>
                                  <a:gd name="connsiteY1" fmla="*/ 10000 h 1030073"/>
                                  <a:gd name="connsiteX0" fmla="*/ 0 w 10000"/>
                                  <a:gd name="connsiteY0" fmla="*/ 0 h 1594488"/>
                                  <a:gd name="connsiteX1" fmla="*/ 10000 w 10000"/>
                                  <a:gd name="connsiteY1" fmla="*/ 10000 h 1594488"/>
                                  <a:gd name="connsiteX0" fmla="*/ 0 w 10000"/>
                                  <a:gd name="connsiteY0" fmla="*/ 0 h 1445101"/>
                                  <a:gd name="connsiteX1" fmla="*/ 10000 w 10000"/>
                                  <a:gd name="connsiteY1" fmla="*/ 10000 h 1445101"/>
                                  <a:gd name="connsiteX0" fmla="*/ 0 w 10000"/>
                                  <a:gd name="connsiteY0" fmla="*/ 0 h 1482779"/>
                                  <a:gd name="connsiteX1" fmla="*/ 10000 w 10000"/>
                                  <a:gd name="connsiteY1" fmla="*/ 10000 h 1482779"/>
                                  <a:gd name="connsiteX0" fmla="*/ 0 w 10000"/>
                                  <a:gd name="connsiteY0" fmla="*/ 0 h 1505118"/>
                                  <a:gd name="connsiteX1" fmla="*/ 10000 w 10000"/>
                                  <a:gd name="connsiteY1" fmla="*/ 10000 h 1505118"/>
                                  <a:gd name="connsiteX0" fmla="*/ 0 w 10000"/>
                                  <a:gd name="connsiteY0" fmla="*/ 0 h 1497601"/>
                                  <a:gd name="connsiteX1" fmla="*/ 10000 w 10000"/>
                                  <a:gd name="connsiteY1" fmla="*/ 10000 h 1497601"/>
                                </a:gdLst>
                                <a:ahLst/>
                                <a:cxnLst>
                                  <a:cxn ang="0">
                                    <a:pos x="connsiteX0" y="connsiteY0"/>
                                  </a:cxn>
                                  <a:cxn ang="0">
                                    <a:pos x="connsiteX1" y="connsiteY1"/>
                                  </a:cxn>
                                </a:cxnLst>
                                <a:rect l="l" t="t" r="r" b="b"/>
                                <a:pathLst>
                                  <a:path w="10000" h="1497601">
                                    <a:moveTo>
                                      <a:pt x="0" y="0"/>
                                    </a:moveTo>
                                    <a:cubicBezTo>
                                      <a:pt x="4977" y="2003468"/>
                                      <a:pt x="4955" y="1986801"/>
                                      <a:pt x="10000" y="10000"/>
                                    </a:cubicBezTo>
                                  </a:path>
                                </a:pathLst>
                              </a:custGeom>
                              <a:noFill/>
                              <a:ln>
                                <a:solidFill>
                                  <a:schemeClr val="tx2"/>
                                </a:solidFill>
                                <a:headEnd type="stealth" w="lg" len="lg"/>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9" name="Oval 39"/>
                          <wps:cNvSpPr/>
                          <wps:spPr>
                            <a:xfrm>
                              <a:off x="2655912" y="507727"/>
                              <a:ext cx="91440" cy="914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52DEDEBE" id="Canvas 197" o:spid="_x0000_s1170" editas="canvas" alt="A picture of a horizontal hyperbola. It has two segments, each roughly U shaped but turned sideways, one opening right and one opening left, with the vertices equally spaced on either side of the origin.  Two focus points on the x-axis are labeled F1 and F2, and a point on the hyperbola is labeled Q. Lines are drawn from the foci to the point Q." style="width:156.55pt;height:149.85pt;mso-position-horizontal-relative:char;mso-position-vertical-relative:line" coordsize="19881,1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">
                <v:shape id="_x0000_s1171" type="#_x0000_t75" alt="A picture of a horizontal hyperbola. It has two segments, each roughly U shaped but turned sideways, one opening right and one opening left, with the vertices equally spaced on either side of the origin.  Two focus points on the x-axis are labeled F1 and F2, and a point on the hyperbola is labeled Q. Lines are drawn from the foci to the point Q." style="position:absolute;width:19881;height:19024;visibility:visible;mso-wrap-style:square">
                  <v:fill o:detectmouseclick="t"/>
                  <v:path o:connecttype="none"/>
                </v:shape>
                <v:group id="Group 9" o:spid="_x0000_s1172" style="position:absolute;top:911;width:19081;height:16652" coordorigin="7078" coordsize="27432,2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Straight Connector 10" o:spid="_x0000_s1173" style="position:absolute;flip:y;visibility:visible;mso-wrap-style:square" from="14038,5637" to="26803,1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" strokecolor="#c00000" strokeweight="1pt">
                    <v:stroke dashstyle="dash" joinstyle="miter"/>
                  </v:line>
                  <v:line id="Straight Connector 12" o:spid="_x0000_s1174" style="position:absolute;visibility:visible;mso-wrap-style:square" from="27016,5990" to="27756,1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" strokecolor="#c00000" strokeweight="1pt">
                    <v:stroke dashstyle="dash" joinstyle="miter"/>
                  </v:line>
                  <v:line id="Straight Connector 13" o:spid="_x0000_s1175" style="position:absolute;visibility:visible;mso-wrap-style:square" from="7078,12268" to="34510,1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" strokecolor="black [3213]" strokeweight=".5pt">
                    <v:stroke endarrow="block" joinstyle="miter"/>
                  </v:line>
                  <v:line id="Straight Connector 15" o:spid="_x0000_s1176" style="position:absolute;visibility:visible;mso-wrap-style:square" from="20793,1933" to="20793,2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" strokecolor="black [3213]" strokeweight=".5pt">
                    <v:stroke startarrow="block" joinstyle="miter"/>
                  </v:line>
                  <v:shape id="Text Box 16" o:spid="_x0000_s1177" type="#_x0000_t202" style="position:absolute;left:31080;top:12389;width:3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" filled="f" stroked="f" strokeweight=".5pt">
                    <v:textbox inset="0,0,0,0">
                      <w:txbxContent>
                        <w:p w14:paraId="469EE127" w14:textId="77777777" w:rsidR="00AB1A6D" w:rsidRPr="00E45A9B" w:rsidRDefault="00AB1A6D" w:rsidP="00A8272C">
                          <w:pPr>
                            <w:jc w:val="right"/>
                            <w:rPr>
                              <w:i/>
                            </w:rPr>
                          </w:pPr>
                          <w:r w:rsidRPr="00E45A9B">
                            <w:rPr>
                              <w:i/>
                            </w:rPr>
                            <w:t>x</w:t>
                          </w:r>
                        </w:p>
                      </w:txbxContent>
                    </v:textbox>
                  </v:shape>
                  <v:shape id="Text Box 19" o:spid="_x0000_s1178" type="#_x0000_t202" style="position:absolute;left:19386;width:3431;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14:paraId="55D48940" w14:textId="77777777" w:rsidR="00AB1A6D" w:rsidRPr="00E45A9B" w:rsidRDefault="00AB1A6D" w:rsidP="00A8272C">
                          <w:pPr>
                            <w:rPr>
                              <w:i/>
                            </w:rPr>
                          </w:pPr>
                          <w:r>
                            <w:rPr>
                              <w:i/>
                            </w:rPr>
                            <w:t>y</w:t>
                          </w:r>
                        </w:p>
                      </w:txbxContent>
                    </v:textbox>
                  </v:shape>
                  <v:oval id="Oval 22" o:spid="_x0000_s1179" style="position:absolute;left:13258;top:118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" fillcolor="black [3213]" strokecolor="black [3213]" strokeweight="1pt">
                    <v:stroke joinstyle="miter"/>
                  </v:oval>
                  <v:oval id="Oval 24" o:spid="_x0000_s1180" style="position:absolute;left:27304;top:11810;width:914;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" fillcolor="black [3213]" strokecolor="black [3213]" strokeweight="1pt">
                    <v:stroke joinstyle="miter"/>
                  </v:oval>
                  <v:shape id="Text Box 25" o:spid="_x0000_s1181" type="#_x0000_t202" style="position:absolute;left:10096;top:8934;width:6937;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5vxQAAANsAAAAPAAAAZHJzL2Rvd25yZXYueG1sRI9fa8JA&#10;EMTfC36HYwXf6kXB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Ayiz5vxQAAANsAAAAP&#10;AAAAAAAAAAAAAAAAAAcCAABkcnMvZG93bnJldi54bWxQSwUGAAAAAAMAAwC3AAAA+QIAAAAA&#10;" filled="f" stroked="f" strokeweight=".5pt">
                    <v:textbox inset="0,0,0,0">
                      <w:txbxContent>
                        <w:p w14:paraId="4C46B36A" w14:textId="77777777" w:rsidR="00AB1A6D" w:rsidRPr="00AB65A5" w:rsidRDefault="00AB1A6D" w:rsidP="00A8272C">
                          <w:pPr>
                            <w:rPr>
                              <w:i/>
                              <w:color w:val="C00000"/>
                              <w:sz w:val="22"/>
                            </w:rPr>
                          </w:pPr>
                          <w:r>
                            <w:rPr>
                              <w:i/>
                              <w:color w:val="C00000"/>
                              <w:sz w:val="22"/>
                            </w:rPr>
                            <w:t>d(</w:t>
                          </w:r>
                          <w:proofErr w:type="gramStart"/>
                          <w:r>
                            <w:rPr>
                              <w:i/>
                              <w:color w:val="C00000"/>
                              <w:sz w:val="22"/>
                            </w:rPr>
                            <w:t>Q</w:t>
                          </w:r>
                          <w:r w:rsidRPr="00AB65A5">
                            <w:rPr>
                              <w:i/>
                              <w:color w:val="C00000"/>
                              <w:sz w:val="22"/>
                            </w:rPr>
                            <w:t>,</w:t>
                          </w:r>
                          <w:r>
                            <w:rPr>
                              <w:i/>
                              <w:color w:val="C00000"/>
                              <w:sz w:val="22"/>
                            </w:rPr>
                            <w:t>F</w:t>
                          </w:r>
                          <w:proofErr w:type="gramEnd"/>
                          <w:r>
                            <w:rPr>
                              <w:i/>
                              <w:color w:val="C00000"/>
                              <w:sz w:val="22"/>
                              <w:vertAlign w:val="subscript"/>
                            </w:rPr>
                            <w:t>1</w:t>
                          </w:r>
                          <w:r w:rsidRPr="00AB65A5">
                            <w:rPr>
                              <w:i/>
                              <w:color w:val="C00000"/>
                              <w:sz w:val="22"/>
                            </w:rPr>
                            <w:t>)</w:t>
                          </w:r>
                        </w:p>
                      </w:txbxContent>
                    </v:textbox>
                  </v:shape>
                  <v:shape id="Text Box 32" o:spid="_x0000_s1182" type="#_x0000_t202" style="position:absolute;left:27746;top:7443;width:6756;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DGxQAAANsAAAAPAAAAZHJzL2Rvd25yZXYueG1sRI9fa8JA&#10;EMTfC36HYwXf6kWF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A4uzDGxQAAANsAAAAP&#10;AAAAAAAAAAAAAAAAAAcCAABkcnMvZG93bnJldi54bWxQSwUGAAAAAAMAAwC3AAAA+QIAAAAA&#10;" filled="f" stroked="f" strokeweight=".5pt">
                    <v:textbox inset="0,0,0,0">
                      <w:txbxContent>
                        <w:p w14:paraId="5A3EA8F6" w14:textId="77777777" w:rsidR="00AB1A6D" w:rsidRPr="00AB65A5" w:rsidRDefault="00AB1A6D" w:rsidP="00A8272C">
                          <w:pPr>
                            <w:rPr>
                              <w:i/>
                              <w:color w:val="C00000"/>
                              <w:sz w:val="22"/>
                            </w:rPr>
                          </w:pPr>
                          <w:r>
                            <w:rPr>
                              <w:i/>
                              <w:color w:val="C00000"/>
                              <w:sz w:val="22"/>
                            </w:rPr>
                            <w:t>d(</w:t>
                          </w:r>
                          <w:proofErr w:type="gramStart"/>
                          <w:r>
                            <w:rPr>
                              <w:i/>
                              <w:color w:val="C00000"/>
                              <w:sz w:val="22"/>
                            </w:rPr>
                            <w:t>Q</w:t>
                          </w:r>
                          <w:r w:rsidRPr="00AB65A5">
                            <w:rPr>
                              <w:i/>
                              <w:color w:val="C00000"/>
                              <w:sz w:val="22"/>
                            </w:rPr>
                            <w:t>,</w:t>
                          </w:r>
                          <w:r>
                            <w:rPr>
                              <w:i/>
                              <w:color w:val="C00000"/>
                              <w:sz w:val="22"/>
                            </w:rPr>
                            <w:t>F</w:t>
                          </w:r>
                          <w:proofErr w:type="gramEnd"/>
                          <w:r>
                            <w:rPr>
                              <w:i/>
                              <w:color w:val="C00000"/>
                              <w:sz w:val="22"/>
                              <w:vertAlign w:val="subscript"/>
                            </w:rPr>
                            <w:t>2</w:t>
                          </w:r>
                          <w:r w:rsidRPr="00AB65A5">
                            <w:rPr>
                              <w:i/>
                              <w:color w:val="C00000"/>
                              <w:sz w:val="22"/>
                            </w:rPr>
                            <w:t>)</w:t>
                          </w:r>
                        </w:p>
                      </w:txbxContent>
                    </v:textbox>
                  </v:shape>
                  <v:shape id="Text Box 33" o:spid="_x0000_s1183" type="#_x0000_t202" style="position:absolute;left:25123;top:2817;width:3430;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14:paraId="540674B9" w14:textId="77777777" w:rsidR="00AB1A6D" w:rsidRPr="00E45A9B" w:rsidRDefault="00AB1A6D" w:rsidP="00A8272C">
                          <w:pPr>
                            <w:rPr>
                              <w:i/>
                            </w:rPr>
                          </w:pPr>
                          <w:r>
                            <w:rPr>
                              <w:i/>
                            </w:rPr>
                            <w:t>Q</w:t>
                          </w:r>
                        </w:p>
                      </w:txbxContent>
                    </v:textbox>
                  </v:shape>
                  <v:shape id="Text Box 34" o:spid="_x0000_s1184" type="#_x0000_t202" style="position:absolute;left:13075;top:12742;width:3430;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0p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2B4NKcYAAADbAAAA&#10;DwAAAAAAAAAAAAAAAAAHAgAAZHJzL2Rvd25yZXYueG1sUEsFBgAAAAADAAMAtwAAAPoCAAAAAA==&#10;" filled="f" stroked="f" strokeweight=".5pt">
                    <v:textbox inset="0,0,0,0">
                      <w:txbxContent>
                        <w:p w14:paraId="4B5B0A9A" w14:textId="77777777" w:rsidR="00AB1A6D" w:rsidRPr="00B05BEE" w:rsidRDefault="00AB1A6D" w:rsidP="00A8272C">
                          <w:pPr>
                            <w:rPr>
                              <w:i/>
                              <w:vertAlign w:val="subscript"/>
                            </w:rPr>
                          </w:pPr>
                          <w:r>
                            <w:rPr>
                              <w:i/>
                            </w:rPr>
                            <w:t>F</w:t>
                          </w:r>
                          <w:r>
                            <w:rPr>
                              <w:i/>
                              <w:vertAlign w:val="subscript"/>
                            </w:rPr>
                            <w:t>1</w:t>
                          </w:r>
                        </w:p>
                      </w:txbxContent>
                    </v:textbox>
                  </v:shape>
                  <v:shape id="Text Box 35" o:spid="_x0000_s1185" type="#_x0000_t202" style="position:absolute;left:27304;top:12752;width:3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iy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t1KossYAAADbAAAA&#10;DwAAAAAAAAAAAAAAAAAHAgAAZHJzL2Rvd25yZXYueG1sUEsFBgAAAAADAAMAtwAAAPoCAAAAAA==&#10;" filled="f" stroked="f" strokeweight=".5pt">
                    <v:textbox inset="0,0,0,0">
                      <w:txbxContent>
                        <w:p w14:paraId="25B2A7A1" w14:textId="77777777" w:rsidR="00AB1A6D" w:rsidRPr="00B05BEE" w:rsidRDefault="00AB1A6D" w:rsidP="00A8272C">
                          <w:pPr>
                            <w:rPr>
                              <w:i/>
                              <w:vertAlign w:val="subscript"/>
                            </w:rPr>
                          </w:pPr>
                          <w:r>
                            <w:rPr>
                              <w:i/>
                            </w:rPr>
                            <w:t>F</w:t>
                          </w:r>
                          <w:r>
                            <w:rPr>
                              <w:i/>
                              <w:vertAlign w:val="subscript"/>
                            </w:rPr>
                            <w:t>2</w:t>
                          </w:r>
                        </w:p>
                      </w:txbxContent>
                    </v:textbox>
                  </v:shape>
                  <v:group id="Group 36" o:spid="_x0000_s1186" style="position:absolute;left:9144;top:1749;width:23335;height:21051;rotation:90" coordorigin="8948,1945" coordsize="23334,2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">
                    <v:shape id="Freeform: Shape 37" o:spid="_x0000_s1187" style="position:absolute;left:8948;top:1945;width:23320;height:7971;visibility:visible;mso-wrap-style:square;v-text-anchor:middle" coordsize="10000,149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" path="m,c4977,2003468,4955,1986801,10000,10000e" filled="f" strokecolor="#44546a [3215]" strokeweight="1pt">
                      <v:stroke startarrow="classic" startarrowwidth="wide" startarrowlength="long" endarrow="classic" endarrowwidth="wide" endarrowlength="long" joinstyle="miter"/>
                      <v:path arrowok="t" o:connecttype="custom" o:connectlocs="0,0;2332021,5323" o:connectangles="0,0"/>
                    </v:shape>
                    <v:shape id="Freeform: Shape 38" o:spid="_x0000_s1188" style="position:absolute;left:8962;top:15026;width:23321;height:7971;flip:y;visibility:visible;mso-wrap-style:square;v-text-anchor:middle" coordsize="10000,149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" path="m,c4977,2003468,4955,1986801,10000,10000e" filled="f" strokecolor="#44546a [3215]" strokeweight="1pt">
                      <v:stroke startarrow="classic" startarrowwidth="wide" startarrowlength="long" endarrow="classic" endarrowwidth="wide" endarrowlength="long" joinstyle="miter"/>
                      <v:path arrowok="t" o:connecttype="custom" o:connectlocs="0,0;2332021,5323" o:connectangles="0,0"/>
                    </v:shape>
                  </v:group>
                  <v:oval id="Oval 39" o:spid="_x0000_s1189" style="position:absolute;left:26559;top:5077;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" fillcolor="black [3213]" strokecolor="black [3213]" strokeweight="1pt">
                    <v:stroke joinstyle="miter"/>
                  </v:oval>
                </v:group>
                <w10:anchorlock/>
              </v:group>
            </w:pict>
          </mc:Fallback>
        </mc:AlternateContent>
      </w:r>
      <w:r>
        <w:t xml:space="preserve">              </w:t>
      </w:r>
      <w:r>
        <w:rPr>
          <w:noProof/>
        </w:rPr>
        <mc:AlternateContent>
          <mc:Choice Requires="wpc">
            <w:drawing>
              <wp:inline distT="0" distB="0" distL="0" distR="0" wp14:anchorId="59DFD534" wp14:editId="632E625D">
                <wp:extent cx="1988185" cy="1795848"/>
                <wp:effectExtent l="0" t="19050" r="0" b="0"/>
                <wp:docPr id="198" name="Canvas 198" descr="A picture of a vertical hyperbola. It has two segments, each roughly U shaped, one opening up and one opening down, with the vertices equally spaced above and below the origin.  Two focus points on the y-axis are labeled F1 and F2, and a point on the hyperbola is labeled Q. Lines are drawn from the foci to the point Q."/>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0" name="Straight Connector 40"/>
                        <wps:cNvCnPr/>
                        <wps:spPr>
                          <a:xfrm>
                            <a:off x="10" y="853283"/>
                            <a:ext cx="1908100" cy="0"/>
                          </a:xfrm>
                          <a:prstGeom prst="line">
                            <a:avLst/>
                          </a:prstGeom>
                          <a:ln w="63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a:off x="953947" y="134439"/>
                            <a:ext cx="0" cy="1502666"/>
                          </a:xfrm>
                          <a:prstGeom prst="line">
                            <a:avLst/>
                          </a:prstGeom>
                          <a:ln w="63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2" name="Text Box 42"/>
                        <wps:cNvSpPr txBox="1"/>
                        <wps:spPr>
                          <a:xfrm>
                            <a:off x="1669497" y="861687"/>
                            <a:ext cx="238613" cy="158990"/>
                          </a:xfrm>
                          <a:prstGeom prst="rect">
                            <a:avLst/>
                          </a:prstGeom>
                          <a:noFill/>
                          <a:ln w="6350">
                            <a:noFill/>
                          </a:ln>
                        </wps:spPr>
                        <wps:txbx>
                          <w:txbxContent>
                            <w:p w14:paraId="0A5CEE67" w14:textId="77777777" w:rsidR="00AB1A6D" w:rsidRPr="00E45A9B" w:rsidRDefault="00AB1A6D" w:rsidP="00A8272C">
                              <w:pPr>
                                <w:jc w:val="right"/>
                                <w:rPr>
                                  <w:i/>
                                </w:rPr>
                              </w:pPr>
                              <w:r w:rsidRPr="00E45A9B">
                                <w:rPr>
                                  <w:i/>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856117" y="0"/>
                            <a:ext cx="238613" cy="195942"/>
                          </a:xfrm>
                          <a:prstGeom prst="rect">
                            <a:avLst/>
                          </a:prstGeom>
                          <a:noFill/>
                          <a:ln w="6350">
                            <a:noFill/>
                          </a:ln>
                        </wps:spPr>
                        <wps:txbx>
                          <w:txbxContent>
                            <w:p w14:paraId="6FDBB4FC" w14:textId="77777777" w:rsidR="00AB1A6D" w:rsidRPr="00E45A9B" w:rsidRDefault="00AB1A6D" w:rsidP="00A8272C">
                              <w:pPr>
                                <w:rPr>
                                  <w:i/>
                                </w:rPr>
                              </w:pPr>
                              <w:r>
                                <w:rPr>
                                  <w:i/>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209905" y="621415"/>
                            <a:ext cx="482562" cy="199626"/>
                          </a:xfrm>
                          <a:prstGeom prst="rect">
                            <a:avLst/>
                          </a:prstGeom>
                          <a:noFill/>
                          <a:ln w="6350">
                            <a:noFill/>
                          </a:ln>
                        </wps:spPr>
                        <wps:txbx>
                          <w:txbxContent>
                            <w:p w14:paraId="5724D730" w14:textId="77777777" w:rsidR="00AB1A6D" w:rsidRPr="00AB65A5" w:rsidRDefault="00AB1A6D" w:rsidP="00A8272C">
                              <w:pPr>
                                <w:rPr>
                                  <w:i/>
                                  <w:color w:val="C00000"/>
                                  <w:sz w:val="22"/>
                                </w:rPr>
                              </w:pPr>
                              <w:r>
                                <w:rPr>
                                  <w:i/>
                                  <w:color w:val="C00000"/>
                                  <w:sz w:val="22"/>
                                </w:rPr>
                                <w:t>d(Q</w:t>
                              </w:r>
                              <w:r w:rsidRPr="00AB65A5">
                                <w:rPr>
                                  <w:i/>
                                  <w:color w:val="C00000"/>
                                  <w:sz w:val="22"/>
                                </w:rPr>
                                <w:t>,</w:t>
                              </w:r>
                              <w:r>
                                <w:rPr>
                                  <w:i/>
                                  <w:color w:val="C00000"/>
                                  <w:sz w:val="22"/>
                                </w:rPr>
                                <w:t>F</w:t>
                              </w:r>
                              <w:r>
                                <w:rPr>
                                  <w:i/>
                                  <w:color w:val="C00000"/>
                                  <w:sz w:val="22"/>
                                  <w:vertAlign w:val="subscript"/>
                                </w:rPr>
                                <w:t>2</w:t>
                              </w:r>
                              <w:r w:rsidRPr="00AB65A5">
                                <w:rPr>
                                  <w:i/>
                                  <w:color w:val="C00000"/>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Text Box 77"/>
                        <wps:cNvSpPr txBox="1"/>
                        <wps:spPr>
                          <a:xfrm>
                            <a:off x="472235" y="198260"/>
                            <a:ext cx="479869" cy="186606"/>
                          </a:xfrm>
                          <a:prstGeom prst="rect">
                            <a:avLst/>
                          </a:prstGeom>
                          <a:noFill/>
                          <a:ln w="6350">
                            <a:noFill/>
                          </a:ln>
                        </wps:spPr>
                        <wps:txbx>
                          <w:txbxContent>
                            <w:p w14:paraId="74B74BCC" w14:textId="77777777" w:rsidR="00AB1A6D" w:rsidRPr="00AB65A5" w:rsidRDefault="00AB1A6D" w:rsidP="00A8272C">
                              <w:pPr>
                                <w:rPr>
                                  <w:i/>
                                  <w:color w:val="C00000"/>
                                  <w:sz w:val="22"/>
                                </w:rPr>
                              </w:pPr>
                              <w:r>
                                <w:rPr>
                                  <w:i/>
                                  <w:color w:val="C00000"/>
                                  <w:sz w:val="22"/>
                                </w:rPr>
                                <w:t>d(Q,F</w:t>
                              </w:r>
                              <w:r>
                                <w:rPr>
                                  <w:i/>
                                  <w:color w:val="C00000"/>
                                  <w:sz w:val="22"/>
                                  <w:vertAlign w:val="subscript"/>
                                </w:rPr>
                                <w:t>1</w:t>
                              </w:r>
                              <w:r w:rsidRPr="00AB65A5">
                                <w:rPr>
                                  <w:i/>
                                  <w:color w:val="C00000"/>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Text Box 78"/>
                        <wps:cNvSpPr txBox="1"/>
                        <wps:spPr>
                          <a:xfrm>
                            <a:off x="339679" y="402151"/>
                            <a:ext cx="238613" cy="183517"/>
                          </a:xfrm>
                          <a:prstGeom prst="rect">
                            <a:avLst/>
                          </a:prstGeom>
                          <a:noFill/>
                          <a:ln w="6350">
                            <a:noFill/>
                          </a:ln>
                        </wps:spPr>
                        <wps:txbx>
                          <w:txbxContent>
                            <w:p w14:paraId="5907C818" w14:textId="77777777" w:rsidR="00AB1A6D" w:rsidRPr="00E45A9B" w:rsidRDefault="00AB1A6D" w:rsidP="00A8272C">
                              <w:pPr>
                                <w:rPr>
                                  <w:i/>
                                </w:rPr>
                              </w:pPr>
                              <w:r>
                                <w:rPr>
                                  <w:i/>
                                </w:rPr>
                                <w:t>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Text Box 79"/>
                        <wps:cNvSpPr txBox="1"/>
                        <wps:spPr>
                          <a:xfrm>
                            <a:off x="1023600" y="1259477"/>
                            <a:ext cx="238613" cy="219426"/>
                          </a:xfrm>
                          <a:prstGeom prst="rect">
                            <a:avLst/>
                          </a:prstGeom>
                          <a:noFill/>
                          <a:ln w="6350">
                            <a:noFill/>
                          </a:ln>
                        </wps:spPr>
                        <wps:txbx>
                          <w:txbxContent>
                            <w:p w14:paraId="3DD75C9D" w14:textId="77777777" w:rsidR="00AB1A6D" w:rsidRPr="00B05BEE" w:rsidRDefault="00AB1A6D" w:rsidP="00A8272C">
                              <w:pPr>
                                <w:rPr>
                                  <w:i/>
                                  <w:vertAlign w:val="subscript"/>
                                </w:rPr>
                              </w:pPr>
                              <w:r>
                                <w:rPr>
                                  <w:i/>
                                </w:rPr>
                                <w:t>F</w:t>
                              </w:r>
                              <w:r>
                                <w:rPr>
                                  <w:i/>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 name="Text Box 80"/>
                        <wps:cNvSpPr txBox="1"/>
                        <wps:spPr>
                          <a:xfrm>
                            <a:off x="1023664" y="274270"/>
                            <a:ext cx="238613" cy="158990"/>
                          </a:xfrm>
                          <a:prstGeom prst="rect">
                            <a:avLst/>
                          </a:prstGeom>
                          <a:noFill/>
                          <a:ln w="6350">
                            <a:noFill/>
                          </a:ln>
                        </wps:spPr>
                        <wps:txbx>
                          <w:txbxContent>
                            <w:p w14:paraId="0F57D729" w14:textId="77777777" w:rsidR="00AB1A6D" w:rsidRPr="00B05BEE" w:rsidRDefault="00AB1A6D" w:rsidP="00A8272C">
                              <w:pPr>
                                <w:rPr>
                                  <w:i/>
                                  <w:vertAlign w:val="subscript"/>
                                </w:rPr>
                              </w:pPr>
                              <w:r>
                                <w:rPr>
                                  <w:i/>
                                </w:rPr>
                                <w:t>F</w:t>
                              </w:r>
                              <w:r>
                                <w:rPr>
                                  <w:i/>
                                  <w:vertAlign w:val="sub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Straight Connector 81"/>
                        <wps:cNvCnPr/>
                        <wps:spPr>
                          <a:xfrm rot="16200000" flipV="1">
                            <a:off x="268714" y="661837"/>
                            <a:ext cx="887909" cy="438133"/>
                          </a:xfrm>
                          <a:prstGeom prst="line">
                            <a:avLst/>
                          </a:prstGeom>
                          <a:ln w="1270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330" name="Straight Connector 330"/>
                        <wps:cNvCnPr/>
                        <wps:spPr>
                          <a:xfrm rot="16200000">
                            <a:off x="699844" y="188995"/>
                            <a:ext cx="51500" cy="414871"/>
                          </a:xfrm>
                          <a:prstGeom prst="line">
                            <a:avLst/>
                          </a:prstGeom>
                          <a:ln w="1270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331" name="Oval 331"/>
                        <wps:cNvSpPr/>
                        <wps:spPr>
                          <a:xfrm rot="16200000">
                            <a:off x="922573" y="1315548"/>
                            <a:ext cx="63603" cy="6359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Oval 336"/>
                        <wps:cNvSpPr/>
                        <wps:spPr>
                          <a:xfrm rot="16200000">
                            <a:off x="922950" y="338566"/>
                            <a:ext cx="63603" cy="6359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348" name="Group 348"/>
                        <wpg:cNvGrpSpPr/>
                        <wpg:grpSpPr>
                          <a:xfrm>
                            <a:off x="143801" y="121595"/>
                            <a:ext cx="1622913" cy="1464278"/>
                            <a:chOff x="894849" y="194564"/>
                            <a:chExt cx="2333464" cy="2105158"/>
                          </a:xfrm>
                        </wpg:grpSpPr>
                        <wps:wsp>
                          <wps:cNvPr id="349" name="Freeform: Shape 349"/>
                          <wps:cNvSpPr/>
                          <wps:spPr>
                            <a:xfrm>
                              <a:off x="894849" y="194564"/>
                              <a:ext cx="2332021" cy="797119"/>
                            </a:xfrm>
                            <a:custGeom>
                              <a:avLst/>
                              <a:gdLst>
                                <a:gd name="connsiteX0" fmla="*/ 0 w 2820473"/>
                                <a:gd name="connsiteY0" fmla="*/ 0 h 6439"/>
                                <a:gd name="connsiteX1" fmla="*/ 2820473 w 2820473"/>
                                <a:gd name="connsiteY1" fmla="*/ 6439 h 6439"/>
                                <a:gd name="connsiteX0" fmla="*/ 0 w 10000"/>
                                <a:gd name="connsiteY0" fmla="*/ 0 h 1030073"/>
                                <a:gd name="connsiteX1" fmla="*/ 10000 w 10000"/>
                                <a:gd name="connsiteY1" fmla="*/ 10000 h 1030073"/>
                                <a:gd name="connsiteX0" fmla="*/ 0 w 10000"/>
                                <a:gd name="connsiteY0" fmla="*/ 0 h 1594488"/>
                                <a:gd name="connsiteX1" fmla="*/ 10000 w 10000"/>
                                <a:gd name="connsiteY1" fmla="*/ 10000 h 1594488"/>
                                <a:gd name="connsiteX0" fmla="*/ 0 w 10000"/>
                                <a:gd name="connsiteY0" fmla="*/ 0 h 1445101"/>
                                <a:gd name="connsiteX1" fmla="*/ 10000 w 10000"/>
                                <a:gd name="connsiteY1" fmla="*/ 10000 h 1445101"/>
                                <a:gd name="connsiteX0" fmla="*/ 0 w 10000"/>
                                <a:gd name="connsiteY0" fmla="*/ 0 h 1482779"/>
                                <a:gd name="connsiteX1" fmla="*/ 10000 w 10000"/>
                                <a:gd name="connsiteY1" fmla="*/ 10000 h 1482779"/>
                                <a:gd name="connsiteX0" fmla="*/ 0 w 10000"/>
                                <a:gd name="connsiteY0" fmla="*/ 0 h 1505118"/>
                                <a:gd name="connsiteX1" fmla="*/ 10000 w 10000"/>
                                <a:gd name="connsiteY1" fmla="*/ 10000 h 1505118"/>
                                <a:gd name="connsiteX0" fmla="*/ 0 w 10000"/>
                                <a:gd name="connsiteY0" fmla="*/ 0 h 1497601"/>
                                <a:gd name="connsiteX1" fmla="*/ 10000 w 10000"/>
                                <a:gd name="connsiteY1" fmla="*/ 10000 h 1497601"/>
                              </a:gdLst>
                              <a:ahLst/>
                              <a:cxnLst>
                                <a:cxn ang="0">
                                  <a:pos x="connsiteX0" y="connsiteY0"/>
                                </a:cxn>
                                <a:cxn ang="0">
                                  <a:pos x="connsiteX1" y="connsiteY1"/>
                                </a:cxn>
                              </a:cxnLst>
                              <a:rect l="l" t="t" r="r" b="b"/>
                              <a:pathLst>
                                <a:path w="10000" h="1497601">
                                  <a:moveTo>
                                    <a:pt x="0" y="0"/>
                                  </a:moveTo>
                                  <a:cubicBezTo>
                                    <a:pt x="4977" y="2003468"/>
                                    <a:pt x="4955" y="1986801"/>
                                    <a:pt x="10000" y="10000"/>
                                  </a:cubicBezTo>
                                </a:path>
                              </a:pathLst>
                            </a:custGeom>
                            <a:noFill/>
                            <a:ln>
                              <a:solidFill>
                                <a:schemeClr val="tx2"/>
                              </a:solidFill>
                              <a:headEnd type="stealth" w="lg" len="lg"/>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0" name="Freeform: Shape 350"/>
                          <wps:cNvSpPr/>
                          <wps:spPr>
                            <a:xfrm flipV="1">
                              <a:off x="896292" y="1502603"/>
                              <a:ext cx="2332021" cy="797119"/>
                            </a:xfrm>
                            <a:custGeom>
                              <a:avLst/>
                              <a:gdLst>
                                <a:gd name="connsiteX0" fmla="*/ 0 w 2820473"/>
                                <a:gd name="connsiteY0" fmla="*/ 0 h 6439"/>
                                <a:gd name="connsiteX1" fmla="*/ 2820473 w 2820473"/>
                                <a:gd name="connsiteY1" fmla="*/ 6439 h 6439"/>
                                <a:gd name="connsiteX0" fmla="*/ 0 w 10000"/>
                                <a:gd name="connsiteY0" fmla="*/ 0 h 1030073"/>
                                <a:gd name="connsiteX1" fmla="*/ 10000 w 10000"/>
                                <a:gd name="connsiteY1" fmla="*/ 10000 h 1030073"/>
                                <a:gd name="connsiteX0" fmla="*/ 0 w 10000"/>
                                <a:gd name="connsiteY0" fmla="*/ 0 h 1594488"/>
                                <a:gd name="connsiteX1" fmla="*/ 10000 w 10000"/>
                                <a:gd name="connsiteY1" fmla="*/ 10000 h 1594488"/>
                                <a:gd name="connsiteX0" fmla="*/ 0 w 10000"/>
                                <a:gd name="connsiteY0" fmla="*/ 0 h 1445101"/>
                                <a:gd name="connsiteX1" fmla="*/ 10000 w 10000"/>
                                <a:gd name="connsiteY1" fmla="*/ 10000 h 1445101"/>
                                <a:gd name="connsiteX0" fmla="*/ 0 w 10000"/>
                                <a:gd name="connsiteY0" fmla="*/ 0 h 1482779"/>
                                <a:gd name="connsiteX1" fmla="*/ 10000 w 10000"/>
                                <a:gd name="connsiteY1" fmla="*/ 10000 h 1482779"/>
                                <a:gd name="connsiteX0" fmla="*/ 0 w 10000"/>
                                <a:gd name="connsiteY0" fmla="*/ 0 h 1505118"/>
                                <a:gd name="connsiteX1" fmla="*/ 10000 w 10000"/>
                                <a:gd name="connsiteY1" fmla="*/ 10000 h 1505118"/>
                                <a:gd name="connsiteX0" fmla="*/ 0 w 10000"/>
                                <a:gd name="connsiteY0" fmla="*/ 0 h 1497601"/>
                                <a:gd name="connsiteX1" fmla="*/ 10000 w 10000"/>
                                <a:gd name="connsiteY1" fmla="*/ 10000 h 1497601"/>
                              </a:gdLst>
                              <a:ahLst/>
                              <a:cxnLst>
                                <a:cxn ang="0">
                                  <a:pos x="connsiteX0" y="connsiteY0"/>
                                </a:cxn>
                                <a:cxn ang="0">
                                  <a:pos x="connsiteX1" y="connsiteY1"/>
                                </a:cxn>
                              </a:cxnLst>
                              <a:rect l="l" t="t" r="r" b="b"/>
                              <a:pathLst>
                                <a:path w="10000" h="1497601">
                                  <a:moveTo>
                                    <a:pt x="0" y="0"/>
                                  </a:moveTo>
                                  <a:cubicBezTo>
                                    <a:pt x="4977" y="2003468"/>
                                    <a:pt x="4955" y="1986801"/>
                                    <a:pt x="10000" y="10000"/>
                                  </a:cubicBezTo>
                                </a:path>
                              </a:pathLst>
                            </a:custGeom>
                            <a:noFill/>
                            <a:ln>
                              <a:solidFill>
                                <a:schemeClr val="tx2"/>
                              </a:solidFill>
                              <a:headEnd type="stealth" w="lg" len="lg"/>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351" name="Oval 351"/>
                        <wps:cNvSpPr/>
                        <wps:spPr>
                          <a:xfrm>
                            <a:off x="472229" y="407568"/>
                            <a:ext cx="63603" cy="6359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9DFD534" id="Canvas 198" o:spid="_x0000_s1190" editas="canvas" alt="A picture of a vertical hyperbola. It has two segments, each roughly U shaped, one opening up and one opening down, with the vertices equally spaced above and below the origin.  Two focus points on the y-axis are labeled F1 and F2, and a point on the hyperbola is labeled Q. Lines are drawn from the foci to the point Q." style="width:156.55pt;height:141.4pt;mso-position-horizontal-relative:char;mso-position-vertical-relative:line" coordsize="19881,17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">
                <v:shape id="_x0000_s1191" type="#_x0000_t75" alt="A picture of a vertical hyperbola. It has two segments, each roughly U shaped, one opening up and one opening down, with the vertices equally spaced above and below the origin.  Two focus points on the y-axis are labeled F1 and F2, and a point on the hyperbola is labeled Q. Lines are drawn from the foci to the point Q." style="position:absolute;width:19881;height:17957;visibility:visible;mso-wrap-style:square">
                  <v:fill o:detectmouseclick="t"/>
                  <v:path o:connecttype="none"/>
                </v:shape>
                <v:line id="Straight Connector 40" o:spid="_x0000_s1192" style="position:absolute;visibility:visible;mso-wrap-style:square" from="0,8532" to="19081,8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" strokecolor="black [3213]" strokeweight=".5pt">
                  <v:stroke endarrow="block" joinstyle="miter"/>
                </v:line>
                <v:line id="Straight Connector 41" o:spid="_x0000_s1193" style="position:absolute;visibility:visible;mso-wrap-style:square" from="9539,1344" to="9539,1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" strokecolor="black [3213]" strokeweight=".5pt">
                  <v:stroke startarrow="block" joinstyle="miter"/>
                </v:line>
                <v:shape id="Text Box 42" o:spid="_x0000_s1194" type="#_x0000_t202" style="position:absolute;left:16694;top:8616;width:2387;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O7xQAAANsAAAAPAAAAZHJzL2Rvd25yZXYueG1sRI9fa8JA&#10;EMTfC36HYwXf6kWR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BgvUO7xQAAANsAAAAP&#10;AAAAAAAAAAAAAAAAAAcCAABkcnMvZG93bnJldi54bWxQSwUGAAAAAAMAAwC3AAAA+QIAAAAA&#10;" filled="f" stroked="f" strokeweight=".5pt">
                  <v:textbox inset="0,0,0,0">
                    <w:txbxContent>
                      <w:p w14:paraId="0A5CEE67" w14:textId="77777777" w:rsidR="00AB1A6D" w:rsidRPr="00E45A9B" w:rsidRDefault="00AB1A6D" w:rsidP="00A8272C">
                        <w:pPr>
                          <w:jc w:val="right"/>
                          <w:rPr>
                            <w:i/>
                          </w:rPr>
                        </w:pPr>
                        <w:r w:rsidRPr="00E45A9B">
                          <w:rPr>
                            <w:i/>
                          </w:rPr>
                          <w:t>x</w:t>
                        </w:r>
                      </w:p>
                    </w:txbxContent>
                  </v:textbox>
                </v:shape>
                <v:shape id="Text Box 54" o:spid="_x0000_s1195" type="#_x0000_t202" style="position:absolute;left:8561;width:2386;height:1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J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BcHoicYAAADbAAAA&#10;DwAAAAAAAAAAAAAAAAAHAgAAZHJzL2Rvd25yZXYueG1sUEsFBgAAAAADAAMAtwAAAPoCAAAAAA==&#10;" filled="f" stroked="f" strokeweight=".5pt">
                  <v:textbox inset="0,0,0,0">
                    <w:txbxContent>
                      <w:p w14:paraId="6FDBB4FC" w14:textId="77777777" w:rsidR="00AB1A6D" w:rsidRPr="00E45A9B" w:rsidRDefault="00AB1A6D" w:rsidP="00A8272C">
                        <w:pPr>
                          <w:rPr>
                            <w:i/>
                          </w:rPr>
                        </w:pPr>
                        <w:r>
                          <w:rPr>
                            <w:i/>
                          </w:rPr>
                          <w:t>y</w:t>
                        </w:r>
                      </w:p>
                    </w:txbxContent>
                  </v:textbox>
                </v:shape>
                <v:shape id="Text Box 76" o:spid="_x0000_s1196" type="#_x0000_t202" style="position:absolute;left:2099;top:6214;width:4825;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14:paraId="5724D730" w14:textId="77777777" w:rsidR="00AB1A6D" w:rsidRPr="00AB65A5" w:rsidRDefault="00AB1A6D" w:rsidP="00A8272C">
                        <w:pPr>
                          <w:rPr>
                            <w:i/>
                            <w:color w:val="C00000"/>
                            <w:sz w:val="22"/>
                          </w:rPr>
                        </w:pPr>
                        <w:r>
                          <w:rPr>
                            <w:i/>
                            <w:color w:val="C00000"/>
                            <w:sz w:val="22"/>
                          </w:rPr>
                          <w:t>d(</w:t>
                        </w:r>
                        <w:proofErr w:type="gramStart"/>
                        <w:r>
                          <w:rPr>
                            <w:i/>
                            <w:color w:val="C00000"/>
                            <w:sz w:val="22"/>
                          </w:rPr>
                          <w:t>Q</w:t>
                        </w:r>
                        <w:r w:rsidRPr="00AB65A5">
                          <w:rPr>
                            <w:i/>
                            <w:color w:val="C00000"/>
                            <w:sz w:val="22"/>
                          </w:rPr>
                          <w:t>,</w:t>
                        </w:r>
                        <w:r>
                          <w:rPr>
                            <w:i/>
                            <w:color w:val="C00000"/>
                            <w:sz w:val="22"/>
                          </w:rPr>
                          <w:t>F</w:t>
                        </w:r>
                        <w:proofErr w:type="gramEnd"/>
                        <w:r>
                          <w:rPr>
                            <w:i/>
                            <w:color w:val="C00000"/>
                            <w:sz w:val="22"/>
                            <w:vertAlign w:val="subscript"/>
                          </w:rPr>
                          <w:t>2</w:t>
                        </w:r>
                        <w:r w:rsidRPr="00AB65A5">
                          <w:rPr>
                            <w:i/>
                            <w:color w:val="C00000"/>
                            <w:sz w:val="22"/>
                          </w:rPr>
                          <w:t>)</w:t>
                        </w:r>
                      </w:p>
                    </w:txbxContent>
                  </v:textbox>
                </v:shape>
                <v:shape id="Text Box 77" o:spid="_x0000_s1197" type="#_x0000_t202" style="position:absolute;left:4722;top:1982;width:4799;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" filled="f" stroked="f" strokeweight=".5pt">
                  <v:textbox inset="0,0,0,0">
                    <w:txbxContent>
                      <w:p w14:paraId="74B74BCC" w14:textId="77777777" w:rsidR="00AB1A6D" w:rsidRPr="00AB65A5" w:rsidRDefault="00AB1A6D" w:rsidP="00A8272C">
                        <w:pPr>
                          <w:rPr>
                            <w:i/>
                            <w:color w:val="C00000"/>
                            <w:sz w:val="22"/>
                          </w:rPr>
                        </w:pPr>
                        <w:r>
                          <w:rPr>
                            <w:i/>
                            <w:color w:val="C00000"/>
                            <w:sz w:val="22"/>
                          </w:rPr>
                          <w:t>d(</w:t>
                        </w:r>
                        <w:proofErr w:type="gramStart"/>
                        <w:r>
                          <w:rPr>
                            <w:i/>
                            <w:color w:val="C00000"/>
                            <w:sz w:val="22"/>
                          </w:rPr>
                          <w:t>Q,F</w:t>
                        </w:r>
                        <w:proofErr w:type="gramEnd"/>
                        <w:r>
                          <w:rPr>
                            <w:i/>
                            <w:color w:val="C00000"/>
                            <w:sz w:val="22"/>
                            <w:vertAlign w:val="subscript"/>
                          </w:rPr>
                          <w:t>1</w:t>
                        </w:r>
                        <w:r w:rsidRPr="00AB65A5">
                          <w:rPr>
                            <w:i/>
                            <w:color w:val="C00000"/>
                            <w:sz w:val="22"/>
                          </w:rPr>
                          <w:t>)</w:t>
                        </w:r>
                      </w:p>
                    </w:txbxContent>
                  </v:textbox>
                </v:shape>
                <v:shape id="Text Box 78" o:spid="_x0000_s1198" type="#_x0000_t202" style="position:absolute;left:3396;top:4021;width:2386;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5907C818" w14:textId="77777777" w:rsidR="00AB1A6D" w:rsidRPr="00E45A9B" w:rsidRDefault="00AB1A6D" w:rsidP="00A8272C">
                        <w:pPr>
                          <w:rPr>
                            <w:i/>
                          </w:rPr>
                        </w:pPr>
                        <w:r>
                          <w:rPr>
                            <w:i/>
                          </w:rPr>
                          <w:t>Q</w:t>
                        </w:r>
                      </w:p>
                    </w:txbxContent>
                  </v:textbox>
                </v:shape>
                <v:shape id="Text Box 79" o:spid="_x0000_s1199" type="#_x0000_t202" style="position:absolute;left:10236;top:12594;width:2386;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" filled="f" stroked="f" strokeweight=".5pt">
                  <v:textbox inset="0,0,0,0">
                    <w:txbxContent>
                      <w:p w14:paraId="3DD75C9D" w14:textId="77777777" w:rsidR="00AB1A6D" w:rsidRPr="00B05BEE" w:rsidRDefault="00AB1A6D" w:rsidP="00A8272C">
                        <w:pPr>
                          <w:rPr>
                            <w:i/>
                            <w:vertAlign w:val="subscript"/>
                          </w:rPr>
                        </w:pPr>
                        <w:r>
                          <w:rPr>
                            <w:i/>
                          </w:rPr>
                          <w:t>F</w:t>
                        </w:r>
                        <w:r>
                          <w:rPr>
                            <w:i/>
                            <w:vertAlign w:val="subscript"/>
                          </w:rPr>
                          <w:t>2</w:t>
                        </w:r>
                      </w:p>
                    </w:txbxContent>
                  </v:textbox>
                </v:shape>
                <v:shape id="Text Box 80" o:spid="_x0000_s1200" type="#_x0000_t202" style="position:absolute;left:10236;top:2742;width:2386;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" filled="f" stroked="f" strokeweight=".5pt">
                  <v:textbox inset="0,0,0,0">
                    <w:txbxContent>
                      <w:p w14:paraId="0F57D729" w14:textId="77777777" w:rsidR="00AB1A6D" w:rsidRPr="00B05BEE" w:rsidRDefault="00AB1A6D" w:rsidP="00A8272C">
                        <w:pPr>
                          <w:rPr>
                            <w:i/>
                            <w:vertAlign w:val="subscript"/>
                          </w:rPr>
                        </w:pPr>
                        <w:r>
                          <w:rPr>
                            <w:i/>
                          </w:rPr>
                          <w:t>F</w:t>
                        </w:r>
                        <w:r>
                          <w:rPr>
                            <w:i/>
                            <w:vertAlign w:val="subscript"/>
                          </w:rPr>
                          <w:t>1</w:t>
                        </w:r>
                      </w:p>
                    </w:txbxContent>
                  </v:textbox>
                </v:shape>
                <v:line id="Straight Connector 81" o:spid="_x0000_s1201" style="position:absolute;rotation:90;flip:y;visibility:visible;mso-wrap-style:square" from="2687,6618" to="11566,1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" strokecolor="#c00000" strokeweight="1pt">
                  <v:stroke dashstyle="dash" joinstyle="miter"/>
                </v:line>
                <v:line id="Straight Connector 330" o:spid="_x0000_s1202" style="position:absolute;rotation:-90;visibility:visible;mso-wrap-style:square" from="6998,1889" to="7513,6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" strokecolor="#c00000" strokeweight="1pt">
                  <v:stroke dashstyle="dash" joinstyle="miter"/>
                </v:line>
                <v:oval id="Oval 331" o:spid="_x0000_s1203" style="position:absolute;left:9225;top:13155;width:636;height:6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" fillcolor="black [3213]" strokecolor="black [3213]" strokeweight="1pt">
                  <v:stroke joinstyle="miter"/>
                </v:oval>
                <v:oval id="Oval 336" o:spid="_x0000_s1204" style="position:absolute;left:9229;top:3385;width:636;height:6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" fillcolor="black [3213]" strokecolor="black [3213]" strokeweight="1pt">
                  <v:stroke joinstyle="miter"/>
                </v:oval>
                <v:group id="Group 348" o:spid="_x0000_s1205" style="position:absolute;left:1438;top:1215;width:16229;height:14643" coordorigin="8948,1945" coordsize="23334,2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Shape 349" o:spid="_x0000_s1206" style="position:absolute;left:8948;top:1945;width:23320;height:7971;visibility:visible;mso-wrap-style:square;v-text-anchor:middle" coordsize="10000,149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" path="m,c4977,2003468,4955,1986801,10000,10000e" filled="f" strokecolor="#44546a [3215]" strokeweight="1pt">
                    <v:stroke startarrow="classic" startarrowwidth="wide" startarrowlength="long" endarrow="classic" endarrowwidth="wide" endarrowlength="long" joinstyle="miter"/>
                    <v:path arrowok="t" o:connecttype="custom" o:connectlocs="0,0;2332021,5323" o:connectangles="0,0"/>
                  </v:shape>
                  <v:shape id="Freeform: Shape 350" o:spid="_x0000_s1207" style="position:absolute;left:8962;top:15026;width:23321;height:7971;flip:y;visibility:visible;mso-wrap-style:square;v-text-anchor:middle" coordsize="10000,149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" path="m,c4977,2003468,4955,1986801,10000,10000e" filled="f" strokecolor="#44546a [3215]" strokeweight="1pt">
                    <v:stroke startarrow="classic" startarrowwidth="wide" startarrowlength="long" endarrow="classic" endarrowwidth="wide" endarrowlength="long" joinstyle="miter"/>
                    <v:path arrowok="t" o:connecttype="custom" o:connectlocs="0,0;2332021,5323" o:connectangles="0,0"/>
                  </v:shape>
                </v:group>
                <v:oval id="Oval 351" o:spid="_x0000_s1208" style="position:absolute;left:4722;top:4075;width:636;height: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" fillcolor="black [3213]" strokecolor="black [3213]" strokeweight="1pt">
                  <v:stroke joinstyle="miter"/>
                </v:oval>
                <w10:anchorlock/>
              </v:group>
            </w:pict>
          </mc:Fallback>
        </mc:AlternateContent>
      </w:r>
    </w:p>
    <w:p w14:paraId="09F70148" w14:textId="77777777" w:rsidR="00A8272C" w:rsidRDefault="00A8272C" w:rsidP="00A8272C">
      <w:pPr>
        <w:pStyle w:val="Definition"/>
      </w:pPr>
      <w:r>
        <w:t xml:space="preserve">The </w:t>
      </w:r>
      <w:r w:rsidRPr="0081746F">
        <w:rPr>
          <w:rStyle w:val="Emphasis"/>
          <w:b/>
          <w:i w:val="0"/>
        </w:rPr>
        <w:t>transverse axis</w:t>
      </w:r>
      <w:r w:rsidRPr="0081746F">
        <w:rPr>
          <w:rStyle w:val="Emphasis"/>
          <w:b/>
          <w:i w:val="0"/>
          <w:iCs w:val="0"/>
        </w:rPr>
        <w:fldChar w:fldCharType="begin"/>
      </w:r>
      <w:r w:rsidRPr="0081746F">
        <w:rPr>
          <w:i/>
        </w:rPr>
        <w:instrText xml:space="preserve"> XE "</w:instrText>
      </w:r>
      <w:r w:rsidRPr="0081746F">
        <w:rPr>
          <w:rStyle w:val="Emphasis"/>
          <w:b/>
          <w:i w:val="0"/>
        </w:rPr>
        <w:instrText>transverse axis</w:instrText>
      </w:r>
      <w:r w:rsidRPr="0081746F">
        <w:rPr>
          <w:i/>
        </w:rPr>
        <w:instrText xml:space="preserve">" </w:instrText>
      </w:r>
      <w:r w:rsidRPr="0081746F">
        <w:rPr>
          <w:rStyle w:val="Emphasis"/>
          <w:b/>
          <w:i w:val="0"/>
          <w:iCs w:val="0"/>
        </w:rPr>
        <w:fldChar w:fldCharType="end"/>
      </w:r>
      <w:r>
        <w:t xml:space="preserve"> is the line passing through the foci. </w:t>
      </w:r>
    </w:p>
    <w:p w14:paraId="63F8EF03" w14:textId="77777777" w:rsidR="00A8272C" w:rsidRDefault="00A8272C" w:rsidP="00A8272C">
      <w:pPr>
        <w:pStyle w:val="Definition"/>
      </w:pPr>
      <w:r w:rsidRPr="0081746F">
        <w:rPr>
          <w:rStyle w:val="Emphasis"/>
          <w:b/>
          <w:i w:val="0"/>
        </w:rPr>
        <w:t>Vertices</w:t>
      </w:r>
      <w:r w:rsidRPr="0081746F">
        <w:rPr>
          <w:rStyle w:val="Emphasis"/>
          <w:b/>
          <w:i w:val="0"/>
          <w:iCs w:val="0"/>
        </w:rPr>
        <w:fldChar w:fldCharType="begin"/>
      </w:r>
      <w:r w:rsidRPr="0081746F">
        <w:rPr>
          <w:i/>
        </w:rPr>
        <w:instrText xml:space="preserve"> XE "</w:instrText>
      </w:r>
      <w:r w:rsidRPr="0081746F">
        <w:rPr>
          <w:rStyle w:val="Emphasis"/>
          <w:b/>
          <w:i w:val="0"/>
        </w:rPr>
        <w:instrText>Vertices</w:instrText>
      </w:r>
      <w:r w:rsidRPr="0081746F">
        <w:rPr>
          <w:i/>
        </w:rPr>
        <w:instrText xml:space="preserve">" </w:instrText>
      </w:r>
      <w:r w:rsidRPr="0081746F">
        <w:rPr>
          <w:rStyle w:val="Emphasis"/>
          <w:b/>
          <w:i w:val="0"/>
          <w:iCs w:val="0"/>
        </w:rPr>
        <w:fldChar w:fldCharType="end"/>
      </w:r>
      <w:r w:rsidRPr="0081746F">
        <w:rPr>
          <w:i/>
        </w:rPr>
        <w:t xml:space="preserve"> </w:t>
      </w:r>
      <w:r>
        <w:t xml:space="preserve">are the points on the hyperbola which intersect the transverse axis.  </w:t>
      </w:r>
    </w:p>
    <w:p w14:paraId="5FF62758" w14:textId="77777777" w:rsidR="00A8272C" w:rsidRDefault="00A8272C" w:rsidP="00A8272C">
      <w:pPr>
        <w:pStyle w:val="Definition"/>
      </w:pPr>
      <w:r>
        <w:t xml:space="preserve">The </w:t>
      </w:r>
      <w:r w:rsidRPr="004E0A9F">
        <w:rPr>
          <w:b/>
        </w:rPr>
        <w:t>transverse axis length</w:t>
      </w:r>
      <w:r>
        <w:t xml:space="preserve"> is the length of the line segment between the vertices.  </w:t>
      </w:r>
    </w:p>
    <w:p w14:paraId="01505255" w14:textId="77777777" w:rsidR="00A8272C" w:rsidRDefault="00A8272C" w:rsidP="00A8272C">
      <w:pPr>
        <w:pStyle w:val="Definition"/>
      </w:pPr>
      <w:r>
        <w:t xml:space="preserve">The </w:t>
      </w:r>
      <w:r w:rsidRPr="0081746F">
        <w:rPr>
          <w:rStyle w:val="Emphasis"/>
          <w:b/>
          <w:i w:val="0"/>
        </w:rPr>
        <w:t>center</w:t>
      </w:r>
      <w:r w:rsidRPr="0081746F">
        <w:rPr>
          <w:i/>
        </w:rPr>
        <w:t xml:space="preserve"> </w:t>
      </w:r>
      <w:r>
        <w:t xml:space="preserve">is the midpoint between the vertices (or the midpoint between the foci).  </w:t>
      </w:r>
    </w:p>
    <w:p w14:paraId="017347EC" w14:textId="77777777" w:rsidR="00A8272C" w:rsidRDefault="00A8272C" w:rsidP="00A8272C">
      <w:pPr>
        <w:pStyle w:val="Definition"/>
      </w:pPr>
      <w:r>
        <w:t xml:space="preserve">The other axis of symmetry through the center is the </w:t>
      </w:r>
      <w:r>
        <w:rPr>
          <w:b/>
        </w:rPr>
        <w:t>conjugate axis</w:t>
      </w:r>
      <w:r>
        <w:t>.</w:t>
      </w:r>
    </w:p>
    <w:p w14:paraId="3E9ACF53" w14:textId="77777777" w:rsidR="00A8272C" w:rsidRDefault="00A8272C" w:rsidP="00A8272C">
      <w:pPr>
        <w:pStyle w:val="Definition"/>
      </w:pPr>
      <w:r>
        <w:t xml:space="preserve">The two </w:t>
      </w:r>
      <w:r w:rsidR="000849C7">
        <w:t>disjoint pieces</w:t>
      </w:r>
      <w:r>
        <w:t xml:space="preserve"> of the curve are called </w:t>
      </w:r>
      <w:r w:rsidRPr="004E0A9F">
        <w:rPr>
          <w:b/>
        </w:rPr>
        <w:t>branches</w:t>
      </w:r>
      <w:r>
        <w:t xml:space="preserve">. </w:t>
      </w:r>
    </w:p>
    <w:p w14:paraId="54107708" w14:textId="77777777" w:rsidR="00A8272C" w:rsidRPr="004E0A9F" w:rsidRDefault="00A8272C" w:rsidP="00A8272C">
      <w:pPr>
        <w:pStyle w:val="Definition"/>
      </w:pPr>
      <w:r>
        <w:t xml:space="preserve">A hyperbola has two </w:t>
      </w:r>
      <w:r>
        <w:rPr>
          <w:b/>
        </w:rPr>
        <w:t>asymptotes</w:t>
      </w:r>
      <w:r w:rsidR="0081746F">
        <w:rPr>
          <w:b/>
        </w:rPr>
        <w:fldChar w:fldCharType="begin"/>
      </w:r>
      <w:r w:rsidR="0081746F">
        <w:instrText xml:space="preserve"> XE "</w:instrText>
      </w:r>
      <w:r w:rsidR="0081746F" w:rsidRPr="00E538F9">
        <w:rPr>
          <w:b/>
        </w:rPr>
        <w:instrText>asymptotes of hyperbola</w:instrText>
      </w:r>
      <w:r w:rsidR="0081746F">
        <w:instrText xml:space="preserve">" </w:instrText>
      </w:r>
      <w:r w:rsidR="0081746F">
        <w:rPr>
          <w:b/>
        </w:rPr>
        <w:fldChar w:fldCharType="end"/>
      </w:r>
      <w:r>
        <w:t>.</w:t>
      </w:r>
    </w:p>
    <w:p w14:paraId="16B35144" w14:textId="77777777" w:rsidR="00A8272C" w:rsidRDefault="00A8272C" w:rsidP="00A8272C"/>
    <w:p w14:paraId="78414BA2" w14:textId="77777777" w:rsidR="00A8272C" w:rsidRDefault="00A8272C" w:rsidP="00A8272C"/>
    <w:p w14:paraId="1103A416" w14:textId="3A06B9DB" w:rsidR="00A8272C" w:rsidRDefault="00A8272C" w:rsidP="00A8272C">
      <w:r>
        <w:t xml:space="preserve">Which axis is the transverse axis will depend on the orientation of the hyperbola.  As a helpful tool for graphing hyperbolas, it is common to draw a </w:t>
      </w:r>
      <w:r>
        <w:rPr>
          <w:b/>
        </w:rPr>
        <w:t>central rectangle</w:t>
      </w:r>
      <w:r w:rsidR="0081746F">
        <w:rPr>
          <w:b/>
        </w:rPr>
        <w:fldChar w:fldCharType="begin"/>
      </w:r>
      <w:r w:rsidR="0081746F">
        <w:instrText xml:space="preserve"> XE "</w:instrText>
      </w:r>
      <w:r w:rsidR="0081746F" w:rsidRPr="00E538F9">
        <w:rPr>
          <w:b/>
        </w:rPr>
        <w:instrText>central rectangle</w:instrText>
      </w:r>
      <w:r w:rsidR="0081746F">
        <w:instrText xml:space="preserve">" </w:instrText>
      </w:r>
      <w:r w:rsidR="0081746F">
        <w:rPr>
          <w:b/>
        </w:rPr>
        <w:fldChar w:fldCharType="end"/>
      </w:r>
      <w:r>
        <w:t xml:space="preserve"> as a guide.  This is a rectangle drawn around the center with sides </w:t>
      </w:r>
      <w:r w:rsidR="000849C7">
        <w:t xml:space="preserve">parallel to the coordinate axes </w:t>
      </w:r>
      <w:r>
        <w:t>that pass through each vertex and co-vertex.  The asymptotes will follow the diagonals of this rectangle.</w:t>
      </w:r>
    </w:p>
    <w:p w14:paraId="53BA9291" w14:textId="77777777" w:rsidR="00A8272C" w:rsidRPr="004E0A9F" w:rsidRDefault="00A8272C" w:rsidP="00A8272C">
      <w:pPr>
        <w:jc w:val="center"/>
      </w:pPr>
      <w:r>
        <w:rPr>
          <w:noProof/>
        </w:rPr>
        <mc:AlternateContent>
          <mc:Choice Requires="wpc">
            <w:drawing>
              <wp:inline distT="0" distB="0" distL="0" distR="0" wp14:anchorId="405E2D51" wp14:editId="773F38BA">
                <wp:extent cx="3134360" cy="2389587"/>
                <wp:effectExtent l="0" t="0" r="8890" b="10795"/>
                <wp:docPr id="199" name="Canvas 1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00" name="Group 100" descr="A vertical hyperbola is shown.  Two slanted asymptotes are shown passing through the origin, which the hyperbola approaches in the corners.  A box is drawn with the top and bottom touching the vertices of the hyperbola, and the corners of the box touching the asymptotes.  The points where the box touches the x axis are labeled co-vertex. The vertical axis is labeled Transverse axis, and the horizontal is labeled the Conjugate axis."/>
                        <wpg:cNvGrpSpPr/>
                        <wpg:grpSpPr>
                          <a:xfrm>
                            <a:off x="36014" y="0"/>
                            <a:ext cx="3099366" cy="2353870"/>
                            <a:chOff x="-87161" y="190201"/>
                            <a:chExt cx="3099366" cy="2353870"/>
                          </a:xfrm>
                        </wpg:grpSpPr>
                        <wps:wsp>
                          <wps:cNvPr id="113" name="Straight Connector 113"/>
                          <wps:cNvCnPr/>
                          <wps:spPr>
                            <a:xfrm flipV="1">
                              <a:off x="188089" y="354044"/>
                              <a:ext cx="2161791" cy="2161878"/>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14" name="Straight Connector 114"/>
                          <wps:cNvCnPr/>
                          <wps:spPr>
                            <a:xfrm flipH="1" flipV="1">
                              <a:off x="230373" y="354132"/>
                              <a:ext cx="2119507" cy="2119201"/>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15" name="Straight Connector 115"/>
                          <wps:cNvCnPr/>
                          <wps:spPr>
                            <a:xfrm>
                              <a:off x="-87161" y="1417072"/>
                              <a:ext cx="2743230" cy="0"/>
                            </a:xfrm>
                            <a:prstGeom prst="line">
                              <a:avLst/>
                            </a:prstGeom>
                            <a:ln w="63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6" name="Straight Connector 116"/>
                          <wps:cNvCnPr/>
                          <wps:spPr>
                            <a:xfrm>
                              <a:off x="1288736" y="383501"/>
                              <a:ext cx="0" cy="2160570"/>
                            </a:xfrm>
                            <a:prstGeom prst="line">
                              <a:avLst/>
                            </a:prstGeom>
                            <a:ln w="63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7" name="Text Box 117"/>
                          <wps:cNvSpPr txBox="1"/>
                          <wps:spPr>
                            <a:xfrm>
                              <a:off x="2539298" y="1429643"/>
                              <a:ext cx="343048" cy="228600"/>
                            </a:xfrm>
                            <a:prstGeom prst="rect">
                              <a:avLst/>
                            </a:prstGeom>
                            <a:noFill/>
                            <a:ln w="6350">
                              <a:noFill/>
                            </a:ln>
                          </wps:spPr>
                          <wps:txbx>
                            <w:txbxContent>
                              <w:p w14:paraId="0E375859" w14:textId="77777777" w:rsidR="00AB1A6D" w:rsidRPr="00E45A9B" w:rsidRDefault="00AB1A6D" w:rsidP="00A8272C">
                                <w:pPr>
                                  <w:rPr>
                                    <w:i/>
                                  </w:rPr>
                                </w:pPr>
                                <w:r w:rsidRPr="00E45A9B">
                                  <w:rPr>
                                    <w:i/>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 name="Text Box 118"/>
                          <wps:cNvSpPr txBox="1"/>
                          <wps:spPr>
                            <a:xfrm>
                              <a:off x="1257891" y="190201"/>
                              <a:ext cx="343048" cy="228600"/>
                            </a:xfrm>
                            <a:prstGeom prst="rect">
                              <a:avLst/>
                            </a:prstGeom>
                            <a:noFill/>
                            <a:ln w="6350">
                              <a:noFill/>
                            </a:ln>
                          </wps:spPr>
                          <wps:txbx>
                            <w:txbxContent>
                              <w:p w14:paraId="7E9411AB" w14:textId="77777777" w:rsidR="00AB1A6D" w:rsidRPr="00E45A9B" w:rsidRDefault="00AB1A6D" w:rsidP="00A8272C">
                                <w:pPr>
                                  <w:rPr>
                                    <w:i/>
                                  </w:rPr>
                                </w:pPr>
                                <w:r>
                                  <w:rPr>
                                    <w:i/>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 name="Text Box 119"/>
                          <wps:cNvSpPr txBox="1"/>
                          <wps:spPr>
                            <a:xfrm>
                              <a:off x="731767" y="468211"/>
                              <a:ext cx="556966" cy="228600"/>
                            </a:xfrm>
                            <a:prstGeom prst="rect">
                              <a:avLst/>
                            </a:prstGeom>
                            <a:noFill/>
                            <a:ln w="6350">
                              <a:noFill/>
                            </a:ln>
                          </wps:spPr>
                          <wps:txbx>
                            <w:txbxContent>
                              <w:p w14:paraId="16A1300A" w14:textId="77777777" w:rsidR="00AB1A6D" w:rsidRPr="005117E0" w:rsidRDefault="00AB1A6D" w:rsidP="00A8272C">
                                <w:pPr>
                                  <w:rPr>
                                    <w:sz w:val="20"/>
                                  </w:rPr>
                                </w:pPr>
                                <w:r w:rsidRPr="005117E0">
                                  <w:rPr>
                                    <w:sz w:val="20"/>
                                  </w:rPr>
                                  <w:t>Vertex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 name="Rectangle 120"/>
                          <wps:cNvSpPr/>
                          <wps:spPr>
                            <a:xfrm>
                              <a:off x="795087" y="928564"/>
                              <a:ext cx="987298" cy="975520"/>
                            </a:xfrm>
                            <a:prstGeom prst="rect">
                              <a:avLst/>
                            </a:prstGeom>
                            <a:noFill/>
                            <a:ln w="9525">
                              <a:solidFill>
                                <a:srgbClr val="7030A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Oval 121"/>
                          <wps:cNvSpPr/>
                          <wps:spPr>
                            <a:xfrm>
                              <a:off x="1259161" y="1384199"/>
                              <a:ext cx="59152" cy="5914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Oval 122"/>
                          <wps:cNvSpPr/>
                          <wps:spPr>
                            <a:xfrm>
                              <a:off x="1259514" y="2086155"/>
                              <a:ext cx="59152" cy="5914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Oval 123"/>
                          <wps:cNvSpPr/>
                          <wps:spPr>
                            <a:xfrm>
                              <a:off x="1259514" y="678102"/>
                              <a:ext cx="59152" cy="5914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Freeform: Shape 124"/>
                          <wps:cNvSpPr/>
                          <wps:spPr>
                            <a:xfrm>
                              <a:off x="306867" y="314441"/>
                              <a:ext cx="1963728" cy="614352"/>
                            </a:xfrm>
                            <a:custGeom>
                              <a:avLst/>
                              <a:gdLst>
                                <a:gd name="connsiteX0" fmla="*/ 0 w 2820473"/>
                                <a:gd name="connsiteY0" fmla="*/ 0 h 6439"/>
                                <a:gd name="connsiteX1" fmla="*/ 2820473 w 2820473"/>
                                <a:gd name="connsiteY1" fmla="*/ 6439 h 6439"/>
                                <a:gd name="connsiteX0" fmla="*/ 0 w 10000"/>
                                <a:gd name="connsiteY0" fmla="*/ 0 h 1030073"/>
                                <a:gd name="connsiteX1" fmla="*/ 10000 w 10000"/>
                                <a:gd name="connsiteY1" fmla="*/ 10000 h 1030073"/>
                                <a:gd name="connsiteX0" fmla="*/ 0 w 10000"/>
                                <a:gd name="connsiteY0" fmla="*/ 0 h 1594488"/>
                                <a:gd name="connsiteX1" fmla="*/ 10000 w 10000"/>
                                <a:gd name="connsiteY1" fmla="*/ 10000 h 1594488"/>
                                <a:gd name="connsiteX0" fmla="*/ 0 w 10000"/>
                                <a:gd name="connsiteY0" fmla="*/ 0 h 1445101"/>
                                <a:gd name="connsiteX1" fmla="*/ 10000 w 10000"/>
                                <a:gd name="connsiteY1" fmla="*/ 10000 h 1445101"/>
                                <a:gd name="connsiteX0" fmla="*/ 0 w 10000"/>
                                <a:gd name="connsiteY0" fmla="*/ 0 h 1482779"/>
                                <a:gd name="connsiteX1" fmla="*/ 10000 w 10000"/>
                                <a:gd name="connsiteY1" fmla="*/ 10000 h 1482779"/>
                                <a:gd name="connsiteX0" fmla="*/ 0 w 10000"/>
                                <a:gd name="connsiteY0" fmla="*/ 0 h 1505118"/>
                                <a:gd name="connsiteX1" fmla="*/ 10000 w 10000"/>
                                <a:gd name="connsiteY1" fmla="*/ 10000 h 1505118"/>
                                <a:gd name="connsiteX0" fmla="*/ 0 w 10000"/>
                                <a:gd name="connsiteY0" fmla="*/ 0 h 1497601"/>
                                <a:gd name="connsiteX1" fmla="*/ 10000 w 10000"/>
                                <a:gd name="connsiteY1" fmla="*/ 10000 h 1497601"/>
                              </a:gdLst>
                              <a:ahLst/>
                              <a:cxnLst>
                                <a:cxn ang="0">
                                  <a:pos x="connsiteX0" y="connsiteY0"/>
                                </a:cxn>
                                <a:cxn ang="0">
                                  <a:pos x="connsiteX1" y="connsiteY1"/>
                                </a:cxn>
                              </a:cxnLst>
                              <a:rect l="l" t="t" r="r" b="b"/>
                              <a:pathLst>
                                <a:path w="10000" h="1497601">
                                  <a:moveTo>
                                    <a:pt x="0" y="0"/>
                                  </a:moveTo>
                                  <a:cubicBezTo>
                                    <a:pt x="4977" y="2003468"/>
                                    <a:pt x="4955" y="1986801"/>
                                    <a:pt x="10000" y="10000"/>
                                  </a:cubicBezTo>
                                </a:path>
                              </a:pathLst>
                            </a:custGeom>
                            <a:noFill/>
                            <a:ln>
                              <a:solidFill>
                                <a:schemeClr val="tx2"/>
                              </a:solidFill>
                              <a:headEnd type="stealth" w="lg" len="lg"/>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 name="Oval 125"/>
                          <wps:cNvSpPr/>
                          <wps:spPr>
                            <a:xfrm>
                              <a:off x="1259514" y="900146"/>
                              <a:ext cx="59152" cy="5914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Oval 126"/>
                          <wps:cNvSpPr/>
                          <wps:spPr>
                            <a:xfrm>
                              <a:off x="1754496" y="1384180"/>
                              <a:ext cx="59152" cy="5914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Oval 127"/>
                          <wps:cNvSpPr/>
                          <wps:spPr>
                            <a:xfrm>
                              <a:off x="766347" y="1386527"/>
                              <a:ext cx="59152" cy="5914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Freeform: Shape 353"/>
                          <wps:cNvSpPr/>
                          <wps:spPr>
                            <a:xfrm flipV="1">
                              <a:off x="306867" y="1904021"/>
                              <a:ext cx="1963728" cy="614352"/>
                            </a:xfrm>
                            <a:custGeom>
                              <a:avLst/>
                              <a:gdLst>
                                <a:gd name="connsiteX0" fmla="*/ 0 w 2820473"/>
                                <a:gd name="connsiteY0" fmla="*/ 0 h 6439"/>
                                <a:gd name="connsiteX1" fmla="*/ 2820473 w 2820473"/>
                                <a:gd name="connsiteY1" fmla="*/ 6439 h 6439"/>
                                <a:gd name="connsiteX0" fmla="*/ 0 w 10000"/>
                                <a:gd name="connsiteY0" fmla="*/ 0 h 1030073"/>
                                <a:gd name="connsiteX1" fmla="*/ 10000 w 10000"/>
                                <a:gd name="connsiteY1" fmla="*/ 10000 h 1030073"/>
                                <a:gd name="connsiteX0" fmla="*/ 0 w 10000"/>
                                <a:gd name="connsiteY0" fmla="*/ 0 h 1594488"/>
                                <a:gd name="connsiteX1" fmla="*/ 10000 w 10000"/>
                                <a:gd name="connsiteY1" fmla="*/ 10000 h 1594488"/>
                                <a:gd name="connsiteX0" fmla="*/ 0 w 10000"/>
                                <a:gd name="connsiteY0" fmla="*/ 0 h 1445101"/>
                                <a:gd name="connsiteX1" fmla="*/ 10000 w 10000"/>
                                <a:gd name="connsiteY1" fmla="*/ 10000 h 1445101"/>
                                <a:gd name="connsiteX0" fmla="*/ 0 w 10000"/>
                                <a:gd name="connsiteY0" fmla="*/ 0 h 1482779"/>
                                <a:gd name="connsiteX1" fmla="*/ 10000 w 10000"/>
                                <a:gd name="connsiteY1" fmla="*/ 10000 h 1482779"/>
                                <a:gd name="connsiteX0" fmla="*/ 0 w 10000"/>
                                <a:gd name="connsiteY0" fmla="*/ 0 h 1505118"/>
                                <a:gd name="connsiteX1" fmla="*/ 10000 w 10000"/>
                                <a:gd name="connsiteY1" fmla="*/ 10000 h 1505118"/>
                                <a:gd name="connsiteX0" fmla="*/ 0 w 10000"/>
                                <a:gd name="connsiteY0" fmla="*/ 0 h 1497601"/>
                                <a:gd name="connsiteX1" fmla="*/ 10000 w 10000"/>
                                <a:gd name="connsiteY1" fmla="*/ 10000 h 1497601"/>
                              </a:gdLst>
                              <a:ahLst/>
                              <a:cxnLst>
                                <a:cxn ang="0">
                                  <a:pos x="connsiteX0" y="connsiteY0"/>
                                </a:cxn>
                                <a:cxn ang="0">
                                  <a:pos x="connsiteX1" y="connsiteY1"/>
                                </a:cxn>
                              </a:cxnLst>
                              <a:rect l="l" t="t" r="r" b="b"/>
                              <a:pathLst>
                                <a:path w="10000" h="1497601">
                                  <a:moveTo>
                                    <a:pt x="0" y="0"/>
                                  </a:moveTo>
                                  <a:cubicBezTo>
                                    <a:pt x="4977" y="2003468"/>
                                    <a:pt x="4955" y="1986801"/>
                                    <a:pt x="10000" y="10000"/>
                                  </a:cubicBezTo>
                                </a:path>
                              </a:pathLst>
                            </a:custGeom>
                            <a:noFill/>
                            <a:ln>
                              <a:solidFill>
                                <a:schemeClr val="tx2"/>
                              </a:solidFill>
                              <a:headEnd type="stealth" w="lg" len="lg"/>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4" name="Oval 354"/>
                          <wps:cNvSpPr/>
                          <wps:spPr>
                            <a:xfrm>
                              <a:off x="1259514" y="1880074"/>
                              <a:ext cx="59152" cy="5914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Text Box 371"/>
                          <wps:cNvSpPr txBox="1"/>
                          <wps:spPr>
                            <a:xfrm>
                              <a:off x="1476051" y="403482"/>
                              <a:ext cx="556966" cy="228600"/>
                            </a:xfrm>
                            <a:prstGeom prst="rect">
                              <a:avLst/>
                            </a:prstGeom>
                            <a:noFill/>
                            <a:ln w="6350">
                              <a:noFill/>
                            </a:ln>
                          </wps:spPr>
                          <wps:txbx>
                            <w:txbxContent>
                              <w:p w14:paraId="20A1D126" w14:textId="77777777" w:rsidR="00AB1A6D" w:rsidRPr="005117E0" w:rsidRDefault="00AB1A6D" w:rsidP="00A8272C">
                                <w:pPr>
                                  <w:rPr>
                                    <w:sz w:val="20"/>
                                  </w:rPr>
                                </w:pPr>
                                <w:r w:rsidRPr="005117E0">
                                  <w:rPr>
                                    <w:sz w:val="20"/>
                                  </w:rPr>
                                  <w:t>Focus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4" name="Text Box 374"/>
                          <wps:cNvSpPr txBox="1"/>
                          <wps:spPr>
                            <a:xfrm>
                              <a:off x="2173702" y="632079"/>
                              <a:ext cx="838503" cy="228600"/>
                            </a:xfrm>
                            <a:prstGeom prst="rect">
                              <a:avLst/>
                            </a:prstGeom>
                            <a:noFill/>
                            <a:ln w="6350">
                              <a:noFill/>
                            </a:ln>
                          </wps:spPr>
                          <wps:txbx>
                            <w:txbxContent>
                              <w:p w14:paraId="30B9CA5B" w14:textId="77777777" w:rsidR="00AB1A6D" w:rsidRPr="005117E0" w:rsidRDefault="00AB1A6D" w:rsidP="00A8272C">
                                <w:pPr>
                                  <w:rPr>
                                    <w:sz w:val="20"/>
                                  </w:rPr>
                                </w:pPr>
                                <w:r w:rsidRPr="005117E0">
                                  <w:rPr>
                                    <w:sz w:val="20"/>
                                  </w:rPr>
                                  <w:t>Asymptote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 name="Text Box 160"/>
                          <wps:cNvSpPr txBox="1"/>
                          <wps:spPr>
                            <a:xfrm>
                              <a:off x="363241" y="1130335"/>
                              <a:ext cx="556966" cy="228600"/>
                            </a:xfrm>
                            <a:prstGeom prst="rect">
                              <a:avLst/>
                            </a:prstGeom>
                            <a:noFill/>
                            <a:ln w="6350">
                              <a:noFill/>
                            </a:ln>
                          </wps:spPr>
                          <wps:txbx>
                            <w:txbxContent>
                              <w:p w14:paraId="02C7FFC9" w14:textId="77777777" w:rsidR="00AB1A6D" w:rsidRPr="005117E0" w:rsidRDefault="00AB1A6D" w:rsidP="00A8272C">
                                <w:pPr>
                                  <w:rPr>
                                    <w:sz w:val="20"/>
                                  </w:rPr>
                                </w:pPr>
                                <w:r>
                                  <w:rPr>
                                    <w:sz w:val="20"/>
                                  </w:rPr>
                                  <w:t>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2" name="Text Box 162"/>
                          <wps:cNvSpPr txBox="1"/>
                          <wps:spPr>
                            <a:xfrm>
                              <a:off x="35999" y="1601190"/>
                              <a:ext cx="556966" cy="228600"/>
                            </a:xfrm>
                            <a:prstGeom prst="rect">
                              <a:avLst/>
                            </a:prstGeom>
                            <a:noFill/>
                            <a:ln w="6350">
                              <a:noFill/>
                            </a:ln>
                          </wps:spPr>
                          <wps:txbx>
                            <w:txbxContent>
                              <w:p w14:paraId="6AA32C23" w14:textId="77777777" w:rsidR="00AB1A6D" w:rsidRPr="005117E0" w:rsidRDefault="00AB1A6D" w:rsidP="00A8272C">
                                <w:pPr>
                                  <w:rPr>
                                    <w:sz w:val="20"/>
                                  </w:rPr>
                                </w:pPr>
                                <w:r>
                                  <w:rPr>
                                    <w:sz w:val="20"/>
                                  </w:rPr>
                                  <w:t>Co-vertex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 name="Text Box 167"/>
                          <wps:cNvSpPr txBox="1"/>
                          <wps:spPr>
                            <a:xfrm>
                              <a:off x="1944286" y="1013432"/>
                              <a:ext cx="1006584" cy="228600"/>
                            </a:xfrm>
                            <a:prstGeom prst="rect">
                              <a:avLst/>
                            </a:prstGeom>
                            <a:noFill/>
                            <a:ln w="6350">
                              <a:noFill/>
                            </a:ln>
                          </wps:spPr>
                          <wps:txbx>
                            <w:txbxContent>
                              <w:p w14:paraId="2B843C35" w14:textId="77777777" w:rsidR="00AB1A6D" w:rsidRPr="005117E0" w:rsidRDefault="00AB1A6D" w:rsidP="00A8272C">
                                <w:pPr>
                                  <w:rPr>
                                    <w:sz w:val="20"/>
                                  </w:rPr>
                                </w:pPr>
                                <w:r>
                                  <w:rPr>
                                    <w:sz w:val="20"/>
                                  </w:rPr>
                                  <w:t>Transverse axis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5" name="Text Box 175"/>
                          <wps:cNvSpPr txBox="1"/>
                          <wps:spPr>
                            <a:xfrm>
                              <a:off x="1939120" y="1692737"/>
                              <a:ext cx="1006584" cy="228600"/>
                            </a:xfrm>
                            <a:prstGeom prst="rect">
                              <a:avLst/>
                            </a:prstGeom>
                            <a:noFill/>
                            <a:ln w="6350">
                              <a:noFill/>
                            </a:ln>
                          </wps:spPr>
                          <wps:txbx>
                            <w:txbxContent>
                              <w:p w14:paraId="169D285E" w14:textId="77777777" w:rsidR="00AB1A6D" w:rsidRPr="005117E0" w:rsidRDefault="00AB1A6D" w:rsidP="00A8272C">
                                <w:pPr>
                                  <w:rPr>
                                    <w:sz w:val="20"/>
                                  </w:rPr>
                                </w:pPr>
                                <w:r>
                                  <w:rPr>
                                    <w:sz w:val="20"/>
                                  </w:rPr>
                                  <w:t>Conjugate axis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8" name="Straight Arrow Connector 178"/>
                          <wps:cNvCnPr/>
                          <wps:spPr>
                            <a:xfrm flipH="1">
                              <a:off x="1349661" y="554114"/>
                              <a:ext cx="171796" cy="1238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0" name="Straight Arrow Connector 180"/>
                          <wps:cNvCnPr/>
                          <wps:spPr>
                            <a:xfrm flipH="1">
                              <a:off x="1992523" y="696725"/>
                              <a:ext cx="181179" cy="403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2" name="Straight Arrow Connector 182"/>
                          <wps:cNvCnPr/>
                          <wps:spPr>
                            <a:xfrm flipH="1">
                              <a:off x="1318313" y="1106658"/>
                              <a:ext cx="611204" cy="235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3" name="Straight Arrow Connector 183"/>
                          <wps:cNvCnPr/>
                          <wps:spPr>
                            <a:xfrm flipH="1" flipV="1">
                              <a:off x="1565792" y="1429467"/>
                              <a:ext cx="347543" cy="3098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4" name="Straight Arrow Connector 184"/>
                          <wps:cNvCnPr/>
                          <wps:spPr>
                            <a:xfrm>
                              <a:off x="967275" y="612184"/>
                              <a:ext cx="290203" cy="287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6" name="Straight Arrow Connector 186"/>
                          <wps:cNvCnPr/>
                          <wps:spPr>
                            <a:xfrm>
                              <a:off x="741260" y="1219259"/>
                              <a:ext cx="465913" cy="1647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7" name="Straight Arrow Connector 187"/>
                          <wps:cNvCnPr/>
                          <wps:spPr>
                            <a:xfrm flipV="1">
                              <a:off x="407588" y="1474124"/>
                              <a:ext cx="333672" cy="1334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w14:anchorId="405E2D51" id="Canvas 199" o:spid="_x0000_s1209" editas="canvas" style="width:246.8pt;height:188.15pt;mso-position-horizontal-relative:char;mso-position-vertical-relative:line" coordsize="31343,23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">
                <v:shape id="_x0000_s1210" type="#_x0000_t75" style="position:absolute;width:31343;height:23895;visibility:visible;mso-wrap-style:square">
                  <v:fill o:detectmouseclick="t"/>
                  <v:path o:connecttype="none"/>
                </v:shape>
                <v:group id="Group 100" o:spid="_x0000_s1211" alt="A vertical hyperbola is shown.  Two slanted asymptotes are shown passing through the origin, which the hyperbola approaches in the corners.  A box is drawn with the top and bottom touching the vertices of the hyperbola, and the corners of the box touching the asymptotes.  The points where the box touches the x axis are labeled co-vertex. The vertical axis is labeled Transverse axis, and the horizontal is labeled the Conjugate axis." style="position:absolute;left:360;width:30993;height:23538" coordorigin="-871,1902" coordsize="30993,2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line id="Straight Connector 113" o:spid="_x0000_s1212" style="position:absolute;flip:y;visibility:visible;mso-wrap-style:square" from="1880,3540" to="23498,2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" strokecolor="red" strokeweight=".5pt">
                    <v:stroke dashstyle="dash" joinstyle="miter"/>
                  </v:line>
                  <v:line id="Straight Connector 114" o:spid="_x0000_s1213" style="position:absolute;flip:x y;visibility:visible;mso-wrap-style:square" from="2303,3541" to="23498,24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" strokecolor="red" strokeweight=".5pt">
                    <v:stroke dashstyle="dash" joinstyle="miter"/>
                  </v:line>
                  <v:line id="Straight Connector 115" o:spid="_x0000_s1214" style="position:absolute;visibility:visible;mso-wrap-style:square" from="-871,14170" to="26560,1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" strokecolor="black [3213]" strokeweight=".5pt">
                    <v:stroke endarrow="block" joinstyle="miter"/>
                  </v:line>
                  <v:line id="Straight Connector 116" o:spid="_x0000_s1215" style="position:absolute;visibility:visible;mso-wrap-style:square" from="12887,3835" to="12887,2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" strokecolor="black [3213]" strokeweight=".5pt">
                    <v:stroke startarrow="block" joinstyle="miter"/>
                  </v:line>
                  <v:shape id="Text Box 117" o:spid="_x0000_s1216" type="#_x0000_t202" style="position:absolute;left:25392;top:14296;width:343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" filled="f" stroked="f" strokeweight=".5pt">
                    <v:textbox inset="0,0,0,0">
                      <w:txbxContent>
                        <w:p w14:paraId="0E375859" w14:textId="77777777" w:rsidR="00AB1A6D" w:rsidRPr="00E45A9B" w:rsidRDefault="00AB1A6D" w:rsidP="00A8272C">
                          <w:pPr>
                            <w:rPr>
                              <w:i/>
                            </w:rPr>
                          </w:pPr>
                          <w:r w:rsidRPr="00E45A9B">
                            <w:rPr>
                              <w:i/>
                            </w:rPr>
                            <w:t>x</w:t>
                          </w:r>
                        </w:p>
                      </w:txbxContent>
                    </v:textbox>
                  </v:shape>
                  <v:shape id="Text Box 118" o:spid="_x0000_s1217" type="#_x0000_t202" style="position:absolute;left:12578;top:1902;width:343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" filled="f" stroked="f" strokeweight=".5pt">
                    <v:textbox inset="0,0,0,0">
                      <w:txbxContent>
                        <w:p w14:paraId="7E9411AB" w14:textId="77777777" w:rsidR="00AB1A6D" w:rsidRPr="00E45A9B" w:rsidRDefault="00AB1A6D" w:rsidP="00A8272C">
                          <w:pPr>
                            <w:rPr>
                              <w:i/>
                            </w:rPr>
                          </w:pPr>
                          <w:r>
                            <w:rPr>
                              <w:i/>
                            </w:rPr>
                            <w:t>y</w:t>
                          </w:r>
                        </w:p>
                      </w:txbxContent>
                    </v:textbox>
                  </v:shape>
                  <v:shape id="Text Box 119" o:spid="_x0000_s1218" type="#_x0000_t202" style="position:absolute;left:7317;top:4682;width:557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" filled="f" stroked="f" strokeweight=".5pt">
                    <v:textbox inset="0,0,0,0">
                      <w:txbxContent>
                        <w:p w14:paraId="16A1300A" w14:textId="77777777" w:rsidR="00AB1A6D" w:rsidRPr="005117E0" w:rsidRDefault="00AB1A6D" w:rsidP="00A8272C">
                          <w:pPr>
                            <w:rPr>
                              <w:sz w:val="20"/>
                            </w:rPr>
                          </w:pPr>
                          <w:r w:rsidRPr="005117E0">
                            <w:rPr>
                              <w:sz w:val="20"/>
                            </w:rPr>
                            <w:t>Vertex</w:t>
                          </w:r>
                        </w:p>
                      </w:txbxContent>
                    </v:textbox>
                  </v:shape>
                  <v:rect id="Rectangle 120" o:spid="_x0000_s1219" style="position:absolute;left:7950;top:9285;width:9873;height:9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" filled="f" strokecolor="#7030a0">
                    <v:stroke dashstyle="dash"/>
                  </v:rect>
                  <v:oval id="Oval 121" o:spid="_x0000_s1220" style="position:absolute;left:12591;top:13841;width:592;height: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" fillcolor="black [3213]" strokecolor="black [3213]" strokeweight="1pt">
                    <v:stroke joinstyle="miter"/>
                  </v:oval>
                  <v:oval id="Oval 122" o:spid="_x0000_s1221" style="position:absolute;left:12595;top:20861;width:591;height: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" fillcolor="black [3213]" strokecolor="black [3213]" strokeweight="1pt">
                    <v:stroke joinstyle="miter"/>
                  </v:oval>
                  <v:oval id="Oval 123" o:spid="_x0000_s1222" style="position:absolute;left:12595;top:6781;width:591;height: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" fillcolor="black [3213]" strokecolor="black [3213]" strokeweight="1pt">
                    <v:stroke joinstyle="miter"/>
                  </v:oval>
                  <v:shape id="Freeform: Shape 124" o:spid="_x0000_s1223" style="position:absolute;left:3068;top:3144;width:19637;height:6143;visibility:visible;mso-wrap-style:square;v-text-anchor:middle" coordsize="10000,149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" path="m,c4977,2003468,4955,1986801,10000,10000e" filled="f" strokecolor="#44546a [3215]" strokeweight="1pt">
                    <v:stroke startarrow="classic" startarrowwidth="wide" startarrowlength="long" endarrow="classic" endarrowwidth="wide" endarrowlength="long" joinstyle="miter"/>
                    <v:path arrowok="t" o:connecttype="custom" o:connectlocs="0,0;1963728,4102" o:connectangles="0,0"/>
                  </v:shape>
                  <v:oval id="Oval 125" o:spid="_x0000_s1224" style="position:absolute;left:12595;top:9001;width:591;height: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" fillcolor="black [3213]" strokecolor="black [3213]" strokeweight="1pt">
                    <v:stroke joinstyle="miter"/>
                  </v:oval>
                  <v:oval id="Oval 126" o:spid="_x0000_s1225" style="position:absolute;left:17544;top:13841;width:592;height: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" fillcolor="black [3213]" strokecolor="black [3213]" strokeweight="1pt">
                    <v:stroke joinstyle="miter"/>
                  </v:oval>
                  <v:oval id="Oval 127" o:spid="_x0000_s1226" style="position:absolute;left:7663;top:13865;width:591;height: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" fillcolor="black [3213]" strokecolor="black [3213]" strokeweight="1pt">
                    <v:stroke joinstyle="miter"/>
                  </v:oval>
                  <v:shape id="Freeform: Shape 353" o:spid="_x0000_s1227" style="position:absolute;left:3068;top:19040;width:19637;height:6143;flip:y;visibility:visible;mso-wrap-style:square;v-text-anchor:middle" coordsize="10000,149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" path="m,c4977,2003468,4955,1986801,10000,10000e" filled="f" strokecolor="#44546a [3215]" strokeweight="1pt">
                    <v:stroke startarrow="classic" startarrowwidth="wide" startarrowlength="long" endarrow="classic" endarrowwidth="wide" endarrowlength="long" joinstyle="miter"/>
                    <v:path arrowok="t" o:connecttype="custom" o:connectlocs="0,0;1963728,4102" o:connectangles="0,0"/>
                  </v:shape>
                  <v:oval id="Oval 354" o:spid="_x0000_s1228" style="position:absolute;left:12595;top:18800;width:591;height: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" fillcolor="black [3213]" strokecolor="black [3213]" strokeweight="1pt">
                    <v:stroke joinstyle="miter"/>
                  </v:oval>
                  <v:shape id="Text Box 371" o:spid="_x0000_s1229" type="#_x0000_t202" style="position:absolute;left:14760;top:4034;width:557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" filled="f" stroked="f" strokeweight=".5pt">
                    <v:textbox inset="0,0,0,0">
                      <w:txbxContent>
                        <w:p w14:paraId="20A1D126" w14:textId="77777777" w:rsidR="00AB1A6D" w:rsidRPr="005117E0" w:rsidRDefault="00AB1A6D" w:rsidP="00A8272C">
                          <w:pPr>
                            <w:rPr>
                              <w:sz w:val="20"/>
                            </w:rPr>
                          </w:pPr>
                          <w:r w:rsidRPr="005117E0">
                            <w:rPr>
                              <w:sz w:val="20"/>
                            </w:rPr>
                            <w:t>Focus</w:t>
                          </w:r>
                        </w:p>
                      </w:txbxContent>
                    </v:textbox>
                  </v:shape>
                  <v:shape id="Text Box 374" o:spid="_x0000_s1230" type="#_x0000_t202" style="position:absolute;left:21737;top:6320;width:838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" filled="f" stroked="f" strokeweight=".5pt">
                    <v:textbox inset="0,0,0,0">
                      <w:txbxContent>
                        <w:p w14:paraId="30B9CA5B" w14:textId="77777777" w:rsidR="00AB1A6D" w:rsidRPr="005117E0" w:rsidRDefault="00AB1A6D" w:rsidP="00A8272C">
                          <w:pPr>
                            <w:rPr>
                              <w:sz w:val="20"/>
                            </w:rPr>
                          </w:pPr>
                          <w:r w:rsidRPr="005117E0">
                            <w:rPr>
                              <w:sz w:val="20"/>
                            </w:rPr>
                            <w:t>Asymptote</w:t>
                          </w:r>
                        </w:p>
                      </w:txbxContent>
                    </v:textbox>
                  </v:shape>
                  <v:shape id="Text Box 160" o:spid="_x0000_s1231" type="#_x0000_t202" style="position:absolute;left:3632;top:11303;width:557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" filled="f" stroked="f" strokeweight=".5pt">
                    <v:textbox inset="0,0,0,0">
                      <w:txbxContent>
                        <w:p w14:paraId="02C7FFC9" w14:textId="77777777" w:rsidR="00AB1A6D" w:rsidRPr="005117E0" w:rsidRDefault="00AB1A6D" w:rsidP="00A8272C">
                          <w:pPr>
                            <w:rPr>
                              <w:sz w:val="20"/>
                            </w:rPr>
                          </w:pPr>
                          <w:r>
                            <w:rPr>
                              <w:sz w:val="20"/>
                            </w:rPr>
                            <w:t>Center</w:t>
                          </w:r>
                        </w:p>
                      </w:txbxContent>
                    </v:textbox>
                  </v:shape>
                  <v:shape id="Text Box 162" o:spid="_x0000_s1232" type="#_x0000_t202" style="position:absolute;left:359;top:16011;width:557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" filled="f" stroked="f" strokeweight=".5pt">
                    <v:textbox inset="0,0,0,0">
                      <w:txbxContent>
                        <w:p w14:paraId="6AA32C23" w14:textId="77777777" w:rsidR="00AB1A6D" w:rsidRPr="005117E0" w:rsidRDefault="00AB1A6D" w:rsidP="00A8272C">
                          <w:pPr>
                            <w:rPr>
                              <w:sz w:val="20"/>
                            </w:rPr>
                          </w:pPr>
                          <w:r>
                            <w:rPr>
                              <w:sz w:val="20"/>
                            </w:rPr>
                            <w:t>Co-vertex</w:t>
                          </w:r>
                        </w:p>
                      </w:txbxContent>
                    </v:textbox>
                  </v:shape>
                  <v:shape id="Text Box 167" o:spid="_x0000_s1233" type="#_x0000_t202" style="position:absolute;left:19442;top:10134;width:1006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" filled="f" stroked="f" strokeweight=".5pt">
                    <v:textbox inset="0,0,0,0">
                      <w:txbxContent>
                        <w:p w14:paraId="2B843C35" w14:textId="77777777" w:rsidR="00AB1A6D" w:rsidRPr="005117E0" w:rsidRDefault="00AB1A6D" w:rsidP="00A8272C">
                          <w:pPr>
                            <w:rPr>
                              <w:sz w:val="20"/>
                            </w:rPr>
                          </w:pPr>
                          <w:r>
                            <w:rPr>
                              <w:sz w:val="20"/>
                            </w:rPr>
                            <w:t>Transverse axis</w:t>
                          </w:r>
                        </w:p>
                      </w:txbxContent>
                    </v:textbox>
                  </v:shape>
                  <v:shape id="Text Box 175" o:spid="_x0000_s1234" type="#_x0000_t202" style="position:absolute;left:19391;top:16927;width:1006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" filled="f" stroked="f" strokeweight=".5pt">
                    <v:textbox inset="0,0,0,0">
                      <w:txbxContent>
                        <w:p w14:paraId="169D285E" w14:textId="77777777" w:rsidR="00AB1A6D" w:rsidRPr="005117E0" w:rsidRDefault="00AB1A6D" w:rsidP="00A8272C">
                          <w:pPr>
                            <w:rPr>
                              <w:sz w:val="20"/>
                            </w:rPr>
                          </w:pPr>
                          <w:r>
                            <w:rPr>
                              <w:sz w:val="20"/>
                            </w:rPr>
                            <w:t>Conjugate axis</w:t>
                          </w:r>
                        </w:p>
                      </w:txbxContent>
                    </v:textbox>
                  </v:shape>
                  <v:shape id="Straight Arrow Connector 178" o:spid="_x0000_s1235" type="#_x0000_t32" style="position:absolute;left:13496;top:5541;width:1718;height:12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" strokecolor="#4472c4 [3204]" strokeweight=".5pt">
                    <v:stroke endarrow="block" joinstyle="miter"/>
                  </v:shape>
                  <v:shape id="Straight Arrow Connector 180" o:spid="_x0000_s1236" type="#_x0000_t32" style="position:absolute;left:19925;top:6967;width:1812;height:4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" strokecolor="#4472c4 [3204]" strokeweight=".5pt">
                    <v:stroke endarrow="block" joinstyle="miter"/>
                  </v:shape>
                  <v:shape id="Straight Arrow Connector 182" o:spid="_x0000_s1237" type="#_x0000_t32" style="position:absolute;left:13183;top:11066;width:6112;height:2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" strokecolor="#4472c4 [3204]" strokeweight=".5pt">
                    <v:stroke endarrow="block" joinstyle="miter"/>
                  </v:shape>
                  <v:shape id="Straight Arrow Connector 183" o:spid="_x0000_s1238" type="#_x0000_t32" style="position:absolute;left:15657;top:14294;width:3476;height:30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" strokecolor="#4472c4 [3204]" strokeweight=".5pt">
                    <v:stroke endarrow="block" joinstyle="miter"/>
                  </v:shape>
                  <v:shape id="Straight Arrow Connector 184" o:spid="_x0000_s1239" type="#_x0000_t32" style="position:absolute;left:9672;top:6121;width:2902;height:28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" strokecolor="#4472c4 [3204]" strokeweight=".5pt">
                    <v:stroke endarrow="block" joinstyle="miter"/>
                  </v:shape>
                  <v:shape id="Straight Arrow Connector 186" o:spid="_x0000_s1240" type="#_x0000_t32" style="position:absolute;left:7412;top:12192;width:4659;height:1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" strokecolor="#4472c4 [3204]" strokeweight=".5pt">
                    <v:stroke endarrow="block" joinstyle="miter"/>
                  </v:shape>
                  <v:shape id="Straight Arrow Connector 187" o:spid="_x0000_s1241" type="#_x0000_t32" style="position:absolute;left:4075;top:14741;width:3337;height:1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" strokecolor="#4472c4 [3204]" strokeweight=".5pt">
                    <v:stroke endarrow="block" joinstyle="miter"/>
                  </v:shape>
                </v:group>
                <w10:anchorlock/>
              </v:group>
            </w:pict>
          </mc:Fallback>
        </mc:AlternateContent>
      </w:r>
    </w:p>
    <w:p w14:paraId="3795B5D1" w14:textId="77777777" w:rsidR="00A8272C" w:rsidRDefault="00A8272C" w:rsidP="00A8272C">
      <w:r>
        <w:rPr>
          <w:b/>
        </w:rPr>
        <w:lastRenderedPageBreak/>
        <w:t>Hyperbolas Centered at the Origin</w:t>
      </w:r>
    </w:p>
    <w:p w14:paraId="056CF769" w14:textId="77777777" w:rsidR="00CE1651" w:rsidRDefault="00CE1651" w:rsidP="00A8272C"/>
    <w:p w14:paraId="405C1A83" w14:textId="77777777" w:rsidR="00A8272C" w:rsidRPr="00377248" w:rsidRDefault="00A8272C" w:rsidP="0081746F">
      <w:r>
        <w:t xml:space="preserve">From the definition above we can find </w:t>
      </w:r>
      <w:r w:rsidR="000849C7">
        <w:t>an</w:t>
      </w:r>
      <w:r>
        <w:t xml:space="preserve"> equation of a hyperbola.  We will find it for a hyperbola centered at the origin </w:t>
      </w:r>
      <w:r w:rsidR="004D308A" w:rsidRPr="00EE5C90">
        <w:rPr>
          <w:position w:val="-10"/>
        </w:rPr>
        <w:object w:dxaOrig="680" w:dyaOrig="340" w14:anchorId="4EC06AE8">
          <v:shape id="_x0000_i1199" type="#_x0000_t75" style="width:33.75pt;height:18.75pt" o:ole="">
            <v:imagedata r:id="rId398" o:title=""/>
          </v:shape>
          <o:OLEObject Type="Embed" ProgID="Equation.3" ShapeID="_x0000_i1199" DrawAspect="Content" ObjectID="_1719177676" r:id="rId399"/>
        </w:object>
      </w:r>
      <w:r>
        <w:t xml:space="preserve"> opening horizontally with foci at </w:t>
      </w:r>
      <w:r w:rsidR="004D308A" w:rsidRPr="00EE5C90">
        <w:rPr>
          <w:position w:val="-10"/>
        </w:rPr>
        <w:object w:dxaOrig="720" w:dyaOrig="340" w14:anchorId="46D2261D">
          <v:shape id="_x0000_i1200" type="#_x0000_t75" style="width:36.75pt;height:18.75pt" o:ole="">
            <v:imagedata r:id="rId400" o:title=""/>
          </v:shape>
          <o:OLEObject Type="Embed" ProgID="Equation.3" ShapeID="_x0000_i1200" DrawAspect="Content" ObjectID="_1719177677" r:id="rId401"/>
        </w:object>
      </w:r>
      <w:r>
        <w:t xml:space="preserve"> and </w:t>
      </w:r>
      <w:r w:rsidR="004D308A" w:rsidRPr="00EE5C90">
        <w:rPr>
          <w:position w:val="-10"/>
        </w:rPr>
        <w:object w:dxaOrig="920" w:dyaOrig="340" w14:anchorId="070D0C97">
          <v:shape id="_x0000_i1201" type="#_x0000_t75" style="width:45pt;height:18.75pt" o:ole="">
            <v:imagedata r:id="rId402" o:title=""/>
          </v:shape>
          <o:OLEObject Type="Embed" ProgID="Equation.3" ShapeID="_x0000_i1201" DrawAspect="Content" ObjectID="_1719177678" r:id="rId403"/>
        </w:object>
      </w:r>
      <w:r>
        <w:t xml:space="preserve"> where </w:t>
      </w:r>
      <w:r w:rsidRPr="00677D36">
        <w:rPr>
          <w:i/>
        </w:rPr>
        <w:t>c</w:t>
      </w:r>
      <w:r>
        <w:t xml:space="preserve"> &gt; 0.  </w:t>
      </w:r>
    </w:p>
    <w:p w14:paraId="2871E33E" w14:textId="77777777" w:rsidR="00A8272C" w:rsidRPr="00EE5C90" w:rsidRDefault="00A8272C" w:rsidP="0081746F"/>
    <w:p w14:paraId="34277839" w14:textId="77777777" w:rsidR="00A8272C" w:rsidRPr="00EE5C90" w:rsidRDefault="00A8272C" w:rsidP="0081746F">
      <w:r>
        <w:t xml:space="preserve">Suppose </w:t>
      </w:r>
      <w:r w:rsidR="004D308A" w:rsidRPr="00D664B7">
        <w:rPr>
          <w:position w:val="-10"/>
        </w:rPr>
        <w:object w:dxaOrig="760" w:dyaOrig="340" w14:anchorId="1AA8BF78">
          <v:shape id="_x0000_i1202" type="#_x0000_t75" style="width:38.25pt;height:18.75pt" o:ole="">
            <v:imagedata r:id="rId404" o:title=""/>
          </v:shape>
          <o:OLEObject Type="Embed" ProgID="Equation.3" ShapeID="_x0000_i1202" DrawAspect="Content" ObjectID="_1719177679" r:id="rId405"/>
        </w:object>
      </w:r>
      <w:r>
        <w:t xml:space="preserve"> is a point on the hyperbola.  The distances from </w:t>
      </w:r>
      <w:r w:rsidR="00D664B7">
        <w:rPr>
          <w:i/>
        </w:rPr>
        <w:t xml:space="preserve">Q </w:t>
      </w:r>
      <w:r>
        <w:t xml:space="preserve">to </w:t>
      </w:r>
      <w:r w:rsidR="00D664B7" w:rsidRPr="00D664B7">
        <w:rPr>
          <w:i/>
        </w:rPr>
        <w:t>F</w:t>
      </w:r>
      <w:r w:rsidR="00D664B7">
        <w:rPr>
          <w:vertAlign w:val="subscript"/>
        </w:rPr>
        <w:t>1</w:t>
      </w:r>
      <w:r>
        <w:t xml:space="preserve"> and </w:t>
      </w:r>
      <w:r w:rsidR="00D664B7">
        <w:rPr>
          <w:i/>
        </w:rPr>
        <w:t xml:space="preserve">Q </w:t>
      </w:r>
      <w:r w:rsidR="00D664B7">
        <w:t xml:space="preserve">to </w:t>
      </w:r>
      <w:r w:rsidR="00D664B7" w:rsidRPr="00D664B7">
        <w:rPr>
          <w:i/>
        </w:rPr>
        <w:t>F</w:t>
      </w:r>
      <w:r w:rsidR="00D664B7">
        <w:rPr>
          <w:vertAlign w:val="subscript"/>
        </w:rPr>
        <w:t xml:space="preserve">2 </w:t>
      </w:r>
      <w:r>
        <w:t>are:</w:t>
      </w:r>
    </w:p>
    <w:p w14:paraId="693BED1C" w14:textId="77777777" w:rsidR="00A8272C" w:rsidRDefault="004D308A" w:rsidP="0081746F">
      <w:r w:rsidRPr="00D664B7">
        <w:rPr>
          <w:position w:val="-12"/>
        </w:rPr>
        <w:object w:dxaOrig="4480" w:dyaOrig="460" w14:anchorId="56C6246D">
          <v:shape id="_x0000_i1203" type="#_x0000_t75" style="width:222.75pt;height:24pt" o:ole="">
            <v:imagedata r:id="rId406" o:title=""/>
          </v:shape>
          <o:OLEObject Type="Embed" ProgID="Equation.3" ShapeID="_x0000_i1203" DrawAspect="Content" ObjectID="_1719177680" r:id="rId407"/>
        </w:object>
      </w:r>
    </w:p>
    <w:p w14:paraId="3B04332C" w14:textId="77777777" w:rsidR="00A8272C" w:rsidRDefault="004D308A" w:rsidP="0081746F">
      <w:r w:rsidRPr="00EE5C90">
        <w:rPr>
          <w:position w:val="-12"/>
        </w:rPr>
        <w:object w:dxaOrig="4819" w:dyaOrig="460" w14:anchorId="0A704E88">
          <v:shape id="_x0000_i1204" type="#_x0000_t75" style="width:240pt;height:24pt" o:ole="">
            <v:imagedata r:id="rId408" o:title=""/>
          </v:shape>
          <o:OLEObject Type="Embed" ProgID="Equation.3" ShapeID="_x0000_i1204" DrawAspect="Content" ObjectID="_1719177681" r:id="rId409"/>
        </w:object>
      </w:r>
      <w:r w:rsidR="00A8272C">
        <w:t>.</w:t>
      </w:r>
    </w:p>
    <w:p w14:paraId="2B2BFD52" w14:textId="77777777" w:rsidR="00A8272C" w:rsidRDefault="00A8272C" w:rsidP="0081746F"/>
    <w:p w14:paraId="51A20090" w14:textId="77777777" w:rsidR="00A8272C" w:rsidRDefault="00A8272C" w:rsidP="0081746F">
      <w:r>
        <w:t xml:space="preserve">From the definition, the </w:t>
      </w:r>
      <w:r w:rsidR="000849C7">
        <w:t xml:space="preserve">absolute value of the </w:t>
      </w:r>
      <w:r>
        <w:t>difference should be constant:</w:t>
      </w:r>
    </w:p>
    <w:p w14:paraId="4EFC82FB" w14:textId="77777777" w:rsidR="00A8272C" w:rsidRDefault="004D308A" w:rsidP="0081746F">
      <w:r w:rsidRPr="00EE5C90">
        <w:rPr>
          <w:position w:val="-24"/>
        </w:rPr>
        <w:object w:dxaOrig="5500" w:dyaOrig="600" w14:anchorId="11815E39">
          <v:shape id="_x0000_i1205" type="#_x0000_t75" style="width:275.25pt;height:30pt" o:ole="">
            <v:imagedata r:id="rId410" o:title=""/>
          </v:shape>
          <o:OLEObject Type="Embed" ProgID="Equation.3" ShapeID="_x0000_i1205" DrawAspect="Content" ObjectID="_1719177682" r:id="rId411"/>
        </w:object>
      </w:r>
    </w:p>
    <w:p w14:paraId="4839BBE3" w14:textId="77777777" w:rsidR="00A8272C" w:rsidRDefault="00A8272C" w:rsidP="0081746F"/>
    <w:p w14:paraId="69E9D219" w14:textId="77777777" w:rsidR="00A8272C" w:rsidRDefault="00A8272C" w:rsidP="0081746F">
      <w:r>
        <w:t xml:space="preserve">Substituting in one of the vertices </w:t>
      </w:r>
      <w:r w:rsidR="004D308A" w:rsidRPr="00936850">
        <w:rPr>
          <w:position w:val="-10"/>
        </w:rPr>
        <w:object w:dxaOrig="520" w:dyaOrig="340" w14:anchorId="2B0867A2">
          <v:shape id="_x0000_i1206" type="#_x0000_t75" style="width:27pt;height:18.75pt" o:ole="">
            <v:imagedata r:id="rId412" o:title=""/>
          </v:shape>
          <o:OLEObject Type="Embed" ProgID="Equation.3" ShapeID="_x0000_i1206" DrawAspect="Content" ObjectID="_1719177683" r:id="rId413"/>
        </w:object>
      </w:r>
      <w:r>
        <w:t xml:space="preserve">, we can determine </w:t>
      </w:r>
      <w:r>
        <w:rPr>
          <w:i/>
        </w:rPr>
        <w:t>k</w:t>
      </w:r>
      <w:r>
        <w:t xml:space="preserve"> in terms of </w:t>
      </w:r>
      <w:r>
        <w:rPr>
          <w:i/>
        </w:rPr>
        <w:t>a</w:t>
      </w:r>
      <w:r>
        <w:t>:</w:t>
      </w:r>
    </w:p>
    <w:p w14:paraId="4A2DF2BB" w14:textId="77777777" w:rsidR="00A8272C" w:rsidRDefault="004D308A" w:rsidP="0081746F">
      <w:r w:rsidRPr="00EE5C90">
        <w:rPr>
          <w:position w:val="-24"/>
        </w:rPr>
        <w:object w:dxaOrig="3400" w:dyaOrig="600" w14:anchorId="7C7C6ACB">
          <v:shape id="_x0000_i1207" type="#_x0000_t75" style="width:169.5pt;height:30pt" o:ole="">
            <v:imagedata r:id="rId414" o:title=""/>
          </v:shape>
          <o:OLEObject Type="Embed" ProgID="Equation.3" ShapeID="_x0000_i1207" DrawAspect="Content" ObjectID="_1719177684" r:id="rId415"/>
        </w:object>
      </w:r>
    </w:p>
    <w:p w14:paraId="5FC5CE1E" w14:textId="77777777" w:rsidR="000849C7" w:rsidRPr="004D769C" w:rsidRDefault="000849C7" w:rsidP="0081746F">
      <w:r w:rsidRPr="000849C7">
        <w:rPr>
          <w:position w:val="-16"/>
        </w:rPr>
        <w:object w:dxaOrig="1740" w:dyaOrig="440" w14:anchorId="4C19EFBF">
          <v:shape id="_x0000_i1208" type="#_x0000_t75" style="width:86.25pt;height:22.5pt" o:ole="">
            <v:imagedata r:id="rId416" o:title=""/>
          </v:shape>
          <o:OLEObject Type="Embed" ProgID="Equation.3" ShapeID="_x0000_i1208" DrawAspect="Content" ObjectID="_1719177685" r:id="rId417"/>
        </w:object>
      </w:r>
      <w:r>
        <w:tab/>
      </w:r>
      <w:r>
        <w:tab/>
      </w:r>
      <w:r>
        <w:tab/>
      </w:r>
      <w:r>
        <w:tab/>
      </w:r>
      <w:r>
        <w:tab/>
      </w:r>
      <w:r>
        <w:tab/>
        <w:t xml:space="preserve">Since </w:t>
      </w:r>
      <w:r w:rsidR="004D769C">
        <w:rPr>
          <w:i/>
        </w:rPr>
        <w:t>c</w:t>
      </w:r>
      <w:r>
        <w:t xml:space="preserve"> &gt; </w:t>
      </w:r>
      <w:r w:rsidR="004D769C">
        <w:rPr>
          <w:i/>
        </w:rPr>
        <w:t>a</w:t>
      </w:r>
      <w:r w:rsidR="004D769C">
        <w:t xml:space="preserve">, </w:t>
      </w:r>
      <w:r w:rsidR="004D769C" w:rsidRPr="004D769C">
        <w:rPr>
          <w:position w:val="-14"/>
        </w:rPr>
        <w:object w:dxaOrig="1260" w:dyaOrig="400" w14:anchorId="1A0F51EC">
          <v:shape id="_x0000_i1209" type="#_x0000_t75" style="width:63pt;height:19.5pt" o:ole="">
            <v:imagedata r:id="rId418" o:title=""/>
          </v:shape>
          <o:OLEObject Type="Embed" ProgID="Equation.3" ShapeID="_x0000_i1209" DrawAspect="Content" ObjectID="_1719177686" r:id="rId419"/>
        </w:object>
      </w:r>
    </w:p>
    <w:p w14:paraId="42813B1A" w14:textId="77777777" w:rsidR="000849C7" w:rsidRPr="000849C7" w:rsidRDefault="004D769C" w:rsidP="0081746F">
      <w:r w:rsidRPr="000849C7">
        <w:rPr>
          <w:position w:val="-14"/>
        </w:rPr>
        <w:object w:dxaOrig="1939" w:dyaOrig="400" w14:anchorId="58C694EA">
          <v:shape id="_x0000_i1210" type="#_x0000_t75" style="width:96pt;height:19.5pt" o:ole="">
            <v:imagedata r:id="rId420" o:title=""/>
          </v:shape>
          <o:OLEObject Type="Embed" ProgID="Equation.3" ShapeID="_x0000_i1210" DrawAspect="Content" ObjectID="_1719177687" r:id="rId421"/>
        </w:object>
      </w:r>
    </w:p>
    <w:p w14:paraId="72C524FE" w14:textId="77777777" w:rsidR="00A8272C" w:rsidRDefault="004D769C" w:rsidP="0081746F">
      <w:r w:rsidRPr="000849C7">
        <w:rPr>
          <w:position w:val="-14"/>
        </w:rPr>
        <w:object w:dxaOrig="1480" w:dyaOrig="400" w14:anchorId="554BA81A">
          <v:shape id="_x0000_i1211" type="#_x0000_t75" style="width:72.75pt;height:19.5pt" o:ole="">
            <v:imagedata r:id="rId422" o:title=""/>
          </v:shape>
          <o:OLEObject Type="Embed" ProgID="Equation.3" ShapeID="_x0000_i1211" DrawAspect="Content" ObjectID="_1719177688" r:id="rId423"/>
        </w:object>
      </w:r>
    </w:p>
    <w:p w14:paraId="1029083B" w14:textId="77777777" w:rsidR="00A8272C" w:rsidRPr="00EE5C90" w:rsidRDefault="00A8272C" w:rsidP="00A8272C"/>
    <w:p w14:paraId="112D7EE7" w14:textId="77777777" w:rsidR="00A8272C" w:rsidRDefault="000849C7" w:rsidP="0081746F">
      <w:pPr>
        <w:spacing w:line="259" w:lineRule="auto"/>
      </w:pPr>
      <w:r>
        <w:t xml:space="preserve">Using </w:t>
      </w:r>
      <w:r w:rsidRPr="000849C7">
        <w:rPr>
          <w:position w:val="-6"/>
        </w:rPr>
        <w:object w:dxaOrig="680" w:dyaOrig="279" w14:anchorId="527CD824">
          <v:shape id="_x0000_i1212" type="#_x0000_t75" style="width:33pt;height:13.5pt" o:ole="">
            <v:imagedata r:id="rId424" o:title=""/>
          </v:shape>
          <o:OLEObject Type="Embed" ProgID="Equation.3" ShapeID="_x0000_i1212" DrawAspect="Content" ObjectID="_1719177689" r:id="rId425"/>
        </w:object>
      </w:r>
      <w:r>
        <w:t xml:space="preserve"> and removing the absolute values,</w:t>
      </w:r>
    </w:p>
    <w:p w14:paraId="196A11A0" w14:textId="77777777" w:rsidR="00A8272C" w:rsidRDefault="004D308A" w:rsidP="0081746F">
      <w:pPr>
        <w:pStyle w:val="MTDisplayEquation"/>
        <w:numPr>
          <w:ilvl w:val="0"/>
          <w:numId w:val="0"/>
        </w:numPr>
        <w:tabs>
          <w:tab w:val="clear" w:pos="4860"/>
          <w:tab w:val="clear" w:pos="9360"/>
        </w:tabs>
        <w:spacing w:line="259" w:lineRule="auto"/>
        <w:ind w:left="360" w:hanging="360"/>
      </w:pPr>
      <w:r w:rsidRPr="007D79CD">
        <w:rPr>
          <w:position w:val="-12"/>
        </w:rPr>
        <w:object w:dxaOrig="3620" w:dyaOrig="460" w14:anchorId="1A7CD018">
          <v:shape id="_x0000_i1213" type="#_x0000_t75" style="width:182.25pt;height:24pt" o:ole="">
            <v:imagedata r:id="rId426" o:title=""/>
          </v:shape>
          <o:OLEObject Type="Embed" ProgID="Equation.3" ShapeID="_x0000_i1213" DrawAspect="Content" ObjectID="_1719177690" r:id="rId427"/>
        </w:object>
      </w:r>
      <w:r w:rsidR="00A8272C">
        <w:tab/>
      </w:r>
      <w:r w:rsidR="00A8272C">
        <w:tab/>
      </w:r>
      <w:r w:rsidR="00A8272C">
        <w:tab/>
        <w:t>Move one radical</w:t>
      </w:r>
      <w:r w:rsidR="00A8272C">
        <w:tab/>
      </w:r>
    </w:p>
    <w:p w14:paraId="1532F953" w14:textId="77777777" w:rsidR="00A8272C" w:rsidRPr="00B73A8A" w:rsidRDefault="004D308A" w:rsidP="0081746F">
      <w:pPr>
        <w:spacing w:line="259" w:lineRule="auto"/>
      </w:pPr>
      <w:r w:rsidRPr="007D79CD">
        <w:rPr>
          <w:position w:val="-12"/>
        </w:rPr>
        <w:object w:dxaOrig="3620" w:dyaOrig="460" w14:anchorId="4147FB97">
          <v:shape id="_x0000_i1214" type="#_x0000_t75" style="width:182.25pt;height:24pt" o:ole="">
            <v:imagedata r:id="rId428" o:title=""/>
          </v:shape>
          <o:OLEObject Type="Embed" ProgID="Equation.3" ShapeID="_x0000_i1214" DrawAspect="Content" ObjectID="_1719177691" r:id="rId429"/>
        </w:object>
      </w:r>
      <w:r w:rsidR="00A8272C">
        <w:tab/>
      </w:r>
      <w:r w:rsidR="00A8272C">
        <w:tab/>
      </w:r>
      <w:r w:rsidR="00A8272C">
        <w:tab/>
        <w:t>Square both sides</w:t>
      </w:r>
    </w:p>
    <w:p w14:paraId="5F93A298" w14:textId="77777777" w:rsidR="00A8272C" w:rsidRPr="00A15C1F" w:rsidRDefault="000849C7" w:rsidP="0081746F">
      <w:pPr>
        <w:pStyle w:val="MTDisplayEquation"/>
        <w:numPr>
          <w:ilvl w:val="0"/>
          <w:numId w:val="0"/>
        </w:numPr>
        <w:tabs>
          <w:tab w:val="clear" w:pos="4860"/>
          <w:tab w:val="clear" w:pos="9360"/>
        </w:tabs>
        <w:spacing w:line="259" w:lineRule="auto"/>
        <w:ind w:left="360" w:hanging="360"/>
      </w:pPr>
      <w:r w:rsidRPr="007D79CD">
        <w:rPr>
          <w:position w:val="-12"/>
        </w:rPr>
        <w:object w:dxaOrig="5040" w:dyaOrig="460" w14:anchorId="018BA5A7">
          <v:shape id="_x0000_i1215" type="#_x0000_t75" style="width:251.25pt;height:24pt" o:ole="">
            <v:imagedata r:id="rId430" o:title=""/>
          </v:shape>
          <o:OLEObject Type="Embed" ProgID="Equation.3" ShapeID="_x0000_i1215" DrawAspect="Content" ObjectID="_1719177692" r:id="rId431"/>
        </w:object>
      </w:r>
      <w:r w:rsidR="00A8272C">
        <w:tab/>
        <w:t>Expand</w:t>
      </w:r>
    </w:p>
    <w:p w14:paraId="3DD178F6" w14:textId="77777777" w:rsidR="00A8272C" w:rsidRDefault="000849C7" w:rsidP="00A8272C">
      <w:pPr>
        <w:pStyle w:val="MTDisplayEquation"/>
        <w:numPr>
          <w:ilvl w:val="0"/>
          <w:numId w:val="0"/>
        </w:numPr>
        <w:tabs>
          <w:tab w:val="clear" w:pos="4860"/>
          <w:tab w:val="clear" w:pos="9360"/>
        </w:tabs>
      </w:pPr>
      <w:r w:rsidRPr="007D79CD">
        <w:rPr>
          <w:position w:val="-12"/>
        </w:rPr>
        <w:object w:dxaOrig="6100" w:dyaOrig="460" w14:anchorId="655EAA51">
          <v:shape id="_x0000_i1216" type="#_x0000_t75" style="width:305.25pt;height:24pt" o:ole="">
            <v:imagedata r:id="rId432" o:title=""/>
          </v:shape>
          <o:OLEObject Type="Embed" ProgID="Equation.3" ShapeID="_x0000_i1216" DrawAspect="Content" ObjectID="_1719177693" r:id="rId433"/>
        </w:object>
      </w:r>
    </w:p>
    <w:p w14:paraId="281A43BE" w14:textId="77777777" w:rsidR="00A8272C" w:rsidRPr="00AD2716" w:rsidRDefault="00A8272C" w:rsidP="00A8272C"/>
    <w:p w14:paraId="12A5A9B7" w14:textId="77777777" w:rsidR="00A8272C" w:rsidRPr="00AD2716" w:rsidRDefault="00A8272C" w:rsidP="0081746F">
      <w:pPr>
        <w:spacing w:line="259" w:lineRule="auto"/>
      </w:pPr>
      <w:r>
        <w:t>Combining like terms leaves</w:t>
      </w:r>
    </w:p>
    <w:p w14:paraId="786C9536" w14:textId="77777777" w:rsidR="00A8272C" w:rsidRDefault="000849C7" w:rsidP="0081746F">
      <w:pPr>
        <w:pStyle w:val="MTDisplayEquation"/>
        <w:numPr>
          <w:ilvl w:val="0"/>
          <w:numId w:val="0"/>
        </w:numPr>
        <w:tabs>
          <w:tab w:val="clear" w:pos="4860"/>
          <w:tab w:val="clear" w:pos="9360"/>
        </w:tabs>
        <w:spacing w:line="259" w:lineRule="auto"/>
        <w:ind w:left="360" w:hanging="360"/>
      </w:pPr>
      <w:r w:rsidRPr="007D79CD">
        <w:rPr>
          <w:position w:val="-12"/>
        </w:rPr>
        <w:object w:dxaOrig="3040" w:dyaOrig="460" w14:anchorId="7BB8DD89">
          <v:shape id="_x0000_i1217" type="#_x0000_t75" style="width:151.5pt;height:24pt" o:ole="">
            <v:imagedata r:id="rId434" o:title=""/>
          </v:shape>
          <o:OLEObject Type="Embed" ProgID="Equation.3" ShapeID="_x0000_i1217" DrawAspect="Content" ObjectID="_1719177694" r:id="rId435"/>
        </w:object>
      </w:r>
      <w:r w:rsidR="00A8272C">
        <w:tab/>
      </w:r>
      <w:r w:rsidR="00A8272C">
        <w:tab/>
      </w:r>
      <w:r w:rsidR="00A8272C">
        <w:tab/>
      </w:r>
      <w:r w:rsidR="00A8272C">
        <w:tab/>
        <w:t>Divide by 4</w:t>
      </w:r>
    </w:p>
    <w:p w14:paraId="78A5409C" w14:textId="77777777" w:rsidR="00A8272C" w:rsidRPr="00AD2716" w:rsidRDefault="000849C7" w:rsidP="0081746F">
      <w:pPr>
        <w:spacing w:line="259" w:lineRule="auto"/>
      </w:pPr>
      <w:r w:rsidRPr="007D79CD">
        <w:rPr>
          <w:position w:val="-12"/>
        </w:rPr>
        <w:object w:dxaOrig="2659" w:dyaOrig="460" w14:anchorId="7E17BC96">
          <v:shape id="_x0000_i1218" type="#_x0000_t75" style="width:132.75pt;height:24pt" o:ole="">
            <v:imagedata r:id="rId436" o:title=""/>
          </v:shape>
          <o:OLEObject Type="Embed" ProgID="Equation.3" ShapeID="_x0000_i1218" DrawAspect="Content" ObjectID="_1719177695" r:id="rId437"/>
        </w:object>
      </w:r>
      <w:r w:rsidR="00A8272C">
        <w:tab/>
      </w:r>
      <w:r w:rsidR="00A8272C">
        <w:tab/>
      </w:r>
      <w:r w:rsidR="00A8272C">
        <w:tab/>
      </w:r>
      <w:r w:rsidR="00A8272C">
        <w:tab/>
      </w:r>
      <w:r w:rsidR="00A8272C">
        <w:tab/>
        <w:t>Isolate the radical</w:t>
      </w:r>
    </w:p>
    <w:p w14:paraId="76AC9495" w14:textId="77777777" w:rsidR="00A8272C" w:rsidRPr="000E760F" w:rsidRDefault="000849C7" w:rsidP="0081746F">
      <w:pPr>
        <w:spacing w:line="259" w:lineRule="auto"/>
      </w:pPr>
      <w:r w:rsidRPr="007D79CD">
        <w:rPr>
          <w:position w:val="-12"/>
        </w:rPr>
        <w:object w:dxaOrig="2799" w:dyaOrig="460" w14:anchorId="6FAAD561">
          <v:shape id="_x0000_i1219" type="#_x0000_t75" style="width:140.25pt;height:24pt" o:ole="">
            <v:imagedata r:id="rId438" o:title=""/>
          </v:shape>
          <o:OLEObject Type="Embed" ProgID="Equation.3" ShapeID="_x0000_i1219" DrawAspect="Content" ObjectID="_1719177696" r:id="rId439"/>
        </w:object>
      </w:r>
      <w:r w:rsidR="00A8272C">
        <w:tab/>
      </w:r>
      <w:r w:rsidR="00A8272C">
        <w:tab/>
      </w:r>
      <w:r w:rsidR="00A8272C">
        <w:tab/>
      </w:r>
      <w:r w:rsidR="00A8272C">
        <w:tab/>
      </w:r>
      <w:r w:rsidR="00A8272C">
        <w:tab/>
        <w:t>Square both sides again</w:t>
      </w:r>
    </w:p>
    <w:p w14:paraId="55CD1855" w14:textId="77777777" w:rsidR="00A8272C" w:rsidRPr="004F1F77" w:rsidRDefault="004D308A" w:rsidP="0081746F">
      <w:pPr>
        <w:pStyle w:val="MTDisplayEquation"/>
        <w:numPr>
          <w:ilvl w:val="0"/>
          <w:numId w:val="0"/>
        </w:numPr>
        <w:tabs>
          <w:tab w:val="clear" w:pos="4860"/>
          <w:tab w:val="clear" w:pos="9360"/>
        </w:tabs>
        <w:spacing w:line="259" w:lineRule="auto"/>
      </w:pPr>
      <w:r w:rsidRPr="007D79CD">
        <w:rPr>
          <w:position w:val="-10"/>
        </w:rPr>
        <w:object w:dxaOrig="3460" w:dyaOrig="380" w14:anchorId="07C8D311">
          <v:shape id="_x0000_i1220" type="#_x0000_t75" style="width:172.5pt;height:18.75pt" o:ole="">
            <v:imagedata r:id="rId440" o:title=""/>
          </v:shape>
          <o:OLEObject Type="Embed" ProgID="Equation.3" ShapeID="_x0000_i1220" DrawAspect="Content" ObjectID="_1719177697" r:id="rId441"/>
        </w:object>
      </w:r>
      <w:r w:rsidR="00A8272C">
        <w:tab/>
      </w:r>
      <w:r w:rsidR="00A8272C">
        <w:tab/>
      </w:r>
      <w:r w:rsidR="00A8272C">
        <w:tab/>
      </w:r>
      <w:r w:rsidR="00A8272C">
        <w:tab/>
        <w:t>Expand and distribute</w:t>
      </w:r>
    </w:p>
    <w:p w14:paraId="382B46A0" w14:textId="77777777" w:rsidR="00A8272C" w:rsidRDefault="004D308A" w:rsidP="0081746F">
      <w:pPr>
        <w:spacing w:line="259" w:lineRule="auto"/>
      </w:pPr>
      <w:r w:rsidRPr="00E42C22">
        <w:rPr>
          <w:position w:val="-10"/>
        </w:rPr>
        <w:object w:dxaOrig="4520" w:dyaOrig="360" w14:anchorId="3E55EB26">
          <v:shape id="_x0000_i1221" type="#_x0000_t75" style="width:226.5pt;height:18.75pt" o:ole="">
            <v:imagedata r:id="rId442" o:title=""/>
          </v:shape>
          <o:OLEObject Type="Embed" ProgID="Equation.3" ShapeID="_x0000_i1221" DrawAspect="Content" ObjectID="_1719177698" r:id="rId443"/>
        </w:object>
      </w:r>
      <w:r w:rsidR="00A8272C">
        <w:tab/>
      </w:r>
      <w:r w:rsidR="00A8272C">
        <w:tab/>
        <w:t>Combine like terms</w:t>
      </w:r>
    </w:p>
    <w:p w14:paraId="6F41487B" w14:textId="77777777" w:rsidR="00A8272C" w:rsidRDefault="004D308A" w:rsidP="0081746F">
      <w:pPr>
        <w:spacing w:line="259" w:lineRule="auto"/>
      </w:pPr>
      <w:r w:rsidRPr="00E42C22">
        <w:rPr>
          <w:position w:val="-10"/>
        </w:rPr>
        <w:object w:dxaOrig="2940" w:dyaOrig="360" w14:anchorId="012ADE96">
          <v:shape id="_x0000_i1222" type="#_x0000_t75" style="width:147pt;height:18.75pt" o:ole="">
            <v:imagedata r:id="rId444" o:title=""/>
          </v:shape>
          <o:OLEObject Type="Embed" ProgID="Equation.3" ShapeID="_x0000_i1222" DrawAspect="Content" ObjectID="_1719177699" r:id="rId445"/>
        </w:object>
      </w:r>
      <w:r w:rsidR="00A8272C">
        <w:tab/>
      </w:r>
      <w:r w:rsidR="00A8272C">
        <w:tab/>
      </w:r>
      <w:r w:rsidR="00A8272C">
        <w:tab/>
      </w:r>
      <w:r w:rsidR="00A8272C">
        <w:tab/>
        <w:t>Factor common terms</w:t>
      </w:r>
    </w:p>
    <w:p w14:paraId="36868727" w14:textId="77777777" w:rsidR="00A8272C" w:rsidRDefault="004D308A" w:rsidP="0081746F">
      <w:r w:rsidRPr="007D79CD">
        <w:rPr>
          <w:position w:val="-10"/>
        </w:rPr>
        <w:object w:dxaOrig="3000" w:dyaOrig="360" w14:anchorId="64A9C26F">
          <v:shape id="_x0000_i1223" type="#_x0000_t75" style="width:150pt;height:18.75pt" o:ole="">
            <v:imagedata r:id="rId446" o:title=""/>
          </v:shape>
          <o:OLEObject Type="Embed" ProgID="Equation.3" ShapeID="_x0000_i1223" DrawAspect="Content" ObjectID="_1719177700" r:id="rId447"/>
        </w:object>
      </w:r>
    </w:p>
    <w:p w14:paraId="61FBAF5E" w14:textId="77777777" w:rsidR="00A8272C" w:rsidRPr="00435D41" w:rsidRDefault="00A8272C" w:rsidP="00A8272C">
      <w:r>
        <w:t xml:space="preserve">Let </w:t>
      </w:r>
      <w:r w:rsidR="004D308A" w:rsidRPr="009F141A">
        <w:rPr>
          <w:position w:val="-6"/>
        </w:rPr>
        <w:object w:dxaOrig="1180" w:dyaOrig="320" w14:anchorId="5F950107">
          <v:shape id="_x0000_i1224" type="#_x0000_t75" style="width:60pt;height:17.25pt" o:ole="">
            <v:imagedata r:id="rId448" o:title=""/>
          </v:shape>
          <o:OLEObject Type="Embed" ProgID="Equation.3" ShapeID="_x0000_i1224" DrawAspect="Content" ObjectID="_1719177701" r:id="rId449"/>
        </w:object>
      </w:r>
      <w:r>
        <w:t xml:space="preserve">.  </w:t>
      </w:r>
      <w:r w:rsidR="004D769C">
        <w:t xml:space="preserve">Since </w:t>
      </w:r>
      <w:r w:rsidR="004D769C">
        <w:rPr>
          <w:i/>
        </w:rPr>
        <w:t xml:space="preserve">c </w:t>
      </w:r>
      <w:r w:rsidR="004D769C">
        <w:t xml:space="preserve">&gt; </w:t>
      </w:r>
      <w:r w:rsidR="004D769C">
        <w:rPr>
          <w:i/>
        </w:rPr>
        <w:t>a</w:t>
      </w:r>
      <w:r w:rsidR="004D769C">
        <w:t xml:space="preserve">, </w:t>
      </w:r>
      <w:r w:rsidR="004D769C">
        <w:rPr>
          <w:i/>
        </w:rPr>
        <w:t>b</w:t>
      </w:r>
      <w:r w:rsidR="004D769C">
        <w:t xml:space="preserve"> &gt; 0.</w:t>
      </w:r>
      <w:r w:rsidR="004D769C">
        <w:rPr>
          <w:i/>
        </w:rPr>
        <w:t xml:space="preserve">  </w:t>
      </w:r>
      <w:r>
        <w:t xml:space="preserve">Substituting </w:t>
      </w:r>
      <w:r w:rsidR="004D308A" w:rsidRPr="009F141A">
        <w:rPr>
          <w:position w:val="-6"/>
        </w:rPr>
        <w:object w:dxaOrig="279" w:dyaOrig="320" w14:anchorId="725553A4">
          <v:shape id="_x0000_i1225" type="#_x0000_t75" style="width:13.5pt;height:17.25pt" o:ole="">
            <v:imagedata r:id="rId450" o:title=""/>
          </v:shape>
          <o:OLEObject Type="Embed" ProgID="Equation.3" ShapeID="_x0000_i1225" DrawAspect="Content" ObjectID="_1719177702" r:id="rId451"/>
        </w:object>
      </w:r>
      <w:r>
        <w:t xml:space="preserve"> for </w:t>
      </w:r>
      <w:r w:rsidR="004D308A" w:rsidRPr="009F141A">
        <w:rPr>
          <w:position w:val="-6"/>
        </w:rPr>
        <w:object w:dxaOrig="720" w:dyaOrig="320" w14:anchorId="4E769C36">
          <v:shape id="_x0000_i1226" type="#_x0000_t75" style="width:36.75pt;height:17.25pt" o:ole="">
            <v:imagedata r:id="rId452" o:title=""/>
          </v:shape>
          <o:OLEObject Type="Embed" ProgID="Equation.3" ShapeID="_x0000_i1226" DrawAspect="Content" ObjectID="_1719177703" r:id="rId453"/>
        </w:object>
      </w:r>
      <w:r>
        <w:t xml:space="preserve"> leaves</w:t>
      </w:r>
    </w:p>
    <w:p w14:paraId="0F839EF0" w14:textId="77777777" w:rsidR="00A8272C" w:rsidRPr="00B73A8A" w:rsidRDefault="004D308A" w:rsidP="00A8272C">
      <w:r w:rsidRPr="00E42C22">
        <w:rPr>
          <w:position w:val="-10"/>
        </w:rPr>
        <w:object w:dxaOrig="1840" w:dyaOrig="360" w14:anchorId="3753912B">
          <v:shape id="_x0000_i1227" type="#_x0000_t75" style="width:91.5pt;height:18.75pt" o:ole="">
            <v:imagedata r:id="rId454" o:title=""/>
          </v:shape>
          <o:OLEObject Type="Embed" ProgID="Equation.3" ShapeID="_x0000_i1227" DrawAspect="Content" ObjectID="_1719177704" r:id="rId455"/>
        </w:object>
      </w:r>
      <w:r w:rsidR="00A8272C">
        <w:tab/>
      </w:r>
      <w:r w:rsidR="00A8272C">
        <w:tab/>
      </w:r>
      <w:r w:rsidR="00A8272C">
        <w:tab/>
      </w:r>
      <w:r w:rsidR="00A8272C">
        <w:tab/>
      </w:r>
      <w:r w:rsidR="00A8272C">
        <w:tab/>
      </w:r>
      <w:r w:rsidR="00A8272C">
        <w:tab/>
        <w:t xml:space="preserve">Divide both sides by </w:t>
      </w:r>
      <w:r w:rsidRPr="009F141A">
        <w:rPr>
          <w:position w:val="-6"/>
        </w:rPr>
        <w:object w:dxaOrig="499" w:dyaOrig="320" w14:anchorId="1BF4F863">
          <v:shape id="_x0000_i1228" type="#_x0000_t75" style="width:24pt;height:17.25pt" o:ole="">
            <v:imagedata r:id="rId456" o:title=""/>
          </v:shape>
          <o:OLEObject Type="Embed" ProgID="Equation.3" ShapeID="_x0000_i1228" DrawAspect="Content" ObjectID="_1719177705" r:id="rId457"/>
        </w:object>
      </w:r>
    </w:p>
    <w:p w14:paraId="47752558" w14:textId="77777777" w:rsidR="00A8272C" w:rsidRDefault="004D308A" w:rsidP="00A8272C">
      <w:r w:rsidRPr="00E42C22">
        <w:rPr>
          <w:position w:val="-24"/>
        </w:rPr>
        <w:object w:dxaOrig="1160" w:dyaOrig="660" w14:anchorId="1FE9B8AC">
          <v:shape id="_x0000_i1229" type="#_x0000_t75" style="width:58.5pt;height:32.25pt" o:ole="">
            <v:imagedata r:id="rId458" o:title=""/>
          </v:shape>
          <o:OLEObject Type="Embed" ProgID="Equation.3" ShapeID="_x0000_i1229" DrawAspect="Content" ObjectID="_1719177706" r:id="rId459"/>
        </w:object>
      </w:r>
      <w:r w:rsidR="00A8272C">
        <w:tab/>
      </w:r>
      <w:r w:rsidR="00A8272C">
        <w:tab/>
      </w:r>
      <w:r w:rsidR="00A8272C">
        <w:tab/>
      </w:r>
      <w:r w:rsidR="00A8272C">
        <w:tab/>
      </w:r>
      <w:r w:rsidR="00A8272C">
        <w:tab/>
      </w:r>
      <w:r w:rsidR="00A8272C">
        <w:tab/>
      </w:r>
      <w:r w:rsidR="00A8272C">
        <w:tab/>
        <w:t>Rewrite</w:t>
      </w:r>
    </w:p>
    <w:p w14:paraId="742677BC" w14:textId="77777777" w:rsidR="00A8272C" w:rsidRDefault="004D308A" w:rsidP="00A8272C">
      <w:r w:rsidRPr="00E42C22">
        <w:rPr>
          <w:position w:val="-24"/>
        </w:rPr>
        <w:object w:dxaOrig="1160" w:dyaOrig="660" w14:anchorId="645E55A1">
          <v:shape id="_x0000_i1230" type="#_x0000_t75" style="width:58.5pt;height:32.25pt" o:ole="">
            <v:imagedata r:id="rId460" o:title=""/>
          </v:shape>
          <o:OLEObject Type="Embed" ProgID="Equation.3" ShapeID="_x0000_i1230" DrawAspect="Content" ObjectID="_1719177707" r:id="rId461"/>
        </w:object>
      </w:r>
    </w:p>
    <w:p w14:paraId="02CC4E2D" w14:textId="77777777" w:rsidR="00A8272C" w:rsidRDefault="00A8272C" w:rsidP="00A8272C">
      <w:pPr>
        <w:rPr>
          <w:b/>
        </w:rPr>
      </w:pPr>
    </w:p>
    <w:p w14:paraId="72DFD6F5" w14:textId="77777777" w:rsidR="00A8272C" w:rsidRDefault="00A8272C" w:rsidP="00A8272C">
      <w:pPr>
        <w:rPr>
          <w:b/>
        </w:rPr>
      </w:pPr>
    </w:p>
    <w:p w14:paraId="10466135" w14:textId="77777777" w:rsidR="00A8272C" w:rsidRDefault="00A8272C" w:rsidP="00A8272C">
      <w:r>
        <w:t xml:space="preserve">We can see from the graphs of the hyperbolas that the branches </w:t>
      </w:r>
      <w:r w:rsidR="004D769C">
        <w:t xml:space="preserve">appear to </w:t>
      </w:r>
      <w:r>
        <w:t xml:space="preserve">approach asymptotes as </w:t>
      </w:r>
      <w:r w:rsidRPr="00E77914">
        <w:rPr>
          <w:i/>
        </w:rPr>
        <w:t>x</w:t>
      </w:r>
      <w:r>
        <w:t xml:space="preserve"> gets large in the negative or positive direction.  The equations of the horizontal hyperbola asymptotes can be derived from its standard equation.</w:t>
      </w:r>
    </w:p>
    <w:p w14:paraId="770BDD88" w14:textId="77777777" w:rsidR="00A8272C" w:rsidRDefault="00A8272C" w:rsidP="00A8272C"/>
    <w:p w14:paraId="1D3E9BDA" w14:textId="77777777" w:rsidR="00A8272C" w:rsidRPr="00BE2D3B" w:rsidRDefault="004D308A" w:rsidP="00A8272C">
      <w:pPr>
        <w:pStyle w:val="MTDisplayEquation"/>
        <w:numPr>
          <w:ilvl w:val="0"/>
          <w:numId w:val="0"/>
        </w:numPr>
        <w:tabs>
          <w:tab w:val="clear" w:pos="4860"/>
          <w:tab w:val="clear" w:pos="9360"/>
        </w:tabs>
        <w:ind w:left="360" w:hanging="360"/>
      </w:pPr>
      <w:r w:rsidRPr="00E42C22">
        <w:rPr>
          <w:position w:val="-24"/>
        </w:rPr>
        <w:object w:dxaOrig="1160" w:dyaOrig="660" w14:anchorId="1207F5B5">
          <v:shape id="_x0000_i1231" type="#_x0000_t75" style="width:58.5pt;height:32.25pt" o:ole="">
            <v:imagedata r:id="rId462" o:title=""/>
          </v:shape>
          <o:OLEObject Type="Embed" ProgID="Equation.3" ShapeID="_x0000_i1231" DrawAspect="Content" ObjectID="_1719177708" r:id="rId463"/>
        </w:object>
      </w:r>
      <w:r w:rsidR="00A8272C">
        <w:tab/>
      </w:r>
      <w:r w:rsidR="00A8272C">
        <w:tab/>
      </w:r>
      <w:r w:rsidR="00A8272C">
        <w:tab/>
      </w:r>
      <w:r w:rsidR="00A8272C">
        <w:tab/>
      </w:r>
      <w:r w:rsidR="00A8272C">
        <w:tab/>
      </w:r>
      <w:r w:rsidR="00A8272C">
        <w:tab/>
      </w:r>
      <w:r w:rsidR="00A8272C">
        <w:tab/>
        <w:t xml:space="preserve">Solve for </w:t>
      </w:r>
      <w:r w:rsidR="00A8272C">
        <w:rPr>
          <w:i/>
        </w:rPr>
        <w:t>y</w:t>
      </w:r>
    </w:p>
    <w:p w14:paraId="05EDADFA" w14:textId="77777777" w:rsidR="00A8272C" w:rsidRDefault="004D308A" w:rsidP="00A8272C">
      <w:pPr>
        <w:pStyle w:val="MTDisplayEquation"/>
        <w:numPr>
          <w:ilvl w:val="0"/>
          <w:numId w:val="0"/>
        </w:numPr>
        <w:tabs>
          <w:tab w:val="clear" w:pos="4860"/>
          <w:tab w:val="clear" w:pos="9360"/>
        </w:tabs>
        <w:ind w:left="360" w:hanging="360"/>
      </w:pPr>
      <w:r w:rsidRPr="00E42C22">
        <w:rPr>
          <w:position w:val="-32"/>
        </w:rPr>
        <w:object w:dxaOrig="1560" w:dyaOrig="760" w14:anchorId="5669C9AA">
          <v:shape id="_x0000_i1232" type="#_x0000_t75" style="width:78pt;height:39pt" o:ole="">
            <v:imagedata r:id="rId464" o:title=""/>
          </v:shape>
          <o:OLEObject Type="Embed" ProgID="Equation.3" ShapeID="_x0000_i1232" DrawAspect="Content" ObjectID="_1719177709" r:id="rId465"/>
        </w:object>
      </w:r>
      <w:r w:rsidR="00A8272C">
        <w:tab/>
      </w:r>
      <w:r w:rsidR="00A8272C">
        <w:tab/>
      </w:r>
      <w:r w:rsidR="00A8272C">
        <w:tab/>
      </w:r>
      <w:r w:rsidR="00A8272C">
        <w:tab/>
      </w:r>
      <w:r w:rsidR="00A8272C">
        <w:tab/>
      </w:r>
      <w:r w:rsidR="00A8272C">
        <w:tab/>
        <w:t xml:space="preserve">Rewrite 1 as </w:t>
      </w:r>
      <w:r w:rsidRPr="00BE2D3B">
        <w:rPr>
          <w:position w:val="-24"/>
        </w:rPr>
        <w:object w:dxaOrig="660" w:dyaOrig="660" w14:anchorId="336A5F57">
          <v:shape id="_x0000_i1233" type="#_x0000_t75" style="width:32.25pt;height:32.25pt" o:ole="">
            <v:imagedata r:id="rId466" o:title=""/>
          </v:shape>
          <o:OLEObject Type="Embed" ProgID="Equation.3" ShapeID="_x0000_i1233" DrawAspect="Content" ObjectID="_1719177710" r:id="rId467"/>
        </w:object>
      </w:r>
    </w:p>
    <w:p w14:paraId="0A37F0A4" w14:textId="77777777" w:rsidR="00A8272C" w:rsidRPr="00091324" w:rsidRDefault="004D308A" w:rsidP="00A8272C">
      <w:pPr>
        <w:pStyle w:val="MTDisplayEquation"/>
        <w:numPr>
          <w:ilvl w:val="0"/>
          <w:numId w:val="0"/>
        </w:numPr>
        <w:tabs>
          <w:tab w:val="clear" w:pos="4860"/>
          <w:tab w:val="clear" w:pos="9360"/>
        </w:tabs>
        <w:ind w:left="360" w:hanging="360"/>
      </w:pPr>
      <w:r w:rsidRPr="00E42C22">
        <w:rPr>
          <w:position w:val="-32"/>
        </w:rPr>
        <w:object w:dxaOrig="2079" w:dyaOrig="760" w14:anchorId="12D86B9E">
          <v:shape id="_x0000_i1234" type="#_x0000_t75" style="width:104.25pt;height:39pt" o:ole="">
            <v:imagedata r:id="rId468" o:title=""/>
          </v:shape>
          <o:OLEObject Type="Embed" ProgID="Equation.3" ShapeID="_x0000_i1234" DrawAspect="Content" ObjectID="_1719177711" r:id="rId469"/>
        </w:object>
      </w:r>
      <w:r w:rsidR="00A8272C">
        <w:tab/>
      </w:r>
      <w:r w:rsidR="00A8272C">
        <w:tab/>
      </w:r>
      <w:r w:rsidR="00A8272C">
        <w:tab/>
      </w:r>
      <w:r w:rsidR="00A8272C">
        <w:tab/>
      </w:r>
      <w:r w:rsidR="00A8272C">
        <w:tab/>
      </w:r>
      <w:r w:rsidR="00A8272C">
        <w:tab/>
        <w:t xml:space="preserve">Factor out </w:t>
      </w:r>
      <w:r w:rsidRPr="00BE2D3B">
        <w:rPr>
          <w:position w:val="-24"/>
        </w:rPr>
        <w:object w:dxaOrig="340" w:dyaOrig="660" w14:anchorId="13A54C2A">
          <v:shape id="_x0000_i1235" type="#_x0000_t75" style="width:18.75pt;height:32.25pt" o:ole="">
            <v:imagedata r:id="rId470" o:title=""/>
          </v:shape>
          <o:OLEObject Type="Embed" ProgID="Equation.3" ShapeID="_x0000_i1235" DrawAspect="Content" ObjectID="_1719177712" r:id="rId471"/>
        </w:object>
      </w:r>
    </w:p>
    <w:p w14:paraId="1F178C7C" w14:textId="77777777" w:rsidR="00A8272C" w:rsidRDefault="004D308A" w:rsidP="00A8272C">
      <w:pPr>
        <w:pStyle w:val="MTDisplayEquation"/>
        <w:numPr>
          <w:ilvl w:val="0"/>
          <w:numId w:val="0"/>
        </w:numPr>
        <w:tabs>
          <w:tab w:val="clear" w:pos="4860"/>
          <w:tab w:val="clear" w:pos="9360"/>
        </w:tabs>
        <w:ind w:left="360" w:hanging="360"/>
      </w:pPr>
      <w:r w:rsidRPr="00E42C22">
        <w:rPr>
          <w:position w:val="-32"/>
        </w:rPr>
        <w:object w:dxaOrig="1900" w:dyaOrig="760" w14:anchorId="4767B0D6">
          <v:shape id="_x0000_i1236" type="#_x0000_t75" style="width:96pt;height:39pt" o:ole="">
            <v:imagedata r:id="rId472" o:title=""/>
          </v:shape>
          <o:OLEObject Type="Embed" ProgID="Equation.3" ShapeID="_x0000_i1236" DrawAspect="Content" ObjectID="_1719177713" r:id="rId473"/>
        </w:object>
      </w:r>
      <w:r w:rsidR="00A8272C">
        <w:tab/>
      </w:r>
      <w:r w:rsidR="00A8272C">
        <w:tab/>
      </w:r>
      <w:r w:rsidR="00A8272C">
        <w:tab/>
      </w:r>
      <w:r w:rsidR="00A8272C">
        <w:tab/>
      </w:r>
      <w:r w:rsidR="00A8272C">
        <w:tab/>
      </w:r>
      <w:r w:rsidR="00A8272C">
        <w:tab/>
        <w:t>Take the square root</w:t>
      </w:r>
    </w:p>
    <w:p w14:paraId="657540C5" w14:textId="77777777" w:rsidR="00A8272C" w:rsidRDefault="004D308A" w:rsidP="00A8272C">
      <w:r w:rsidRPr="007D79CD">
        <w:rPr>
          <w:position w:val="-26"/>
        </w:rPr>
        <w:object w:dxaOrig="1680" w:dyaOrig="720" w14:anchorId="6FF7E9D1">
          <v:shape id="_x0000_i1237" type="#_x0000_t75" style="width:82.5pt;height:36.75pt" o:ole="">
            <v:imagedata r:id="rId474" o:title=""/>
          </v:shape>
          <o:OLEObject Type="Embed" ProgID="Equation.3" ShapeID="_x0000_i1237" DrawAspect="Content" ObjectID="_1719177714" r:id="rId475"/>
        </w:object>
      </w:r>
      <w:r w:rsidR="00A8272C">
        <w:t xml:space="preserve"> </w:t>
      </w:r>
    </w:p>
    <w:p w14:paraId="5E42A998" w14:textId="77777777" w:rsidR="00A8272C" w:rsidRDefault="00A8272C" w:rsidP="00A8272C"/>
    <w:p w14:paraId="3E7118DD" w14:textId="77777777" w:rsidR="00A8272C" w:rsidRDefault="00A8272C" w:rsidP="00A8272C">
      <w:r>
        <w:t xml:space="preserve">As </w:t>
      </w:r>
      <w:r w:rsidRPr="00BE2D3B">
        <w:rPr>
          <w:i/>
        </w:rPr>
        <w:t>x</w:t>
      </w:r>
      <w:r>
        <w:t xml:space="preserve"> → ±∞ the quantity </w:t>
      </w:r>
      <w:r w:rsidR="004D308A" w:rsidRPr="00BE2D3B">
        <w:rPr>
          <w:position w:val="-24"/>
        </w:rPr>
        <w:object w:dxaOrig="340" w:dyaOrig="660" w14:anchorId="14D1DC3B">
          <v:shape id="_x0000_i1238" type="#_x0000_t75" style="width:18.75pt;height:32.25pt" o:ole="">
            <v:imagedata r:id="rId476" o:title=""/>
          </v:shape>
          <o:OLEObject Type="Embed" ProgID="Equation.3" ShapeID="_x0000_i1238" DrawAspect="Content" ObjectID="_1719177715" r:id="rId477"/>
        </w:object>
      </w:r>
      <w:r>
        <w:t xml:space="preserve"> → 0 and </w:t>
      </w:r>
      <w:r w:rsidR="004D308A" w:rsidRPr="00E42C22">
        <w:rPr>
          <w:position w:val="-26"/>
        </w:rPr>
        <w:object w:dxaOrig="820" w:dyaOrig="720" w14:anchorId="51FA8D16">
          <v:shape id="_x0000_i1239" type="#_x0000_t75" style="width:41.25pt;height:36.75pt" o:ole="">
            <v:imagedata r:id="rId478" o:title=""/>
          </v:shape>
          <o:OLEObject Type="Embed" ProgID="Equation.3" ShapeID="_x0000_i1239" DrawAspect="Content" ObjectID="_1719177716" r:id="rId479"/>
        </w:object>
      </w:r>
      <w:r>
        <w:t xml:space="preserve"> → 1, so the asymptotes are </w:t>
      </w:r>
      <w:r w:rsidR="004D308A" w:rsidRPr="00E42C22">
        <w:rPr>
          <w:position w:val="-24"/>
        </w:rPr>
        <w:object w:dxaOrig="940" w:dyaOrig="620" w14:anchorId="1403740A">
          <v:shape id="_x0000_i1240" type="#_x0000_t75" style="width:47.25pt;height:30.75pt" o:ole="">
            <v:imagedata r:id="rId480" o:title=""/>
          </v:shape>
          <o:OLEObject Type="Embed" ProgID="Equation.3" ShapeID="_x0000_i1240" DrawAspect="Content" ObjectID="_1719177717" r:id="rId481"/>
        </w:object>
      </w:r>
      <w:r>
        <w:t>.</w:t>
      </w:r>
    </w:p>
    <w:p w14:paraId="13D3BEAA" w14:textId="77777777" w:rsidR="00A8272C" w:rsidRDefault="00A8272C" w:rsidP="00A8272C"/>
    <w:p w14:paraId="3D463435" w14:textId="77777777" w:rsidR="00A8272C" w:rsidRDefault="00A8272C" w:rsidP="00A8272C">
      <w:r>
        <w:t xml:space="preserve">Similarly, for vertical hyperbolas the asymptotes are </w:t>
      </w:r>
      <w:r w:rsidR="004D308A" w:rsidRPr="00E42C22">
        <w:rPr>
          <w:position w:val="-24"/>
        </w:rPr>
        <w:object w:dxaOrig="940" w:dyaOrig="620" w14:anchorId="63875E73">
          <v:shape id="_x0000_i1241" type="#_x0000_t75" style="width:47.25pt;height:30.75pt" o:ole="">
            <v:imagedata r:id="rId482" o:title=""/>
          </v:shape>
          <o:OLEObject Type="Embed" ProgID="Equation.3" ShapeID="_x0000_i1241" DrawAspect="Content" ObjectID="_1719177718" r:id="rId483"/>
        </w:object>
      </w:r>
      <w:r>
        <w:t>.</w:t>
      </w:r>
    </w:p>
    <w:p w14:paraId="494DB4CA" w14:textId="77777777" w:rsidR="00A8272C" w:rsidRDefault="00A8272C" w:rsidP="00A8272C"/>
    <w:p w14:paraId="451D7390" w14:textId="77777777" w:rsidR="00A8272C" w:rsidRDefault="00A8272C" w:rsidP="00A8272C">
      <w:pPr>
        <w:rPr>
          <w:b/>
        </w:rPr>
      </w:pPr>
    </w:p>
    <w:p w14:paraId="15E72E69" w14:textId="77777777" w:rsidR="00A8272C" w:rsidRPr="006841DD" w:rsidRDefault="00A8272C" w:rsidP="00A8272C">
      <w:pPr>
        <w:rPr>
          <w:b/>
        </w:rPr>
      </w:pPr>
      <w:r>
        <w:t xml:space="preserve">The standard form of an equation of a hyperbola centered at the origin </w:t>
      </w:r>
      <w:r w:rsidRPr="00AB5313">
        <w:rPr>
          <w:i/>
        </w:rPr>
        <w:t>C</w:t>
      </w:r>
      <w:r w:rsidR="004D308A" w:rsidRPr="007D79CD">
        <w:rPr>
          <w:position w:val="-10"/>
        </w:rPr>
        <w:object w:dxaOrig="499" w:dyaOrig="340" w14:anchorId="5B3F522B">
          <v:shape id="_x0000_i1242" type="#_x0000_t75" style="width:24pt;height:18.75pt" o:ole="">
            <v:imagedata r:id="rId484" o:title=""/>
          </v:shape>
          <o:OLEObject Type="Embed" ProgID="Equation.3" ShapeID="_x0000_i1242" DrawAspect="Content" ObjectID="_1719177719" r:id="rId485"/>
        </w:object>
      </w:r>
      <w:r>
        <w:t xml:space="preserve"> depends on whether it opens horizontally or vertically.  The following table gives the standard equation, vertices, foci, asymptotes, construction rectangle vertices, and graph for each.</w:t>
      </w:r>
    </w:p>
    <w:p w14:paraId="60EC367A" w14:textId="77777777" w:rsidR="00A8272C" w:rsidRDefault="00A8272C" w:rsidP="00A8272C"/>
    <w:p w14:paraId="60F2D955" w14:textId="77777777" w:rsidR="00A8272C" w:rsidRDefault="00A8272C" w:rsidP="00A8272C"/>
    <w:p w14:paraId="5F888B1C" w14:textId="77777777" w:rsidR="004D769C" w:rsidRDefault="004D769C" w:rsidP="00A8272C"/>
    <w:p w14:paraId="144DAD55" w14:textId="77777777" w:rsidR="00A8272C" w:rsidRDefault="00A8272C" w:rsidP="00A8272C"/>
    <w:p w14:paraId="02FF4889" w14:textId="77777777" w:rsidR="00A8272C" w:rsidRDefault="00A8272C" w:rsidP="00A8272C"/>
    <w:p w14:paraId="168E5B28" w14:textId="77777777" w:rsidR="00A8272C" w:rsidRDefault="00A8272C" w:rsidP="00A8272C">
      <w:pPr>
        <w:jc w:val="both"/>
      </w:pPr>
    </w:p>
    <w:p w14:paraId="6E4BC787" w14:textId="77777777" w:rsidR="00A8272C" w:rsidRDefault="00A8272C" w:rsidP="00A8272C">
      <w:pPr>
        <w:pStyle w:val="DefinitionHeader"/>
      </w:pPr>
      <w:r>
        <w:t>Equation of a Hyperbola Centered at the Origin in Standard Form</w:t>
      </w:r>
    </w:p>
    <w:p w14:paraId="6C326726" w14:textId="77777777" w:rsidR="00A8272C" w:rsidRDefault="00A8272C" w:rsidP="0081746F"/>
    <w:tbl>
      <w:tblPr>
        <w:tblStyle w:val="TableGrid"/>
        <w:tblpPr w:leftFromText="187" w:rightFromText="187" w:vertAnchor="text" w:horzAnchor="margin" w:tblpXSpec="center" w:tblpY="1"/>
        <w:tblW w:w="0" w:type="auto"/>
        <w:tblLook w:val="04A0" w:firstRow="1" w:lastRow="0" w:firstColumn="1" w:lastColumn="0" w:noHBand="0" w:noVBand="1"/>
      </w:tblPr>
      <w:tblGrid>
        <w:gridCol w:w="1600"/>
        <w:gridCol w:w="3390"/>
        <w:gridCol w:w="3420"/>
      </w:tblGrid>
      <w:tr w:rsidR="0081746F" w14:paraId="488088E4" w14:textId="77777777" w:rsidTr="0081746F">
        <w:trPr>
          <w:trHeight w:val="292"/>
        </w:trPr>
        <w:tc>
          <w:tcPr>
            <w:tcW w:w="1600" w:type="dxa"/>
          </w:tcPr>
          <w:p w14:paraId="64AC063A" w14:textId="77777777" w:rsidR="0081746F" w:rsidRDefault="004D769C" w:rsidP="0081746F">
            <w:r>
              <w:t>Opens</w:t>
            </w:r>
          </w:p>
        </w:tc>
        <w:tc>
          <w:tcPr>
            <w:tcW w:w="3390" w:type="dxa"/>
            <w:vAlign w:val="center"/>
          </w:tcPr>
          <w:p w14:paraId="3677CECA" w14:textId="77777777" w:rsidR="0081746F" w:rsidRDefault="0081746F" w:rsidP="0081746F">
            <w:pPr>
              <w:jc w:val="center"/>
            </w:pPr>
            <w:r>
              <w:t>Horizontal</w:t>
            </w:r>
            <w:r w:rsidR="004D769C">
              <w:t>ly</w:t>
            </w:r>
          </w:p>
        </w:tc>
        <w:tc>
          <w:tcPr>
            <w:tcW w:w="3420" w:type="dxa"/>
            <w:vAlign w:val="center"/>
          </w:tcPr>
          <w:p w14:paraId="2D44EE8E" w14:textId="77777777" w:rsidR="0081746F" w:rsidRDefault="0081746F" w:rsidP="0081746F">
            <w:pPr>
              <w:jc w:val="center"/>
            </w:pPr>
            <w:r>
              <w:t>Vertical</w:t>
            </w:r>
            <w:r w:rsidR="004D769C">
              <w:t>ly</w:t>
            </w:r>
          </w:p>
        </w:tc>
      </w:tr>
      <w:tr w:rsidR="0081746F" w14:paraId="64799419" w14:textId="77777777" w:rsidTr="0081746F">
        <w:trPr>
          <w:trHeight w:val="720"/>
        </w:trPr>
        <w:tc>
          <w:tcPr>
            <w:tcW w:w="1600" w:type="dxa"/>
            <w:vAlign w:val="center"/>
          </w:tcPr>
          <w:p w14:paraId="06105B5D" w14:textId="77777777" w:rsidR="0081746F" w:rsidRDefault="0081746F" w:rsidP="0081746F">
            <w:r>
              <w:t>Standard Equation</w:t>
            </w:r>
          </w:p>
        </w:tc>
        <w:tc>
          <w:tcPr>
            <w:tcW w:w="3390" w:type="dxa"/>
            <w:vAlign w:val="center"/>
          </w:tcPr>
          <w:p w14:paraId="3C8DABAB" w14:textId="77777777" w:rsidR="0081746F" w:rsidRDefault="004D308A" w:rsidP="0081746F">
            <w:pPr>
              <w:jc w:val="center"/>
            </w:pPr>
            <w:r w:rsidRPr="00E42C22">
              <w:rPr>
                <w:rFonts w:eastAsiaTheme="minorHAnsi" w:cstheme="minorBidi"/>
                <w:position w:val="-24"/>
                <w:szCs w:val="22"/>
              </w:rPr>
              <w:object w:dxaOrig="1160" w:dyaOrig="660" w14:anchorId="27402725">
                <v:shape id="_x0000_i1243" type="#_x0000_t75" style="width:58.5pt;height:32.25pt" o:ole="">
                  <v:imagedata r:id="rId486" o:title=""/>
                </v:shape>
                <o:OLEObject Type="Embed" ProgID="Equation.3" ShapeID="_x0000_i1243" DrawAspect="Content" ObjectID="_1719177720" r:id="rId487"/>
              </w:object>
            </w:r>
          </w:p>
        </w:tc>
        <w:tc>
          <w:tcPr>
            <w:tcW w:w="3420" w:type="dxa"/>
            <w:vAlign w:val="center"/>
          </w:tcPr>
          <w:p w14:paraId="21FF9165" w14:textId="77777777" w:rsidR="0081746F" w:rsidRDefault="004D308A" w:rsidP="0081746F">
            <w:pPr>
              <w:jc w:val="center"/>
            </w:pPr>
            <w:r w:rsidRPr="00E42C22">
              <w:rPr>
                <w:rFonts w:eastAsiaTheme="minorHAnsi" w:cstheme="minorBidi"/>
                <w:position w:val="-24"/>
                <w:szCs w:val="22"/>
              </w:rPr>
              <w:object w:dxaOrig="1160" w:dyaOrig="660" w14:anchorId="632A8304">
                <v:shape id="_x0000_i1244" type="#_x0000_t75" style="width:58.5pt;height:32.25pt" o:ole="">
                  <v:imagedata r:id="rId488" o:title=""/>
                </v:shape>
                <o:OLEObject Type="Embed" ProgID="Equation.3" ShapeID="_x0000_i1244" DrawAspect="Content" ObjectID="_1719177721" r:id="rId489"/>
              </w:object>
            </w:r>
          </w:p>
        </w:tc>
      </w:tr>
      <w:tr w:rsidR="0081746F" w14:paraId="682CD358" w14:textId="77777777" w:rsidTr="0081746F">
        <w:trPr>
          <w:trHeight w:val="576"/>
        </w:trPr>
        <w:tc>
          <w:tcPr>
            <w:tcW w:w="1600" w:type="dxa"/>
            <w:vAlign w:val="center"/>
          </w:tcPr>
          <w:p w14:paraId="27337D11" w14:textId="77777777" w:rsidR="0081746F" w:rsidRDefault="0081746F" w:rsidP="0081746F">
            <w:r>
              <w:t>Vertices</w:t>
            </w:r>
          </w:p>
        </w:tc>
        <w:tc>
          <w:tcPr>
            <w:tcW w:w="3390" w:type="dxa"/>
            <w:vAlign w:val="center"/>
          </w:tcPr>
          <w:p w14:paraId="7D51C3EC" w14:textId="77777777" w:rsidR="0081746F" w:rsidRDefault="0081746F" w:rsidP="0081746F">
            <w:pPr>
              <w:jc w:val="center"/>
            </w:pPr>
            <w:r>
              <w:t>(-</w:t>
            </w:r>
            <w:r>
              <w:rPr>
                <w:i/>
              </w:rPr>
              <w:t>a</w:t>
            </w:r>
            <w:r>
              <w:t>, 0) and (</w:t>
            </w:r>
            <w:r>
              <w:rPr>
                <w:i/>
              </w:rPr>
              <w:t>a</w:t>
            </w:r>
            <w:r>
              <w:t>, 0)</w:t>
            </w:r>
          </w:p>
        </w:tc>
        <w:tc>
          <w:tcPr>
            <w:tcW w:w="3420" w:type="dxa"/>
            <w:vAlign w:val="center"/>
          </w:tcPr>
          <w:p w14:paraId="44D63144" w14:textId="77777777" w:rsidR="0081746F" w:rsidRDefault="0081746F" w:rsidP="0081746F">
            <w:pPr>
              <w:jc w:val="center"/>
            </w:pPr>
            <w:r>
              <w:t>(0, -</w:t>
            </w:r>
            <w:r>
              <w:rPr>
                <w:i/>
              </w:rPr>
              <w:t>a</w:t>
            </w:r>
            <w:r>
              <w:t xml:space="preserve">) and (0, </w:t>
            </w:r>
            <w:r>
              <w:rPr>
                <w:i/>
              </w:rPr>
              <w:t>a</w:t>
            </w:r>
            <w:r>
              <w:t>)</w:t>
            </w:r>
          </w:p>
        </w:tc>
      </w:tr>
      <w:tr w:rsidR="0081746F" w14:paraId="381C562A" w14:textId="77777777" w:rsidTr="0081746F">
        <w:trPr>
          <w:trHeight w:val="1008"/>
        </w:trPr>
        <w:tc>
          <w:tcPr>
            <w:tcW w:w="1600" w:type="dxa"/>
            <w:vAlign w:val="center"/>
          </w:tcPr>
          <w:p w14:paraId="1AB4C86A" w14:textId="77777777" w:rsidR="0081746F" w:rsidRDefault="0081746F" w:rsidP="0081746F">
            <w:r>
              <w:t>Foci</w:t>
            </w:r>
          </w:p>
        </w:tc>
        <w:tc>
          <w:tcPr>
            <w:tcW w:w="3390" w:type="dxa"/>
            <w:vAlign w:val="center"/>
          </w:tcPr>
          <w:p w14:paraId="24793E23" w14:textId="77777777" w:rsidR="0081746F" w:rsidRDefault="0081746F" w:rsidP="0081746F">
            <w:pPr>
              <w:jc w:val="center"/>
            </w:pPr>
            <w:r>
              <w:t>(-</w:t>
            </w:r>
            <w:r>
              <w:rPr>
                <w:i/>
              </w:rPr>
              <w:t>c</w:t>
            </w:r>
            <w:r>
              <w:t>, 0) and (</w:t>
            </w:r>
            <w:r>
              <w:rPr>
                <w:i/>
              </w:rPr>
              <w:t>c</w:t>
            </w:r>
            <w:r>
              <w:t>, 0)</w:t>
            </w:r>
          </w:p>
          <w:p w14:paraId="5A517DF5" w14:textId="77777777" w:rsidR="0081746F" w:rsidRPr="001E5584" w:rsidRDefault="0081746F" w:rsidP="0081746F">
            <w:pPr>
              <w:jc w:val="center"/>
              <w:rPr>
                <w:sz w:val="12"/>
              </w:rPr>
            </w:pPr>
          </w:p>
          <w:p w14:paraId="035A1785" w14:textId="77777777" w:rsidR="0081746F" w:rsidRDefault="0081746F" w:rsidP="0081746F">
            <w:pPr>
              <w:jc w:val="center"/>
            </w:pPr>
            <w:r>
              <w:t xml:space="preserve">where </w:t>
            </w:r>
            <w:r w:rsidR="004D308A" w:rsidRPr="009F141A">
              <w:rPr>
                <w:rFonts w:eastAsiaTheme="minorHAnsi" w:cstheme="minorBidi"/>
                <w:position w:val="-6"/>
                <w:szCs w:val="22"/>
              </w:rPr>
              <w:object w:dxaOrig="1180" w:dyaOrig="320" w14:anchorId="70F122B7">
                <v:shape id="_x0000_i1245" type="#_x0000_t75" style="width:60pt;height:16.5pt" o:ole="">
                  <v:imagedata r:id="rId490" o:title=""/>
                </v:shape>
                <o:OLEObject Type="Embed" ProgID="Equation.3" ShapeID="_x0000_i1245" DrawAspect="Content" ObjectID="_1719177722" r:id="rId491"/>
              </w:object>
            </w:r>
          </w:p>
        </w:tc>
        <w:tc>
          <w:tcPr>
            <w:tcW w:w="3420" w:type="dxa"/>
            <w:vAlign w:val="center"/>
          </w:tcPr>
          <w:p w14:paraId="3244F1EE" w14:textId="77777777" w:rsidR="0081746F" w:rsidRDefault="0081746F" w:rsidP="0081746F">
            <w:pPr>
              <w:jc w:val="center"/>
            </w:pPr>
            <w:r>
              <w:t>(0, -</w:t>
            </w:r>
            <w:r>
              <w:rPr>
                <w:i/>
              </w:rPr>
              <w:t>c</w:t>
            </w:r>
            <w:r>
              <w:t xml:space="preserve">) and (0, </w:t>
            </w:r>
            <w:r>
              <w:rPr>
                <w:i/>
              </w:rPr>
              <w:t>c</w:t>
            </w:r>
            <w:r>
              <w:t>)</w:t>
            </w:r>
          </w:p>
          <w:p w14:paraId="1A01FC2C" w14:textId="77777777" w:rsidR="0081746F" w:rsidRPr="001E5584" w:rsidRDefault="0081746F" w:rsidP="0081746F">
            <w:pPr>
              <w:jc w:val="center"/>
              <w:rPr>
                <w:sz w:val="12"/>
              </w:rPr>
            </w:pPr>
          </w:p>
          <w:p w14:paraId="5933ED1D" w14:textId="77777777" w:rsidR="0081746F" w:rsidRDefault="0081746F" w:rsidP="0081746F">
            <w:pPr>
              <w:jc w:val="center"/>
            </w:pPr>
            <w:r>
              <w:t xml:space="preserve">Where </w:t>
            </w:r>
            <w:r w:rsidR="004D308A" w:rsidRPr="009F141A">
              <w:rPr>
                <w:rFonts w:eastAsiaTheme="minorHAnsi" w:cstheme="minorBidi"/>
                <w:position w:val="-6"/>
                <w:szCs w:val="22"/>
              </w:rPr>
              <w:object w:dxaOrig="1180" w:dyaOrig="320" w14:anchorId="6DCDC6C1">
                <v:shape id="_x0000_i1246" type="#_x0000_t75" style="width:60pt;height:16.5pt" o:ole="">
                  <v:imagedata r:id="rId492" o:title=""/>
                </v:shape>
                <o:OLEObject Type="Embed" ProgID="Equation.3" ShapeID="_x0000_i1246" DrawAspect="Content" ObjectID="_1719177723" r:id="rId493"/>
              </w:object>
            </w:r>
          </w:p>
        </w:tc>
      </w:tr>
      <w:tr w:rsidR="0081746F" w14:paraId="283A9D36" w14:textId="77777777" w:rsidTr="0081746F">
        <w:trPr>
          <w:trHeight w:val="720"/>
        </w:trPr>
        <w:tc>
          <w:tcPr>
            <w:tcW w:w="1600" w:type="dxa"/>
            <w:vAlign w:val="center"/>
          </w:tcPr>
          <w:p w14:paraId="322260ED" w14:textId="77777777" w:rsidR="0081746F" w:rsidRDefault="0081746F" w:rsidP="0081746F">
            <w:r>
              <w:t>Asymptotes</w:t>
            </w:r>
          </w:p>
        </w:tc>
        <w:tc>
          <w:tcPr>
            <w:tcW w:w="3390" w:type="dxa"/>
            <w:vAlign w:val="center"/>
          </w:tcPr>
          <w:p w14:paraId="6BED2B81" w14:textId="77777777" w:rsidR="0081746F" w:rsidRDefault="004D308A" w:rsidP="0081746F">
            <w:pPr>
              <w:jc w:val="center"/>
            </w:pPr>
            <w:r w:rsidRPr="00E42C22">
              <w:rPr>
                <w:rFonts w:eastAsiaTheme="minorHAnsi" w:cstheme="minorBidi"/>
                <w:position w:val="-24"/>
                <w:szCs w:val="22"/>
              </w:rPr>
              <w:object w:dxaOrig="940" w:dyaOrig="620" w14:anchorId="0A4ED91F">
                <v:shape id="_x0000_i1247" type="#_x0000_t75" style="width:47.25pt;height:30.75pt" o:ole="">
                  <v:imagedata r:id="rId494" o:title=""/>
                </v:shape>
                <o:OLEObject Type="Embed" ProgID="Equation.3" ShapeID="_x0000_i1247" DrawAspect="Content" ObjectID="_1719177724" r:id="rId495"/>
              </w:object>
            </w:r>
          </w:p>
        </w:tc>
        <w:tc>
          <w:tcPr>
            <w:tcW w:w="3420" w:type="dxa"/>
            <w:vAlign w:val="center"/>
          </w:tcPr>
          <w:p w14:paraId="04AAD1AD" w14:textId="77777777" w:rsidR="0081746F" w:rsidRDefault="004D308A" w:rsidP="0081746F">
            <w:pPr>
              <w:jc w:val="center"/>
            </w:pPr>
            <w:r w:rsidRPr="00E42C22">
              <w:rPr>
                <w:rFonts w:eastAsiaTheme="minorHAnsi" w:cstheme="minorBidi"/>
                <w:position w:val="-24"/>
                <w:szCs w:val="22"/>
              </w:rPr>
              <w:object w:dxaOrig="940" w:dyaOrig="620" w14:anchorId="0DEC293F">
                <v:shape id="_x0000_i1248" type="#_x0000_t75" style="width:47.25pt;height:30.75pt" o:ole="">
                  <v:imagedata r:id="rId496" o:title=""/>
                </v:shape>
                <o:OLEObject Type="Embed" ProgID="Equation.3" ShapeID="_x0000_i1248" DrawAspect="Content" ObjectID="_1719177725" r:id="rId497"/>
              </w:object>
            </w:r>
          </w:p>
        </w:tc>
      </w:tr>
      <w:tr w:rsidR="0081746F" w14:paraId="1FB990E7" w14:textId="77777777" w:rsidTr="0081746F">
        <w:trPr>
          <w:trHeight w:val="279"/>
        </w:trPr>
        <w:tc>
          <w:tcPr>
            <w:tcW w:w="1600" w:type="dxa"/>
            <w:vAlign w:val="center"/>
          </w:tcPr>
          <w:p w14:paraId="6BADDF68" w14:textId="77777777" w:rsidR="0081746F" w:rsidRDefault="0081746F" w:rsidP="0081746F">
            <w:r>
              <w:t>Construction Rectangle</w:t>
            </w:r>
          </w:p>
          <w:p w14:paraId="08607ADE" w14:textId="77777777" w:rsidR="0081746F" w:rsidRDefault="0081746F" w:rsidP="0081746F">
            <w:r>
              <w:t>Vertices</w:t>
            </w:r>
          </w:p>
        </w:tc>
        <w:tc>
          <w:tcPr>
            <w:tcW w:w="3390" w:type="dxa"/>
            <w:vAlign w:val="center"/>
          </w:tcPr>
          <w:p w14:paraId="78564148" w14:textId="77777777" w:rsidR="0081746F" w:rsidRDefault="0081746F" w:rsidP="0081746F">
            <w:pPr>
              <w:jc w:val="center"/>
            </w:pPr>
            <w:r>
              <w:t>(</w:t>
            </w:r>
            <w:r w:rsidRPr="00F92BB1">
              <w:rPr>
                <w:i/>
              </w:rPr>
              <w:t>a</w:t>
            </w:r>
            <w:r>
              <w:t xml:space="preserve">, </w:t>
            </w:r>
            <w:r w:rsidRPr="00F92BB1">
              <w:rPr>
                <w:i/>
              </w:rPr>
              <w:t>b</w:t>
            </w:r>
            <w:r>
              <w:t>), (-</w:t>
            </w:r>
            <w:r w:rsidRPr="00F92BB1">
              <w:rPr>
                <w:i/>
              </w:rPr>
              <w:t>a</w:t>
            </w:r>
            <w:r>
              <w:t>,</w:t>
            </w:r>
            <w:r w:rsidRPr="00F92BB1">
              <w:rPr>
                <w:i/>
              </w:rPr>
              <w:t xml:space="preserve"> b</w:t>
            </w:r>
            <w:r>
              <w:t>), (</w:t>
            </w:r>
            <w:r w:rsidRPr="00F92BB1">
              <w:rPr>
                <w:i/>
              </w:rPr>
              <w:t xml:space="preserve"> a</w:t>
            </w:r>
            <w:r>
              <w:t>,-</w:t>
            </w:r>
            <w:r w:rsidRPr="00F92BB1">
              <w:rPr>
                <w:i/>
              </w:rPr>
              <w:t>b</w:t>
            </w:r>
            <w:r>
              <w:t>), (</w:t>
            </w:r>
            <w:r>
              <w:rPr>
                <w:i/>
              </w:rPr>
              <w:t>-</w:t>
            </w:r>
            <w:r w:rsidRPr="00F92BB1">
              <w:rPr>
                <w:i/>
              </w:rPr>
              <w:t>a</w:t>
            </w:r>
            <w:r>
              <w:t>,</w:t>
            </w:r>
            <w:r w:rsidRPr="00F92BB1">
              <w:rPr>
                <w:i/>
              </w:rPr>
              <w:t xml:space="preserve"> </w:t>
            </w:r>
            <w:r>
              <w:rPr>
                <w:i/>
              </w:rPr>
              <w:t>-</w:t>
            </w:r>
            <w:r w:rsidRPr="00F92BB1">
              <w:rPr>
                <w:i/>
              </w:rPr>
              <w:t>b</w:t>
            </w:r>
            <w:r>
              <w:t>)</w:t>
            </w:r>
          </w:p>
        </w:tc>
        <w:tc>
          <w:tcPr>
            <w:tcW w:w="3420" w:type="dxa"/>
            <w:vAlign w:val="center"/>
          </w:tcPr>
          <w:p w14:paraId="20134E8F" w14:textId="77777777" w:rsidR="0081746F" w:rsidRDefault="0081746F" w:rsidP="0081746F">
            <w:pPr>
              <w:jc w:val="center"/>
            </w:pPr>
            <w:r>
              <w:t>(</w:t>
            </w:r>
            <w:r w:rsidRPr="00F92BB1">
              <w:rPr>
                <w:i/>
              </w:rPr>
              <w:t>b</w:t>
            </w:r>
            <w:r>
              <w:t>,</w:t>
            </w:r>
            <w:r w:rsidRPr="00F92BB1">
              <w:rPr>
                <w:i/>
              </w:rPr>
              <w:t xml:space="preserve"> a</w:t>
            </w:r>
            <w:r>
              <w:t>)</w:t>
            </w:r>
            <w:r>
              <w:rPr>
                <w:i/>
              </w:rPr>
              <w:t>,</w:t>
            </w:r>
            <w:r>
              <w:t xml:space="preserve"> (-</w:t>
            </w:r>
            <w:r w:rsidRPr="00F92BB1">
              <w:rPr>
                <w:i/>
              </w:rPr>
              <w:t>b</w:t>
            </w:r>
            <w:r>
              <w:t>,</w:t>
            </w:r>
            <w:r w:rsidRPr="00F92BB1">
              <w:rPr>
                <w:i/>
              </w:rPr>
              <w:t xml:space="preserve"> a</w:t>
            </w:r>
            <w:r>
              <w:t>), (</w:t>
            </w:r>
            <w:r w:rsidRPr="00F92BB1">
              <w:rPr>
                <w:i/>
              </w:rPr>
              <w:t>b</w:t>
            </w:r>
            <w:r>
              <w:t>, -</w:t>
            </w:r>
            <w:r w:rsidRPr="00F92BB1">
              <w:rPr>
                <w:i/>
              </w:rPr>
              <w:t>a</w:t>
            </w:r>
            <w:r>
              <w:t>), (</w:t>
            </w:r>
            <w:r>
              <w:rPr>
                <w:i/>
              </w:rPr>
              <w:t>-</w:t>
            </w:r>
            <w:r w:rsidRPr="00F92BB1">
              <w:rPr>
                <w:i/>
              </w:rPr>
              <w:t>b</w:t>
            </w:r>
            <w:r>
              <w:t>,</w:t>
            </w:r>
            <w:r w:rsidRPr="00F92BB1">
              <w:rPr>
                <w:i/>
              </w:rPr>
              <w:t xml:space="preserve"> </w:t>
            </w:r>
            <w:r>
              <w:rPr>
                <w:i/>
              </w:rPr>
              <w:t>-</w:t>
            </w:r>
            <w:r w:rsidRPr="00F92BB1">
              <w:rPr>
                <w:i/>
              </w:rPr>
              <w:t>a</w:t>
            </w:r>
            <w:r>
              <w:t>)</w:t>
            </w:r>
          </w:p>
        </w:tc>
      </w:tr>
      <w:tr w:rsidR="0081746F" w14:paraId="70AA6D1A" w14:textId="77777777" w:rsidTr="0081746F">
        <w:trPr>
          <w:trHeight w:val="304"/>
        </w:trPr>
        <w:tc>
          <w:tcPr>
            <w:tcW w:w="1600" w:type="dxa"/>
            <w:vAlign w:val="center"/>
          </w:tcPr>
          <w:p w14:paraId="2CF8B64D" w14:textId="77777777" w:rsidR="0081746F" w:rsidRDefault="0081746F" w:rsidP="0081746F">
            <w:r>
              <w:t>Graph</w:t>
            </w:r>
          </w:p>
          <w:p w14:paraId="5C766D48" w14:textId="77777777" w:rsidR="0081746F" w:rsidRDefault="0081746F" w:rsidP="0081746F"/>
        </w:tc>
        <w:tc>
          <w:tcPr>
            <w:tcW w:w="3390" w:type="dxa"/>
            <w:vAlign w:val="center"/>
          </w:tcPr>
          <w:p w14:paraId="464B3DAB" w14:textId="77777777" w:rsidR="0081746F" w:rsidRDefault="0081746F" w:rsidP="0081746F">
            <w:pPr>
              <w:jc w:val="center"/>
            </w:pPr>
            <w:r>
              <w:rPr>
                <w:noProof/>
              </w:rPr>
              <mc:AlternateContent>
                <mc:Choice Requires="wpc">
                  <w:drawing>
                    <wp:inline distT="0" distB="0" distL="0" distR="0" wp14:anchorId="37F70518" wp14:editId="7C521667">
                      <wp:extent cx="1867987" cy="1950085"/>
                      <wp:effectExtent l="38100" t="0" r="18415" b="31115"/>
                      <wp:docPr id="250" name="Canvas 250" descr="A horizontal hyperbola with vertices at a comma 0 and negative a comma 0, foci at c comma 0 and negative c comma 0, and co-vertices at 0 comma b and 0 comma negative b, with asymptotes drawn with slopes b over a and negative b over a."/>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4" name="Text Box 224"/>
                              <wps:cNvSpPr txBox="1"/>
                              <wps:spPr>
                                <a:xfrm>
                                  <a:off x="1666109" y="1020482"/>
                                  <a:ext cx="164898" cy="228600"/>
                                </a:xfrm>
                                <a:prstGeom prst="rect">
                                  <a:avLst/>
                                </a:prstGeom>
                                <a:noFill/>
                                <a:ln w="6350">
                                  <a:noFill/>
                                </a:ln>
                              </wps:spPr>
                              <wps:txbx>
                                <w:txbxContent>
                                  <w:p w14:paraId="1045BA69" w14:textId="77777777" w:rsidR="00AB1A6D" w:rsidRPr="001E5584" w:rsidRDefault="00AB1A6D" w:rsidP="0081746F">
                                    <w:pPr>
                                      <w:jc w:val="right"/>
                                      <w:rPr>
                                        <w:i/>
                                        <w:sz w:val="20"/>
                                      </w:rPr>
                                    </w:pPr>
                                    <w:r w:rsidRPr="001E5584">
                                      <w:rPr>
                                        <w:i/>
                                        <w:sz w:val="20"/>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Straight Connector 226"/>
                              <wps:cNvCnPr/>
                              <wps:spPr>
                                <a:xfrm flipV="1">
                                  <a:off x="1105" y="121621"/>
                                  <a:ext cx="1805519" cy="180559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227" name="Straight Connector 227"/>
                              <wps:cNvCnPr/>
                              <wps:spPr>
                                <a:xfrm flipH="1" flipV="1">
                                  <a:off x="36420" y="121695"/>
                                  <a:ext cx="1770204" cy="1769946"/>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231" name="Straight Connector 231"/>
                              <wps:cNvCnPr/>
                              <wps:spPr>
                                <a:xfrm>
                                  <a:off x="1105" y="1009255"/>
                                  <a:ext cx="1813412" cy="0"/>
                                </a:xfrm>
                                <a:prstGeom prst="line">
                                  <a:avLst/>
                                </a:prstGeom>
                                <a:ln w="63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2" name="Straight Connector 232"/>
                              <wps:cNvCnPr/>
                              <wps:spPr>
                                <a:xfrm>
                                  <a:off x="920361" y="146224"/>
                                  <a:ext cx="0" cy="1804497"/>
                                </a:xfrm>
                                <a:prstGeom prst="line">
                                  <a:avLst/>
                                </a:prstGeom>
                                <a:ln w="63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33" name="Text Box 233"/>
                              <wps:cNvSpPr txBox="1"/>
                              <wps:spPr>
                                <a:xfrm>
                                  <a:off x="822728" y="48687"/>
                                  <a:ext cx="286512" cy="190926"/>
                                </a:xfrm>
                                <a:prstGeom prst="rect">
                                  <a:avLst/>
                                </a:prstGeom>
                                <a:noFill/>
                                <a:ln w="6350">
                                  <a:noFill/>
                                </a:ln>
                              </wps:spPr>
                              <wps:txbx>
                                <w:txbxContent>
                                  <w:p w14:paraId="328B7360" w14:textId="77777777" w:rsidR="00AB1A6D" w:rsidRPr="001E5584" w:rsidRDefault="00AB1A6D" w:rsidP="0081746F">
                                    <w:pPr>
                                      <w:rPr>
                                        <w:i/>
                                        <w:sz w:val="20"/>
                                      </w:rPr>
                                    </w:pPr>
                                    <w:r w:rsidRPr="001E5584">
                                      <w:rPr>
                                        <w:i/>
                                        <w:sz w:val="20"/>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5" name="Rectangle 235"/>
                              <wps:cNvSpPr/>
                              <wps:spPr>
                                <a:xfrm>
                                  <a:off x="508067" y="601458"/>
                                  <a:ext cx="824587" cy="814749"/>
                                </a:xfrm>
                                <a:prstGeom prst="rect">
                                  <a:avLst/>
                                </a:prstGeom>
                                <a:noFill/>
                                <a:ln w="9525">
                                  <a:solidFill>
                                    <a:srgbClr val="7030A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Oval 236"/>
                              <wps:cNvSpPr/>
                              <wps:spPr>
                                <a:xfrm>
                                  <a:off x="895660" y="982002"/>
                                  <a:ext cx="49404" cy="4939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Oval 240"/>
                              <wps:cNvSpPr/>
                              <wps:spPr>
                                <a:xfrm>
                                  <a:off x="895955" y="577723"/>
                                  <a:ext cx="49404" cy="4939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52" name="Group 252"/>
                              <wpg:cNvGrpSpPr/>
                              <wpg:grpSpPr>
                                <a:xfrm rot="5400000">
                                  <a:off x="100308" y="88545"/>
                                  <a:ext cx="1640098" cy="1840713"/>
                                  <a:chOff x="99221" y="88545"/>
                                  <a:chExt cx="1640098" cy="1840713"/>
                                </a:xfrm>
                              </wpg:grpSpPr>
                              <wps:wsp>
                                <wps:cNvPr id="237" name="Oval 237"/>
                                <wps:cNvSpPr/>
                                <wps:spPr>
                                  <a:xfrm>
                                    <a:off x="894868" y="1568272"/>
                                    <a:ext cx="49404" cy="4939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Oval 238"/>
                                <wps:cNvSpPr/>
                                <wps:spPr>
                                  <a:xfrm>
                                    <a:off x="894868" y="392273"/>
                                    <a:ext cx="49404" cy="4939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Freeform: Shape 239"/>
                                <wps:cNvSpPr/>
                                <wps:spPr>
                                  <a:xfrm>
                                    <a:off x="99221" y="88545"/>
                                    <a:ext cx="1640098" cy="513104"/>
                                  </a:xfrm>
                                  <a:custGeom>
                                    <a:avLst/>
                                    <a:gdLst>
                                      <a:gd name="connsiteX0" fmla="*/ 0 w 2820473"/>
                                      <a:gd name="connsiteY0" fmla="*/ 0 h 6439"/>
                                      <a:gd name="connsiteX1" fmla="*/ 2820473 w 2820473"/>
                                      <a:gd name="connsiteY1" fmla="*/ 6439 h 6439"/>
                                      <a:gd name="connsiteX0" fmla="*/ 0 w 10000"/>
                                      <a:gd name="connsiteY0" fmla="*/ 0 h 1030073"/>
                                      <a:gd name="connsiteX1" fmla="*/ 10000 w 10000"/>
                                      <a:gd name="connsiteY1" fmla="*/ 10000 h 1030073"/>
                                      <a:gd name="connsiteX0" fmla="*/ 0 w 10000"/>
                                      <a:gd name="connsiteY0" fmla="*/ 0 h 1594488"/>
                                      <a:gd name="connsiteX1" fmla="*/ 10000 w 10000"/>
                                      <a:gd name="connsiteY1" fmla="*/ 10000 h 1594488"/>
                                      <a:gd name="connsiteX0" fmla="*/ 0 w 10000"/>
                                      <a:gd name="connsiteY0" fmla="*/ 0 h 1445101"/>
                                      <a:gd name="connsiteX1" fmla="*/ 10000 w 10000"/>
                                      <a:gd name="connsiteY1" fmla="*/ 10000 h 1445101"/>
                                      <a:gd name="connsiteX0" fmla="*/ 0 w 10000"/>
                                      <a:gd name="connsiteY0" fmla="*/ 0 h 1482779"/>
                                      <a:gd name="connsiteX1" fmla="*/ 10000 w 10000"/>
                                      <a:gd name="connsiteY1" fmla="*/ 10000 h 1482779"/>
                                      <a:gd name="connsiteX0" fmla="*/ 0 w 10000"/>
                                      <a:gd name="connsiteY0" fmla="*/ 0 h 1505118"/>
                                      <a:gd name="connsiteX1" fmla="*/ 10000 w 10000"/>
                                      <a:gd name="connsiteY1" fmla="*/ 10000 h 1505118"/>
                                      <a:gd name="connsiteX0" fmla="*/ 0 w 10000"/>
                                      <a:gd name="connsiteY0" fmla="*/ 0 h 1497601"/>
                                      <a:gd name="connsiteX1" fmla="*/ 10000 w 10000"/>
                                      <a:gd name="connsiteY1" fmla="*/ 10000 h 1497601"/>
                                    </a:gdLst>
                                    <a:ahLst/>
                                    <a:cxnLst>
                                      <a:cxn ang="0">
                                        <a:pos x="connsiteX0" y="connsiteY0"/>
                                      </a:cxn>
                                      <a:cxn ang="0">
                                        <a:pos x="connsiteX1" y="connsiteY1"/>
                                      </a:cxn>
                                    </a:cxnLst>
                                    <a:rect l="l" t="t" r="r" b="b"/>
                                    <a:pathLst>
                                      <a:path w="10000" h="1497601">
                                        <a:moveTo>
                                          <a:pt x="0" y="0"/>
                                        </a:moveTo>
                                        <a:cubicBezTo>
                                          <a:pt x="4977" y="2003468"/>
                                          <a:pt x="4955" y="1986801"/>
                                          <a:pt x="10000" y="10000"/>
                                        </a:cubicBezTo>
                                      </a:path>
                                    </a:pathLst>
                                  </a:custGeom>
                                  <a:noFill/>
                                  <a:ln>
                                    <a:solidFill>
                                      <a:schemeClr val="tx2"/>
                                    </a:solidFill>
                                    <a:headEnd type="stealth" w="lg" len="lg"/>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 name="Freeform: Shape 243"/>
                                <wps:cNvSpPr/>
                                <wps:spPr>
                                  <a:xfrm flipV="1">
                                    <a:off x="99221" y="1416154"/>
                                    <a:ext cx="1640098" cy="513104"/>
                                  </a:xfrm>
                                  <a:custGeom>
                                    <a:avLst/>
                                    <a:gdLst>
                                      <a:gd name="connsiteX0" fmla="*/ 0 w 2820473"/>
                                      <a:gd name="connsiteY0" fmla="*/ 0 h 6439"/>
                                      <a:gd name="connsiteX1" fmla="*/ 2820473 w 2820473"/>
                                      <a:gd name="connsiteY1" fmla="*/ 6439 h 6439"/>
                                      <a:gd name="connsiteX0" fmla="*/ 0 w 10000"/>
                                      <a:gd name="connsiteY0" fmla="*/ 0 h 1030073"/>
                                      <a:gd name="connsiteX1" fmla="*/ 10000 w 10000"/>
                                      <a:gd name="connsiteY1" fmla="*/ 10000 h 1030073"/>
                                      <a:gd name="connsiteX0" fmla="*/ 0 w 10000"/>
                                      <a:gd name="connsiteY0" fmla="*/ 0 h 1594488"/>
                                      <a:gd name="connsiteX1" fmla="*/ 10000 w 10000"/>
                                      <a:gd name="connsiteY1" fmla="*/ 10000 h 1594488"/>
                                      <a:gd name="connsiteX0" fmla="*/ 0 w 10000"/>
                                      <a:gd name="connsiteY0" fmla="*/ 0 h 1445101"/>
                                      <a:gd name="connsiteX1" fmla="*/ 10000 w 10000"/>
                                      <a:gd name="connsiteY1" fmla="*/ 10000 h 1445101"/>
                                      <a:gd name="connsiteX0" fmla="*/ 0 w 10000"/>
                                      <a:gd name="connsiteY0" fmla="*/ 0 h 1482779"/>
                                      <a:gd name="connsiteX1" fmla="*/ 10000 w 10000"/>
                                      <a:gd name="connsiteY1" fmla="*/ 10000 h 1482779"/>
                                      <a:gd name="connsiteX0" fmla="*/ 0 w 10000"/>
                                      <a:gd name="connsiteY0" fmla="*/ 0 h 1505118"/>
                                      <a:gd name="connsiteX1" fmla="*/ 10000 w 10000"/>
                                      <a:gd name="connsiteY1" fmla="*/ 10000 h 1505118"/>
                                      <a:gd name="connsiteX0" fmla="*/ 0 w 10000"/>
                                      <a:gd name="connsiteY0" fmla="*/ 0 h 1497601"/>
                                      <a:gd name="connsiteX1" fmla="*/ 10000 w 10000"/>
                                      <a:gd name="connsiteY1" fmla="*/ 10000 h 1497601"/>
                                    </a:gdLst>
                                    <a:ahLst/>
                                    <a:cxnLst>
                                      <a:cxn ang="0">
                                        <a:pos x="connsiteX0" y="connsiteY0"/>
                                      </a:cxn>
                                      <a:cxn ang="0">
                                        <a:pos x="connsiteX1" y="connsiteY1"/>
                                      </a:cxn>
                                    </a:cxnLst>
                                    <a:rect l="l" t="t" r="r" b="b"/>
                                    <a:pathLst>
                                      <a:path w="10000" h="1497601">
                                        <a:moveTo>
                                          <a:pt x="0" y="0"/>
                                        </a:moveTo>
                                        <a:cubicBezTo>
                                          <a:pt x="4977" y="2003468"/>
                                          <a:pt x="4955" y="1986801"/>
                                          <a:pt x="10000" y="10000"/>
                                        </a:cubicBezTo>
                                      </a:path>
                                    </a:pathLst>
                                  </a:custGeom>
                                  <a:noFill/>
                                  <a:ln>
                                    <a:solidFill>
                                      <a:schemeClr val="tx2"/>
                                    </a:solidFill>
                                    <a:headEnd type="stealth" w="lg" len="lg"/>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244" name="Oval 244"/>
                              <wps:cNvSpPr/>
                              <wps:spPr>
                                <a:xfrm>
                                  <a:off x="895955" y="1396154"/>
                                  <a:ext cx="49404" cy="4939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Text Box 245"/>
                              <wps:cNvSpPr txBox="1"/>
                              <wps:spPr>
                                <a:xfrm>
                                  <a:off x="932480" y="436163"/>
                                  <a:ext cx="465176" cy="190926"/>
                                </a:xfrm>
                                <a:prstGeom prst="rect">
                                  <a:avLst/>
                                </a:prstGeom>
                                <a:noFill/>
                                <a:ln w="6350">
                                  <a:noFill/>
                                </a:ln>
                              </wps:spPr>
                              <wps:txbx>
                                <w:txbxContent>
                                  <w:p w14:paraId="6FB27124" w14:textId="77777777" w:rsidR="00AB1A6D" w:rsidRPr="001E5584" w:rsidRDefault="00AB1A6D" w:rsidP="0081746F">
                                    <w:pPr>
                                      <w:rPr>
                                        <w:sz w:val="20"/>
                                      </w:rPr>
                                    </w:pPr>
                                    <w:r>
                                      <w:rPr>
                                        <w:sz w:val="20"/>
                                      </w:rPr>
                                      <w:t>(0,</w:t>
                                    </w:r>
                                    <w:r>
                                      <w:rPr>
                                        <w:i/>
                                        <w:sz w:val="20"/>
                                      </w:rPr>
                                      <w:t>b</w:t>
                                    </w:r>
                                    <w:r>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6" name="Text Box 246"/>
                              <wps:cNvSpPr txBox="1"/>
                              <wps:spPr>
                                <a:xfrm>
                                  <a:off x="68311" y="827290"/>
                                  <a:ext cx="465176" cy="190926"/>
                                </a:xfrm>
                                <a:prstGeom prst="rect">
                                  <a:avLst/>
                                </a:prstGeom>
                                <a:noFill/>
                                <a:ln w="6350">
                                  <a:noFill/>
                                </a:ln>
                              </wps:spPr>
                              <wps:txbx>
                                <w:txbxContent>
                                  <w:p w14:paraId="6954FC75" w14:textId="77777777" w:rsidR="00AB1A6D" w:rsidRPr="001E5584" w:rsidRDefault="00AB1A6D" w:rsidP="0081746F">
                                    <w:pPr>
                                      <w:rPr>
                                        <w:sz w:val="20"/>
                                      </w:rPr>
                                    </w:pPr>
                                    <w:r>
                                      <w:rPr>
                                        <w:sz w:val="20"/>
                                      </w:rPr>
                                      <w:t>(-</w:t>
                                    </w:r>
                                    <w:r>
                                      <w:rPr>
                                        <w:i/>
                                        <w:sz w:val="20"/>
                                      </w:rPr>
                                      <w:t>c</w:t>
                                    </w:r>
                                    <w:r>
                                      <w:rPr>
                                        <w:sz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8" name="Text Box 248"/>
                              <wps:cNvSpPr txBox="1"/>
                              <wps:spPr>
                                <a:xfrm>
                                  <a:off x="945065" y="1439241"/>
                                  <a:ext cx="465176" cy="190926"/>
                                </a:xfrm>
                                <a:prstGeom prst="rect">
                                  <a:avLst/>
                                </a:prstGeom>
                                <a:noFill/>
                                <a:ln w="6350">
                                  <a:noFill/>
                                </a:ln>
                              </wps:spPr>
                              <wps:txbx>
                                <w:txbxContent>
                                  <w:p w14:paraId="71FBE385" w14:textId="77777777" w:rsidR="00AB1A6D" w:rsidRPr="001E5584" w:rsidRDefault="00AB1A6D" w:rsidP="0081746F">
                                    <w:pPr>
                                      <w:rPr>
                                        <w:sz w:val="20"/>
                                      </w:rPr>
                                    </w:pPr>
                                    <w:r>
                                      <w:rPr>
                                        <w:sz w:val="20"/>
                                      </w:rPr>
                                      <w:t>(0,-</w:t>
                                    </w:r>
                                    <w:r>
                                      <w:rPr>
                                        <w:i/>
                                        <w:sz w:val="20"/>
                                      </w:rPr>
                                      <w:t>b</w:t>
                                    </w:r>
                                    <w:r>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9" name="Text Box 249"/>
                              <wps:cNvSpPr txBox="1"/>
                              <wps:spPr>
                                <a:xfrm>
                                  <a:off x="1512899" y="818329"/>
                                  <a:ext cx="293698" cy="190926"/>
                                </a:xfrm>
                                <a:prstGeom prst="rect">
                                  <a:avLst/>
                                </a:prstGeom>
                                <a:noFill/>
                                <a:ln w="6350">
                                  <a:noFill/>
                                </a:ln>
                              </wps:spPr>
                              <wps:txbx>
                                <w:txbxContent>
                                  <w:p w14:paraId="2A0CC4FB" w14:textId="77777777" w:rsidR="00AB1A6D" w:rsidRPr="001E5584" w:rsidRDefault="00AB1A6D" w:rsidP="0081746F">
                                    <w:pPr>
                                      <w:rPr>
                                        <w:sz w:val="20"/>
                                      </w:rPr>
                                    </w:pPr>
                                    <w:r>
                                      <w:rPr>
                                        <w:sz w:val="20"/>
                                      </w:rPr>
                                      <w:t>(</w:t>
                                    </w:r>
                                    <w:r>
                                      <w:rPr>
                                        <w:i/>
                                        <w:sz w:val="20"/>
                                      </w:rPr>
                                      <w:t>c</w:t>
                                    </w:r>
                                    <w:r>
                                      <w:rPr>
                                        <w:sz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1" name="Oval 241"/>
                              <wps:cNvSpPr/>
                              <wps:spPr>
                                <a:xfrm>
                                  <a:off x="1309362" y="981986"/>
                                  <a:ext cx="49404" cy="4939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Oval 242"/>
                              <wps:cNvSpPr/>
                              <wps:spPr>
                                <a:xfrm>
                                  <a:off x="484064" y="983946"/>
                                  <a:ext cx="49404" cy="4939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Text Box 257"/>
                              <wps:cNvSpPr txBox="1"/>
                              <wps:spPr>
                                <a:xfrm>
                                  <a:off x="1069610" y="851556"/>
                                  <a:ext cx="293698" cy="190926"/>
                                </a:xfrm>
                                <a:prstGeom prst="rect">
                                  <a:avLst/>
                                </a:prstGeom>
                                <a:noFill/>
                                <a:ln w="6350">
                                  <a:noFill/>
                                </a:ln>
                              </wps:spPr>
                              <wps:txbx>
                                <w:txbxContent>
                                  <w:p w14:paraId="252049DD" w14:textId="77777777" w:rsidR="00AB1A6D" w:rsidRPr="001E5584" w:rsidRDefault="00AB1A6D" w:rsidP="0081746F">
                                    <w:pPr>
                                      <w:rPr>
                                        <w:sz w:val="20"/>
                                      </w:rPr>
                                    </w:pPr>
                                    <w:r>
                                      <w:rPr>
                                        <w:sz w:val="20"/>
                                      </w:rPr>
                                      <w:t>(</w:t>
                                    </w:r>
                                    <w:r>
                                      <w:rPr>
                                        <w:i/>
                                        <w:sz w:val="20"/>
                                      </w:rPr>
                                      <w:t>a</w:t>
                                    </w:r>
                                    <w:r>
                                      <w:rPr>
                                        <w:sz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8" name="Text Box 258"/>
                              <wps:cNvSpPr txBox="1"/>
                              <wps:spPr>
                                <a:xfrm>
                                  <a:off x="521788" y="849848"/>
                                  <a:ext cx="293698" cy="190926"/>
                                </a:xfrm>
                                <a:prstGeom prst="rect">
                                  <a:avLst/>
                                </a:prstGeom>
                                <a:noFill/>
                                <a:ln w="6350">
                                  <a:noFill/>
                                </a:ln>
                              </wps:spPr>
                              <wps:txbx>
                                <w:txbxContent>
                                  <w:p w14:paraId="3F8E34E9" w14:textId="77777777" w:rsidR="00AB1A6D" w:rsidRPr="001E5584" w:rsidRDefault="00AB1A6D" w:rsidP="0081746F">
                                    <w:pPr>
                                      <w:rPr>
                                        <w:sz w:val="20"/>
                                      </w:rPr>
                                    </w:pPr>
                                    <w:r>
                                      <w:rPr>
                                        <w:sz w:val="20"/>
                                      </w:rPr>
                                      <w:t>(-</w:t>
                                    </w:r>
                                    <w:r>
                                      <w:rPr>
                                        <w:i/>
                                        <w:sz w:val="20"/>
                                      </w:rPr>
                                      <w:t>a</w:t>
                                    </w:r>
                                    <w:r>
                                      <w:rPr>
                                        <w:sz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37F70518" id="Canvas 250" o:spid="_x0000_s1242" editas="canvas" alt="A horizontal hyperbola with vertices at a comma 0 and negative a comma 0, foci at c comma 0 and negative c comma 0, and co-vertices at 0 comma b and 0 comma negative b, with asymptotes drawn with slopes b over a and negative b over a." style="width:147.1pt;height:153.55pt;mso-position-horizontal-relative:char;mso-position-vertical-relative:line" coordsize="18675,19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">
                      <v:shape id="_x0000_s1243" type="#_x0000_t75" alt="A horizontal hyperbola with vertices at a comma 0 and negative a comma 0, foci at c comma 0 and negative c comma 0, and co-vertices at 0 comma b and 0 comma negative b, with asymptotes drawn with slopes b over a and negative b over a." style="position:absolute;width:18675;height:19500;visibility:visible;mso-wrap-style:square">
                        <v:fill o:detectmouseclick="t"/>
                        <v:path o:connecttype="none"/>
                      </v:shape>
                      <v:shape id="Text Box 224" o:spid="_x0000_s1244" type="#_x0000_t202" style="position:absolute;left:16661;top:10204;width:164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" filled="f" stroked="f" strokeweight=".5pt">
                        <v:textbox inset="0,0,0,0">
                          <w:txbxContent>
                            <w:p w14:paraId="1045BA69" w14:textId="77777777" w:rsidR="00AB1A6D" w:rsidRPr="001E5584" w:rsidRDefault="00AB1A6D" w:rsidP="0081746F">
                              <w:pPr>
                                <w:jc w:val="right"/>
                                <w:rPr>
                                  <w:i/>
                                  <w:sz w:val="20"/>
                                </w:rPr>
                              </w:pPr>
                              <w:r w:rsidRPr="001E5584">
                                <w:rPr>
                                  <w:i/>
                                  <w:sz w:val="20"/>
                                </w:rPr>
                                <w:t>x</w:t>
                              </w:r>
                            </w:p>
                          </w:txbxContent>
                        </v:textbox>
                      </v:shape>
                      <v:line id="Straight Connector 226" o:spid="_x0000_s1245" style="position:absolute;flip:y;visibility:visible;mso-wrap-style:square" from="11,1216" to="18066,19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" strokecolor="red" strokeweight=".5pt">
                        <v:stroke dashstyle="dash" joinstyle="miter"/>
                      </v:line>
                      <v:line id="Straight Connector 227" o:spid="_x0000_s1246" style="position:absolute;flip:x y;visibility:visible;mso-wrap-style:square" from="364,1216" to="18066,18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" strokecolor="red" strokeweight=".5pt">
                        <v:stroke dashstyle="dash" joinstyle="miter"/>
                      </v:line>
                      <v:line id="Straight Connector 231" o:spid="_x0000_s1247" style="position:absolute;visibility:visible;mso-wrap-style:square" from="11,10092" to="18145,1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" strokecolor="black [3213]" strokeweight=".5pt">
                        <v:stroke endarrow="block" joinstyle="miter"/>
                      </v:line>
                      <v:line id="Straight Connector 232" o:spid="_x0000_s1248" style="position:absolute;visibility:visible;mso-wrap-style:square" from="9203,1462" to="9203,19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" strokecolor="black [3213]" strokeweight=".5pt">
                        <v:stroke startarrow="block" joinstyle="miter"/>
                      </v:line>
                      <v:shape id="Text Box 233" o:spid="_x0000_s1249" type="#_x0000_t202" style="position:absolute;left:8227;top:486;width:2865;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" filled="f" stroked="f" strokeweight=".5pt">
                        <v:textbox inset="0,0,0,0">
                          <w:txbxContent>
                            <w:p w14:paraId="328B7360" w14:textId="77777777" w:rsidR="00AB1A6D" w:rsidRPr="001E5584" w:rsidRDefault="00AB1A6D" w:rsidP="0081746F">
                              <w:pPr>
                                <w:rPr>
                                  <w:i/>
                                  <w:sz w:val="20"/>
                                </w:rPr>
                              </w:pPr>
                              <w:r w:rsidRPr="001E5584">
                                <w:rPr>
                                  <w:i/>
                                  <w:sz w:val="20"/>
                                </w:rPr>
                                <w:t>y</w:t>
                              </w:r>
                            </w:p>
                          </w:txbxContent>
                        </v:textbox>
                      </v:shape>
                      <v:rect id="Rectangle 235" o:spid="_x0000_s1250" style="position:absolute;left:5080;top:6014;width:8246;height:8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" filled="f" strokecolor="#7030a0">
                        <v:stroke dashstyle="dash"/>
                      </v:rect>
                      <v:oval id="Oval 236" o:spid="_x0000_s1251" style="position:absolute;left:8956;top:9820;width:494;height: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" fillcolor="black [3213]" strokecolor="black [3213]" strokeweight="1pt">
                        <v:stroke joinstyle="miter"/>
                      </v:oval>
                      <v:oval id="Oval 240" o:spid="_x0000_s1252" style="position:absolute;left:8959;top:5777;width:494;height: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" fillcolor="black [3213]" strokecolor="black [3213]" strokeweight="1pt">
                        <v:stroke joinstyle="miter"/>
                      </v:oval>
                      <v:group id="Group 252" o:spid="_x0000_s1253" style="position:absolute;left:1003;top:885;width:16401;height:18407;rotation:90" coordorigin="992,885" coordsize="16400,1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">
                        <v:oval id="Oval 237" o:spid="_x0000_s1254" style="position:absolute;left:8948;top:15682;width:494;height: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" fillcolor="black [3213]" strokecolor="black [3213]" strokeweight="1pt">
                          <v:stroke joinstyle="miter"/>
                        </v:oval>
                        <v:oval id="Oval 238" o:spid="_x0000_s1255" style="position:absolute;left:8948;top:3922;width:494;height: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" fillcolor="black [3213]" strokecolor="black [3213]" strokeweight="1pt">
                          <v:stroke joinstyle="miter"/>
                        </v:oval>
                        <v:shape id="Freeform: Shape 239" o:spid="_x0000_s1256" style="position:absolute;left:992;top:885;width:16401;height:5131;visibility:visible;mso-wrap-style:square;v-text-anchor:middle" coordsize="10000,149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" path="m,c4977,2003468,4955,1986801,10000,10000e" filled="f" strokecolor="#44546a [3215]" strokeweight="1pt">
                          <v:stroke startarrow="classic" startarrowwidth="wide" startarrowlength="long" endarrow="classic" endarrowwidth="wide" endarrowlength="long" joinstyle="miter"/>
                          <v:path arrowok="t" o:connecttype="custom" o:connectlocs="0,0;1640098,3426" o:connectangles="0,0"/>
                        </v:shape>
                        <v:shape id="Freeform: Shape 243" o:spid="_x0000_s1257" style="position:absolute;left:992;top:14161;width:16401;height:5131;flip:y;visibility:visible;mso-wrap-style:square;v-text-anchor:middle" coordsize="10000,149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" path="m,c4977,2003468,4955,1986801,10000,10000e" filled="f" strokecolor="#44546a [3215]" strokeweight="1pt">
                          <v:stroke startarrow="classic" startarrowwidth="wide" startarrowlength="long" endarrow="classic" endarrowwidth="wide" endarrowlength="long" joinstyle="miter"/>
                          <v:path arrowok="t" o:connecttype="custom" o:connectlocs="0,0;1640098,3426" o:connectangles="0,0"/>
                        </v:shape>
                      </v:group>
                      <v:oval id="Oval 244" o:spid="_x0000_s1258" style="position:absolute;left:8959;top:13961;width:494;height: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" fillcolor="black [3213]" strokecolor="black [3213]" strokeweight="1pt">
                        <v:stroke joinstyle="miter"/>
                      </v:oval>
                      <v:shape id="Text Box 245" o:spid="_x0000_s1259" type="#_x0000_t202" style="position:absolute;left:9324;top:4361;width:4652;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" filled="f" stroked="f" strokeweight=".5pt">
                        <v:textbox inset="0,0,0,0">
                          <w:txbxContent>
                            <w:p w14:paraId="6FB27124" w14:textId="77777777" w:rsidR="00AB1A6D" w:rsidRPr="001E5584" w:rsidRDefault="00AB1A6D" w:rsidP="0081746F">
                              <w:pPr>
                                <w:rPr>
                                  <w:sz w:val="20"/>
                                </w:rPr>
                              </w:pPr>
                              <w:r>
                                <w:rPr>
                                  <w:sz w:val="20"/>
                                </w:rPr>
                                <w:t>(</w:t>
                              </w:r>
                              <w:proofErr w:type="gramStart"/>
                              <w:r>
                                <w:rPr>
                                  <w:sz w:val="20"/>
                                </w:rPr>
                                <w:t>0,</w:t>
                              </w:r>
                              <w:r>
                                <w:rPr>
                                  <w:i/>
                                  <w:sz w:val="20"/>
                                </w:rPr>
                                <w:t>b</w:t>
                              </w:r>
                              <w:proofErr w:type="gramEnd"/>
                              <w:r>
                                <w:rPr>
                                  <w:sz w:val="20"/>
                                </w:rPr>
                                <w:t>)</w:t>
                              </w:r>
                            </w:p>
                          </w:txbxContent>
                        </v:textbox>
                      </v:shape>
                      <v:shape id="Text Box 246" o:spid="_x0000_s1260" type="#_x0000_t202" style="position:absolute;left:683;top:8272;width:4651;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" filled="f" stroked="f" strokeweight=".5pt">
                        <v:textbox inset="0,0,0,0">
                          <w:txbxContent>
                            <w:p w14:paraId="6954FC75" w14:textId="77777777" w:rsidR="00AB1A6D" w:rsidRPr="001E5584" w:rsidRDefault="00AB1A6D" w:rsidP="0081746F">
                              <w:pPr>
                                <w:rPr>
                                  <w:sz w:val="20"/>
                                </w:rPr>
                              </w:pPr>
                              <w:r>
                                <w:rPr>
                                  <w:sz w:val="20"/>
                                </w:rPr>
                                <w:t>(-</w:t>
                              </w:r>
                              <w:r>
                                <w:rPr>
                                  <w:i/>
                                  <w:sz w:val="20"/>
                                </w:rPr>
                                <w:t>c</w:t>
                              </w:r>
                              <w:r>
                                <w:rPr>
                                  <w:sz w:val="20"/>
                                </w:rPr>
                                <w:t>,0)</w:t>
                              </w:r>
                            </w:p>
                          </w:txbxContent>
                        </v:textbox>
                      </v:shape>
                      <v:shape id="Text Box 248" o:spid="_x0000_s1261" type="#_x0000_t202" style="position:absolute;left:9450;top:14392;width:4652;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" filled="f" stroked="f" strokeweight=".5pt">
                        <v:textbox inset="0,0,0,0">
                          <w:txbxContent>
                            <w:p w14:paraId="71FBE385" w14:textId="77777777" w:rsidR="00AB1A6D" w:rsidRPr="001E5584" w:rsidRDefault="00AB1A6D" w:rsidP="0081746F">
                              <w:pPr>
                                <w:rPr>
                                  <w:sz w:val="20"/>
                                </w:rPr>
                              </w:pPr>
                              <w:r>
                                <w:rPr>
                                  <w:sz w:val="20"/>
                                </w:rPr>
                                <w:t>(</w:t>
                              </w:r>
                              <w:proofErr w:type="gramStart"/>
                              <w:r>
                                <w:rPr>
                                  <w:sz w:val="20"/>
                                </w:rPr>
                                <w:t>0,-</w:t>
                              </w:r>
                              <w:proofErr w:type="gramEnd"/>
                              <w:r>
                                <w:rPr>
                                  <w:i/>
                                  <w:sz w:val="20"/>
                                </w:rPr>
                                <w:t>b</w:t>
                              </w:r>
                              <w:r>
                                <w:rPr>
                                  <w:sz w:val="20"/>
                                </w:rPr>
                                <w:t>)</w:t>
                              </w:r>
                            </w:p>
                          </w:txbxContent>
                        </v:textbox>
                      </v:shape>
                      <v:shape id="Text Box 249" o:spid="_x0000_s1262" type="#_x0000_t202" style="position:absolute;left:15128;top:8183;width:2937;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" filled="f" stroked="f" strokeweight=".5pt">
                        <v:textbox inset="0,0,0,0">
                          <w:txbxContent>
                            <w:p w14:paraId="2A0CC4FB" w14:textId="77777777" w:rsidR="00AB1A6D" w:rsidRPr="001E5584" w:rsidRDefault="00AB1A6D" w:rsidP="0081746F">
                              <w:pPr>
                                <w:rPr>
                                  <w:sz w:val="20"/>
                                </w:rPr>
                              </w:pPr>
                              <w:r>
                                <w:rPr>
                                  <w:sz w:val="20"/>
                                </w:rPr>
                                <w:t>(</w:t>
                              </w:r>
                              <w:r>
                                <w:rPr>
                                  <w:i/>
                                  <w:sz w:val="20"/>
                                </w:rPr>
                                <w:t>c</w:t>
                              </w:r>
                              <w:r>
                                <w:rPr>
                                  <w:sz w:val="20"/>
                                </w:rPr>
                                <w:t>,0)</w:t>
                              </w:r>
                            </w:p>
                          </w:txbxContent>
                        </v:textbox>
                      </v:shape>
                      <v:oval id="Oval 241" o:spid="_x0000_s1263" style="position:absolute;left:13093;top:9819;width:494;height: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" fillcolor="black [3213]" strokecolor="black [3213]" strokeweight="1pt">
                        <v:stroke joinstyle="miter"/>
                      </v:oval>
                      <v:oval id="Oval 242" o:spid="_x0000_s1264" style="position:absolute;left:4840;top:9839;width:494;height: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" fillcolor="black [3213]" strokecolor="black [3213]" strokeweight="1pt">
                        <v:stroke joinstyle="miter"/>
                      </v:oval>
                      <v:shape id="Text Box 257" o:spid="_x0000_s1265" type="#_x0000_t202" style="position:absolute;left:10696;top:8515;width:2937;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" filled="f" stroked="f" strokeweight=".5pt">
                        <v:textbox inset="0,0,0,0">
                          <w:txbxContent>
                            <w:p w14:paraId="252049DD" w14:textId="77777777" w:rsidR="00AB1A6D" w:rsidRPr="001E5584" w:rsidRDefault="00AB1A6D" w:rsidP="0081746F">
                              <w:pPr>
                                <w:rPr>
                                  <w:sz w:val="20"/>
                                </w:rPr>
                              </w:pPr>
                              <w:r>
                                <w:rPr>
                                  <w:sz w:val="20"/>
                                </w:rPr>
                                <w:t>(</w:t>
                              </w:r>
                              <w:r>
                                <w:rPr>
                                  <w:i/>
                                  <w:sz w:val="20"/>
                                </w:rPr>
                                <w:t>a</w:t>
                              </w:r>
                              <w:r>
                                <w:rPr>
                                  <w:sz w:val="20"/>
                                </w:rPr>
                                <w:t>,0)</w:t>
                              </w:r>
                            </w:p>
                          </w:txbxContent>
                        </v:textbox>
                      </v:shape>
                      <v:shape id="Text Box 258" o:spid="_x0000_s1266" type="#_x0000_t202" style="position:absolute;left:5217;top:8498;width:2937;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" filled="f" stroked="f" strokeweight=".5pt">
                        <v:textbox inset="0,0,0,0">
                          <w:txbxContent>
                            <w:p w14:paraId="3F8E34E9" w14:textId="77777777" w:rsidR="00AB1A6D" w:rsidRPr="001E5584" w:rsidRDefault="00AB1A6D" w:rsidP="0081746F">
                              <w:pPr>
                                <w:rPr>
                                  <w:sz w:val="20"/>
                                </w:rPr>
                              </w:pPr>
                              <w:r>
                                <w:rPr>
                                  <w:sz w:val="20"/>
                                </w:rPr>
                                <w:t>(-</w:t>
                              </w:r>
                              <w:r>
                                <w:rPr>
                                  <w:i/>
                                  <w:sz w:val="20"/>
                                </w:rPr>
                                <w:t>a</w:t>
                              </w:r>
                              <w:r>
                                <w:rPr>
                                  <w:sz w:val="20"/>
                                </w:rPr>
                                <w:t>,0)</w:t>
                              </w:r>
                            </w:p>
                          </w:txbxContent>
                        </v:textbox>
                      </v:shape>
                      <w10:anchorlock/>
                    </v:group>
                  </w:pict>
                </mc:Fallback>
              </mc:AlternateContent>
            </w:r>
          </w:p>
        </w:tc>
        <w:tc>
          <w:tcPr>
            <w:tcW w:w="3420" w:type="dxa"/>
            <w:vAlign w:val="center"/>
          </w:tcPr>
          <w:p w14:paraId="4F89B325" w14:textId="77777777" w:rsidR="0081746F" w:rsidRDefault="0081746F" w:rsidP="0081746F">
            <w:pPr>
              <w:jc w:val="center"/>
            </w:pPr>
            <w:r>
              <w:rPr>
                <w:noProof/>
              </w:rPr>
              <mc:AlternateContent>
                <mc:Choice Requires="wpc">
                  <w:drawing>
                    <wp:inline distT="0" distB="0" distL="0" distR="0" wp14:anchorId="6869FC20" wp14:editId="534D75D8">
                      <wp:extent cx="1867009" cy="1950085"/>
                      <wp:effectExtent l="38100" t="0" r="38100" b="69215"/>
                      <wp:docPr id="200" name="Canvas 200" descr="A vertical hyperbola with vertices at 0 comma a and 0 comma negative a, foci at 0 comma c 0 and 0 comma negative c, and co-vertices at b comma 0 and negative b comma 0, with asymptotes drawn with slopes a over b and negative a over b."/>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9" name="Text Box 189"/>
                              <wps:cNvSpPr txBox="1"/>
                              <wps:spPr>
                                <a:xfrm>
                                  <a:off x="1665022" y="1020482"/>
                                  <a:ext cx="164898" cy="228600"/>
                                </a:xfrm>
                                <a:prstGeom prst="rect">
                                  <a:avLst/>
                                </a:prstGeom>
                                <a:noFill/>
                                <a:ln w="6350">
                                  <a:noFill/>
                                </a:ln>
                              </wps:spPr>
                              <wps:txbx>
                                <w:txbxContent>
                                  <w:p w14:paraId="42574650" w14:textId="77777777" w:rsidR="00AB1A6D" w:rsidRPr="001E5584" w:rsidRDefault="00AB1A6D" w:rsidP="0081746F">
                                    <w:pPr>
                                      <w:jc w:val="right"/>
                                      <w:rPr>
                                        <w:i/>
                                        <w:sz w:val="20"/>
                                      </w:rPr>
                                    </w:pPr>
                                    <w:r w:rsidRPr="001E5584">
                                      <w:rPr>
                                        <w:i/>
                                        <w:sz w:val="20"/>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wpg:cNvPr id="225" name="Group 225"/>
                              <wpg:cNvGrpSpPr/>
                              <wpg:grpSpPr>
                                <a:xfrm>
                                  <a:off x="18" y="48687"/>
                                  <a:ext cx="1829902" cy="1902034"/>
                                  <a:chOff x="311264" y="76517"/>
                                  <a:chExt cx="2190985" cy="2277353"/>
                                </a:xfrm>
                              </wpg:grpSpPr>
                              <wps:wsp>
                                <wps:cNvPr id="228" name="Straight Connector 228"/>
                                <wps:cNvCnPr/>
                                <wps:spPr>
                                  <a:xfrm flipV="1">
                                    <a:off x="311264" y="163843"/>
                                    <a:ext cx="2161791" cy="2161878"/>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229" name="Straight Connector 229"/>
                                <wps:cNvCnPr/>
                                <wps:spPr>
                                  <a:xfrm flipH="1" flipV="1">
                                    <a:off x="353548" y="163931"/>
                                    <a:ext cx="2119507" cy="2119201"/>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230" name="Straight Connector 230"/>
                                <wps:cNvCnPr/>
                                <wps:spPr>
                                  <a:xfrm>
                                    <a:off x="311264" y="1226629"/>
                                    <a:ext cx="2171241" cy="0"/>
                                  </a:xfrm>
                                  <a:prstGeom prst="line">
                                    <a:avLst/>
                                  </a:prstGeom>
                                  <a:ln w="63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4" name="Straight Connector 234"/>
                                <wps:cNvCnPr/>
                                <wps:spPr>
                                  <a:xfrm>
                                    <a:off x="1411911" y="193300"/>
                                    <a:ext cx="0" cy="2160570"/>
                                  </a:xfrm>
                                  <a:prstGeom prst="line">
                                    <a:avLst/>
                                  </a:prstGeom>
                                  <a:ln w="63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47" name="Text Box 247"/>
                                <wps:cNvSpPr txBox="1"/>
                                <wps:spPr>
                                  <a:xfrm>
                                    <a:off x="1295013" y="76517"/>
                                    <a:ext cx="343048" cy="228600"/>
                                  </a:xfrm>
                                  <a:prstGeom prst="rect">
                                    <a:avLst/>
                                  </a:prstGeom>
                                  <a:noFill/>
                                  <a:ln w="6350">
                                    <a:noFill/>
                                  </a:ln>
                                </wps:spPr>
                                <wps:txbx>
                                  <w:txbxContent>
                                    <w:p w14:paraId="6235C333" w14:textId="77777777" w:rsidR="00AB1A6D" w:rsidRPr="001E5584" w:rsidRDefault="00AB1A6D" w:rsidP="0081746F">
                                      <w:pPr>
                                        <w:rPr>
                                          <w:i/>
                                          <w:sz w:val="20"/>
                                        </w:rPr>
                                      </w:pPr>
                                      <w:r w:rsidRPr="001E5584">
                                        <w:rPr>
                                          <w:i/>
                                          <w:sz w:val="20"/>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1" name="Text Box 251"/>
                                <wps:cNvSpPr txBox="1"/>
                                <wps:spPr>
                                  <a:xfrm>
                                    <a:off x="1116816" y="769052"/>
                                    <a:ext cx="556966" cy="228600"/>
                                  </a:xfrm>
                                  <a:prstGeom prst="rect">
                                    <a:avLst/>
                                  </a:prstGeom>
                                  <a:noFill/>
                                  <a:ln w="6350">
                                    <a:noFill/>
                                  </a:ln>
                                </wps:spPr>
                                <wps:txbx>
                                  <w:txbxContent>
                                    <w:p w14:paraId="4A41FCB8" w14:textId="77777777" w:rsidR="00AB1A6D" w:rsidRPr="001E5584" w:rsidRDefault="00AB1A6D" w:rsidP="0081746F">
                                      <w:pPr>
                                        <w:rPr>
                                          <w:sz w:val="20"/>
                                        </w:rPr>
                                      </w:pPr>
                                      <w:r>
                                        <w:rPr>
                                          <w:sz w:val="20"/>
                                        </w:rPr>
                                        <w:t>(0,</w:t>
                                      </w:r>
                                      <w:r>
                                        <w:rPr>
                                          <w:i/>
                                          <w:sz w:val="20"/>
                                        </w:rPr>
                                        <w:t>a</w:t>
                                      </w:r>
                                      <w:r>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3" name="Rectangle 253"/>
                                <wps:cNvSpPr/>
                                <wps:spPr>
                                  <a:xfrm>
                                    <a:off x="918262" y="738363"/>
                                    <a:ext cx="987298" cy="975520"/>
                                  </a:xfrm>
                                  <a:prstGeom prst="rect">
                                    <a:avLst/>
                                  </a:prstGeom>
                                  <a:noFill/>
                                  <a:ln w="9525">
                                    <a:solidFill>
                                      <a:srgbClr val="7030A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Oval 254"/>
                                <wps:cNvSpPr/>
                                <wps:spPr>
                                  <a:xfrm>
                                    <a:off x="1382336" y="1193998"/>
                                    <a:ext cx="59152" cy="5914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Oval 255"/>
                                <wps:cNvSpPr/>
                                <wps:spPr>
                                  <a:xfrm>
                                    <a:off x="1382689" y="1895954"/>
                                    <a:ext cx="59152" cy="5914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Oval 256"/>
                                <wps:cNvSpPr/>
                                <wps:spPr>
                                  <a:xfrm>
                                    <a:off x="1382689" y="487901"/>
                                    <a:ext cx="59152" cy="5914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Freeform: Shape 259"/>
                                <wps:cNvSpPr/>
                                <wps:spPr>
                                  <a:xfrm>
                                    <a:off x="430042" y="124240"/>
                                    <a:ext cx="1963728" cy="614352"/>
                                  </a:xfrm>
                                  <a:custGeom>
                                    <a:avLst/>
                                    <a:gdLst>
                                      <a:gd name="connsiteX0" fmla="*/ 0 w 2820473"/>
                                      <a:gd name="connsiteY0" fmla="*/ 0 h 6439"/>
                                      <a:gd name="connsiteX1" fmla="*/ 2820473 w 2820473"/>
                                      <a:gd name="connsiteY1" fmla="*/ 6439 h 6439"/>
                                      <a:gd name="connsiteX0" fmla="*/ 0 w 10000"/>
                                      <a:gd name="connsiteY0" fmla="*/ 0 h 1030073"/>
                                      <a:gd name="connsiteX1" fmla="*/ 10000 w 10000"/>
                                      <a:gd name="connsiteY1" fmla="*/ 10000 h 1030073"/>
                                      <a:gd name="connsiteX0" fmla="*/ 0 w 10000"/>
                                      <a:gd name="connsiteY0" fmla="*/ 0 h 1594488"/>
                                      <a:gd name="connsiteX1" fmla="*/ 10000 w 10000"/>
                                      <a:gd name="connsiteY1" fmla="*/ 10000 h 1594488"/>
                                      <a:gd name="connsiteX0" fmla="*/ 0 w 10000"/>
                                      <a:gd name="connsiteY0" fmla="*/ 0 h 1445101"/>
                                      <a:gd name="connsiteX1" fmla="*/ 10000 w 10000"/>
                                      <a:gd name="connsiteY1" fmla="*/ 10000 h 1445101"/>
                                      <a:gd name="connsiteX0" fmla="*/ 0 w 10000"/>
                                      <a:gd name="connsiteY0" fmla="*/ 0 h 1482779"/>
                                      <a:gd name="connsiteX1" fmla="*/ 10000 w 10000"/>
                                      <a:gd name="connsiteY1" fmla="*/ 10000 h 1482779"/>
                                      <a:gd name="connsiteX0" fmla="*/ 0 w 10000"/>
                                      <a:gd name="connsiteY0" fmla="*/ 0 h 1505118"/>
                                      <a:gd name="connsiteX1" fmla="*/ 10000 w 10000"/>
                                      <a:gd name="connsiteY1" fmla="*/ 10000 h 1505118"/>
                                      <a:gd name="connsiteX0" fmla="*/ 0 w 10000"/>
                                      <a:gd name="connsiteY0" fmla="*/ 0 h 1497601"/>
                                      <a:gd name="connsiteX1" fmla="*/ 10000 w 10000"/>
                                      <a:gd name="connsiteY1" fmla="*/ 10000 h 1497601"/>
                                    </a:gdLst>
                                    <a:ahLst/>
                                    <a:cxnLst>
                                      <a:cxn ang="0">
                                        <a:pos x="connsiteX0" y="connsiteY0"/>
                                      </a:cxn>
                                      <a:cxn ang="0">
                                        <a:pos x="connsiteX1" y="connsiteY1"/>
                                      </a:cxn>
                                    </a:cxnLst>
                                    <a:rect l="l" t="t" r="r" b="b"/>
                                    <a:pathLst>
                                      <a:path w="10000" h="1497601">
                                        <a:moveTo>
                                          <a:pt x="0" y="0"/>
                                        </a:moveTo>
                                        <a:cubicBezTo>
                                          <a:pt x="4977" y="2003468"/>
                                          <a:pt x="4955" y="1986801"/>
                                          <a:pt x="10000" y="10000"/>
                                        </a:cubicBezTo>
                                      </a:path>
                                    </a:pathLst>
                                  </a:custGeom>
                                  <a:noFill/>
                                  <a:ln>
                                    <a:solidFill>
                                      <a:schemeClr val="tx2"/>
                                    </a:solidFill>
                                    <a:headEnd type="stealth" w="lg" len="lg"/>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0" name="Oval 260"/>
                                <wps:cNvSpPr/>
                                <wps:spPr>
                                  <a:xfrm>
                                    <a:off x="1382689" y="709945"/>
                                    <a:ext cx="59152" cy="5914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Oval 261"/>
                                <wps:cNvSpPr/>
                                <wps:spPr>
                                  <a:xfrm>
                                    <a:off x="1877671" y="1193979"/>
                                    <a:ext cx="59152" cy="5914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Oval 262"/>
                                <wps:cNvSpPr/>
                                <wps:spPr>
                                  <a:xfrm>
                                    <a:off x="889522" y="1196326"/>
                                    <a:ext cx="59152" cy="5914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Freeform: Shape 263"/>
                                <wps:cNvSpPr/>
                                <wps:spPr>
                                  <a:xfrm flipV="1">
                                    <a:off x="430042" y="1713820"/>
                                    <a:ext cx="1963728" cy="614352"/>
                                  </a:xfrm>
                                  <a:custGeom>
                                    <a:avLst/>
                                    <a:gdLst>
                                      <a:gd name="connsiteX0" fmla="*/ 0 w 2820473"/>
                                      <a:gd name="connsiteY0" fmla="*/ 0 h 6439"/>
                                      <a:gd name="connsiteX1" fmla="*/ 2820473 w 2820473"/>
                                      <a:gd name="connsiteY1" fmla="*/ 6439 h 6439"/>
                                      <a:gd name="connsiteX0" fmla="*/ 0 w 10000"/>
                                      <a:gd name="connsiteY0" fmla="*/ 0 h 1030073"/>
                                      <a:gd name="connsiteX1" fmla="*/ 10000 w 10000"/>
                                      <a:gd name="connsiteY1" fmla="*/ 10000 h 1030073"/>
                                      <a:gd name="connsiteX0" fmla="*/ 0 w 10000"/>
                                      <a:gd name="connsiteY0" fmla="*/ 0 h 1594488"/>
                                      <a:gd name="connsiteX1" fmla="*/ 10000 w 10000"/>
                                      <a:gd name="connsiteY1" fmla="*/ 10000 h 1594488"/>
                                      <a:gd name="connsiteX0" fmla="*/ 0 w 10000"/>
                                      <a:gd name="connsiteY0" fmla="*/ 0 h 1445101"/>
                                      <a:gd name="connsiteX1" fmla="*/ 10000 w 10000"/>
                                      <a:gd name="connsiteY1" fmla="*/ 10000 h 1445101"/>
                                      <a:gd name="connsiteX0" fmla="*/ 0 w 10000"/>
                                      <a:gd name="connsiteY0" fmla="*/ 0 h 1482779"/>
                                      <a:gd name="connsiteX1" fmla="*/ 10000 w 10000"/>
                                      <a:gd name="connsiteY1" fmla="*/ 10000 h 1482779"/>
                                      <a:gd name="connsiteX0" fmla="*/ 0 w 10000"/>
                                      <a:gd name="connsiteY0" fmla="*/ 0 h 1505118"/>
                                      <a:gd name="connsiteX1" fmla="*/ 10000 w 10000"/>
                                      <a:gd name="connsiteY1" fmla="*/ 10000 h 1505118"/>
                                      <a:gd name="connsiteX0" fmla="*/ 0 w 10000"/>
                                      <a:gd name="connsiteY0" fmla="*/ 0 h 1497601"/>
                                      <a:gd name="connsiteX1" fmla="*/ 10000 w 10000"/>
                                      <a:gd name="connsiteY1" fmla="*/ 10000 h 1497601"/>
                                    </a:gdLst>
                                    <a:ahLst/>
                                    <a:cxnLst>
                                      <a:cxn ang="0">
                                        <a:pos x="connsiteX0" y="connsiteY0"/>
                                      </a:cxn>
                                      <a:cxn ang="0">
                                        <a:pos x="connsiteX1" y="connsiteY1"/>
                                      </a:cxn>
                                    </a:cxnLst>
                                    <a:rect l="l" t="t" r="r" b="b"/>
                                    <a:pathLst>
                                      <a:path w="10000" h="1497601">
                                        <a:moveTo>
                                          <a:pt x="0" y="0"/>
                                        </a:moveTo>
                                        <a:cubicBezTo>
                                          <a:pt x="4977" y="2003468"/>
                                          <a:pt x="4955" y="1986801"/>
                                          <a:pt x="10000" y="10000"/>
                                        </a:cubicBezTo>
                                      </a:path>
                                    </a:pathLst>
                                  </a:custGeom>
                                  <a:noFill/>
                                  <a:ln>
                                    <a:solidFill>
                                      <a:schemeClr val="tx2"/>
                                    </a:solidFill>
                                    <a:headEnd type="stealth" w="lg" len="lg"/>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4" name="Oval 264"/>
                                <wps:cNvSpPr/>
                                <wps:spPr>
                                  <a:xfrm>
                                    <a:off x="1382689" y="1689873"/>
                                    <a:ext cx="59152" cy="5914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Text Box 265"/>
                                <wps:cNvSpPr txBox="1"/>
                                <wps:spPr>
                                  <a:xfrm>
                                    <a:off x="1441842" y="338297"/>
                                    <a:ext cx="556966" cy="228600"/>
                                  </a:xfrm>
                                  <a:prstGeom prst="rect">
                                    <a:avLst/>
                                  </a:prstGeom>
                                  <a:noFill/>
                                  <a:ln w="6350">
                                    <a:noFill/>
                                  </a:ln>
                                </wps:spPr>
                                <wps:txbx>
                                  <w:txbxContent>
                                    <w:p w14:paraId="03C72B95" w14:textId="77777777" w:rsidR="00AB1A6D" w:rsidRPr="001E5584" w:rsidRDefault="00AB1A6D" w:rsidP="0081746F">
                                      <w:pPr>
                                        <w:rPr>
                                          <w:sz w:val="20"/>
                                        </w:rPr>
                                      </w:pPr>
                                      <w:r>
                                        <w:rPr>
                                          <w:sz w:val="20"/>
                                        </w:rPr>
                                        <w:t>(0,</w:t>
                                      </w:r>
                                      <w:r>
                                        <w:rPr>
                                          <w:i/>
                                          <w:sz w:val="20"/>
                                        </w:rPr>
                                        <w:t>c</w:t>
                                      </w:r>
                                      <w:r>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6" name="Text Box 266"/>
                                <wps:cNvSpPr txBox="1"/>
                                <wps:spPr>
                                  <a:xfrm>
                                    <a:off x="532646" y="1026865"/>
                                    <a:ext cx="556966" cy="228600"/>
                                  </a:xfrm>
                                  <a:prstGeom prst="rect">
                                    <a:avLst/>
                                  </a:prstGeom>
                                  <a:noFill/>
                                  <a:ln w="6350">
                                    <a:noFill/>
                                  </a:ln>
                                </wps:spPr>
                                <wps:txbx>
                                  <w:txbxContent>
                                    <w:p w14:paraId="42ED2420" w14:textId="77777777" w:rsidR="00AB1A6D" w:rsidRPr="001E5584" w:rsidRDefault="00AB1A6D" w:rsidP="0081746F">
                                      <w:pPr>
                                        <w:rPr>
                                          <w:sz w:val="20"/>
                                        </w:rPr>
                                      </w:pPr>
                                      <w:r>
                                        <w:rPr>
                                          <w:sz w:val="20"/>
                                        </w:rPr>
                                        <w:t>(-</w:t>
                                      </w:r>
                                      <w:r>
                                        <w:rPr>
                                          <w:i/>
                                          <w:sz w:val="20"/>
                                        </w:rPr>
                                        <w:t>b</w:t>
                                      </w:r>
                                      <w:r>
                                        <w:rPr>
                                          <w:sz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7" name="Text Box 267"/>
                                <wps:cNvSpPr txBox="1"/>
                                <wps:spPr>
                                  <a:xfrm>
                                    <a:off x="1061184" y="1513781"/>
                                    <a:ext cx="556966" cy="228600"/>
                                  </a:xfrm>
                                  <a:prstGeom prst="rect">
                                    <a:avLst/>
                                  </a:prstGeom>
                                  <a:noFill/>
                                  <a:ln w="6350">
                                    <a:noFill/>
                                  </a:ln>
                                </wps:spPr>
                                <wps:txbx>
                                  <w:txbxContent>
                                    <w:p w14:paraId="09D686E6" w14:textId="77777777" w:rsidR="00AB1A6D" w:rsidRPr="001E5584" w:rsidRDefault="00AB1A6D" w:rsidP="0081746F">
                                      <w:pPr>
                                        <w:rPr>
                                          <w:sz w:val="20"/>
                                        </w:rPr>
                                      </w:pPr>
                                      <w:r>
                                        <w:rPr>
                                          <w:sz w:val="20"/>
                                        </w:rPr>
                                        <w:t>(0,-</w:t>
                                      </w:r>
                                      <w:r>
                                        <w:rPr>
                                          <w:i/>
                                          <w:sz w:val="20"/>
                                        </w:rPr>
                                        <w:t>a</w:t>
                                      </w:r>
                                      <w:r>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8" name="Text Box 268"/>
                                <wps:cNvSpPr txBox="1"/>
                                <wps:spPr>
                                  <a:xfrm>
                                    <a:off x="1450119" y="1945902"/>
                                    <a:ext cx="556966" cy="228600"/>
                                  </a:xfrm>
                                  <a:prstGeom prst="rect">
                                    <a:avLst/>
                                  </a:prstGeom>
                                  <a:noFill/>
                                  <a:ln w="6350">
                                    <a:noFill/>
                                  </a:ln>
                                </wps:spPr>
                                <wps:txbx>
                                  <w:txbxContent>
                                    <w:p w14:paraId="109F31B1" w14:textId="77777777" w:rsidR="00AB1A6D" w:rsidRPr="001E5584" w:rsidRDefault="00AB1A6D" w:rsidP="0081746F">
                                      <w:pPr>
                                        <w:rPr>
                                          <w:sz w:val="20"/>
                                        </w:rPr>
                                      </w:pPr>
                                      <w:r>
                                        <w:rPr>
                                          <w:sz w:val="20"/>
                                        </w:rPr>
                                        <w:t>(0,-</w:t>
                                      </w:r>
                                      <w:r>
                                        <w:rPr>
                                          <w:i/>
                                          <w:sz w:val="20"/>
                                        </w:rPr>
                                        <w:t>c</w:t>
                                      </w:r>
                                      <w:r>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9" name="Text Box 269"/>
                                <wps:cNvSpPr txBox="1"/>
                                <wps:spPr>
                                  <a:xfrm>
                                    <a:off x="1945283" y="1010878"/>
                                    <a:ext cx="556966" cy="228600"/>
                                  </a:xfrm>
                                  <a:prstGeom prst="rect">
                                    <a:avLst/>
                                  </a:prstGeom>
                                  <a:noFill/>
                                  <a:ln w="6350">
                                    <a:noFill/>
                                  </a:ln>
                                </wps:spPr>
                                <wps:txbx>
                                  <w:txbxContent>
                                    <w:p w14:paraId="708BD51F" w14:textId="77777777" w:rsidR="00AB1A6D" w:rsidRPr="001E5584" w:rsidRDefault="00AB1A6D" w:rsidP="0081746F">
                                      <w:pPr>
                                        <w:rPr>
                                          <w:sz w:val="20"/>
                                        </w:rPr>
                                      </w:pPr>
                                      <w:r>
                                        <w:rPr>
                                          <w:sz w:val="20"/>
                                        </w:rPr>
                                        <w:t>(</w:t>
                                      </w:r>
                                      <w:r>
                                        <w:rPr>
                                          <w:i/>
                                          <w:sz w:val="20"/>
                                        </w:rPr>
                                        <w:t>b</w:t>
                                      </w:r>
                                      <w:r>
                                        <w:rPr>
                                          <w:sz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6869FC20" id="Canvas 200" o:spid="_x0000_s1267" editas="canvas" alt="A vertical hyperbola with vertices at 0 comma a and 0 comma negative a, foci at 0 comma c 0 and 0 comma negative c, and co-vertices at b comma 0 and negative b comma 0, with asymptotes drawn with slopes a over b and negative a over b." style="width:147pt;height:153.55pt;mso-position-horizontal-relative:char;mso-position-vertical-relative:line" coordsize="18669,19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">
                      <v:shape id="_x0000_s1268" type="#_x0000_t75" alt="A vertical hyperbola with vertices at 0 comma a and 0 comma negative a, foci at 0 comma c 0 and 0 comma negative c, and co-vertices at b comma 0 and negative b comma 0, with asymptotes drawn with slopes a over b and negative a over b." style="position:absolute;width:18669;height:19500;visibility:visible;mso-wrap-style:square">
                        <v:fill o:detectmouseclick="t"/>
                        <v:path o:connecttype="none"/>
                      </v:shape>
                      <v:shape id="Text Box 189" o:spid="_x0000_s1269" type="#_x0000_t202" style="position:absolute;left:16650;top:10204;width:164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" filled="f" stroked="f" strokeweight=".5pt">
                        <v:textbox inset="0,0,0,0">
                          <w:txbxContent>
                            <w:p w14:paraId="42574650" w14:textId="77777777" w:rsidR="00AB1A6D" w:rsidRPr="001E5584" w:rsidRDefault="00AB1A6D" w:rsidP="0081746F">
                              <w:pPr>
                                <w:jc w:val="right"/>
                                <w:rPr>
                                  <w:i/>
                                  <w:sz w:val="20"/>
                                </w:rPr>
                              </w:pPr>
                              <w:r w:rsidRPr="001E5584">
                                <w:rPr>
                                  <w:i/>
                                  <w:sz w:val="20"/>
                                </w:rPr>
                                <w:t>x</w:t>
                              </w:r>
                            </w:p>
                          </w:txbxContent>
                        </v:textbox>
                      </v:shape>
                      <v:group id="Group 225" o:spid="_x0000_s1270" style="position:absolute;top:486;width:18299;height:19021" coordorigin="3112,765" coordsize="21909,2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line id="Straight Connector 228" o:spid="_x0000_s1271" style="position:absolute;flip:y;visibility:visible;mso-wrap-style:square" from="3112,1638" to="24730,2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" strokecolor="red" strokeweight=".5pt">
                          <v:stroke dashstyle="dash" joinstyle="miter"/>
                        </v:line>
                        <v:line id="Straight Connector 229" o:spid="_x0000_s1272" style="position:absolute;flip:x y;visibility:visible;mso-wrap-style:square" from="3535,1639" to="24730,2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" strokecolor="red" strokeweight=".5pt">
                          <v:stroke dashstyle="dash" joinstyle="miter"/>
                        </v:line>
                        <v:line id="Straight Connector 230" o:spid="_x0000_s1273" style="position:absolute;visibility:visible;mso-wrap-style:square" from="3112,12266" to="24825,1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" strokecolor="black [3213]" strokeweight=".5pt">
                          <v:stroke endarrow="block" joinstyle="miter"/>
                        </v:line>
                        <v:line id="Straight Connector 234" o:spid="_x0000_s1274" style="position:absolute;visibility:visible;mso-wrap-style:square" from="14119,1933" to="14119,2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" strokecolor="black [3213]" strokeweight=".5pt">
                          <v:stroke startarrow="block" joinstyle="miter"/>
                        </v:line>
                        <v:shape id="Text Box 247" o:spid="_x0000_s1275" type="#_x0000_t202" style="position:absolute;left:12950;top:765;width:3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" filled="f" stroked="f" strokeweight=".5pt">
                          <v:textbox inset="0,0,0,0">
                            <w:txbxContent>
                              <w:p w14:paraId="6235C333" w14:textId="77777777" w:rsidR="00AB1A6D" w:rsidRPr="001E5584" w:rsidRDefault="00AB1A6D" w:rsidP="0081746F">
                                <w:pPr>
                                  <w:rPr>
                                    <w:i/>
                                    <w:sz w:val="20"/>
                                  </w:rPr>
                                </w:pPr>
                                <w:r w:rsidRPr="001E5584">
                                  <w:rPr>
                                    <w:i/>
                                    <w:sz w:val="20"/>
                                  </w:rPr>
                                  <w:t>y</w:t>
                                </w:r>
                              </w:p>
                            </w:txbxContent>
                          </v:textbox>
                        </v:shape>
                        <v:shape id="Text Box 251" o:spid="_x0000_s1276" type="#_x0000_t202" style="position:absolute;left:11168;top:7690;width:556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" filled="f" stroked="f" strokeweight=".5pt">
                          <v:textbox inset="0,0,0,0">
                            <w:txbxContent>
                              <w:p w14:paraId="4A41FCB8" w14:textId="77777777" w:rsidR="00AB1A6D" w:rsidRPr="001E5584" w:rsidRDefault="00AB1A6D" w:rsidP="0081746F">
                                <w:pPr>
                                  <w:rPr>
                                    <w:sz w:val="20"/>
                                  </w:rPr>
                                </w:pPr>
                                <w:r>
                                  <w:rPr>
                                    <w:sz w:val="20"/>
                                  </w:rPr>
                                  <w:t>(</w:t>
                                </w:r>
                                <w:proofErr w:type="gramStart"/>
                                <w:r>
                                  <w:rPr>
                                    <w:sz w:val="20"/>
                                  </w:rPr>
                                  <w:t>0,</w:t>
                                </w:r>
                                <w:r>
                                  <w:rPr>
                                    <w:i/>
                                    <w:sz w:val="20"/>
                                  </w:rPr>
                                  <w:t>a</w:t>
                                </w:r>
                                <w:proofErr w:type="gramEnd"/>
                                <w:r>
                                  <w:rPr>
                                    <w:sz w:val="20"/>
                                  </w:rPr>
                                  <w:t>)</w:t>
                                </w:r>
                              </w:p>
                            </w:txbxContent>
                          </v:textbox>
                        </v:shape>
                        <v:rect id="Rectangle 253" o:spid="_x0000_s1277" style="position:absolute;left:9182;top:7383;width:9873;height:9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" filled="f" strokecolor="#7030a0">
                          <v:stroke dashstyle="dash"/>
                        </v:rect>
                        <v:oval id="Oval 254" o:spid="_x0000_s1278" style="position:absolute;left:13823;top:11939;width:591;height: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" fillcolor="black [3213]" strokecolor="black [3213]" strokeweight="1pt">
                          <v:stroke joinstyle="miter"/>
                        </v:oval>
                        <v:oval id="Oval 255" o:spid="_x0000_s1279" style="position:absolute;left:13826;top:18959;width:592;height: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" fillcolor="black [3213]" strokecolor="black [3213]" strokeweight="1pt">
                          <v:stroke joinstyle="miter"/>
                        </v:oval>
                        <v:oval id="Oval 256" o:spid="_x0000_s1280" style="position:absolute;left:13826;top:4879;width:592;height: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" fillcolor="black [3213]" strokecolor="black [3213]" strokeweight="1pt">
                          <v:stroke joinstyle="miter"/>
                        </v:oval>
                        <v:shape id="Freeform: Shape 259" o:spid="_x0000_s1281" style="position:absolute;left:4300;top:1242;width:19637;height:6143;visibility:visible;mso-wrap-style:square;v-text-anchor:middle" coordsize="10000,149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" path="m,c4977,2003468,4955,1986801,10000,10000e" filled="f" strokecolor="#44546a [3215]" strokeweight="1pt">
                          <v:stroke startarrow="classic" startarrowwidth="wide" startarrowlength="long" endarrow="classic" endarrowwidth="wide" endarrowlength="long" joinstyle="miter"/>
                          <v:path arrowok="t" o:connecttype="custom" o:connectlocs="0,0;1963728,4102" o:connectangles="0,0"/>
                        </v:shape>
                        <v:oval id="Oval 260" o:spid="_x0000_s1282" style="position:absolute;left:13826;top:7099;width:592;height: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" fillcolor="black [3213]" strokecolor="black [3213]" strokeweight="1pt">
                          <v:stroke joinstyle="miter"/>
                        </v:oval>
                        <v:oval id="Oval 261" o:spid="_x0000_s1283" style="position:absolute;left:18776;top:11939;width:592;height: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" fillcolor="black [3213]" strokecolor="black [3213]" strokeweight="1pt">
                          <v:stroke joinstyle="miter"/>
                        </v:oval>
                        <v:oval id="Oval 262" o:spid="_x0000_s1284" style="position:absolute;left:8895;top:11963;width:591;height: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" fillcolor="black [3213]" strokecolor="black [3213]" strokeweight="1pt">
                          <v:stroke joinstyle="miter"/>
                        </v:oval>
                        <v:shape id="Freeform: Shape 263" o:spid="_x0000_s1285" style="position:absolute;left:4300;top:17138;width:19637;height:6143;flip:y;visibility:visible;mso-wrap-style:square;v-text-anchor:middle" coordsize="10000,149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" path="m,c4977,2003468,4955,1986801,10000,10000e" filled="f" strokecolor="#44546a [3215]" strokeweight="1pt">
                          <v:stroke startarrow="classic" startarrowwidth="wide" startarrowlength="long" endarrow="classic" endarrowwidth="wide" endarrowlength="long" joinstyle="miter"/>
                          <v:path arrowok="t" o:connecttype="custom" o:connectlocs="0,0;1963728,4102" o:connectangles="0,0"/>
                        </v:shape>
                        <v:oval id="Oval 264" o:spid="_x0000_s1286" style="position:absolute;left:13826;top:16898;width:592;height: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" fillcolor="black [3213]" strokecolor="black [3213]" strokeweight="1pt">
                          <v:stroke joinstyle="miter"/>
                        </v:oval>
                        <v:shape id="Text Box 265" o:spid="_x0000_s1287" type="#_x0000_t202" style="position:absolute;left:14418;top:3382;width:557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" filled="f" stroked="f" strokeweight=".5pt">
                          <v:textbox inset="0,0,0,0">
                            <w:txbxContent>
                              <w:p w14:paraId="03C72B95" w14:textId="77777777" w:rsidR="00AB1A6D" w:rsidRPr="001E5584" w:rsidRDefault="00AB1A6D" w:rsidP="0081746F">
                                <w:pPr>
                                  <w:rPr>
                                    <w:sz w:val="20"/>
                                  </w:rPr>
                                </w:pPr>
                                <w:r>
                                  <w:rPr>
                                    <w:sz w:val="20"/>
                                  </w:rPr>
                                  <w:t>(</w:t>
                                </w:r>
                                <w:proofErr w:type="gramStart"/>
                                <w:r>
                                  <w:rPr>
                                    <w:sz w:val="20"/>
                                  </w:rPr>
                                  <w:t>0,</w:t>
                                </w:r>
                                <w:r>
                                  <w:rPr>
                                    <w:i/>
                                    <w:sz w:val="20"/>
                                  </w:rPr>
                                  <w:t>c</w:t>
                                </w:r>
                                <w:proofErr w:type="gramEnd"/>
                                <w:r>
                                  <w:rPr>
                                    <w:sz w:val="20"/>
                                  </w:rPr>
                                  <w:t>)</w:t>
                                </w:r>
                              </w:p>
                            </w:txbxContent>
                          </v:textbox>
                        </v:shape>
                        <v:shape id="Text Box 266" o:spid="_x0000_s1288" type="#_x0000_t202" style="position:absolute;left:5326;top:10268;width:557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" filled="f" stroked="f" strokeweight=".5pt">
                          <v:textbox inset="0,0,0,0">
                            <w:txbxContent>
                              <w:p w14:paraId="42ED2420" w14:textId="77777777" w:rsidR="00AB1A6D" w:rsidRPr="001E5584" w:rsidRDefault="00AB1A6D" w:rsidP="0081746F">
                                <w:pPr>
                                  <w:rPr>
                                    <w:sz w:val="20"/>
                                  </w:rPr>
                                </w:pPr>
                                <w:r>
                                  <w:rPr>
                                    <w:sz w:val="20"/>
                                  </w:rPr>
                                  <w:t>(-</w:t>
                                </w:r>
                                <w:r>
                                  <w:rPr>
                                    <w:i/>
                                    <w:sz w:val="20"/>
                                  </w:rPr>
                                  <w:t>b</w:t>
                                </w:r>
                                <w:r>
                                  <w:rPr>
                                    <w:sz w:val="20"/>
                                  </w:rPr>
                                  <w:t>,0)</w:t>
                                </w:r>
                              </w:p>
                            </w:txbxContent>
                          </v:textbox>
                        </v:shape>
                        <v:shape id="Text Box 267" o:spid="_x0000_s1289" type="#_x0000_t202" style="position:absolute;left:10611;top:15137;width:557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" filled="f" stroked="f" strokeweight=".5pt">
                          <v:textbox inset="0,0,0,0">
                            <w:txbxContent>
                              <w:p w14:paraId="09D686E6" w14:textId="77777777" w:rsidR="00AB1A6D" w:rsidRPr="001E5584" w:rsidRDefault="00AB1A6D" w:rsidP="0081746F">
                                <w:pPr>
                                  <w:rPr>
                                    <w:sz w:val="20"/>
                                  </w:rPr>
                                </w:pPr>
                                <w:r>
                                  <w:rPr>
                                    <w:sz w:val="20"/>
                                  </w:rPr>
                                  <w:t>(</w:t>
                                </w:r>
                                <w:proofErr w:type="gramStart"/>
                                <w:r>
                                  <w:rPr>
                                    <w:sz w:val="20"/>
                                  </w:rPr>
                                  <w:t>0,-</w:t>
                                </w:r>
                                <w:proofErr w:type="gramEnd"/>
                                <w:r>
                                  <w:rPr>
                                    <w:i/>
                                    <w:sz w:val="20"/>
                                  </w:rPr>
                                  <w:t>a</w:t>
                                </w:r>
                                <w:r>
                                  <w:rPr>
                                    <w:sz w:val="20"/>
                                  </w:rPr>
                                  <w:t>)</w:t>
                                </w:r>
                              </w:p>
                            </w:txbxContent>
                          </v:textbox>
                        </v:shape>
                        <v:shape id="Text Box 268" o:spid="_x0000_s1290" type="#_x0000_t202" style="position:absolute;left:14501;top:19459;width:556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" filled="f" stroked="f" strokeweight=".5pt">
                          <v:textbox inset="0,0,0,0">
                            <w:txbxContent>
                              <w:p w14:paraId="109F31B1" w14:textId="77777777" w:rsidR="00AB1A6D" w:rsidRPr="001E5584" w:rsidRDefault="00AB1A6D" w:rsidP="0081746F">
                                <w:pPr>
                                  <w:rPr>
                                    <w:sz w:val="20"/>
                                  </w:rPr>
                                </w:pPr>
                                <w:r>
                                  <w:rPr>
                                    <w:sz w:val="20"/>
                                  </w:rPr>
                                  <w:t>(</w:t>
                                </w:r>
                                <w:proofErr w:type="gramStart"/>
                                <w:r>
                                  <w:rPr>
                                    <w:sz w:val="20"/>
                                  </w:rPr>
                                  <w:t>0,-</w:t>
                                </w:r>
                                <w:proofErr w:type="gramEnd"/>
                                <w:r>
                                  <w:rPr>
                                    <w:i/>
                                    <w:sz w:val="20"/>
                                  </w:rPr>
                                  <w:t>c</w:t>
                                </w:r>
                                <w:r>
                                  <w:rPr>
                                    <w:sz w:val="20"/>
                                  </w:rPr>
                                  <w:t>)</w:t>
                                </w:r>
                              </w:p>
                            </w:txbxContent>
                          </v:textbox>
                        </v:shape>
                        <v:shape id="Text Box 269" o:spid="_x0000_s1291" type="#_x0000_t202" style="position:absolute;left:19452;top:10108;width:557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" filled="f" stroked="f" strokeweight=".5pt">
                          <v:textbox inset="0,0,0,0">
                            <w:txbxContent>
                              <w:p w14:paraId="708BD51F" w14:textId="77777777" w:rsidR="00AB1A6D" w:rsidRPr="001E5584" w:rsidRDefault="00AB1A6D" w:rsidP="0081746F">
                                <w:pPr>
                                  <w:rPr>
                                    <w:sz w:val="20"/>
                                  </w:rPr>
                                </w:pPr>
                                <w:r>
                                  <w:rPr>
                                    <w:sz w:val="20"/>
                                  </w:rPr>
                                  <w:t>(</w:t>
                                </w:r>
                                <w:r>
                                  <w:rPr>
                                    <w:i/>
                                    <w:sz w:val="20"/>
                                  </w:rPr>
                                  <w:t>b</w:t>
                                </w:r>
                                <w:r>
                                  <w:rPr>
                                    <w:sz w:val="20"/>
                                  </w:rPr>
                                  <w:t>,0)</w:t>
                                </w:r>
                              </w:p>
                            </w:txbxContent>
                          </v:textbox>
                        </v:shape>
                      </v:group>
                      <w10:anchorlock/>
                    </v:group>
                  </w:pict>
                </mc:Fallback>
              </mc:AlternateContent>
            </w:r>
          </w:p>
        </w:tc>
      </w:tr>
    </w:tbl>
    <w:p w14:paraId="55287668" w14:textId="77777777" w:rsidR="0081746F" w:rsidRDefault="0081746F" w:rsidP="0081746F"/>
    <w:p w14:paraId="0C534648" w14:textId="77777777" w:rsidR="0081746F" w:rsidRDefault="0081746F" w:rsidP="0081746F"/>
    <w:p w14:paraId="71BBEB1B" w14:textId="77777777" w:rsidR="00A8272C" w:rsidRDefault="00A8272C" w:rsidP="00A8272C">
      <w:pPr>
        <w:pStyle w:val="ExampleHeader"/>
      </w:pPr>
      <w:r>
        <w:t>Example 1</w:t>
      </w:r>
    </w:p>
    <w:p w14:paraId="5137586E" w14:textId="77777777" w:rsidR="00A8272C" w:rsidRDefault="00A8272C" w:rsidP="00A8272C">
      <w:pPr>
        <w:pStyle w:val="Example"/>
      </w:pPr>
      <w:r>
        <w:t xml:space="preserve">Put the equation of the hyperbola </w:t>
      </w:r>
      <w:r w:rsidR="004D308A" w:rsidRPr="00E42C22">
        <w:rPr>
          <w:position w:val="-10"/>
        </w:rPr>
        <w:object w:dxaOrig="1240" w:dyaOrig="360" w14:anchorId="4E176A97">
          <v:shape id="_x0000_i1249" type="#_x0000_t75" style="width:60.75pt;height:18.75pt" o:ole="">
            <v:imagedata r:id="rId498" o:title=""/>
          </v:shape>
          <o:OLEObject Type="Embed" ProgID="Equation.3" ShapeID="_x0000_i1249" DrawAspect="Content" ObjectID="_1719177726" r:id="rId499"/>
        </w:object>
      </w:r>
      <w:r>
        <w:t xml:space="preserve"> in standard form.  Find the vertices, length of the transverse axis, and the equations of the asymptotes.  Sketch the graph.  Check using a graphing utility.  </w:t>
      </w:r>
    </w:p>
    <w:p w14:paraId="534843E9" w14:textId="77777777" w:rsidR="00A8272C" w:rsidRDefault="00A8272C" w:rsidP="00A8272C">
      <w:pPr>
        <w:pStyle w:val="Example"/>
      </w:pPr>
    </w:p>
    <w:p w14:paraId="16621438" w14:textId="77777777" w:rsidR="00A8272C" w:rsidRDefault="00A8272C" w:rsidP="00A8272C">
      <w:pPr>
        <w:pStyle w:val="Example"/>
        <w:rPr>
          <w:rFonts w:eastAsiaTheme="minorEastAsia"/>
        </w:rPr>
      </w:pPr>
      <w:r>
        <w:t xml:space="preserve">The equation can be put in standard form  </w:t>
      </w:r>
      <w:r w:rsidR="004D308A" w:rsidRPr="00E42C22">
        <w:rPr>
          <w:position w:val="-24"/>
        </w:rPr>
        <w:object w:dxaOrig="1160" w:dyaOrig="660" w14:anchorId="7361066F">
          <v:shape id="_x0000_i1250" type="#_x0000_t75" style="width:58.5pt;height:32.25pt" o:ole="">
            <v:imagedata r:id="rId500" o:title=""/>
          </v:shape>
          <o:OLEObject Type="Embed" ProgID="Equation.3" ShapeID="_x0000_i1250" DrawAspect="Content" ObjectID="_1719177727" r:id="rId501"/>
        </w:object>
      </w:r>
      <w:r>
        <w:rPr>
          <w:rFonts w:eastAsiaTheme="minorEastAsia"/>
        </w:rPr>
        <w:t xml:space="preserve"> by dividing by 4.  </w:t>
      </w:r>
    </w:p>
    <w:p w14:paraId="4BAE6243" w14:textId="77777777" w:rsidR="00A8272C" w:rsidRDefault="00A8272C" w:rsidP="00A8272C">
      <w:pPr>
        <w:pStyle w:val="Example"/>
        <w:rPr>
          <w:rFonts w:eastAsiaTheme="minorEastAsia"/>
        </w:rPr>
      </w:pPr>
      <w:r>
        <w:rPr>
          <w:rFonts w:eastAsiaTheme="minorEastAsia"/>
        </w:rPr>
        <w:t xml:space="preserve">Comparing to the general standard equation </w:t>
      </w:r>
      <w:r w:rsidR="004D308A" w:rsidRPr="00E42C22">
        <w:rPr>
          <w:position w:val="-24"/>
        </w:rPr>
        <w:object w:dxaOrig="1180" w:dyaOrig="660" w14:anchorId="6C40B985">
          <v:shape id="_x0000_i1251" type="#_x0000_t75" style="width:60pt;height:32.25pt" o:ole="">
            <v:imagedata r:id="rId502" o:title=""/>
          </v:shape>
          <o:OLEObject Type="Embed" ProgID="Equation.3" ShapeID="_x0000_i1251" DrawAspect="Content" ObjectID="_1719177728" r:id="rId503"/>
        </w:object>
      </w:r>
      <w:r>
        <w:rPr>
          <w:rFonts w:eastAsiaTheme="minorEastAsia"/>
        </w:rPr>
        <w:t xml:space="preserve"> we see </w:t>
      </w:r>
      <w:r w:rsidR="004D769C">
        <w:rPr>
          <w:rFonts w:eastAsiaTheme="minorEastAsia"/>
        </w:rPr>
        <w:t>that</w:t>
      </w:r>
      <w:r>
        <w:rPr>
          <w:rFonts w:eastAsiaTheme="minorEastAsia"/>
        </w:rPr>
        <w:t xml:space="preserve"> </w:t>
      </w:r>
      <w:r w:rsidR="004D308A" w:rsidRPr="00E42C22">
        <w:rPr>
          <w:position w:val="-6"/>
        </w:rPr>
        <w:object w:dxaOrig="1100" w:dyaOrig="340" w14:anchorId="0A1A246C">
          <v:shape id="_x0000_i1252" type="#_x0000_t75" style="width:54.75pt;height:18.75pt" o:ole="">
            <v:imagedata r:id="rId504" o:title=""/>
          </v:shape>
          <o:OLEObject Type="Embed" ProgID="Equation.3" ShapeID="_x0000_i1252" DrawAspect="Content" ObjectID="_1719177729" r:id="rId505"/>
        </w:object>
      </w:r>
      <w:r>
        <w:rPr>
          <w:rFonts w:eastAsiaTheme="minorEastAsia"/>
        </w:rPr>
        <w:t xml:space="preserve"> and </w:t>
      </w:r>
      <w:r w:rsidR="004D308A" w:rsidRPr="00E42C22">
        <w:rPr>
          <w:position w:val="-6"/>
        </w:rPr>
        <w:object w:dxaOrig="1020" w:dyaOrig="340" w14:anchorId="27F3F583">
          <v:shape id="_x0000_i1253" type="#_x0000_t75" style="width:51.75pt;height:18.75pt" o:ole="">
            <v:imagedata r:id="rId506" o:title=""/>
          </v:shape>
          <o:OLEObject Type="Embed" ProgID="Equation.3" ShapeID="_x0000_i1253" DrawAspect="Content" ObjectID="_1719177730" r:id="rId507"/>
        </w:object>
      </w:r>
      <w:r>
        <w:rPr>
          <w:rFonts w:eastAsiaTheme="minorEastAsia"/>
        </w:rPr>
        <w:t xml:space="preserve">.   </w:t>
      </w:r>
    </w:p>
    <w:p w14:paraId="7BFC8DD6" w14:textId="77777777" w:rsidR="00A8272C" w:rsidRDefault="00A8272C" w:rsidP="00A8272C">
      <w:pPr>
        <w:pStyle w:val="Example"/>
        <w:rPr>
          <w:rFonts w:eastAsiaTheme="minorEastAsia"/>
        </w:rPr>
      </w:pPr>
    </w:p>
    <w:p w14:paraId="22DA415B" w14:textId="77777777" w:rsidR="00A8272C" w:rsidRDefault="00A8272C" w:rsidP="00A8272C">
      <w:pPr>
        <w:pStyle w:val="Example"/>
      </w:pPr>
      <w:r>
        <w:rPr>
          <w:rFonts w:eastAsiaTheme="minorEastAsia"/>
        </w:rPr>
        <w:lastRenderedPageBreak/>
        <w:t xml:space="preserve">Since the </w:t>
      </w:r>
      <w:r w:rsidRPr="00C547FD">
        <w:rPr>
          <w:rFonts w:eastAsiaTheme="minorEastAsia"/>
          <w:i/>
        </w:rPr>
        <w:t>x</w:t>
      </w:r>
      <w:r>
        <w:rPr>
          <w:rFonts w:eastAsiaTheme="minorEastAsia"/>
        </w:rPr>
        <w:t xml:space="preserve"> term is subtracted, the hyperbola opens vertically and the vertices lie on the </w:t>
      </w:r>
      <w:r w:rsidRPr="00DA6C37">
        <w:rPr>
          <w:rFonts w:eastAsiaTheme="minorEastAsia"/>
          <w:i/>
        </w:rPr>
        <w:t>y</w:t>
      </w:r>
      <w:r>
        <w:rPr>
          <w:rFonts w:eastAsiaTheme="minorEastAsia"/>
        </w:rPr>
        <w:t xml:space="preserve">-axis at </w:t>
      </w:r>
      <w:r>
        <w:t>(0,±</w:t>
      </w:r>
      <w:r w:rsidRPr="00AB5313">
        <w:rPr>
          <w:i/>
        </w:rPr>
        <w:t>a</w:t>
      </w:r>
      <w:r>
        <w:t xml:space="preserve">) = (0, ±2).  </w:t>
      </w:r>
    </w:p>
    <w:p w14:paraId="2A0A0837" w14:textId="77777777" w:rsidR="005F7751" w:rsidRDefault="005F7751" w:rsidP="00A8272C">
      <w:pPr>
        <w:pStyle w:val="Example"/>
      </w:pPr>
    </w:p>
    <w:p w14:paraId="5DE9FCBF" w14:textId="77777777" w:rsidR="00A8272C" w:rsidRDefault="00A8272C" w:rsidP="00A8272C">
      <w:pPr>
        <w:pStyle w:val="Example"/>
      </w:pPr>
      <w:r>
        <w:t xml:space="preserve">The length of the transverse axis is </w:t>
      </w:r>
      <w:r w:rsidR="004D308A" w:rsidRPr="007D79CD">
        <w:rPr>
          <w:position w:val="-10"/>
        </w:rPr>
        <w:object w:dxaOrig="1460" w:dyaOrig="340" w14:anchorId="551E77DB">
          <v:shape id="_x0000_i1254" type="#_x0000_t75" style="width:72.75pt;height:18.75pt" o:ole="">
            <v:imagedata r:id="rId508" o:title=""/>
          </v:shape>
          <o:OLEObject Type="Embed" ProgID="Equation.3" ShapeID="_x0000_i1254" DrawAspect="Content" ObjectID="_1719177731" r:id="rId509"/>
        </w:object>
      </w:r>
      <w:r>
        <w:t xml:space="preserve">.  </w:t>
      </w:r>
    </w:p>
    <w:p w14:paraId="74921243" w14:textId="77777777" w:rsidR="00A8272C" w:rsidRDefault="004D769C" w:rsidP="00A8272C">
      <w:pPr>
        <w:pStyle w:val="Example"/>
      </w:pPr>
      <w:r>
        <w:t>Equations</w:t>
      </w:r>
      <w:r w:rsidR="00A8272C">
        <w:t xml:space="preserve"> of the asymptotes are </w:t>
      </w:r>
      <w:r w:rsidR="004D308A" w:rsidRPr="00E42C22">
        <w:rPr>
          <w:position w:val="-24"/>
        </w:rPr>
        <w:object w:dxaOrig="940" w:dyaOrig="620" w14:anchorId="0CE90186">
          <v:shape id="_x0000_i1255" type="#_x0000_t75" style="width:47.25pt;height:30.75pt" o:ole="">
            <v:imagedata r:id="rId510" o:title=""/>
          </v:shape>
          <o:OLEObject Type="Embed" ProgID="Equation.3" ShapeID="_x0000_i1255" DrawAspect="Content" ObjectID="_1719177732" r:id="rId511"/>
        </w:object>
      </w:r>
      <w:r w:rsidR="00A8272C">
        <w:t xml:space="preserve"> or </w:t>
      </w:r>
      <w:r w:rsidR="004D308A" w:rsidRPr="00E42C22">
        <w:rPr>
          <w:position w:val="-6"/>
        </w:rPr>
        <w:object w:dxaOrig="639" w:dyaOrig="279" w14:anchorId="61EC39E9">
          <v:shape id="_x0000_i1256" type="#_x0000_t75" style="width:32.25pt;height:13.5pt" o:ole="">
            <v:imagedata r:id="rId512" o:title=""/>
          </v:shape>
          <o:OLEObject Type="Embed" ProgID="Equation.3" ShapeID="_x0000_i1256" DrawAspect="Content" ObjectID="_1719177733" r:id="rId513"/>
        </w:object>
      </w:r>
      <w:r w:rsidR="00A8272C">
        <w:t xml:space="preserve">.  </w:t>
      </w:r>
    </w:p>
    <w:p w14:paraId="22D37D3E" w14:textId="77777777" w:rsidR="00A8272C" w:rsidRDefault="00A8272C" w:rsidP="00A8272C">
      <w:pPr>
        <w:pStyle w:val="Example"/>
      </w:pPr>
    </w:p>
    <w:p w14:paraId="26787264" w14:textId="77777777" w:rsidR="00A8272C" w:rsidRDefault="00A8272C" w:rsidP="00A8272C">
      <w:pPr>
        <w:pStyle w:val="Example"/>
      </w:pPr>
      <w:r>
        <w:t>To sketch the graph we plot the vertices of the construction rectangle at (±</w:t>
      </w:r>
      <w:r w:rsidRPr="00DA6C37">
        <w:rPr>
          <w:i/>
        </w:rPr>
        <w:t>b</w:t>
      </w:r>
      <w:r>
        <w:t>,±</w:t>
      </w:r>
      <w:r w:rsidRPr="00DA6C37">
        <w:rPr>
          <w:i/>
        </w:rPr>
        <w:t>a</w:t>
      </w:r>
      <w:r>
        <w:t xml:space="preserve">) or </w:t>
      </w:r>
    </w:p>
    <w:p w14:paraId="75C92903" w14:textId="77777777" w:rsidR="00A8272C" w:rsidRDefault="00A8272C" w:rsidP="00A8272C">
      <w:pPr>
        <w:pStyle w:val="Example"/>
      </w:pPr>
      <w:r>
        <w:t>(-1,-2), (-1,2), (1,-2), and (1,2).  The asymptotes are drawn through the diagonals of the rectangle and the vertices plotted.  Then we sketch in the hyperbola</w:t>
      </w:r>
      <w:r w:rsidR="004D769C">
        <w:t>,</w:t>
      </w:r>
      <w:r>
        <w:t xml:space="preserve"> rounded at the vertices and approaching the asymptotes.</w:t>
      </w:r>
    </w:p>
    <w:p w14:paraId="41374B41" w14:textId="77777777" w:rsidR="00A8272C" w:rsidRDefault="00A8272C" w:rsidP="00A8272C">
      <w:pPr>
        <w:pStyle w:val="Example"/>
      </w:pPr>
    </w:p>
    <w:tbl>
      <w:tblPr>
        <w:tblStyle w:val="TableGrid"/>
        <w:tblpPr w:leftFromText="180" w:rightFromText="180" w:vertAnchor="text" w:horzAnchor="margin" w:tblpXSpec="right" w:tblpY="56"/>
        <w:tblW w:w="0" w:type="auto"/>
        <w:tblLook w:val="04A0" w:firstRow="1" w:lastRow="0" w:firstColumn="1" w:lastColumn="0" w:noHBand="0" w:noVBand="1"/>
      </w:tblPr>
      <w:tblGrid>
        <w:gridCol w:w="2616"/>
        <w:gridCol w:w="2616"/>
        <w:gridCol w:w="2616"/>
      </w:tblGrid>
      <w:tr w:rsidR="00A8272C" w14:paraId="5BE38A63" w14:textId="77777777" w:rsidTr="002851A8">
        <w:trPr>
          <w:trHeight w:val="3024"/>
        </w:trPr>
        <w:tc>
          <w:tcPr>
            <w:tcW w:w="2616" w:type="dxa"/>
            <w:vAlign w:val="center"/>
          </w:tcPr>
          <w:p w14:paraId="014EDD80" w14:textId="77777777" w:rsidR="00A8272C" w:rsidRDefault="00A8272C" w:rsidP="002851A8">
            <w:pPr>
              <w:pStyle w:val="Example"/>
              <w:pBdr>
                <w:left w:val="none" w:sz="0" w:space="0" w:color="auto"/>
              </w:pBdr>
              <w:ind w:left="0"/>
              <w:jc w:val="center"/>
            </w:pPr>
            <w:r>
              <w:rPr>
                <w:noProof/>
              </w:rPr>
              <w:drawing>
                <wp:inline distT="0" distB="0" distL="0" distR="0" wp14:anchorId="3E767D61" wp14:editId="77BD8CE8">
                  <wp:extent cx="1495408" cy="1828800"/>
                  <wp:effectExtent l="0" t="0" r="0" b="0"/>
                  <wp:docPr id="201" name="Picture 201" descr="A graph showing a box drawn around the origin, with corners at negative 1 comma 2, 1 comma 2, 1 comma negative 2, and negative 1 comma negati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graph showing a box drawn around the origin, with corners at negative 1 comma 2, 1 comma 2, 1 comma negative 2, and negative 1 comma negative 2."/>
                          <pic:cNvPicPr/>
                        </pic:nvPicPr>
                        <pic:blipFill>
                          <a:blip r:embed="rId514"/>
                          <a:stretch>
                            <a:fillRect/>
                          </a:stretch>
                        </pic:blipFill>
                        <pic:spPr>
                          <a:xfrm>
                            <a:off x="0" y="0"/>
                            <a:ext cx="1495408" cy="1828800"/>
                          </a:xfrm>
                          <a:prstGeom prst="rect">
                            <a:avLst/>
                          </a:prstGeom>
                        </pic:spPr>
                      </pic:pic>
                    </a:graphicData>
                  </a:graphic>
                </wp:inline>
              </w:drawing>
            </w:r>
          </w:p>
        </w:tc>
        <w:tc>
          <w:tcPr>
            <w:tcW w:w="2616" w:type="dxa"/>
            <w:vAlign w:val="center"/>
          </w:tcPr>
          <w:p w14:paraId="499425A8" w14:textId="77777777" w:rsidR="00A8272C" w:rsidRDefault="00A8272C" w:rsidP="002851A8">
            <w:pPr>
              <w:pStyle w:val="Example"/>
              <w:pBdr>
                <w:left w:val="none" w:sz="0" w:space="0" w:color="auto"/>
              </w:pBdr>
              <w:ind w:left="0"/>
              <w:jc w:val="center"/>
            </w:pPr>
            <w:r>
              <w:rPr>
                <w:noProof/>
              </w:rPr>
              <w:drawing>
                <wp:inline distT="0" distB="0" distL="0" distR="0" wp14:anchorId="4E5BFD8C" wp14:editId="3A053991">
                  <wp:extent cx="1499810" cy="1828800"/>
                  <wp:effectExtent l="0" t="0" r="5715" b="0"/>
                  <wp:docPr id="202" name="Picture 202" descr="A graph showing a box drawn around the origin, with corners at negative 1 comma 2, 1 comma 2, 1 comma negative 2, and negative 1 comma negative 2.  Lines indicating the asymptotes are drawn through the diagonals of of the box, and dots are placed for the vertices at 0 comma 2 and 0 comma negati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graph showing a box drawn around the origin, with corners at negative 1 comma 2, 1 comma 2, 1 comma negative 2, and negative 1 comma negative 2.  Lines indicating the asymptotes are drawn through the diagonals of of the box, and dots are placed for the vertices at 0 comma 2 and 0 comma negative 2."/>
                          <pic:cNvPicPr/>
                        </pic:nvPicPr>
                        <pic:blipFill>
                          <a:blip r:embed="rId515"/>
                          <a:stretch>
                            <a:fillRect/>
                          </a:stretch>
                        </pic:blipFill>
                        <pic:spPr>
                          <a:xfrm>
                            <a:off x="0" y="0"/>
                            <a:ext cx="1499810" cy="1828800"/>
                          </a:xfrm>
                          <a:prstGeom prst="rect">
                            <a:avLst/>
                          </a:prstGeom>
                        </pic:spPr>
                      </pic:pic>
                    </a:graphicData>
                  </a:graphic>
                </wp:inline>
              </w:drawing>
            </w:r>
          </w:p>
        </w:tc>
        <w:tc>
          <w:tcPr>
            <w:tcW w:w="2616" w:type="dxa"/>
            <w:vAlign w:val="center"/>
          </w:tcPr>
          <w:p w14:paraId="537573AD" w14:textId="77777777" w:rsidR="00A8272C" w:rsidRDefault="00A8272C" w:rsidP="002851A8">
            <w:pPr>
              <w:pStyle w:val="Example"/>
              <w:pBdr>
                <w:left w:val="none" w:sz="0" w:space="0" w:color="auto"/>
              </w:pBdr>
              <w:ind w:left="0"/>
              <w:jc w:val="center"/>
            </w:pPr>
            <w:r>
              <w:rPr>
                <w:noProof/>
              </w:rPr>
              <w:drawing>
                <wp:inline distT="0" distB="0" distL="0" distR="0" wp14:anchorId="301A201F" wp14:editId="2EB3B506">
                  <wp:extent cx="1469401" cy="1828800"/>
                  <wp:effectExtent l="0" t="0" r="0" b="0"/>
                  <wp:docPr id="203" name="Picture 203" descr="A graph showing a box drawn around the origin, with corners at negative 1 comma 2, 1 comma 2, 1 comma negative 2, and negative 1 comma negative 2.  Lines indicating the asymptotes are drawn through the diagonals of of the box, and dots are placed for the vertices at 0 comma 2 and 0 comma negative 2.  Above the box, a U-shaped curve is drawn touching the vertex at 0 comma 2, and approaching the slanted asymptotes on the sides.  Below the box, an inverted U-shaped curve is drawn touching the vertex at 0 comma negative 2, and approaching the slanted asymptotes on the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 graph showing a box drawn around the origin, with corners at negative 1 comma 2, 1 comma 2, 1 comma negative 2, and negative 1 comma negative 2.  Lines indicating the asymptotes are drawn through the diagonals of of the box, and dots are placed for the vertices at 0 comma 2 and 0 comma negative 2.  Above the box, a U-shaped curve is drawn touching the vertex at 0 comma 2, and approaching the slanted asymptotes on the sides.  Below the box, an inverted U-shaped curve is drawn touching the vertex at 0 comma negative 2, and approaching the slanted asymptotes on the sides."/>
                          <pic:cNvPicPr/>
                        </pic:nvPicPr>
                        <pic:blipFill>
                          <a:blip r:embed="rId516"/>
                          <a:stretch>
                            <a:fillRect/>
                          </a:stretch>
                        </pic:blipFill>
                        <pic:spPr>
                          <a:xfrm>
                            <a:off x="0" y="0"/>
                            <a:ext cx="1469401" cy="1828800"/>
                          </a:xfrm>
                          <a:prstGeom prst="rect">
                            <a:avLst/>
                          </a:prstGeom>
                        </pic:spPr>
                      </pic:pic>
                    </a:graphicData>
                  </a:graphic>
                </wp:inline>
              </w:drawing>
            </w:r>
          </w:p>
        </w:tc>
      </w:tr>
    </w:tbl>
    <w:p w14:paraId="4340F04D" w14:textId="77777777" w:rsidR="00A8272C" w:rsidRDefault="00A8272C" w:rsidP="00A8272C">
      <w:pPr>
        <w:pStyle w:val="Example"/>
      </w:pPr>
    </w:p>
    <w:p w14:paraId="2D4F88E0" w14:textId="77777777" w:rsidR="00A8272C" w:rsidRDefault="00A8272C" w:rsidP="00A8272C">
      <w:pPr>
        <w:pStyle w:val="Example"/>
      </w:pPr>
    </w:p>
    <w:p w14:paraId="5F42B71D" w14:textId="77777777" w:rsidR="00A8272C" w:rsidRDefault="00A8272C" w:rsidP="00A8272C">
      <w:pPr>
        <w:pStyle w:val="Example"/>
      </w:pPr>
    </w:p>
    <w:p w14:paraId="1D77C727" w14:textId="77777777" w:rsidR="00A8272C" w:rsidRDefault="00A8272C" w:rsidP="00A8272C">
      <w:pPr>
        <w:pStyle w:val="Example"/>
      </w:pPr>
    </w:p>
    <w:p w14:paraId="171FE110" w14:textId="77777777" w:rsidR="00A8272C" w:rsidRDefault="00A8272C" w:rsidP="00A8272C">
      <w:pPr>
        <w:pStyle w:val="Example"/>
      </w:pPr>
    </w:p>
    <w:p w14:paraId="3D09D7A3" w14:textId="77777777" w:rsidR="00A8272C" w:rsidRDefault="00A8272C" w:rsidP="00A8272C">
      <w:pPr>
        <w:pStyle w:val="Example"/>
      </w:pPr>
    </w:p>
    <w:p w14:paraId="3DA2643A" w14:textId="77777777" w:rsidR="00A8272C" w:rsidRDefault="00A8272C" w:rsidP="00A8272C">
      <w:pPr>
        <w:pStyle w:val="Example"/>
      </w:pPr>
    </w:p>
    <w:p w14:paraId="19EBE103" w14:textId="77777777" w:rsidR="00A8272C" w:rsidRDefault="00A8272C" w:rsidP="00A8272C">
      <w:pPr>
        <w:pStyle w:val="Example"/>
      </w:pPr>
    </w:p>
    <w:p w14:paraId="0923DEB3" w14:textId="77777777" w:rsidR="00A8272C" w:rsidRDefault="00A8272C" w:rsidP="00A8272C">
      <w:pPr>
        <w:pStyle w:val="Example"/>
      </w:pPr>
    </w:p>
    <w:p w14:paraId="40232BC1" w14:textId="77777777" w:rsidR="00A8272C" w:rsidRDefault="00A8272C" w:rsidP="00A8272C">
      <w:pPr>
        <w:pStyle w:val="Example"/>
      </w:pPr>
    </w:p>
    <w:p w14:paraId="205263D5" w14:textId="77777777" w:rsidR="00A8272C" w:rsidRDefault="00A8272C" w:rsidP="00A8272C">
      <w:pPr>
        <w:pStyle w:val="Example"/>
      </w:pPr>
    </w:p>
    <w:p w14:paraId="13CC9841" w14:textId="77777777" w:rsidR="00A8272C" w:rsidRDefault="00A8272C" w:rsidP="00A8272C">
      <w:pPr>
        <w:pStyle w:val="Example"/>
      </w:pPr>
    </w:p>
    <w:p w14:paraId="2AF9C018" w14:textId="77777777" w:rsidR="00A8272C" w:rsidRDefault="00A8272C" w:rsidP="00A8272C">
      <w:pPr>
        <w:pStyle w:val="Example"/>
      </w:pPr>
      <w:r>
        <w:t xml:space="preserve">To check on a graphing utility, we must solve the equation for </w:t>
      </w:r>
      <w:r w:rsidRPr="00040864">
        <w:rPr>
          <w:i/>
        </w:rPr>
        <w:t>y</w:t>
      </w:r>
      <w:r>
        <w:t xml:space="preserve">.  Isolating </w:t>
      </w:r>
      <w:r w:rsidRPr="00372C90">
        <w:rPr>
          <w:i/>
        </w:rPr>
        <w:t>y</w:t>
      </w:r>
      <w:r w:rsidRPr="00372C90">
        <w:rPr>
          <w:vertAlign w:val="superscript"/>
        </w:rPr>
        <w:t>2</w:t>
      </w:r>
      <w:r>
        <w:t xml:space="preserve"> gives us</w:t>
      </w:r>
      <w:r w:rsidR="004D308A" w:rsidRPr="007D79CD">
        <w:rPr>
          <w:position w:val="-10"/>
        </w:rPr>
        <w:object w:dxaOrig="1340" w:dyaOrig="360" w14:anchorId="75BCAD62">
          <v:shape id="_x0000_i1257" type="#_x0000_t75" style="width:66pt;height:18.75pt" o:ole="">
            <v:imagedata r:id="rId517" o:title=""/>
          </v:shape>
          <o:OLEObject Type="Embed" ProgID="Equation.3" ShapeID="_x0000_i1257" DrawAspect="Content" ObjectID="_1719177734" r:id="rId518"/>
        </w:object>
      </w:r>
      <w:r>
        <w:t>.</w:t>
      </w:r>
    </w:p>
    <w:p w14:paraId="4A4B2153" w14:textId="77777777" w:rsidR="00A8272C" w:rsidRDefault="00A8272C" w:rsidP="00A8272C">
      <w:pPr>
        <w:pStyle w:val="Example"/>
      </w:pPr>
    </w:p>
    <w:p w14:paraId="3F4A475E" w14:textId="77777777" w:rsidR="00A8272C" w:rsidRPr="00040864" w:rsidRDefault="00A8272C" w:rsidP="00A8272C">
      <w:pPr>
        <w:pStyle w:val="Example"/>
      </w:pPr>
      <w:r>
        <w:t xml:space="preserve">Taking the square root of both sides we find </w:t>
      </w:r>
      <w:r w:rsidR="004D308A" w:rsidRPr="00E42C22">
        <w:rPr>
          <w:position w:val="-10"/>
        </w:rPr>
        <w:object w:dxaOrig="1400" w:dyaOrig="420" w14:anchorId="625488A7">
          <v:shape id="_x0000_i1258" type="#_x0000_t75" style="width:71.25pt;height:20.25pt" o:ole="">
            <v:imagedata r:id="rId519" o:title=""/>
          </v:shape>
          <o:OLEObject Type="Embed" ProgID="Equation.3" ShapeID="_x0000_i1258" DrawAspect="Content" ObjectID="_1719177735" r:id="rId520"/>
        </w:object>
      </w:r>
      <w:r>
        <w:t>.</w:t>
      </w:r>
    </w:p>
    <w:p w14:paraId="1FA0AF4D" w14:textId="77777777" w:rsidR="00A8272C" w:rsidRDefault="00A8272C" w:rsidP="00A8272C">
      <w:pPr>
        <w:pStyle w:val="Example"/>
      </w:pPr>
    </w:p>
    <w:p w14:paraId="7271E1C1" w14:textId="77777777" w:rsidR="00A8272C" w:rsidRDefault="00A8272C" w:rsidP="00A8272C">
      <w:pPr>
        <w:pStyle w:val="Example"/>
      </w:pPr>
      <w:r>
        <w:t xml:space="preserve">Under </w:t>
      </w:r>
      <w:r>
        <w:rPr>
          <w:b/>
          <w:noProof/>
        </w:rPr>
        <w:t>Y=</w:t>
      </w:r>
      <w:r>
        <w:t xml:space="preserve"> enter the two halves of the hyperbola and the two asymptotes as </w:t>
      </w:r>
      <w:r w:rsidR="004D308A" w:rsidRPr="00E42C22">
        <w:rPr>
          <w:position w:val="-10"/>
        </w:rPr>
        <w:object w:dxaOrig="1280" w:dyaOrig="420" w14:anchorId="600B58D7">
          <v:shape id="_x0000_i1259" type="#_x0000_t75" style="width:64.5pt;height:20.25pt" o:ole="">
            <v:imagedata r:id="rId521" o:title=""/>
          </v:shape>
          <o:OLEObject Type="Embed" ProgID="Equation.3" ShapeID="_x0000_i1259" DrawAspect="Content" ObjectID="_1719177736" r:id="rId522"/>
        </w:object>
      </w:r>
      <w:r>
        <w:t xml:space="preserve">, </w:t>
      </w:r>
      <w:r w:rsidR="004D308A" w:rsidRPr="00E42C22">
        <w:rPr>
          <w:position w:val="-10"/>
        </w:rPr>
        <w:object w:dxaOrig="1400" w:dyaOrig="420" w14:anchorId="2E5C18B5">
          <v:shape id="_x0000_i1260" type="#_x0000_t75" style="width:71.25pt;height:20.25pt" o:ole="">
            <v:imagedata r:id="rId523" o:title=""/>
          </v:shape>
          <o:OLEObject Type="Embed" ProgID="Equation.3" ShapeID="_x0000_i1260" DrawAspect="Content" ObjectID="_1719177737" r:id="rId524"/>
        </w:object>
      </w:r>
      <w:r>
        <w:t xml:space="preserve">, </w:t>
      </w:r>
      <w:r w:rsidR="004D308A" w:rsidRPr="00E42C22">
        <w:rPr>
          <w:position w:val="-10"/>
        </w:rPr>
        <w:object w:dxaOrig="700" w:dyaOrig="320" w14:anchorId="1E2CA11C">
          <v:shape id="_x0000_i1261" type="#_x0000_t75" style="width:33.75pt;height:17.25pt" o:ole="">
            <v:imagedata r:id="rId525" o:title=""/>
          </v:shape>
          <o:OLEObject Type="Embed" ProgID="Equation.3" ShapeID="_x0000_i1261" DrawAspect="Content" ObjectID="_1719177738" r:id="rId526"/>
        </w:object>
      </w:r>
      <w:r>
        <w:t xml:space="preserve">,  and </w:t>
      </w:r>
      <w:r w:rsidR="004D308A" w:rsidRPr="00E42C22">
        <w:rPr>
          <w:position w:val="-10"/>
        </w:rPr>
        <w:object w:dxaOrig="840" w:dyaOrig="320" w14:anchorId="312D8258">
          <v:shape id="_x0000_i1262" type="#_x0000_t75" style="width:42pt;height:17.25pt" o:ole="">
            <v:imagedata r:id="rId527" o:title=""/>
          </v:shape>
          <o:OLEObject Type="Embed" ProgID="Equation.3" ShapeID="_x0000_i1262" DrawAspect="Content" ObjectID="_1719177739" r:id="rId528"/>
        </w:object>
      </w:r>
      <w:r>
        <w:t>.  Set the window to a comparable scale to the sketch with xmin = -4, xmax = 4, ymin= -3, and ymax = 3.</w:t>
      </w:r>
    </w:p>
    <w:p w14:paraId="15EE9F94" w14:textId="77777777" w:rsidR="00A8272C" w:rsidRDefault="00A8272C" w:rsidP="00A8272C">
      <w:pPr>
        <w:pStyle w:val="Example"/>
      </w:pPr>
    </w:p>
    <w:tbl>
      <w:tblPr>
        <w:tblStyle w:val="TableGrid"/>
        <w:tblpPr w:leftFromText="180" w:rightFromText="180" w:vertAnchor="text" w:horzAnchor="margin" w:tblpXSpec="right" w:tblpY="138"/>
        <w:tblW w:w="0" w:type="auto"/>
        <w:tblLook w:val="04A0" w:firstRow="1" w:lastRow="0" w:firstColumn="1" w:lastColumn="0" w:noHBand="0" w:noVBand="1"/>
      </w:tblPr>
      <w:tblGrid>
        <w:gridCol w:w="2688"/>
        <w:gridCol w:w="2654"/>
        <w:gridCol w:w="2576"/>
      </w:tblGrid>
      <w:tr w:rsidR="00A8272C" w14:paraId="1E8B1310" w14:textId="77777777" w:rsidTr="002851A8">
        <w:trPr>
          <w:trHeight w:val="409"/>
        </w:trPr>
        <w:tc>
          <w:tcPr>
            <w:tcW w:w="2668" w:type="dxa"/>
          </w:tcPr>
          <w:p w14:paraId="7E6CAAFB" w14:textId="77777777" w:rsidR="00A8272C" w:rsidRDefault="00A8272C" w:rsidP="002851A8">
            <w:pPr>
              <w:pStyle w:val="Example"/>
              <w:pBdr>
                <w:left w:val="none" w:sz="0" w:space="0" w:color="auto"/>
              </w:pBdr>
              <w:ind w:left="0"/>
            </w:pPr>
            <w:r w:rsidRPr="008043B0">
              <w:rPr>
                <w:noProof/>
              </w:rPr>
              <w:drawing>
                <wp:inline distT="0" distB="0" distL="0" distR="0" wp14:anchorId="39EE3546" wp14:editId="027E86F7">
                  <wp:extent cx="1569720" cy="655320"/>
                  <wp:effectExtent l="0" t="0" r="0" b="0"/>
                  <wp:docPr id="204" name="Picture 28" descr="Image of TI-84 Plus window for y= with hyperbola and asymptote 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of TI-84 Plus window for y= with hyperbola and asymptote equations."/>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569720" cy="655320"/>
                          </a:xfrm>
                          <a:prstGeom prst="rect">
                            <a:avLst/>
                          </a:prstGeom>
                          <a:noFill/>
                          <a:ln>
                            <a:noFill/>
                          </a:ln>
                        </pic:spPr>
                      </pic:pic>
                    </a:graphicData>
                  </a:graphic>
                </wp:inline>
              </w:drawing>
            </w:r>
          </w:p>
        </w:tc>
        <w:tc>
          <w:tcPr>
            <w:tcW w:w="2632" w:type="dxa"/>
          </w:tcPr>
          <w:p w14:paraId="29E8648F" w14:textId="77777777" w:rsidR="00A8272C" w:rsidRDefault="00A8272C" w:rsidP="002851A8">
            <w:pPr>
              <w:pStyle w:val="Example"/>
              <w:pBdr>
                <w:left w:val="none" w:sz="0" w:space="0" w:color="auto"/>
              </w:pBdr>
              <w:ind w:left="0"/>
            </w:pPr>
            <w:r w:rsidRPr="008043B0">
              <w:rPr>
                <w:noProof/>
              </w:rPr>
              <w:drawing>
                <wp:inline distT="0" distB="0" distL="0" distR="0" wp14:anchorId="4B0C5E9D" wp14:editId="34967F4F">
                  <wp:extent cx="1548130" cy="828040"/>
                  <wp:effectExtent l="0" t="0" r="0" b="0"/>
                  <wp:docPr id="205" name="Picture 29" descr="Image of TI-84 Plus window of window with x and y scale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of TI-84 Plus window of window with x and y scale values."/>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548130" cy="828040"/>
                          </a:xfrm>
                          <a:prstGeom prst="rect">
                            <a:avLst/>
                          </a:prstGeom>
                          <a:noFill/>
                          <a:ln>
                            <a:noFill/>
                          </a:ln>
                        </pic:spPr>
                      </pic:pic>
                    </a:graphicData>
                  </a:graphic>
                </wp:inline>
              </w:drawing>
            </w:r>
          </w:p>
        </w:tc>
        <w:tc>
          <w:tcPr>
            <w:tcW w:w="2576" w:type="dxa"/>
          </w:tcPr>
          <w:p w14:paraId="536681B6" w14:textId="77777777" w:rsidR="005F7751" w:rsidRDefault="00A8272C" w:rsidP="002851A8">
            <w:pPr>
              <w:pStyle w:val="Example"/>
              <w:pBdr>
                <w:left w:val="none" w:sz="0" w:space="0" w:color="auto"/>
              </w:pBdr>
              <w:ind w:left="0"/>
            </w:pPr>
            <w:r w:rsidRPr="008043B0">
              <w:rPr>
                <w:noProof/>
              </w:rPr>
              <w:drawing>
                <wp:inline distT="0" distB="0" distL="0" distR="0" wp14:anchorId="0C9ED51D" wp14:editId="44628417">
                  <wp:extent cx="1332230" cy="835025"/>
                  <wp:effectExtent l="0" t="0" r="0" b="0"/>
                  <wp:docPr id="206" name="Picture 30" descr="Image of TI-84 Plus window for graph with hyperbola and asympt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of TI-84 Plus window for graph with hyperbola and asymptotes."/>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332230" cy="835025"/>
                          </a:xfrm>
                          <a:prstGeom prst="rect">
                            <a:avLst/>
                          </a:prstGeom>
                          <a:noFill/>
                          <a:ln>
                            <a:noFill/>
                          </a:ln>
                        </pic:spPr>
                      </pic:pic>
                    </a:graphicData>
                  </a:graphic>
                </wp:inline>
              </w:drawing>
            </w:r>
          </w:p>
        </w:tc>
      </w:tr>
    </w:tbl>
    <w:p w14:paraId="58670E86" w14:textId="77777777" w:rsidR="00A8272C" w:rsidRDefault="00A8272C" w:rsidP="00A8272C">
      <w:pPr>
        <w:pStyle w:val="Example"/>
      </w:pPr>
    </w:p>
    <w:p w14:paraId="04A50FFD" w14:textId="77777777" w:rsidR="00A8272C" w:rsidRDefault="00A8272C" w:rsidP="00A8272C">
      <w:pPr>
        <w:pStyle w:val="Example"/>
      </w:pPr>
    </w:p>
    <w:p w14:paraId="4B630033" w14:textId="77777777" w:rsidR="00A8272C" w:rsidRDefault="00A8272C" w:rsidP="00A8272C">
      <w:pPr>
        <w:pStyle w:val="Example"/>
      </w:pPr>
    </w:p>
    <w:p w14:paraId="300B9393" w14:textId="77777777" w:rsidR="00A8272C" w:rsidRDefault="00A8272C" w:rsidP="00A8272C">
      <w:pPr>
        <w:pStyle w:val="Example"/>
      </w:pPr>
    </w:p>
    <w:p w14:paraId="47292939" w14:textId="77777777" w:rsidR="00A8272C" w:rsidRDefault="00A8272C" w:rsidP="00A8272C">
      <w:pPr>
        <w:pStyle w:val="Example"/>
      </w:pPr>
    </w:p>
    <w:p w14:paraId="111F39BD" w14:textId="77777777" w:rsidR="00A8272C" w:rsidRDefault="00A8272C" w:rsidP="00A8272C">
      <w:pPr>
        <w:pStyle w:val="Example"/>
      </w:pPr>
    </w:p>
    <w:p w14:paraId="75F6CCD1" w14:textId="77777777" w:rsidR="00A8272C" w:rsidRDefault="00A8272C" w:rsidP="00A8272C"/>
    <w:p w14:paraId="181C60DE" w14:textId="77777777" w:rsidR="00A8272C" w:rsidRDefault="00A8272C" w:rsidP="00A8272C"/>
    <w:p w14:paraId="13BCF0B4" w14:textId="77777777" w:rsidR="00A8272C" w:rsidRDefault="00A8272C" w:rsidP="00A8272C">
      <w:r>
        <w:t>Sometimes we are given the equation.  Sometimes we need to find the equation from a graph or other information.</w:t>
      </w:r>
    </w:p>
    <w:p w14:paraId="526AEAE1" w14:textId="77777777" w:rsidR="00A8272C" w:rsidRDefault="00A8272C" w:rsidP="00A8272C"/>
    <w:p w14:paraId="6AC18A22" w14:textId="77777777" w:rsidR="00A8272C" w:rsidRDefault="00A8272C" w:rsidP="00A8272C"/>
    <w:p w14:paraId="1DDD36BC" w14:textId="77777777" w:rsidR="00A8272C" w:rsidRDefault="00A8272C" w:rsidP="00A8272C">
      <w:pPr>
        <w:pStyle w:val="ExampleHeader"/>
      </w:pPr>
      <w:r>
        <w:lastRenderedPageBreak/>
        <w:t>Example 2</w:t>
      </w:r>
    </w:p>
    <w:p w14:paraId="4A8991DA" w14:textId="77777777" w:rsidR="00A8272C" w:rsidRDefault="00A8272C" w:rsidP="00A8272C">
      <w:pPr>
        <w:pStyle w:val="Example"/>
      </w:pPr>
      <w:r>
        <w:t xml:space="preserve">Find the standard form of the equation for a hyperbola with vertices at (-6,0) and (6,0) and asymptote </w:t>
      </w:r>
      <w:r w:rsidR="004D308A" w:rsidRPr="00E42C22">
        <w:rPr>
          <w:position w:val="-24"/>
        </w:rPr>
        <w:object w:dxaOrig="760" w:dyaOrig="620" w14:anchorId="127235EF">
          <v:shape id="_x0000_i1263" type="#_x0000_t75" style="width:39pt;height:30.75pt" o:ole="">
            <v:imagedata r:id="rId532" o:title=""/>
          </v:shape>
          <o:OLEObject Type="Embed" ProgID="Equation.3" ShapeID="_x0000_i1263" DrawAspect="Content" ObjectID="_1719177740" r:id="rId533"/>
        </w:object>
      </w:r>
      <w:r>
        <w:t xml:space="preserve">. </w:t>
      </w:r>
    </w:p>
    <w:p w14:paraId="1AAD43F2" w14:textId="77777777" w:rsidR="00A8272C" w:rsidRDefault="00A8272C" w:rsidP="00A8272C">
      <w:pPr>
        <w:pStyle w:val="Example"/>
      </w:pPr>
    </w:p>
    <w:p w14:paraId="04145609" w14:textId="77777777" w:rsidR="00A8272C" w:rsidRDefault="00A8272C" w:rsidP="00A8272C">
      <w:pPr>
        <w:pStyle w:val="Example"/>
      </w:pPr>
      <w:r>
        <w:t xml:space="preserve">Since the vertices lie on the </w:t>
      </w:r>
      <w:r w:rsidRPr="00BC15F5">
        <w:rPr>
          <w:i/>
        </w:rPr>
        <w:t>x</w:t>
      </w:r>
      <w:r>
        <w:t xml:space="preserve">-axis with a midpoint at the origin, the hyperbola is horizontal with an equation of the form  </w:t>
      </w:r>
      <w:r w:rsidR="004D308A" w:rsidRPr="00E42C22">
        <w:rPr>
          <w:position w:val="-24"/>
        </w:rPr>
        <w:object w:dxaOrig="1160" w:dyaOrig="660" w14:anchorId="428BC18E">
          <v:shape id="_x0000_i1264" type="#_x0000_t75" style="width:58.5pt;height:32.25pt" o:ole="">
            <v:imagedata r:id="rId534" o:title=""/>
          </v:shape>
          <o:OLEObject Type="Embed" ProgID="Equation.3" ShapeID="_x0000_i1264" DrawAspect="Content" ObjectID="_1719177741" r:id="rId535"/>
        </w:object>
      </w:r>
      <w:r>
        <w:t xml:space="preserve">. The value of </w:t>
      </w:r>
      <w:r w:rsidRPr="00BC15F5">
        <w:rPr>
          <w:i/>
        </w:rPr>
        <w:t xml:space="preserve">a </w:t>
      </w:r>
      <w:r>
        <w:t xml:space="preserve">is the distance from the center to a vertex.  The distance from (6,0) to (0,0) is 6, so </w:t>
      </w:r>
      <w:r w:rsidRPr="00BC15F5">
        <w:rPr>
          <w:i/>
        </w:rPr>
        <w:t>a</w:t>
      </w:r>
      <w:r>
        <w:t xml:space="preserve"> = 6.  </w:t>
      </w:r>
    </w:p>
    <w:p w14:paraId="1B3556D0" w14:textId="77777777" w:rsidR="00A8272C" w:rsidRDefault="00A8272C" w:rsidP="00A8272C">
      <w:pPr>
        <w:pStyle w:val="Example"/>
      </w:pPr>
    </w:p>
    <w:p w14:paraId="68501E3C" w14:textId="77777777" w:rsidR="00A8272C" w:rsidRDefault="00A8272C" w:rsidP="00A8272C">
      <w:pPr>
        <w:pStyle w:val="Example"/>
      </w:pPr>
      <w:r>
        <w:t xml:space="preserve">The asymptotes follow the form </w:t>
      </w:r>
      <w:r w:rsidR="004D308A" w:rsidRPr="00E42C22">
        <w:rPr>
          <w:position w:val="-24"/>
        </w:rPr>
        <w:object w:dxaOrig="940" w:dyaOrig="620" w14:anchorId="068D331D">
          <v:shape id="_x0000_i1265" type="#_x0000_t75" style="width:47.25pt;height:30.75pt" o:ole="">
            <v:imagedata r:id="rId536" o:title=""/>
          </v:shape>
          <o:OLEObject Type="Embed" ProgID="Equation.3" ShapeID="_x0000_i1265" DrawAspect="Content" ObjectID="_1719177742" r:id="rId537"/>
        </w:object>
      </w:r>
      <w:r>
        <w:t xml:space="preserve">.  From </w:t>
      </w:r>
      <w:r w:rsidR="00E8699C" w:rsidRPr="00E8699C">
        <w:rPr>
          <w:position w:val="-24"/>
        </w:rPr>
        <w:object w:dxaOrig="760" w:dyaOrig="620" w14:anchorId="71EEA0CC">
          <v:shape id="_x0000_i1266" type="#_x0000_t75" style="width:38.25pt;height:30.75pt" o:ole="">
            <v:imagedata r:id="rId538" o:title=""/>
          </v:shape>
          <o:OLEObject Type="Embed" ProgID="Equation.DSMT4" ShapeID="_x0000_i1266" DrawAspect="Content" ObjectID="_1719177743" r:id="rId539"/>
        </w:object>
      </w:r>
      <w:r w:rsidR="00E8699C">
        <w:t xml:space="preserve"> </w:t>
      </w:r>
      <w:r>
        <w:t xml:space="preserve">we see </w:t>
      </w:r>
      <w:r w:rsidR="00E8699C" w:rsidRPr="00E8699C">
        <w:rPr>
          <w:position w:val="-24"/>
        </w:rPr>
        <w:object w:dxaOrig="639" w:dyaOrig="620" w14:anchorId="6A9B93F7">
          <v:shape id="_x0000_i1267" type="#_x0000_t75" style="width:32.25pt;height:30.75pt" o:ole="">
            <v:imagedata r:id="rId540" o:title=""/>
          </v:shape>
          <o:OLEObject Type="Embed" ProgID="Equation.DSMT4" ShapeID="_x0000_i1267" DrawAspect="Content" ObjectID="_1719177744" r:id="rId541"/>
        </w:object>
      </w:r>
      <w:r w:rsidR="00E8699C">
        <w:t xml:space="preserve"> </w:t>
      </w:r>
      <w:r>
        <w:t xml:space="preserve"> and substituting </w:t>
      </w:r>
      <w:r w:rsidRPr="00BC15F5">
        <w:rPr>
          <w:i/>
        </w:rPr>
        <w:t>a</w:t>
      </w:r>
      <w:r>
        <w:t xml:space="preserve"> = 6 give us </w:t>
      </w:r>
      <w:r w:rsidR="00E8699C" w:rsidRPr="00E8699C">
        <w:rPr>
          <w:position w:val="-24"/>
        </w:rPr>
        <w:object w:dxaOrig="639" w:dyaOrig="620" w14:anchorId="6D884D42">
          <v:shape id="_x0000_i1268" type="#_x0000_t75" style="width:32.25pt;height:30.75pt" o:ole="">
            <v:imagedata r:id="rId542" o:title=""/>
          </v:shape>
          <o:OLEObject Type="Embed" ProgID="Equation.DSMT4" ShapeID="_x0000_i1268" DrawAspect="Content" ObjectID="_1719177745" r:id="rId543"/>
        </w:object>
      </w:r>
      <w:r>
        <w:t xml:space="preserve">.  Solving </w:t>
      </w:r>
      <w:r w:rsidR="004D769C">
        <w:t>yields</w:t>
      </w:r>
      <w:r>
        <w:t xml:space="preserve"> </w:t>
      </w:r>
      <w:r w:rsidRPr="00B04DC5">
        <w:rPr>
          <w:i/>
        </w:rPr>
        <w:t>b</w:t>
      </w:r>
      <w:r>
        <w:t xml:space="preserve"> = 8.    </w:t>
      </w:r>
    </w:p>
    <w:p w14:paraId="64A4D83C" w14:textId="77777777" w:rsidR="00A8272C" w:rsidRDefault="00A8272C" w:rsidP="00A8272C">
      <w:pPr>
        <w:pStyle w:val="Example"/>
      </w:pPr>
    </w:p>
    <w:p w14:paraId="230859FA" w14:textId="77777777" w:rsidR="00A8272C" w:rsidRDefault="00A8272C" w:rsidP="00A8272C">
      <w:pPr>
        <w:pStyle w:val="Example"/>
      </w:pPr>
      <w:r>
        <w:t xml:space="preserve">The equation of the hyperbola in standard form is </w:t>
      </w:r>
      <w:r w:rsidR="004D308A" w:rsidRPr="00E42C22">
        <w:rPr>
          <w:position w:val="-24"/>
        </w:rPr>
        <w:object w:dxaOrig="1160" w:dyaOrig="660" w14:anchorId="2108D7B6">
          <v:shape id="_x0000_i1269" type="#_x0000_t75" style="width:58.5pt;height:32.25pt" o:ole="">
            <v:imagedata r:id="rId544" o:title=""/>
          </v:shape>
          <o:OLEObject Type="Embed" ProgID="Equation.3" ShapeID="_x0000_i1269" DrawAspect="Content" ObjectID="_1719177746" r:id="rId545"/>
        </w:object>
      </w:r>
      <w:r>
        <w:t xml:space="preserve"> or  </w:t>
      </w:r>
      <w:r w:rsidR="004D308A" w:rsidRPr="00E42C22">
        <w:rPr>
          <w:position w:val="-24"/>
        </w:rPr>
        <w:object w:dxaOrig="1160" w:dyaOrig="660" w14:anchorId="6B4828F9">
          <v:shape id="_x0000_i1270" type="#_x0000_t75" style="width:58.5pt;height:32.25pt" o:ole="">
            <v:imagedata r:id="rId546" o:title=""/>
          </v:shape>
          <o:OLEObject Type="Embed" ProgID="Equation.3" ShapeID="_x0000_i1270" DrawAspect="Content" ObjectID="_1719177747" r:id="rId547"/>
        </w:object>
      </w:r>
      <w:r>
        <w:t xml:space="preserve">. </w:t>
      </w:r>
    </w:p>
    <w:p w14:paraId="1270A00B" w14:textId="77777777" w:rsidR="00A8272C" w:rsidRDefault="00A8272C" w:rsidP="00A8272C"/>
    <w:p w14:paraId="05B87FC5" w14:textId="77777777" w:rsidR="00A8272C" w:rsidRDefault="00A8272C" w:rsidP="00A8272C"/>
    <w:p w14:paraId="120A5DC5" w14:textId="77777777" w:rsidR="00A8272C" w:rsidRDefault="00A8272C" w:rsidP="00A8272C">
      <w:pPr>
        <w:pStyle w:val="TryitNow"/>
      </w:pPr>
      <w:r>
        <w:t>Try it Now</w:t>
      </w:r>
    </w:p>
    <w:p w14:paraId="32BC00B2" w14:textId="77777777" w:rsidR="00A8272C" w:rsidRDefault="0081746F" w:rsidP="0081746F">
      <w:pPr>
        <w:pStyle w:val="TryitNowbody"/>
        <w:ind w:left="270" w:hanging="270"/>
      </w:pPr>
      <w:r>
        <w:t xml:space="preserve">1.  </w:t>
      </w:r>
      <w:r w:rsidR="00A8272C">
        <w:t xml:space="preserve">Find the standard form of the equation for a hyperbola with vertices at (0,-8) and (0,8) and asymptote </w:t>
      </w:r>
      <w:r w:rsidR="004D308A" w:rsidRPr="00E42C22">
        <w:rPr>
          <w:position w:val="-10"/>
        </w:rPr>
        <w:object w:dxaOrig="700" w:dyaOrig="320" w14:anchorId="4A58B9B7">
          <v:shape id="_x0000_i1271" type="#_x0000_t75" style="width:33.75pt;height:17.25pt" o:ole="">
            <v:imagedata r:id="rId548" o:title=""/>
          </v:shape>
          <o:OLEObject Type="Embed" ProgID="Equation.3" ShapeID="_x0000_i1271" DrawAspect="Content" ObjectID="_1719177748" r:id="rId549"/>
        </w:object>
      </w:r>
    </w:p>
    <w:p w14:paraId="717373FE" w14:textId="77777777" w:rsidR="00A8272C" w:rsidRDefault="00A8272C" w:rsidP="00A8272C"/>
    <w:p w14:paraId="7535D47A" w14:textId="77777777" w:rsidR="00A8272C" w:rsidRDefault="00A8272C" w:rsidP="00A8272C"/>
    <w:p w14:paraId="2D253A3E" w14:textId="77777777" w:rsidR="00A8272C" w:rsidRDefault="00A8272C" w:rsidP="00A8272C">
      <w:pPr>
        <w:pStyle w:val="ExampleHeader"/>
      </w:pPr>
      <w:r>
        <w:t>Example 3</w:t>
      </w:r>
    </w:p>
    <w:p w14:paraId="083821FC" w14:textId="77777777" w:rsidR="00A8272C" w:rsidRDefault="00A8272C" w:rsidP="00A8272C">
      <w:pPr>
        <w:pStyle w:val="Example"/>
      </w:pPr>
      <w:r>
        <w:t xml:space="preserve">Find the standard form of the equation for a hyperbola with vertices at (0, 9) and (0,-9) and passing through the point (8,15). </w:t>
      </w:r>
    </w:p>
    <w:p w14:paraId="6C7C82A2" w14:textId="77777777" w:rsidR="00A8272C" w:rsidRDefault="00A8272C" w:rsidP="00A8272C">
      <w:pPr>
        <w:pStyle w:val="Example"/>
      </w:pPr>
    </w:p>
    <w:p w14:paraId="7FAC62A1" w14:textId="77777777" w:rsidR="00A8272C" w:rsidRDefault="00A8272C" w:rsidP="00A8272C">
      <w:pPr>
        <w:pStyle w:val="Example"/>
      </w:pPr>
      <w:r>
        <w:t xml:space="preserve">Since the vertices lie on the </w:t>
      </w:r>
      <w:r>
        <w:rPr>
          <w:i/>
        </w:rPr>
        <w:t>y</w:t>
      </w:r>
      <w:r>
        <w:t xml:space="preserve">-axis with a midpoint at the origin, the hyperbola is vertical with an equation of the form  </w:t>
      </w:r>
      <w:r w:rsidR="004D308A" w:rsidRPr="00E42C22">
        <w:rPr>
          <w:position w:val="-24"/>
        </w:rPr>
        <w:object w:dxaOrig="1160" w:dyaOrig="660" w14:anchorId="48D972A1">
          <v:shape id="_x0000_i1272" type="#_x0000_t75" style="width:58.5pt;height:32.25pt" o:ole="">
            <v:imagedata r:id="rId550" o:title=""/>
          </v:shape>
          <o:OLEObject Type="Embed" ProgID="Equation.3" ShapeID="_x0000_i1272" DrawAspect="Content" ObjectID="_1719177749" r:id="rId551"/>
        </w:object>
      </w:r>
      <w:r>
        <w:t xml:space="preserve">.  The value of </w:t>
      </w:r>
      <w:r w:rsidRPr="00BC15F5">
        <w:rPr>
          <w:i/>
        </w:rPr>
        <w:t xml:space="preserve">a </w:t>
      </w:r>
      <w:r>
        <w:t xml:space="preserve">is the distance from the center to a vertex.  The distance from (0,9) to (0,0) is 9, so </w:t>
      </w:r>
      <w:r w:rsidRPr="00BC15F5">
        <w:rPr>
          <w:i/>
        </w:rPr>
        <w:t>a</w:t>
      </w:r>
      <w:r>
        <w:t xml:space="preserve"> = 9. </w:t>
      </w:r>
    </w:p>
    <w:p w14:paraId="1350BC58" w14:textId="77777777" w:rsidR="00A8272C" w:rsidRDefault="00A8272C" w:rsidP="00A8272C">
      <w:pPr>
        <w:pStyle w:val="Example"/>
      </w:pPr>
    </w:p>
    <w:p w14:paraId="1B562734" w14:textId="77777777" w:rsidR="00A8272C" w:rsidRDefault="00A8272C" w:rsidP="00A8272C">
      <w:pPr>
        <w:pStyle w:val="Example"/>
      </w:pPr>
      <w:r>
        <w:t xml:space="preserve">Substituting </w:t>
      </w:r>
      <w:r w:rsidRPr="00BC15F5">
        <w:rPr>
          <w:i/>
        </w:rPr>
        <w:t>a</w:t>
      </w:r>
      <w:r>
        <w:t xml:space="preserve"> = 9 and the point (8,15) gives </w:t>
      </w:r>
      <w:r w:rsidR="004D308A" w:rsidRPr="00E42C22">
        <w:rPr>
          <w:position w:val="-24"/>
        </w:rPr>
        <w:object w:dxaOrig="1219" w:dyaOrig="660" w14:anchorId="590F5976">
          <v:shape id="_x0000_i1273" type="#_x0000_t75" style="width:60.75pt;height:32.25pt" o:ole="">
            <v:imagedata r:id="rId552" o:title=""/>
          </v:shape>
          <o:OLEObject Type="Embed" ProgID="Equation.3" ShapeID="_x0000_i1273" DrawAspect="Content" ObjectID="_1719177750" r:id="rId553"/>
        </w:object>
      </w:r>
      <w:r>
        <w:t xml:space="preserve">.  Solving for </w:t>
      </w:r>
      <w:r w:rsidRPr="00EF07CB">
        <w:rPr>
          <w:i/>
        </w:rPr>
        <w:t>b</w:t>
      </w:r>
      <w:r>
        <w:t xml:space="preserve"> </w:t>
      </w:r>
      <w:r w:rsidR="00E8699C">
        <w:t>yields</w:t>
      </w:r>
      <w:r w:rsidR="004D308A" w:rsidRPr="00E42C22">
        <w:rPr>
          <w:position w:val="-26"/>
        </w:rPr>
        <w:object w:dxaOrig="1760" w:dyaOrig="720" w14:anchorId="3CE7EEF1">
          <v:shape id="_x0000_i1274" type="#_x0000_t75" style="width:89.25pt;height:36.75pt" o:ole="">
            <v:imagedata r:id="rId554" o:title=""/>
          </v:shape>
          <o:OLEObject Type="Embed" ProgID="Equation.3" ShapeID="_x0000_i1274" DrawAspect="Content" ObjectID="_1719177751" r:id="rId555"/>
        </w:object>
      </w:r>
      <w:r>
        <w:t>.</w:t>
      </w:r>
    </w:p>
    <w:p w14:paraId="532AC850" w14:textId="77777777" w:rsidR="00A8272C" w:rsidRDefault="00A8272C" w:rsidP="00A8272C">
      <w:pPr>
        <w:pStyle w:val="Example"/>
      </w:pPr>
    </w:p>
    <w:p w14:paraId="2B537769" w14:textId="77777777" w:rsidR="00A8272C" w:rsidRDefault="00A8272C" w:rsidP="00A8272C">
      <w:pPr>
        <w:pStyle w:val="Example"/>
      </w:pPr>
      <w:r>
        <w:t xml:space="preserve">The standard equation for the hyperbola is  </w:t>
      </w:r>
      <w:r w:rsidR="004D308A" w:rsidRPr="00E42C22">
        <w:rPr>
          <w:position w:val="-24"/>
        </w:rPr>
        <w:object w:dxaOrig="1160" w:dyaOrig="660" w14:anchorId="28C65CAF">
          <v:shape id="_x0000_i1275" type="#_x0000_t75" style="width:58.5pt;height:32.25pt" o:ole="">
            <v:imagedata r:id="rId556" o:title=""/>
          </v:shape>
          <o:OLEObject Type="Embed" ProgID="Equation.3" ShapeID="_x0000_i1275" DrawAspect="Content" ObjectID="_1719177752" r:id="rId557"/>
        </w:object>
      </w:r>
      <w:r>
        <w:t xml:space="preserve"> or  </w:t>
      </w:r>
      <w:r w:rsidR="004D308A" w:rsidRPr="00E42C22">
        <w:rPr>
          <w:position w:val="-24"/>
        </w:rPr>
        <w:object w:dxaOrig="1160" w:dyaOrig="660" w14:anchorId="5CDE63D7">
          <v:shape id="_x0000_i1276" type="#_x0000_t75" style="width:58.5pt;height:32.25pt" o:ole="">
            <v:imagedata r:id="rId558" o:title=""/>
          </v:shape>
          <o:OLEObject Type="Embed" ProgID="Equation.3" ShapeID="_x0000_i1276" DrawAspect="Content" ObjectID="_1719177753" r:id="rId559"/>
        </w:object>
      </w:r>
      <w:r>
        <w:t xml:space="preserve">. </w:t>
      </w:r>
    </w:p>
    <w:p w14:paraId="3C18C286" w14:textId="77777777" w:rsidR="00A8272C" w:rsidRDefault="00A8272C" w:rsidP="00A8272C"/>
    <w:p w14:paraId="1CEB5E2E" w14:textId="77777777" w:rsidR="004D769C" w:rsidRDefault="004D769C" w:rsidP="00A8272C"/>
    <w:p w14:paraId="0C88D9D7" w14:textId="77777777" w:rsidR="00A8272C" w:rsidRDefault="00A8272C" w:rsidP="00A8272C">
      <w:r>
        <w:rPr>
          <w:b/>
        </w:rPr>
        <w:lastRenderedPageBreak/>
        <w:t>Hyperbolas Not Centered at the Origin</w:t>
      </w:r>
    </w:p>
    <w:p w14:paraId="7919B963" w14:textId="77777777" w:rsidR="00CE1651" w:rsidRDefault="00CE1651" w:rsidP="00A8272C"/>
    <w:p w14:paraId="6AE9F237" w14:textId="77777777" w:rsidR="00A8272C" w:rsidRDefault="00A8272C" w:rsidP="00A8272C">
      <w:r>
        <w:t>Not all hyperbolas are centered at the origin.  The standard equation for one centered at (</w:t>
      </w:r>
      <w:r w:rsidRPr="004A06DF">
        <w:rPr>
          <w:i/>
        </w:rPr>
        <w:t>h,</w:t>
      </w:r>
      <w:r>
        <w:rPr>
          <w:i/>
        </w:rPr>
        <w:t xml:space="preserve"> </w:t>
      </w:r>
      <w:r w:rsidRPr="004A06DF">
        <w:rPr>
          <w:i/>
        </w:rPr>
        <w:t>k</w:t>
      </w:r>
      <w:r>
        <w:t>) is slightly different.</w:t>
      </w:r>
    </w:p>
    <w:p w14:paraId="2BFE0D83" w14:textId="77777777" w:rsidR="00A8272C" w:rsidRDefault="00A8272C" w:rsidP="00A8272C"/>
    <w:p w14:paraId="4C5912DC" w14:textId="77777777" w:rsidR="00A8272C" w:rsidRDefault="00A8272C" w:rsidP="00A8272C"/>
    <w:p w14:paraId="10356B93" w14:textId="77777777" w:rsidR="00A8272C" w:rsidRDefault="00A8272C" w:rsidP="00A8272C">
      <w:pPr>
        <w:pStyle w:val="DefinitionHeader"/>
      </w:pPr>
      <w:r>
        <w:t xml:space="preserve">Equation of a Hyperbola Centered at </w:t>
      </w:r>
      <w:r w:rsidRPr="004A06DF">
        <w:t>(</w:t>
      </w:r>
      <w:r w:rsidRPr="004A06DF">
        <w:rPr>
          <w:i/>
        </w:rPr>
        <w:t>h, k</w:t>
      </w:r>
      <w:r w:rsidRPr="004A06DF">
        <w:t>)</w:t>
      </w:r>
      <w:r>
        <w:t xml:space="preserve"> in Standard Form</w:t>
      </w:r>
    </w:p>
    <w:p w14:paraId="6C6C9E39" w14:textId="77777777" w:rsidR="00A8272C" w:rsidRDefault="00A8272C" w:rsidP="00A8272C">
      <w:pPr>
        <w:pStyle w:val="Definition"/>
      </w:pPr>
      <w:r>
        <w:t xml:space="preserve">The standard form of an equation of a hyperbola centered at </w:t>
      </w:r>
      <w:r w:rsidRPr="00AB5313">
        <w:rPr>
          <w:i/>
        </w:rPr>
        <w:t>C</w:t>
      </w:r>
      <w:r w:rsidR="004D308A" w:rsidRPr="007D79CD">
        <w:rPr>
          <w:position w:val="-10"/>
        </w:rPr>
        <w:object w:dxaOrig="560" w:dyaOrig="340" w14:anchorId="5AA906C5">
          <v:shape id="_x0000_i1277" type="#_x0000_t75" style="width:28.5pt;height:18.75pt" o:ole="">
            <v:imagedata r:id="rId560" o:title=""/>
          </v:shape>
          <o:OLEObject Type="Embed" ProgID="Equation.3" ShapeID="_x0000_i1277" DrawAspect="Content" ObjectID="_1719177754" r:id="rId561"/>
        </w:object>
      </w:r>
      <w:r>
        <w:t xml:space="preserve"> depends on whether it opens horizontally or vertically.  The table below gives the standard equation, vertices, foci, asymptotes, construction rectangle vertices, and graph for each.</w:t>
      </w:r>
    </w:p>
    <w:p w14:paraId="1DFED6E9" w14:textId="77777777" w:rsidR="0081746F" w:rsidRDefault="0081746F" w:rsidP="0081746F"/>
    <w:p w14:paraId="54877931" w14:textId="77777777" w:rsidR="0081746F" w:rsidRDefault="0081746F" w:rsidP="0081746F"/>
    <w:tbl>
      <w:tblPr>
        <w:tblStyle w:val="TableGrid"/>
        <w:tblpPr w:leftFromText="187" w:rightFromText="187" w:vertAnchor="text" w:horzAnchor="margin" w:tblpXSpec="center" w:tblpY="1"/>
        <w:tblW w:w="0" w:type="auto"/>
        <w:tblLook w:val="04A0" w:firstRow="1" w:lastRow="0" w:firstColumn="1" w:lastColumn="0" w:noHBand="0" w:noVBand="1"/>
      </w:tblPr>
      <w:tblGrid>
        <w:gridCol w:w="1456"/>
        <w:gridCol w:w="3306"/>
        <w:gridCol w:w="3216"/>
      </w:tblGrid>
      <w:tr w:rsidR="00A8272C" w14:paraId="2010480D" w14:textId="77777777" w:rsidTr="004D769C">
        <w:trPr>
          <w:trHeight w:val="270"/>
        </w:trPr>
        <w:tc>
          <w:tcPr>
            <w:tcW w:w="1456" w:type="dxa"/>
          </w:tcPr>
          <w:p w14:paraId="6C4130C1" w14:textId="77777777" w:rsidR="00A8272C" w:rsidRDefault="004D769C" w:rsidP="0081746F">
            <w:r>
              <w:t>Opens</w:t>
            </w:r>
          </w:p>
        </w:tc>
        <w:tc>
          <w:tcPr>
            <w:tcW w:w="3306" w:type="dxa"/>
            <w:vAlign w:val="center"/>
          </w:tcPr>
          <w:p w14:paraId="1BF841CB" w14:textId="77777777" w:rsidR="00A8272C" w:rsidRDefault="00A8272C" w:rsidP="004D769C">
            <w:pPr>
              <w:jc w:val="center"/>
            </w:pPr>
            <w:r>
              <w:t>Horizontal</w:t>
            </w:r>
            <w:r w:rsidR="004D769C">
              <w:t>ly</w:t>
            </w:r>
          </w:p>
        </w:tc>
        <w:tc>
          <w:tcPr>
            <w:tcW w:w="3216" w:type="dxa"/>
            <w:vAlign w:val="center"/>
          </w:tcPr>
          <w:p w14:paraId="1E00CEF5" w14:textId="77777777" w:rsidR="00A8272C" w:rsidRDefault="00A8272C" w:rsidP="004D769C">
            <w:pPr>
              <w:jc w:val="center"/>
            </w:pPr>
            <w:r>
              <w:t>Vertical</w:t>
            </w:r>
            <w:r w:rsidR="004D769C">
              <w:t>ly</w:t>
            </w:r>
          </w:p>
        </w:tc>
      </w:tr>
      <w:tr w:rsidR="00A8272C" w14:paraId="49DF6862" w14:textId="77777777" w:rsidTr="0081746F">
        <w:trPr>
          <w:trHeight w:val="864"/>
        </w:trPr>
        <w:tc>
          <w:tcPr>
            <w:tcW w:w="1456" w:type="dxa"/>
            <w:vAlign w:val="center"/>
          </w:tcPr>
          <w:p w14:paraId="2BA8D34C" w14:textId="77777777" w:rsidR="00A8272C" w:rsidRDefault="00A8272C" w:rsidP="0081746F">
            <w:r>
              <w:t>Standard Equation</w:t>
            </w:r>
          </w:p>
        </w:tc>
        <w:tc>
          <w:tcPr>
            <w:tcW w:w="3306" w:type="dxa"/>
            <w:vAlign w:val="center"/>
          </w:tcPr>
          <w:p w14:paraId="06BEC369" w14:textId="77777777" w:rsidR="00A8272C" w:rsidRDefault="004D308A" w:rsidP="0081746F">
            <w:pPr>
              <w:jc w:val="center"/>
            </w:pPr>
            <w:r w:rsidRPr="00E42C22">
              <w:rPr>
                <w:rFonts w:eastAsiaTheme="minorHAnsi" w:cstheme="minorBidi"/>
                <w:position w:val="-24"/>
                <w:szCs w:val="22"/>
              </w:rPr>
              <w:object w:dxaOrig="2100" w:dyaOrig="680" w14:anchorId="2175A157">
                <v:shape id="_x0000_i1278" type="#_x0000_t75" style="width:104.25pt;height:33pt" o:ole="">
                  <v:imagedata r:id="rId562" o:title=""/>
                </v:shape>
                <o:OLEObject Type="Embed" ProgID="Equation.3" ShapeID="_x0000_i1278" DrawAspect="Content" ObjectID="_1719177755" r:id="rId563"/>
              </w:object>
            </w:r>
          </w:p>
        </w:tc>
        <w:tc>
          <w:tcPr>
            <w:tcW w:w="3216" w:type="dxa"/>
            <w:vAlign w:val="center"/>
          </w:tcPr>
          <w:p w14:paraId="5F5B3A7B" w14:textId="77777777" w:rsidR="00A8272C" w:rsidRDefault="004D308A" w:rsidP="0081746F">
            <w:pPr>
              <w:jc w:val="center"/>
            </w:pPr>
            <w:r w:rsidRPr="00E42C22">
              <w:rPr>
                <w:rFonts w:eastAsiaTheme="minorHAnsi" w:cstheme="minorBidi"/>
                <w:position w:val="-24"/>
                <w:szCs w:val="22"/>
              </w:rPr>
              <w:object w:dxaOrig="2100" w:dyaOrig="680" w14:anchorId="38BB3E0E">
                <v:shape id="_x0000_i1279" type="#_x0000_t75" style="width:104.25pt;height:33pt" o:ole="">
                  <v:imagedata r:id="rId564" o:title=""/>
                </v:shape>
                <o:OLEObject Type="Embed" ProgID="Equation.3" ShapeID="_x0000_i1279" DrawAspect="Content" ObjectID="_1719177756" r:id="rId565"/>
              </w:object>
            </w:r>
          </w:p>
        </w:tc>
      </w:tr>
      <w:tr w:rsidR="00A8272C" w14:paraId="3B14C35C" w14:textId="77777777" w:rsidTr="0081746F">
        <w:trPr>
          <w:trHeight w:val="576"/>
        </w:trPr>
        <w:tc>
          <w:tcPr>
            <w:tcW w:w="1456" w:type="dxa"/>
            <w:vAlign w:val="center"/>
          </w:tcPr>
          <w:p w14:paraId="1AB4606E" w14:textId="77777777" w:rsidR="00A8272C" w:rsidRDefault="00A8272C" w:rsidP="0081746F">
            <w:r>
              <w:t>Vertices</w:t>
            </w:r>
          </w:p>
        </w:tc>
        <w:tc>
          <w:tcPr>
            <w:tcW w:w="3306" w:type="dxa"/>
            <w:vAlign w:val="center"/>
          </w:tcPr>
          <w:p w14:paraId="14E413DC" w14:textId="77777777" w:rsidR="00A8272C" w:rsidRDefault="00A8272C" w:rsidP="0081746F">
            <w:pPr>
              <w:jc w:val="center"/>
            </w:pPr>
            <w:r w:rsidRPr="00AB5313">
              <w:t>(</w:t>
            </w:r>
            <w:r>
              <w:rPr>
                <w:i/>
              </w:rPr>
              <w:t xml:space="preserve"> h ± a</w:t>
            </w:r>
            <w:r>
              <w:t xml:space="preserve">, </w:t>
            </w:r>
            <w:r w:rsidRPr="004A06DF">
              <w:rPr>
                <w:i/>
              </w:rPr>
              <w:t>k</w:t>
            </w:r>
            <w:r w:rsidRPr="00AB5313">
              <w:t xml:space="preserve"> )</w:t>
            </w:r>
          </w:p>
        </w:tc>
        <w:tc>
          <w:tcPr>
            <w:tcW w:w="3216" w:type="dxa"/>
            <w:vAlign w:val="center"/>
          </w:tcPr>
          <w:p w14:paraId="0CDAA5BC" w14:textId="77777777" w:rsidR="00A8272C" w:rsidRDefault="00A8272C" w:rsidP="0081746F">
            <w:pPr>
              <w:jc w:val="center"/>
            </w:pPr>
            <w:r>
              <w:t>(</w:t>
            </w:r>
            <w:r>
              <w:rPr>
                <w:i/>
              </w:rPr>
              <w:t>h</w:t>
            </w:r>
            <w:r>
              <w:t xml:space="preserve">, </w:t>
            </w:r>
            <w:r w:rsidRPr="004A06DF">
              <w:rPr>
                <w:i/>
              </w:rPr>
              <w:t>k</w:t>
            </w:r>
            <w:r>
              <w:rPr>
                <w:i/>
              </w:rPr>
              <w:t xml:space="preserve"> ± a</w:t>
            </w:r>
            <w:r>
              <w:t>)</w:t>
            </w:r>
          </w:p>
        </w:tc>
      </w:tr>
      <w:tr w:rsidR="00A8272C" w14:paraId="738FDC41" w14:textId="77777777" w:rsidTr="0081746F">
        <w:trPr>
          <w:trHeight w:val="864"/>
        </w:trPr>
        <w:tc>
          <w:tcPr>
            <w:tcW w:w="1456" w:type="dxa"/>
            <w:vAlign w:val="center"/>
          </w:tcPr>
          <w:p w14:paraId="269784C1" w14:textId="77777777" w:rsidR="00A8272C" w:rsidRDefault="00A8272C" w:rsidP="0081746F"/>
          <w:p w14:paraId="1DCC9BE9" w14:textId="77777777" w:rsidR="00A8272C" w:rsidRDefault="00A8272C" w:rsidP="0081746F">
            <w:r>
              <w:t>Foci</w:t>
            </w:r>
          </w:p>
        </w:tc>
        <w:tc>
          <w:tcPr>
            <w:tcW w:w="3306" w:type="dxa"/>
            <w:vAlign w:val="center"/>
          </w:tcPr>
          <w:p w14:paraId="4D85EB2C" w14:textId="77777777" w:rsidR="00A8272C" w:rsidRDefault="00A8272C" w:rsidP="0081746F">
            <w:pPr>
              <w:jc w:val="center"/>
            </w:pPr>
            <w:r w:rsidRPr="00AB5313">
              <w:t>(</w:t>
            </w:r>
            <w:r>
              <w:rPr>
                <w:i/>
              </w:rPr>
              <w:t xml:space="preserve"> h ± c</w:t>
            </w:r>
            <w:r>
              <w:t xml:space="preserve">, </w:t>
            </w:r>
            <w:r w:rsidRPr="004A06DF">
              <w:rPr>
                <w:i/>
              </w:rPr>
              <w:t>k</w:t>
            </w:r>
            <w:r w:rsidRPr="00AB5313">
              <w:t xml:space="preserve"> )</w:t>
            </w:r>
          </w:p>
          <w:p w14:paraId="259BD34C" w14:textId="77777777" w:rsidR="00A8272C" w:rsidRPr="00190AE2" w:rsidRDefault="00A8272C" w:rsidP="0081746F">
            <w:pPr>
              <w:jc w:val="center"/>
              <w:rPr>
                <w:sz w:val="12"/>
              </w:rPr>
            </w:pPr>
          </w:p>
          <w:p w14:paraId="6605DC0E" w14:textId="77777777" w:rsidR="00A8272C" w:rsidRDefault="00A8272C" w:rsidP="0081746F">
            <w:pPr>
              <w:jc w:val="center"/>
            </w:pPr>
            <w:r>
              <w:t xml:space="preserve">where </w:t>
            </w:r>
            <w:r w:rsidRPr="00435D41">
              <w:rPr>
                <w:i/>
              </w:rPr>
              <w:t xml:space="preserve"> b</w:t>
            </w:r>
            <w:r w:rsidRPr="00435D41">
              <w:rPr>
                <w:i/>
                <w:vertAlign w:val="superscript"/>
              </w:rPr>
              <w:t xml:space="preserve">2 </w:t>
            </w:r>
            <w:r w:rsidRPr="00435D41">
              <w:rPr>
                <w:i/>
              </w:rPr>
              <w:t xml:space="preserve">= </w:t>
            </w:r>
            <w:r>
              <w:rPr>
                <w:i/>
              </w:rPr>
              <w:t>c</w:t>
            </w:r>
            <w:r w:rsidRPr="00435D41">
              <w:rPr>
                <w:i/>
                <w:vertAlign w:val="superscript"/>
              </w:rPr>
              <w:t>2</w:t>
            </w:r>
            <w:r w:rsidRPr="00435D41">
              <w:rPr>
                <w:i/>
              </w:rPr>
              <w:t xml:space="preserve"> – </w:t>
            </w:r>
            <w:r>
              <w:rPr>
                <w:i/>
              </w:rPr>
              <w:t>a</w:t>
            </w:r>
            <w:r>
              <w:rPr>
                <w:vertAlign w:val="superscript"/>
              </w:rPr>
              <w:t>2</w:t>
            </w:r>
          </w:p>
        </w:tc>
        <w:tc>
          <w:tcPr>
            <w:tcW w:w="3216" w:type="dxa"/>
            <w:vAlign w:val="center"/>
          </w:tcPr>
          <w:p w14:paraId="09D7EFF0" w14:textId="77777777" w:rsidR="00A8272C" w:rsidRDefault="00A8272C" w:rsidP="0081746F">
            <w:pPr>
              <w:jc w:val="center"/>
            </w:pPr>
            <w:r>
              <w:t>(</w:t>
            </w:r>
            <w:r>
              <w:rPr>
                <w:i/>
              </w:rPr>
              <w:t>h</w:t>
            </w:r>
            <w:r>
              <w:t xml:space="preserve">, </w:t>
            </w:r>
            <w:r w:rsidRPr="004A06DF">
              <w:rPr>
                <w:i/>
              </w:rPr>
              <w:t>k</w:t>
            </w:r>
            <w:r>
              <w:rPr>
                <w:i/>
              </w:rPr>
              <w:t xml:space="preserve"> ± c</w:t>
            </w:r>
            <w:r>
              <w:t>)</w:t>
            </w:r>
          </w:p>
          <w:p w14:paraId="3C1C7E6A" w14:textId="77777777" w:rsidR="00A8272C" w:rsidRPr="00190AE2" w:rsidRDefault="00A8272C" w:rsidP="0081746F">
            <w:pPr>
              <w:jc w:val="center"/>
              <w:rPr>
                <w:sz w:val="12"/>
              </w:rPr>
            </w:pPr>
          </w:p>
          <w:p w14:paraId="2C2A7323" w14:textId="77777777" w:rsidR="00A8272C" w:rsidRDefault="00A8272C" w:rsidP="0081746F">
            <w:pPr>
              <w:jc w:val="center"/>
            </w:pPr>
            <w:r>
              <w:t xml:space="preserve">where </w:t>
            </w:r>
            <w:r w:rsidRPr="00435D41">
              <w:rPr>
                <w:i/>
              </w:rPr>
              <w:t xml:space="preserve"> b</w:t>
            </w:r>
            <w:r w:rsidRPr="00435D41">
              <w:rPr>
                <w:i/>
                <w:vertAlign w:val="superscript"/>
              </w:rPr>
              <w:t xml:space="preserve">2 </w:t>
            </w:r>
            <w:r w:rsidRPr="00435D41">
              <w:rPr>
                <w:i/>
              </w:rPr>
              <w:t xml:space="preserve">= </w:t>
            </w:r>
            <w:r>
              <w:rPr>
                <w:i/>
              </w:rPr>
              <w:t>c</w:t>
            </w:r>
            <w:r w:rsidRPr="00435D41">
              <w:rPr>
                <w:i/>
                <w:vertAlign w:val="superscript"/>
              </w:rPr>
              <w:t>2</w:t>
            </w:r>
            <w:r w:rsidRPr="00435D41">
              <w:rPr>
                <w:i/>
              </w:rPr>
              <w:t xml:space="preserve"> – </w:t>
            </w:r>
            <w:r>
              <w:rPr>
                <w:i/>
              </w:rPr>
              <w:t>a</w:t>
            </w:r>
            <w:r>
              <w:rPr>
                <w:vertAlign w:val="superscript"/>
              </w:rPr>
              <w:t>2</w:t>
            </w:r>
          </w:p>
        </w:tc>
      </w:tr>
      <w:tr w:rsidR="00A8272C" w14:paraId="1D66A30C" w14:textId="77777777" w:rsidTr="0081746F">
        <w:trPr>
          <w:trHeight w:val="720"/>
        </w:trPr>
        <w:tc>
          <w:tcPr>
            <w:tcW w:w="1456" w:type="dxa"/>
            <w:vAlign w:val="center"/>
          </w:tcPr>
          <w:p w14:paraId="7101A1F2" w14:textId="77777777" w:rsidR="00A8272C" w:rsidRDefault="00A8272C" w:rsidP="0081746F">
            <w:r>
              <w:t>Asymptotes</w:t>
            </w:r>
          </w:p>
        </w:tc>
        <w:tc>
          <w:tcPr>
            <w:tcW w:w="3306" w:type="dxa"/>
            <w:vAlign w:val="center"/>
          </w:tcPr>
          <w:p w14:paraId="66AEB653" w14:textId="77777777" w:rsidR="00A8272C" w:rsidRDefault="004D308A" w:rsidP="0081746F">
            <w:pPr>
              <w:jc w:val="center"/>
            </w:pPr>
            <w:r w:rsidRPr="00E42C22">
              <w:rPr>
                <w:rFonts w:eastAsiaTheme="minorHAnsi" w:cstheme="minorBidi"/>
                <w:position w:val="-24"/>
                <w:szCs w:val="22"/>
              </w:rPr>
              <w:object w:dxaOrig="1760" w:dyaOrig="620" w14:anchorId="02486273">
                <v:shape id="_x0000_i1280" type="#_x0000_t75" style="width:89.25pt;height:30.75pt" o:ole="">
                  <v:imagedata r:id="rId566" o:title=""/>
                </v:shape>
                <o:OLEObject Type="Embed" ProgID="Equation.3" ShapeID="_x0000_i1280" DrawAspect="Content" ObjectID="_1719177757" r:id="rId567"/>
              </w:object>
            </w:r>
          </w:p>
        </w:tc>
        <w:tc>
          <w:tcPr>
            <w:tcW w:w="3216" w:type="dxa"/>
            <w:vAlign w:val="center"/>
          </w:tcPr>
          <w:p w14:paraId="57958044" w14:textId="77777777" w:rsidR="00A8272C" w:rsidRDefault="004D308A" w:rsidP="0081746F">
            <w:pPr>
              <w:jc w:val="center"/>
            </w:pPr>
            <w:r w:rsidRPr="00E42C22">
              <w:rPr>
                <w:rFonts w:eastAsiaTheme="minorHAnsi" w:cstheme="minorBidi"/>
                <w:position w:val="-24"/>
                <w:szCs w:val="22"/>
              </w:rPr>
              <w:object w:dxaOrig="1760" w:dyaOrig="620" w14:anchorId="2DF59492">
                <v:shape id="_x0000_i1281" type="#_x0000_t75" style="width:89.25pt;height:30.75pt" o:ole="">
                  <v:imagedata r:id="rId568" o:title=""/>
                </v:shape>
                <o:OLEObject Type="Embed" ProgID="Equation.3" ShapeID="_x0000_i1281" DrawAspect="Content" ObjectID="_1719177758" r:id="rId569"/>
              </w:object>
            </w:r>
          </w:p>
        </w:tc>
      </w:tr>
      <w:tr w:rsidR="00A8272C" w14:paraId="5321C23E" w14:textId="77777777" w:rsidTr="0081746F">
        <w:trPr>
          <w:trHeight w:val="258"/>
        </w:trPr>
        <w:tc>
          <w:tcPr>
            <w:tcW w:w="1456" w:type="dxa"/>
            <w:vAlign w:val="center"/>
          </w:tcPr>
          <w:p w14:paraId="0589BDE2" w14:textId="77777777" w:rsidR="00A8272C" w:rsidRDefault="00A8272C" w:rsidP="0081746F">
            <w:r>
              <w:t>Construction Rectangle</w:t>
            </w:r>
          </w:p>
          <w:p w14:paraId="10463543" w14:textId="77777777" w:rsidR="00A8272C" w:rsidRDefault="00A8272C" w:rsidP="0081746F">
            <w:r>
              <w:t>Vertices</w:t>
            </w:r>
          </w:p>
        </w:tc>
        <w:tc>
          <w:tcPr>
            <w:tcW w:w="3306" w:type="dxa"/>
            <w:vAlign w:val="center"/>
          </w:tcPr>
          <w:p w14:paraId="7075FA9E" w14:textId="77777777" w:rsidR="00A8272C" w:rsidRDefault="00A8272C" w:rsidP="0081746F">
            <w:pPr>
              <w:jc w:val="center"/>
            </w:pPr>
            <w:r w:rsidRPr="00AB5313">
              <w:t>(</w:t>
            </w:r>
            <w:r>
              <w:rPr>
                <w:i/>
              </w:rPr>
              <w:t xml:space="preserve"> h ± a</w:t>
            </w:r>
            <w:r>
              <w:t xml:space="preserve">, </w:t>
            </w:r>
            <w:r w:rsidRPr="004A06DF">
              <w:rPr>
                <w:i/>
              </w:rPr>
              <w:t>k</w:t>
            </w:r>
            <w:r>
              <w:rPr>
                <w:i/>
              </w:rPr>
              <w:t xml:space="preserve"> </w:t>
            </w:r>
            <w:r>
              <w:t xml:space="preserve">± </w:t>
            </w:r>
            <w:r>
              <w:rPr>
                <w:i/>
              </w:rPr>
              <w:t>b</w:t>
            </w:r>
            <w:r w:rsidRPr="00AB5313">
              <w:t xml:space="preserve">  )</w:t>
            </w:r>
          </w:p>
        </w:tc>
        <w:tc>
          <w:tcPr>
            <w:tcW w:w="3216" w:type="dxa"/>
            <w:vAlign w:val="center"/>
          </w:tcPr>
          <w:p w14:paraId="791C70D6" w14:textId="77777777" w:rsidR="00A8272C" w:rsidRDefault="00A8272C" w:rsidP="0081746F">
            <w:pPr>
              <w:jc w:val="center"/>
            </w:pPr>
            <w:r w:rsidRPr="00AB5313">
              <w:t>(</w:t>
            </w:r>
            <w:r>
              <w:rPr>
                <w:i/>
              </w:rPr>
              <w:t xml:space="preserve"> h ± b</w:t>
            </w:r>
            <w:r>
              <w:t xml:space="preserve">, </w:t>
            </w:r>
            <w:r w:rsidRPr="004A06DF">
              <w:rPr>
                <w:i/>
              </w:rPr>
              <w:t>k</w:t>
            </w:r>
            <w:r>
              <w:rPr>
                <w:i/>
              </w:rPr>
              <w:t xml:space="preserve"> </w:t>
            </w:r>
            <w:r>
              <w:t xml:space="preserve">± </w:t>
            </w:r>
            <w:r>
              <w:rPr>
                <w:i/>
              </w:rPr>
              <w:t>a</w:t>
            </w:r>
            <w:r w:rsidRPr="00AB5313">
              <w:t xml:space="preserve">  )</w:t>
            </w:r>
          </w:p>
        </w:tc>
      </w:tr>
      <w:tr w:rsidR="00A8272C" w14:paraId="0AC01D0B" w14:textId="77777777" w:rsidTr="0081746F">
        <w:trPr>
          <w:trHeight w:val="281"/>
        </w:trPr>
        <w:tc>
          <w:tcPr>
            <w:tcW w:w="1456" w:type="dxa"/>
            <w:vAlign w:val="center"/>
          </w:tcPr>
          <w:p w14:paraId="5125B225" w14:textId="77777777" w:rsidR="00A8272C" w:rsidRDefault="00A8272C" w:rsidP="0081746F">
            <w:r>
              <w:t>Graph</w:t>
            </w:r>
          </w:p>
          <w:p w14:paraId="2E300551" w14:textId="77777777" w:rsidR="00A8272C" w:rsidRDefault="00A8272C" w:rsidP="0081746F"/>
        </w:tc>
        <w:tc>
          <w:tcPr>
            <w:tcW w:w="3306" w:type="dxa"/>
            <w:vAlign w:val="center"/>
          </w:tcPr>
          <w:p w14:paraId="0348C008" w14:textId="77777777" w:rsidR="00A8272C" w:rsidRDefault="00A8272C" w:rsidP="0081746F">
            <w:pPr>
              <w:jc w:val="center"/>
            </w:pPr>
            <w:r>
              <w:rPr>
                <w:noProof/>
              </w:rPr>
              <mc:AlternateContent>
                <mc:Choice Requires="wpc">
                  <w:drawing>
                    <wp:inline distT="0" distB="0" distL="0" distR="0" wp14:anchorId="415160C2" wp14:editId="084407BA">
                      <wp:extent cx="1867535" cy="1857963"/>
                      <wp:effectExtent l="38100" t="19050" r="56515" b="28575"/>
                      <wp:docPr id="207" name="Canvas 207" descr="A horizontal hyperbola centered at h comma k."/>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70" name="Text Box 270"/>
                              <wps:cNvSpPr txBox="1"/>
                              <wps:spPr>
                                <a:xfrm>
                                  <a:off x="1690906" y="1487804"/>
                                  <a:ext cx="164898" cy="228600"/>
                                </a:xfrm>
                                <a:prstGeom prst="rect">
                                  <a:avLst/>
                                </a:prstGeom>
                                <a:noFill/>
                                <a:ln w="6350">
                                  <a:noFill/>
                                </a:ln>
                              </wps:spPr>
                              <wps:txbx>
                                <w:txbxContent>
                                  <w:p w14:paraId="1441B2B5" w14:textId="77777777" w:rsidR="00AB1A6D" w:rsidRPr="001E5584" w:rsidRDefault="00AB1A6D" w:rsidP="00A8272C">
                                    <w:pPr>
                                      <w:jc w:val="right"/>
                                      <w:rPr>
                                        <w:i/>
                                        <w:sz w:val="20"/>
                                      </w:rPr>
                                    </w:pPr>
                                    <w:r w:rsidRPr="001E5584">
                                      <w:rPr>
                                        <w:i/>
                                        <w:sz w:val="20"/>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1" name="Straight Connector 271"/>
                              <wps:cNvCnPr/>
                              <wps:spPr>
                                <a:xfrm flipV="1">
                                  <a:off x="1105" y="29499"/>
                                  <a:ext cx="1805519" cy="180559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272" name="Straight Connector 272"/>
                              <wps:cNvCnPr/>
                              <wps:spPr>
                                <a:xfrm flipH="1" flipV="1">
                                  <a:off x="36420" y="29573"/>
                                  <a:ext cx="1770204" cy="1769946"/>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273" name="Straight Connector 273"/>
                              <wps:cNvCnPr/>
                              <wps:spPr>
                                <a:xfrm>
                                  <a:off x="1105" y="1533406"/>
                                  <a:ext cx="1813412" cy="0"/>
                                </a:xfrm>
                                <a:prstGeom prst="line">
                                  <a:avLst/>
                                </a:prstGeom>
                                <a:ln w="63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4" name="Straight Connector 274"/>
                              <wps:cNvCnPr/>
                              <wps:spPr>
                                <a:xfrm>
                                  <a:off x="647299" y="53466"/>
                                  <a:ext cx="0" cy="1804497"/>
                                </a:xfrm>
                                <a:prstGeom prst="line">
                                  <a:avLst/>
                                </a:prstGeom>
                                <a:ln w="63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75" name="Text Box 275"/>
                              <wps:cNvSpPr txBox="1"/>
                              <wps:spPr>
                                <a:xfrm>
                                  <a:off x="536285" y="13125"/>
                                  <a:ext cx="286512" cy="190926"/>
                                </a:xfrm>
                                <a:prstGeom prst="rect">
                                  <a:avLst/>
                                </a:prstGeom>
                                <a:noFill/>
                                <a:ln w="6350">
                                  <a:noFill/>
                                </a:ln>
                              </wps:spPr>
                              <wps:txbx>
                                <w:txbxContent>
                                  <w:p w14:paraId="18CCA760" w14:textId="77777777" w:rsidR="00AB1A6D" w:rsidRPr="001E5584" w:rsidRDefault="00AB1A6D" w:rsidP="00A8272C">
                                    <w:pPr>
                                      <w:rPr>
                                        <w:i/>
                                        <w:sz w:val="20"/>
                                      </w:rPr>
                                    </w:pPr>
                                    <w:r w:rsidRPr="001E5584">
                                      <w:rPr>
                                        <w:i/>
                                        <w:sz w:val="20"/>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6" name="Rectangle 276"/>
                              <wps:cNvSpPr/>
                              <wps:spPr>
                                <a:xfrm>
                                  <a:off x="508067" y="509336"/>
                                  <a:ext cx="824587" cy="814749"/>
                                </a:xfrm>
                                <a:prstGeom prst="rect">
                                  <a:avLst/>
                                </a:prstGeom>
                                <a:noFill/>
                                <a:ln w="9525">
                                  <a:solidFill>
                                    <a:srgbClr val="7030A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Oval 277"/>
                              <wps:cNvSpPr/>
                              <wps:spPr>
                                <a:xfrm>
                                  <a:off x="895660" y="889880"/>
                                  <a:ext cx="49404" cy="4939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Oval 278"/>
                              <wps:cNvSpPr/>
                              <wps:spPr>
                                <a:xfrm>
                                  <a:off x="895955" y="485601"/>
                                  <a:ext cx="49404" cy="4939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79" name="Group 279"/>
                              <wpg:cNvGrpSpPr/>
                              <wpg:grpSpPr>
                                <a:xfrm rot="5400000">
                                  <a:off x="100308" y="-3577"/>
                                  <a:ext cx="1640098" cy="1840713"/>
                                  <a:chOff x="99221" y="88545"/>
                                  <a:chExt cx="1640098" cy="1840713"/>
                                </a:xfrm>
                              </wpg:grpSpPr>
                              <wps:wsp>
                                <wps:cNvPr id="280" name="Oval 280"/>
                                <wps:cNvSpPr/>
                                <wps:spPr>
                                  <a:xfrm>
                                    <a:off x="894868" y="1568272"/>
                                    <a:ext cx="49404" cy="4939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Oval 281"/>
                                <wps:cNvSpPr/>
                                <wps:spPr>
                                  <a:xfrm>
                                    <a:off x="894868" y="392273"/>
                                    <a:ext cx="49404" cy="4939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Freeform: Shape 282"/>
                                <wps:cNvSpPr/>
                                <wps:spPr>
                                  <a:xfrm>
                                    <a:off x="99221" y="88545"/>
                                    <a:ext cx="1640098" cy="513104"/>
                                  </a:xfrm>
                                  <a:custGeom>
                                    <a:avLst/>
                                    <a:gdLst>
                                      <a:gd name="connsiteX0" fmla="*/ 0 w 2820473"/>
                                      <a:gd name="connsiteY0" fmla="*/ 0 h 6439"/>
                                      <a:gd name="connsiteX1" fmla="*/ 2820473 w 2820473"/>
                                      <a:gd name="connsiteY1" fmla="*/ 6439 h 6439"/>
                                      <a:gd name="connsiteX0" fmla="*/ 0 w 10000"/>
                                      <a:gd name="connsiteY0" fmla="*/ 0 h 1030073"/>
                                      <a:gd name="connsiteX1" fmla="*/ 10000 w 10000"/>
                                      <a:gd name="connsiteY1" fmla="*/ 10000 h 1030073"/>
                                      <a:gd name="connsiteX0" fmla="*/ 0 w 10000"/>
                                      <a:gd name="connsiteY0" fmla="*/ 0 h 1594488"/>
                                      <a:gd name="connsiteX1" fmla="*/ 10000 w 10000"/>
                                      <a:gd name="connsiteY1" fmla="*/ 10000 h 1594488"/>
                                      <a:gd name="connsiteX0" fmla="*/ 0 w 10000"/>
                                      <a:gd name="connsiteY0" fmla="*/ 0 h 1445101"/>
                                      <a:gd name="connsiteX1" fmla="*/ 10000 w 10000"/>
                                      <a:gd name="connsiteY1" fmla="*/ 10000 h 1445101"/>
                                      <a:gd name="connsiteX0" fmla="*/ 0 w 10000"/>
                                      <a:gd name="connsiteY0" fmla="*/ 0 h 1482779"/>
                                      <a:gd name="connsiteX1" fmla="*/ 10000 w 10000"/>
                                      <a:gd name="connsiteY1" fmla="*/ 10000 h 1482779"/>
                                      <a:gd name="connsiteX0" fmla="*/ 0 w 10000"/>
                                      <a:gd name="connsiteY0" fmla="*/ 0 h 1505118"/>
                                      <a:gd name="connsiteX1" fmla="*/ 10000 w 10000"/>
                                      <a:gd name="connsiteY1" fmla="*/ 10000 h 1505118"/>
                                      <a:gd name="connsiteX0" fmla="*/ 0 w 10000"/>
                                      <a:gd name="connsiteY0" fmla="*/ 0 h 1497601"/>
                                      <a:gd name="connsiteX1" fmla="*/ 10000 w 10000"/>
                                      <a:gd name="connsiteY1" fmla="*/ 10000 h 1497601"/>
                                    </a:gdLst>
                                    <a:ahLst/>
                                    <a:cxnLst>
                                      <a:cxn ang="0">
                                        <a:pos x="connsiteX0" y="connsiteY0"/>
                                      </a:cxn>
                                      <a:cxn ang="0">
                                        <a:pos x="connsiteX1" y="connsiteY1"/>
                                      </a:cxn>
                                    </a:cxnLst>
                                    <a:rect l="l" t="t" r="r" b="b"/>
                                    <a:pathLst>
                                      <a:path w="10000" h="1497601">
                                        <a:moveTo>
                                          <a:pt x="0" y="0"/>
                                        </a:moveTo>
                                        <a:cubicBezTo>
                                          <a:pt x="4977" y="2003468"/>
                                          <a:pt x="4955" y="1986801"/>
                                          <a:pt x="10000" y="10000"/>
                                        </a:cubicBezTo>
                                      </a:path>
                                    </a:pathLst>
                                  </a:custGeom>
                                  <a:noFill/>
                                  <a:ln>
                                    <a:solidFill>
                                      <a:schemeClr val="tx2"/>
                                    </a:solidFill>
                                    <a:headEnd type="stealth" w="lg" len="lg"/>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3" name="Freeform: Shape 283"/>
                                <wps:cNvSpPr/>
                                <wps:spPr>
                                  <a:xfrm flipV="1">
                                    <a:off x="99221" y="1416154"/>
                                    <a:ext cx="1640098" cy="513104"/>
                                  </a:xfrm>
                                  <a:custGeom>
                                    <a:avLst/>
                                    <a:gdLst>
                                      <a:gd name="connsiteX0" fmla="*/ 0 w 2820473"/>
                                      <a:gd name="connsiteY0" fmla="*/ 0 h 6439"/>
                                      <a:gd name="connsiteX1" fmla="*/ 2820473 w 2820473"/>
                                      <a:gd name="connsiteY1" fmla="*/ 6439 h 6439"/>
                                      <a:gd name="connsiteX0" fmla="*/ 0 w 10000"/>
                                      <a:gd name="connsiteY0" fmla="*/ 0 h 1030073"/>
                                      <a:gd name="connsiteX1" fmla="*/ 10000 w 10000"/>
                                      <a:gd name="connsiteY1" fmla="*/ 10000 h 1030073"/>
                                      <a:gd name="connsiteX0" fmla="*/ 0 w 10000"/>
                                      <a:gd name="connsiteY0" fmla="*/ 0 h 1594488"/>
                                      <a:gd name="connsiteX1" fmla="*/ 10000 w 10000"/>
                                      <a:gd name="connsiteY1" fmla="*/ 10000 h 1594488"/>
                                      <a:gd name="connsiteX0" fmla="*/ 0 w 10000"/>
                                      <a:gd name="connsiteY0" fmla="*/ 0 h 1445101"/>
                                      <a:gd name="connsiteX1" fmla="*/ 10000 w 10000"/>
                                      <a:gd name="connsiteY1" fmla="*/ 10000 h 1445101"/>
                                      <a:gd name="connsiteX0" fmla="*/ 0 w 10000"/>
                                      <a:gd name="connsiteY0" fmla="*/ 0 h 1482779"/>
                                      <a:gd name="connsiteX1" fmla="*/ 10000 w 10000"/>
                                      <a:gd name="connsiteY1" fmla="*/ 10000 h 1482779"/>
                                      <a:gd name="connsiteX0" fmla="*/ 0 w 10000"/>
                                      <a:gd name="connsiteY0" fmla="*/ 0 h 1505118"/>
                                      <a:gd name="connsiteX1" fmla="*/ 10000 w 10000"/>
                                      <a:gd name="connsiteY1" fmla="*/ 10000 h 1505118"/>
                                      <a:gd name="connsiteX0" fmla="*/ 0 w 10000"/>
                                      <a:gd name="connsiteY0" fmla="*/ 0 h 1497601"/>
                                      <a:gd name="connsiteX1" fmla="*/ 10000 w 10000"/>
                                      <a:gd name="connsiteY1" fmla="*/ 10000 h 1497601"/>
                                    </a:gdLst>
                                    <a:ahLst/>
                                    <a:cxnLst>
                                      <a:cxn ang="0">
                                        <a:pos x="connsiteX0" y="connsiteY0"/>
                                      </a:cxn>
                                      <a:cxn ang="0">
                                        <a:pos x="connsiteX1" y="connsiteY1"/>
                                      </a:cxn>
                                    </a:cxnLst>
                                    <a:rect l="l" t="t" r="r" b="b"/>
                                    <a:pathLst>
                                      <a:path w="10000" h="1497601">
                                        <a:moveTo>
                                          <a:pt x="0" y="0"/>
                                        </a:moveTo>
                                        <a:cubicBezTo>
                                          <a:pt x="4977" y="2003468"/>
                                          <a:pt x="4955" y="1986801"/>
                                          <a:pt x="10000" y="10000"/>
                                        </a:cubicBezTo>
                                      </a:path>
                                    </a:pathLst>
                                  </a:custGeom>
                                  <a:noFill/>
                                  <a:ln>
                                    <a:solidFill>
                                      <a:schemeClr val="tx2"/>
                                    </a:solidFill>
                                    <a:headEnd type="stealth" w="lg" len="lg"/>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284" name="Oval 284"/>
                              <wps:cNvSpPr/>
                              <wps:spPr>
                                <a:xfrm>
                                  <a:off x="895955" y="1304032"/>
                                  <a:ext cx="49404" cy="4939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Text Box 285"/>
                              <wps:cNvSpPr txBox="1"/>
                              <wps:spPr>
                                <a:xfrm>
                                  <a:off x="932480" y="344041"/>
                                  <a:ext cx="465176" cy="190926"/>
                                </a:xfrm>
                                <a:prstGeom prst="rect">
                                  <a:avLst/>
                                </a:prstGeom>
                                <a:noFill/>
                                <a:ln w="6350">
                                  <a:noFill/>
                                </a:ln>
                              </wps:spPr>
                              <wps:txbx>
                                <w:txbxContent>
                                  <w:p w14:paraId="2299C696" w14:textId="77777777" w:rsidR="00AB1A6D" w:rsidRPr="001E5584" w:rsidRDefault="00AB1A6D" w:rsidP="00A8272C">
                                    <w:pPr>
                                      <w:rPr>
                                        <w:sz w:val="20"/>
                                      </w:rPr>
                                    </w:pPr>
                                    <w:r>
                                      <w:rPr>
                                        <w:sz w:val="20"/>
                                      </w:rPr>
                                      <w:t>(</w:t>
                                    </w:r>
                                    <w:r w:rsidRPr="00190AE2">
                                      <w:rPr>
                                        <w:i/>
                                        <w:sz w:val="20"/>
                                      </w:rPr>
                                      <w:t>h</w:t>
                                    </w:r>
                                    <w:r>
                                      <w:rPr>
                                        <w:sz w:val="20"/>
                                      </w:rPr>
                                      <w:t>,</w:t>
                                    </w:r>
                                    <w:r w:rsidRPr="00190AE2">
                                      <w:rPr>
                                        <w:i/>
                                        <w:sz w:val="20"/>
                                      </w:rPr>
                                      <w:t>k</w:t>
                                    </w:r>
                                    <w:r>
                                      <w:rPr>
                                        <w:sz w:val="20"/>
                                      </w:rPr>
                                      <w:t>+</w:t>
                                    </w:r>
                                    <w:r>
                                      <w:rPr>
                                        <w:i/>
                                        <w:sz w:val="20"/>
                                      </w:rPr>
                                      <w:t>b</w:t>
                                    </w:r>
                                    <w:r>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6" name="Text Box 286"/>
                              <wps:cNvSpPr txBox="1"/>
                              <wps:spPr>
                                <a:xfrm>
                                  <a:off x="36423" y="724035"/>
                                  <a:ext cx="465176" cy="190926"/>
                                </a:xfrm>
                                <a:prstGeom prst="rect">
                                  <a:avLst/>
                                </a:prstGeom>
                                <a:noFill/>
                                <a:ln w="6350">
                                  <a:noFill/>
                                </a:ln>
                              </wps:spPr>
                              <wps:txbx>
                                <w:txbxContent>
                                  <w:p w14:paraId="1BA8C9BC" w14:textId="77777777" w:rsidR="00AB1A6D" w:rsidRPr="001E5584" w:rsidRDefault="00AB1A6D" w:rsidP="00A8272C">
                                    <w:pPr>
                                      <w:rPr>
                                        <w:sz w:val="20"/>
                                      </w:rPr>
                                    </w:pPr>
                                    <w:r>
                                      <w:rPr>
                                        <w:sz w:val="20"/>
                                      </w:rPr>
                                      <w:t>(</w:t>
                                    </w:r>
                                    <w:r w:rsidRPr="00190AE2">
                                      <w:rPr>
                                        <w:i/>
                                        <w:sz w:val="20"/>
                                      </w:rPr>
                                      <w:t>h</w:t>
                                    </w:r>
                                    <w:r>
                                      <w:rPr>
                                        <w:sz w:val="20"/>
                                      </w:rPr>
                                      <w:t>-</w:t>
                                    </w:r>
                                    <w:r>
                                      <w:rPr>
                                        <w:i/>
                                        <w:sz w:val="20"/>
                                      </w:rPr>
                                      <w:t>c</w:t>
                                    </w:r>
                                    <w:r>
                                      <w:rPr>
                                        <w:sz w:val="20"/>
                                      </w:rPr>
                                      <w:t>,</w:t>
                                    </w:r>
                                    <w:r w:rsidRPr="00190AE2">
                                      <w:rPr>
                                        <w:i/>
                                        <w:sz w:val="20"/>
                                      </w:rPr>
                                      <w:t>k</w:t>
                                    </w:r>
                                    <w:r>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7" name="Oval 287"/>
                              <wps:cNvSpPr/>
                              <wps:spPr>
                                <a:xfrm>
                                  <a:off x="1309362" y="889864"/>
                                  <a:ext cx="49404" cy="4939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Oval 128"/>
                              <wps:cNvSpPr/>
                              <wps:spPr>
                                <a:xfrm>
                                  <a:off x="484064" y="891824"/>
                                  <a:ext cx="49404" cy="4939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Text Box 129"/>
                              <wps:cNvSpPr txBox="1"/>
                              <wps:spPr>
                                <a:xfrm>
                                  <a:off x="1357495" y="940983"/>
                                  <a:ext cx="408675" cy="190926"/>
                                </a:xfrm>
                                <a:prstGeom prst="rect">
                                  <a:avLst/>
                                </a:prstGeom>
                                <a:noFill/>
                                <a:ln w="6350">
                                  <a:noFill/>
                                </a:ln>
                              </wps:spPr>
                              <wps:txbx>
                                <w:txbxContent>
                                  <w:p w14:paraId="55C61774" w14:textId="77777777" w:rsidR="00AB1A6D" w:rsidRPr="001E5584" w:rsidRDefault="00AB1A6D" w:rsidP="00A8272C">
                                    <w:pPr>
                                      <w:rPr>
                                        <w:sz w:val="20"/>
                                      </w:rPr>
                                    </w:pPr>
                                    <w:r>
                                      <w:rPr>
                                        <w:sz w:val="20"/>
                                      </w:rPr>
                                      <w:t>(</w:t>
                                    </w:r>
                                    <w:r w:rsidRPr="00190AE2">
                                      <w:rPr>
                                        <w:i/>
                                        <w:sz w:val="20"/>
                                      </w:rPr>
                                      <w:t>h</w:t>
                                    </w:r>
                                    <w:r>
                                      <w:rPr>
                                        <w:sz w:val="20"/>
                                      </w:rPr>
                                      <w:t>+</w:t>
                                    </w:r>
                                    <w:r>
                                      <w:rPr>
                                        <w:i/>
                                        <w:sz w:val="20"/>
                                      </w:rPr>
                                      <w:t>a</w:t>
                                    </w:r>
                                    <w:r>
                                      <w:rPr>
                                        <w:sz w:val="20"/>
                                      </w:rPr>
                                      <w:t>,</w:t>
                                    </w:r>
                                    <w:r w:rsidRPr="00190AE2">
                                      <w:rPr>
                                        <w:i/>
                                        <w:sz w:val="20"/>
                                      </w:rPr>
                                      <w:t>k</w:t>
                                    </w:r>
                                    <w:r>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 name="Text Box 130"/>
                              <wps:cNvSpPr txBox="1"/>
                              <wps:spPr>
                                <a:xfrm>
                                  <a:off x="113403" y="950360"/>
                                  <a:ext cx="480331" cy="190926"/>
                                </a:xfrm>
                                <a:prstGeom prst="rect">
                                  <a:avLst/>
                                </a:prstGeom>
                                <a:noFill/>
                                <a:ln w="6350">
                                  <a:noFill/>
                                </a:ln>
                              </wps:spPr>
                              <wps:txbx>
                                <w:txbxContent>
                                  <w:p w14:paraId="31257BDC" w14:textId="77777777" w:rsidR="00AB1A6D" w:rsidRPr="001E5584" w:rsidRDefault="00AB1A6D" w:rsidP="00A8272C">
                                    <w:pPr>
                                      <w:rPr>
                                        <w:sz w:val="20"/>
                                      </w:rPr>
                                    </w:pPr>
                                    <w:r>
                                      <w:rPr>
                                        <w:sz w:val="20"/>
                                      </w:rPr>
                                      <w:t>(</w:t>
                                    </w:r>
                                    <w:r w:rsidRPr="00190AE2">
                                      <w:rPr>
                                        <w:i/>
                                        <w:sz w:val="20"/>
                                      </w:rPr>
                                      <w:t>h</w:t>
                                    </w:r>
                                    <w:r>
                                      <w:rPr>
                                        <w:sz w:val="20"/>
                                      </w:rPr>
                                      <w:t>-</w:t>
                                    </w:r>
                                    <w:r>
                                      <w:rPr>
                                        <w:i/>
                                        <w:sz w:val="20"/>
                                      </w:rPr>
                                      <w:t>a</w:t>
                                    </w:r>
                                    <w:r>
                                      <w:rPr>
                                        <w:sz w:val="20"/>
                                      </w:rPr>
                                      <w:t>,</w:t>
                                    </w:r>
                                    <w:r w:rsidRPr="00190AE2">
                                      <w:rPr>
                                        <w:i/>
                                        <w:sz w:val="20"/>
                                      </w:rPr>
                                      <w:t>k</w:t>
                                    </w:r>
                                    <w:r>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 name="Text Box 131"/>
                              <wps:cNvSpPr txBox="1"/>
                              <wps:spPr>
                                <a:xfrm>
                                  <a:off x="798974" y="657770"/>
                                  <a:ext cx="465176" cy="190926"/>
                                </a:xfrm>
                                <a:prstGeom prst="rect">
                                  <a:avLst/>
                                </a:prstGeom>
                                <a:noFill/>
                                <a:ln w="6350">
                                  <a:noFill/>
                                </a:ln>
                              </wps:spPr>
                              <wps:txbx>
                                <w:txbxContent>
                                  <w:p w14:paraId="4BE6EEFB" w14:textId="77777777" w:rsidR="00AB1A6D" w:rsidRPr="001E5584" w:rsidRDefault="00AB1A6D" w:rsidP="00A8272C">
                                    <w:pPr>
                                      <w:rPr>
                                        <w:sz w:val="20"/>
                                      </w:rPr>
                                    </w:pPr>
                                    <w:r>
                                      <w:rPr>
                                        <w:sz w:val="20"/>
                                      </w:rPr>
                                      <w:t>(</w:t>
                                    </w:r>
                                    <w:r w:rsidRPr="00190AE2">
                                      <w:rPr>
                                        <w:i/>
                                        <w:sz w:val="20"/>
                                      </w:rPr>
                                      <w:t>h</w:t>
                                    </w:r>
                                    <w:r>
                                      <w:rPr>
                                        <w:sz w:val="20"/>
                                      </w:rPr>
                                      <w:t>,</w:t>
                                    </w:r>
                                    <w:r w:rsidRPr="00190AE2">
                                      <w:rPr>
                                        <w:i/>
                                        <w:sz w:val="20"/>
                                      </w:rPr>
                                      <w:t>k</w:t>
                                    </w:r>
                                    <w:r>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 name="Text Box 132"/>
                              <wps:cNvSpPr txBox="1"/>
                              <wps:spPr>
                                <a:xfrm>
                                  <a:off x="862426" y="1353430"/>
                                  <a:ext cx="465176" cy="190926"/>
                                </a:xfrm>
                                <a:prstGeom prst="rect">
                                  <a:avLst/>
                                </a:prstGeom>
                                <a:noFill/>
                                <a:ln w="6350">
                                  <a:noFill/>
                                </a:ln>
                              </wps:spPr>
                              <wps:txbx>
                                <w:txbxContent>
                                  <w:p w14:paraId="23B1BE3B" w14:textId="77777777" w:rsidR="00AB1A6D" w:rsidRPr="001E5584" w:rsidRDefault="00AB1A6D" w:rsidP="00A8272C">
                                    <w:pPr>
                                      <w:rPr>
                                        <w:sz w:val="20"/>
                                      </w:rPr>
                                    </w:pPr>
                                    <w:r>
                                      <w:rPr>
                                        <w:sz w:val="20"/>
                                      </w:rPr>
                                      <w:t>(</w:t>
                                    </w:r>
                                    <w:r w:rsidRPr="00190AE2">
                                      <w:rPr>
                                        <w:i/>
                                        <w:sz w:val="20"/>
                                      </w:rPr>
                                      <w:t>h</w:t>
                                    </w:r>
                                    <w:r>
                                      <w:rPr>
                                        <w:sz w:val="20"/>
                                      </w:rPr>
                                      <w:t>,</w:t>
                                    </w:r>
                                    <w:r w:rsidRPr="00190AE2">
                                      <w:rPr>
                                        <w:i/>
                                        <w:sz w:val="20"/>
                                      </w:rPr>
                                      <w:t>k</w:t>
                                    </w:r>
                                    <w:r>
                                      <w:rPr>
                                        <w:sz w:val="20"/>
                                      </w:rPr>
                                      <w:t>-</w:t>
                                    </w:r>
                                    <w:r>
                                      <w:rPr>
                                        <w:i/>
                                        <w:sz w:val="20"/>
                                      </w:rPr>
                                      <w:t>b</w:t>
                                    </w:r>
                                    <w:r>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 name="Text Box 133"/>
                              <wps:cNvSpPr txBox="1"/>
                              <wps:spPr>
                                <a:xfrm>
                                  <a:off x="1457996" y="716024"/>
                                  <a:ext cx="372568" cy="190926"/>
                                </a:xfrm>
                                <a:prstGeom prst="rect">
                                  <a:avLst/>
                                </a:prstGeom>
                                <a:noFill/>
                                <a:ln w="6350">
                                  <a:noFill/>
                                </a:ln>
                              </wps:spPr>
                              <wps:txbx>
                                <w:txbxContent>
                                  <w:p w14:paraId="295569A9" w14:textId="77777777" w:rsidR="00AB1A6D" w:rsidRPr="001E5584" w:rsidRDefault="00AB1A6D" w:rsidP="00A8272C">
                                    <w:pPr>
                                      <w:rPr>
                                        <w:sz w:val="20"/>
                                      </w:rPr>
                                    </w:pPr>
                                    <w:r>
                                      <w:rPr>
                                        <w:sz w:val="20"/>
                                      </w:rPr>
                                      <w:t>(</w:t>
                                    </w:r>
                                    <w:r w:rsidRPr="00190AE2">
                                      <w:rPr>
                                        <w:i/>
                                        <w:sz w:val="20"/>
                                      </w:rPr>
                                      <w:t>h</w:t>
                                    </w:r>
                                    <w:r>
                                      <w:rPr>
                                        <w:sz w:val="20"/>
                                      </w:rPr>
                                      <w:t>+</w:t>
                                    </w:r>
                                    <w:r>
                                      <w:rPr>
                                        <w:i/>
                                        <w:sz w:val="20"/>
                                      </w:rPr>
                                      <w:t>c</w:t>
                                    </w:r>
                                    <w:r>
                                      <w:rPr>
                                        <w:sz w:val="20"/>
                                      </w:rPr>
                                      <w:t>,</w:t>
                                    </w:r>
                                    <w:r w:rsidRPr="00190AE2">
                                      <w:rPr>
                                        <w:i/>
                                        <w:sz w:val="20"/>
                                      </w:rPr>
                                      <w:t>k</w:t>
                                    </w:r>
                                    <w:r>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415160C2" id="Canvas 207" o:spid="_x0000_s1292" editas="canvas" alt="A horizontal hyperbola centered at h comma k." style="width:147.05pt;height:146.3pt;mso-position-horizontal-relative:char;mso-position-vertical-relative:line" coordsize="18675,1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">
                      <v:shape id="_x0000_s1293" type="#_x0000_t75" alt="A horizontal hyperbola centered at h comma k." style="position:absolute;width:18675;height:18573;visibility:visible;mso-wrap-style:square">
                        <v:fill o:detectmouseclick="t"/>
                        <v:path o:connecttype="none"/>
                      </v:shape>
                      <v:shape id="Text Box 270" o:spid="_x0000_s1294" type="#_x0000_t202" style="position:absolute;left:16909;top:14878;width:164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" filled="f" stroked="f" strokeweight=".5pt">
                        <v:textbox inset="0,0,0,0">
                          <w:txbxContent>
                            <w:p w14:paraId="1441B2B5" w14:textId="77777777" w:rsidR="00AB1A6D" w:rsidRPr="001E5584" w:rsidRDefault="00AB1A6D" w:rsidP="00A8272C">
                              <w:pPr>
                                <w:jc w:val="right"/>
                                <w:rPr>
                                  <w:i/>
                                  <w:sz w:val="20"/>
                                </w:rPr>
                              </w:pPr>
                              <w:r w:rsidRPr="001E5584">
                                <w:rPr>
                                  <w:i/>
                                  <w:sz w:val="20"/>
                                </w:rPr>
                                <w:t>x</w:t>
                              </w:r>
                            </w:p>
                          </w:txbxContent>
                        </v:textbox>
                      </v:shape>
                      <v:line id="Straight Connector 271" o:spid="_x0000_s1295" style="position:absolute;flip:y;visibility:visible;mso-wrap-style:square" from="11,294" to="18066,1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" strokecolor="red" strokeweight=".5pt">
                        <v:stroke dashstyle="dash" joinstyle="miter"/>
                      </v:line>
                      <v:line id="Straight Connector 272" o:spid="_x0000_s1296" style="position:absolute;flip:x y;visibility:visible;mso-wrap-style:square" from="364,295" to="18066,1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" strokecolor="red" strokeweight=".5pt">
                        <v:stroke dashstyle="dash" joinstyle="miter"/>
                      </v:line>
                      <v:line id="Straight Connector 273" o:spid="_x0000_s1297" style="position:absolute;visibility:visible;mso-wrap-style:square" from="11,15334" to="18145,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" strokecolor="black [3213]" strokeweight=".5pt">
                        <v:stroke endarrow="block" joinstyle="miter"/>
                      </v:line>
                      <v:line id="Straight Connector 274" o:spid="_x0000_s1298" style="position:absolute;visibility:visible;mso-wrap-style:square" from="6472,534" to="6472,1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" strokecolor="black [3213]" strokeweight=".5pt">
                        <v:stroke startarrow="block" joinstyle="miter"/>
                      </v:line>
                      <v:shape id="Text Box 275" o:spid="_x0000_s1299" type="#_x0000_t202" style="position:absolute;left:5362;top:131;width:2865;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" filled="f" stroked="f" strokeweight=".5pt">
                        <v:textbox inset="0,0,0,0">
                          <w:txbxContent>
                            <w:p w14:paraId="18CCA760" w14:textId="77777777" w:rsidR="00AB1A6D" w:rsidRPr="001E5584" w:rsidRDefault="00AB1A6D" w:rsidP="00A8272C">
                              <w:pPr>
                                <w:rPr>
                                  <w:i/>
                                  <w:sz w:val="20"/>
                                </w:rPr>
                              </w:pPr>
                              <w:r w:rsidRPr="001E5584">
                                <w:rPr>
                                  <w:i/>
                                  <w:sz w:val="20"/>
                                </w:rPr>
                                <w:t>y</w:t>
                              </w:r>
                            </w:p>
                          </w:txbxContent>
                        </v:textbox>
                      </v:shape>
                      <v:rect id="Rectangle 276" o:spid="_x0000_s1300" style="position:absolute;left:5080;top:5093;width:8246;height:8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" filled="f" strokecolor="#7030a0">
                        <v:stroke dashstyle="dash"/>
                      </v:rect>
                      <v:oval id="Oval 277" o:spid="_x0000_s1301" style="position:absolute;left:8956;top:8898;width:494;height: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" fillcolor="black [3213]" strokecolor="black [3213]" strokeweight="1pt">
                        <v:stroke joinstyle="miter"/>
                      </v:oval>
                      <v:oval id="Oval 278" o:spid="_x0000_s1302" style="position:absolute;left:8959;top:4856;width:494;height: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" fillcolor="black [3213]" strokecolor="black [3213]" strokeweight="1pt">
                        <v:stroke joinstyle="miter"/>
                      </v:oval>
                      <v:group id="Group 279" o:spid="_x0000_s1303" style="position:absolute;left:1003;top:-36;width:16401;height:18407;rotation:90" coordorigin="992,885" coordsize="16400,1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">
                        <v:oval id="Oval 280" o:spid="_x0000_s1304" style="position:absolute;left:8948;top:15682;width:494;height: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" fillcolor="black [3213]" strokecolor="black [3213]" strokeweight="1pt">
                          <v:stroke joinstyle="miter"/>
                        </v:oval>
                        <v:oval id="Oval 281" o:spid="_x0000_s1305" style="position:absolute;left:8948;top:3922;width:494;height: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" fillcolor="black [3213]" strokecolor="black [3213]" strokeweight="1pt">
                          <v:stroke joinstyle="miter"/>
                        </v:oval>
                        <v:shape id="Freeform: Shape 282" o:spid="_x0000_s1306" style="position:absolute;left:992;top:885;width:16401;height:5131;visibility:visible;mso-wrap-style:square;v-text-anchor:middle" coordsize="10000,149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" path="m,c4977,2003468,4955,1986801,10000,10000e" filled="f" strokecolor="#44546a [3215]" strokeweight="1pt">
                          <v:stroke startarrow="classic" startarrowwidth="wide" startarrowlength="long" endarrow="classic" endarrowwidth="wide" endarrowlength="long" joinstyle="miter"/>
                          <v:path arrowok="t" o:connecttype="custom" o:connectlocs="0,0;1640098,3426" o:connectangles="0,0"/>
                        </v:shape>
                        <v:shape id="Freeform: Shape 283" o:spid="_x0000_s1307" style="position:absolute;left:992;top:14161;width:16401;height:5131;flip:y;visibility:visible;mso-wrap-style:square;v-text-anchor:middle" coordsize="10000,149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" path="m,c4977,2003468,4955,1986801,10000,10000e" filled="f" strokecolor="#44546a [3215]" strokeweight="1pt">
                          <v:stroke startarrow="classic" startarrowwidth="wide" startarrowlength="long" endarrow="classic" endarrowwidth="wide" endarrowlength="long" joinstyle="miter"/>
                          <v:path arrowok="t" o:connecttype="custom" o:connectlocs="0,0;1640098,3426" o:connectangles="0,0"/>
                        </v:shape>
                      </v:group>
                      <v:oval id="Oval 284" o:spid="_x0000_s1308" style="position:absolute;left:8959;top:13040;width:494;height: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" fillcolor="black [3213]" strokecolor="black [3213]" strokeweight="1pt">
                        <v:stroke joinstyle="miter"/>
                      </v:oval>
                      <v:shape id="Text Box 285" o:spid="_x0000_s1309" type="#_x0000_t202" style="position:absolute;left:9324;top:3440;width:4652;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" filled="f" stroked="f" strokeweight=".5pt">
                        <v:textbox inset="0,0,0,0">
                          <w:txbxContent>
                            <w:p w14:paraId="2299C696" w14:textId="77777777" w:rsidR="00AB1A6D" w:rsidRPr="001E5584" w:rsidRDefault="00AB1A6D" w:rsidP="00A8272C">
                              <w:pPr>
                                <w:rPr>
                                  <w:sz w:val="20"/>
                                </w:rPr>
                              </w:pPr>
                              <w:r>
                                <w:rPr>
                                  <w:sz w:val="20"/>
                                </w:rPr>
                                <w:t>(</w:t>
                              </w:r>
                              <w:proofErr w:type="spellStart"/>
                              <w:proofErr w:type="gramStart"/>
                              <w:r w:rsidRPr="00190AE2">
                                <w:rPr>
                                  <w:i/>
                                  <w:sz w:val="20"/>
                                </w:rPr>
                                <w:t>h</w:t>
                              </w:r>
                              <w:r>
                                <w:rPr>
                                  <w:sz w:val="20"/>
                                </w:rPr>
                                <w:t>,</w:t>
                              </w:r>
                              <w:r w:rsidRPr="00190AE2">
                                <w:rPr>
                                  <w:i/>
                                  <w:sz w:val="20"/>
                                </w:rPr>
                                <w:t>k</w:t>
                              </w:r>
                              <w:proofErr w:type="gramEnd"/>
                              <w:r>
                                <w:rPr>
                                  <w:sz w:val="20"/>
                                </w:rPr>
                                <w:t>+</w:t>
                              </w:r>
                              <w:r>
                                <w:rPr>
                                  <w:i/>
                                  <w:sz w:val="20"/>
                                </w:rPr>
                                <w:t>b</w:t>
                              </w:r>
                              <w:proofErr w:type="spellEnd"/>
                              <w:r>
                                <w:rPr>
                                  <w:sz w:val="20"/>
                                </w:rPr>
                                <w:t>)</w:t>
                              </w:r>
                            </w:p>
                          </w:txbxContent>
                        </v:textbox>
                      </v:shape>
                      <v:shape id="Text Box 286" o:spid="_x0000_s1310" type="#_x0000_t202" style="position:absolute;left:364;top:7240;width:4651;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" filled="f" stroked="f" strokeweight=".5pt">
                        <v:textbox inset="0,0,0,0">
                          <w:txbxContent>
                            <w:p w14:paraId="1BA8C9BC" w14:textId="77777777" w:rsidR="00AB1A6D" w:rsidRPr="001E5584" w:rsidRDefault="00AB1A6D" w:rsidP="00A8272C">
                              <w:pPr>
                                <w:rPr>
                                  <w:sz w:val="20"/>
                                </w:rPr>
                              </w:pPr>
                              <w:r>
                                <w:rPr>
                                  <w:sz w:val="20"/>
                                </w:rPr>
                                <w:t>(</w:t>
                              </w:r>
                              <w:r w:rsidRPr="00190AE2">
                                <w:rPr>
                                  <w:i/>
                                  <w:sz w:val="20"/>
                                </w:rPr>
                                <w:t>h</w:t>
                              </w:r>
                              <w:r>
                                <w:rPr>
                                  <w:sz w:val="20"/>
                                </w:rPr>
                                <w:t>-</w:t>
                              </w:r>
                              <w:proofErr w:type="spellStart"/>
                              <w:proofErr w:type="gramStart"/>
                              <w:r>
                                <w:rPr>
                                  <w:i/>
                                  <w:sz w:val="20"/>
                                </w:rPr>
                                <w:t>c</w:t>
                              </w:r>
                              <w:r>
                                <w:rPr>
                                  <w:sz w:val="20"/>
                                </w:rPr>
                                <w:t>,</w:t>
                              </w:r>
                              <w:r w:rsidRPr="00190AE2">
                                <w:rPr>
                                  <w:i/>
                                  <w:sz w:val="20"/>
                                </w:rPr>
                                <w:t>k</w:t>
                              </w:r>
                              <w:proofErr w:type="spellEnd"/>
                              <w:proofErr w:type="gramEnd"/>
                              <w:r>
                                <w:rPr>
                                  <w:sz w:val="20"/>
                                </w:rPr>
                                <w:t>)</w:t>
                              </w:r>
                            </w:p>
                          </w:txbxContent>
                        </v:textbox>
                      </v:shape>
                      <v:oval id="Oval 287" o:spid="_x0000_s1311" style="position:absolute;left:13093;top:8898;width:494;height: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" fillcolor="black [3213]" strokecolor="black [3213]" strokeweight="1pt">
                        <v:stroke joinstyle="miter"/>
                      </v:oval>
                      <v:oval id="Oval 128" o:spid="_x0000_s1312" style="position:absolute;left:4840;top:8918;width:494;height: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" fillcolor="black [3213]" strokecolor="black [3213]" strokeweight="1pt">
                        <v:stroke joinstyle="miter"/>
                      </v:oval>
                      <v:shape id="Text Box 129" o:spid="_x0000_s1313" type="#_x0000_t202" style="position:absolute;left:13574;top:9409;width:4087;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" filled="f" stroked="f" strokeweight=".5pt">
                        <v:textbox inset="0,0,0,0">
                          <w:txbxContent>
                            <w:p w14:paraId="55C61774" w14:textId="77777777" w:rsidR="00AB1A6D" w:rsidRPr="001E5584" w:rsidRDefault="00AB1A6D" w:rsidP="00A8272C">
                              <w:pPr>
                                <w:rPr>
                                  <w:sz w:val="20"/>
                                </w:rPr>
                              </w:pPr>
                              <w:r>
                                <w:rPr>
                                  <w:sz w:val="20"/>
                                </w:rPr>
                                <w:t>(</w:t>
                              </w:r>
                              <w:proofErr w:type="spellStart"/>
                              <w:r w:rsidRPr="00190AE2">
                                <w:rPr>
                                  <w:i/>
                                  <w:sz w:val="20"/>
                                </w:rPr>
                                <w:t>h</w:t>
                              </w:r>
                              <w:r>
                                <w:rPr>
                                  <w:sz w:val="20"/>
                                </w:rPr>
                                <w:t>+</w:t>
                              </w:r>
                              <w:proofErr w:type="gramStart"/>
                              <w:r>
                                <w:rPr>
                                  <w:i/>
                                  <w:sz w:val="20"/>
                                </w:rPr>
                                <w:t>a</w:t>
                              </w:r>
                              <w:r>
                                <w:rPr>
                                  <w:sz w:val="20"/>
                                </w:rPr>
                                <w:t>,</w:t>
                              </w:r>
                              <w:r w:rsidRPr="00190AE2">
                                <w:rPr>
                                  <w:i/>
                                  <w:sz w:val="20"/>
                                </w:rPr>
                                <w:t>k</w:t>
                              </w:r>
                              <w:proofErr w:type="spellEnd"/>
                              <w:proofErr w:type="gramEnd"/>
                              <w:r>
                                <w:rPr>
                                  <w:sz w:val="20"/>
                                </w:rPr>
                                <w:t>)</w:t>
                              </w:r>
                            </w:p>
                          </w:txbxContent>
                        </v:textbox>
                      </v:shape>
                      <v:shape id="Text Box 130" o:spid="_x0000_s1314" type="#_x0000_t202" style="position:absolute;left:1134;top:9503;width:4803;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" filled="f" stroked="f" strokeweight=".5pt">
                        <v:textbox inset="0,0,0,0">
                          <w:txbxContent>
                            <w:p w14:paraId="31257BDC" w14:textId="77777777" w:rsidR="00AB1A6D" w:rsidRPr="001E5584" w:rsidRDefault="00AB1A6D" w:rsidP="00A8272C">
                              <w:pPr>
                                <w:rPr>
                                  <w:sz w:val="20"/>
                                </w:rPr>
                              </w:pPr>
                              <w:r>
                                <w:rPr>
                                  <w:sz w:val="20"/>
                                </w:rPr>
                                <w:t>(</w:t>
                              </w:r>
                              <w:r w:rsidRPr="00190AE2">
                                <w:rPr>
                                  <w:i/>
                                  <w:sz w:val="20"/>
                                </w:rPr>
                                <w:t>h</w:t>
                              </w:r>
                              <w:r>
                                <w:rPr>
                                  <w:sz w:val="20"/>
                                </w:rPr>
                                <w:t>-</w:t>
                              </w:r>
                              <w:proofErr w:type="spellStart"/>
                              <w:proofErr w:type="gramStart"/>
                              <w:r>
                                <w:rPr>
                                  <w:i/>
                                  <w:sz w:val="20"/>
                                </w:rPr>
                                <w:t>a</w:t>
                              </w:r>
                              <w:r>
                                <w:rPr>
                                  <w:sz w:val="20"/>
                                </w:rPr>
                                <w:t>,</w:t>
                              </w:r>
                              <w:r w:rsidRPr="00190AE2">
                                <w:rPr>
                                  <w:i/>
                                  <w:sz w:val="20"/>
                                </w:rPr>
                                <w:t>k</w:t>
                              </w:r>
                              <w:proofErr w:type="spellEnd"/>
                              <w:proofErr w:type="gramEnd"/>
                              <w:r>
                                <w:rPr>
                                  <w:sz w:val="20"/>
                                </w:rPr>
                                <w:t>)</w:t>
                              </w:r>
                            </w:p>
                          </w:txbxContent>
                        </v:textbox>
                      </v:shape>
                      <v:shape id="Text Box 131" o:spid="_x0000_s1315" type="#_x0000_t202" style="position:absolute;left:7989;top:6577;width:4652;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" filled="f" stroked="f" strokeweight=".5pt">
                        <v:textbox inset="0,0,0,0">
                          <w:txbxContent>
                            <w:p w14:paraId="4BE6EEFB" w14:textId="77777777" w:rsidR="00AB1A6D" w:rsidRPr="001E5584" w:rsidRDefault="00AB1A6D" w:rsidP="00A8272C">
                              <w:pPr>
                                <w:rPr>
                                  <w:sz w:val="20"/>
                                </w:rPr>
                              </w:pPr>
                              <w:r>
                                <w:rPr>
                                  <w:sz w:val="20"/>
                                </w:rPr>
                                <w:t>(</w:t>
                              </w:r>
                              <w:proofErr w:type="spellStart"/>
                              <w:proofErr w:type="gramStart"/>
                              <w:r w:rsidRPr="00190AE2">
                                <w:rPr>
                                  <w:i/>
                                  <w:sz w:val="20"/>
                                </w:rPr>
                                <w:t>h</w:t>
                              </w:r>
                              <w:r>
                                <w:rPr>
                                  <w:sz w:val="20"/>
                                </w:rPr>
                                <w:t>,</w:t>
                              </w:r>
                              <w:r w:rsidRPr="00190AE2">
                                <w:rPr>
                                  <w:i/>
                                  <w:sz w:val="20"/>
                                </w:rPr>
                                <w:t>k</w:t>
                              </w:r>
                              <w:proofErr w:type="spellEnd"/>
                              <w:proofErr w:type="gramEnd"/>
                              <w:r>
                                <w:rPr>
                                  <w:sz w:val="20"/>
                                </w:rPr>
                                <w:t>)</w:t>
                              </w:r>
                            </w:p>
                          </w:txbxContent>
                        </v:textbox>
                      </v:shape>
                      <v:shape id="Text Box 132" o:spid="_x0000_s1316" type="#_x0000_t202" style="position:absolute;left:8624;top:13534;width:4652;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" filled="f" stroked="f" strokeweight=".5pt">
                        <v:textbox inset="0,0,0,0">
                          <w:txbxContent>
                            <w:p w14:paraId="23B1BE3B" w14:textId="77777777" w:rsidR="00AB1A6D" w:rsidRPr="001E5584" w:rsidRDefault="00AB1A6D" w:rsidP="00A8272C">
                              <w:pPr>
                                <w:rPr>
                                  <w:sz w:val="20"/>
                                </w:rPr>
                              </w:pPr>
                              <w:r>
                                <w:rPr>
                                  <w:sz w:val="20"/>
                                </w:rPr>
                                <w:t>(</w:t>
                              </w:r>
                              <w:proofErr w:type="spellStart"/>
                              <w:proofErr w:type="gramStart"/>
                              <w:r w:rsidRPr="00190AE2">
                                <w:rPr>
                                  <w:i/>
                                  <w:sz w:val="20"/>
                                </w:rPr>
                                <w:t>h</w:t>
                              </w:r>
                              <w:r>
                                <w:rPr>
                                  <w:sz w:val="20"/>
                                </w:rPr>
                                <w:t>,</w:t>
                              </w:r>
                              <w:r w:rsidRPr="00190AE2">
                                <w:rPr>
                                  <w:i/>
                                  <w:sz w:val="20"/>
                                </w:rPr>
                                <w:t>k</w:t>
                              </w:r>
                              <w:proofErr w:type="spellEnd"/>
                              <w:proofErr w:type="gramEnd"/>
                              <w:r>
                                <w:rPr>
                                  <w:sz w:val="20"/>
                                </w:rPr>
                                <w:t>-</w:t>
                              </w:r>
                              <w:r>
                                <w:rPr>
                                  <w:i/>
                                  <w:sz w:val="20"/>
                                </w:rPr>
                                <w:t>b</w:t>
                              </w:r>
                              <w:r>
                                <w:rPr>
                                  <w:sz w:val="20"/>
                                </w:rPr>
                                <w:t>)</w:t>
                              </w:r>
                            </w:p>
                          </w:txbxContent>
                        </v:textbox>
                      </v:shape>
                      <v:shape id="Text Box 133" o:spid="_x0000_s1317" type="#_x0000_t202" style="position:absolute;left:14579;top:7160;width:3726;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" filled="f" stroked="f" strokeweight=".5pt">
                        <v:textbox inset="0,0,0,0">
                          <w:txbxContent>
                            <w:p w14:paraId="295569A9" w14:textId="77777777" w:rsidR="00AB1A6D" w:rsidRPr="001E5584" w:rsidRDefault="00AB1A6D" w:rsidP="00A8272C">
                              <w:pPr>
                                <w:rPr>
                                  <w:sz w:val="20"/>
                                </w:rPr>
                              </w:pPr>
                              <w:r>
                                <w:rPr>
                                  <w:sz w:val="20"/>
                                </w:rPr>
                                <w:t>(</w:t>
                              </w:r>
                              <w:proofErr w:type="spellStart"/>
                              <w:r w:rsidRPr="00190AE2">
                                <w:rPr>
                                  <w:i/>
                                  <w:sz w:val="20"/>
                                </w:rPr>
                                <w:t>h</w:t>
                              </w:r>
                              <w:r>
                                <w:rPr>
                                  <w:sz w:val="20"/>
                                </w:rPr>
                                <w:t>+</w:t>
                              </w:r>
                              <w:proofErr w:type="gramStart"/>
                              <w:r>
                                <w:rPr>
                                  <w:i/>
                                  <w:sz w:val="20"/>
                                </w:rPr>
                                <w:t>c</w:t>
                              </w:r>
                              <w:r>
                                <w:rPr>
                                  <w:sz w:val="20"/>
                                </w:rPr>
                                <w:t>,</w:t>
                              </w:r>
                              <w:r w:rsidRPr="00190AE2">
                                <w:rPr>
                                  <w:i/>
                                  <w:sz w:val="20"/>
                                </w:rPr>
                                <w:t>k</w:t>
                              </w:r>
                              <w:proofErr w:type="spellEnd"/>
                              <w:proofErr w:type="gramEnd"/>
                              <w:r>
                                <w:rPr>
                                  <w:sz w:val="20"/>
                                </w:rPr>
                                <w:t>)</w:t>
                              </w:r>
                            </w:p>
                          </w:txbxContent>
                        </v:textbox>
                      </v:shape>
                      <w10:anchorlock/>
                    </v:group>
                  </w:pict>
                </mc:Fallback>
              </mc:AlternateContent>
            </w:r>
          </w:p>
        </w:tc>
        <w:tc>
          <w:tcPr>
            <w:tcW w:w="3216" w:type="dxa"/>
            <w:vAlign w:val="center"/>
          </w:tcPr>
          <w:p w14:paraId="18FBB0F3" w14:textId="77777777" w:rsidR="00A8272C" w:rsidRDefault="00A8272C" w:rsidP="0081746F">
            <w:pPr>
              <w:jc w:val="center"/>
            </w:pPr>
            <w:r>
              <w:rPr>
                <w:noProof/>
              </w:rPr>
              <mc:AlternateContent>
                <mc:Choice Requires="wpc">
                  <w:drawing>
                    <wp:inline distT="0" distB="0" distL="0" distR="0" wp14:anchorId="313C78C9" wp14:editId="30B72337">
                      <wp:extent cx="1866900" cy="1916430"/>
                      <wp:effectExtent l="38100" t="0" r="0" b="64770"/>
                      <wp:docPr id="208" name="Canvas 208" descr="A vertical hyperbola centered at h comma k."/>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4" name="Text Box 134"/>
                              <wps:cNvSpPr txBox="1"/>
                              <wps:spPr>
                                <a:xfrm>
                                  <a:off x="1665022" y="1175714"/>
                                  <a:ext cx="164898" cy="228600"/>
                                </a:xfrm>
                                <a:prstGeom prst="rect">
                                  <a:avLst/>
                                </a:prstGeom>
                                <a:noFill/>
                                <a:ln w="6350">
                                  <a:noFill/>
                                </a:ln>
                              </wps:spPr>
                              <wps:txbx>
                                <w:txbxContent>
                                  <w:p w14:paraId="77A1CE3B" w14:textId="77777777" w:rsidR="00AB1A6D" w:rsidRPr="001E5584" w:rsidRDefault="00AB1A6D" w:rsidP="00A8272C">
                                    <w:pPr>
                                      <w:jc w:val="right"/>
                                      <w:rPr>
                                        <w:i/>
                                        <w:sz w:val="20"/>
                                      </w:rPr>
                                    </w:pPr>
                                    <w:r w:rsidRPr="001E5584">
                                      <w:rPr>
                                        <w:i/>
                                        <w:sz w:val="20"/>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wpg:cNvPr id="135" name="Group 135"/>
                              <wpg:cNvGrpSpPr/>
                              <wpg:grpSpPr>
                                <a:xfrm>
                                  <a:off x="18" y="55049"/>
                                  <a:ext cx="1813412" cy="1861537"/>
                                  <a:chOff x="311264" y="124240"/>
                                  <a:chExt cx="2171241" cy="2228869"/>
                                </a:xfrm>
                              </wpg:grpSpPr>
                              <wps:wsp>
                                <wps:cNvPr id="136" name="Straight Connector 136"/>
                                <wps:cNvCnPr/>
                                <wps:spPr>
                                  <a:xfrm flipV="1">
                                    <a:off x="311264" y="163843"/>
                                    <a:ext cx="2161791" cy="2161878"/>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37" name="Straight Connector 137"/>
                                <wps:cNvCnPr/>
                                <wps:spPr>
                                  <a:xfrm flipH="1" flipV="1">
                                    <a:off x="353548" y="163931"/>
                                    <a:ext cx="2119507" cy="2119201"/>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38" name="Straight Connector 138"/>
                                <wps:cNvCnPr/>
                                <wps:spPr>
                                  <a:xfrm>
                                    <a:off x="311264" y="1466589"/>
                                    <a:ext cx="2171241" cy="0"/>
                                  </a:xfrm>
                                  <a:prstGeom prst="line">
                                    <a:avLst/>
                                  </a:prstGeom>
                                  <a:ln w="63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9" name="Straight Connector 139"/>
                                <wps:cNvCnPr/>
                                <wps:spPr>
                                  <a:xfrm>
                                    <a:off x="1033970" y="192539"/>
                                    <a:ext cx="0" cy="2160570"/>
                                  </a:xfrm>
                                  <a:prstGeom prst="line">
                                    <a:avLst/>
                                  </a:prstGeom>
                                  <a:ln w="63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40" name="Text Box 140"/>
                                <wps:cNvSpPr txBox="1"/>
                                <wps:spPr>
                                  <a:xfrm>
                                    <a:off x="907542" y="136177"/>
                                    <a:ext cx="343048" cy="228601"/>
                                  </a:xfrm>
                                  <a:prstGeom prst="rect">
                                    <a:avLst/>
                                  </a:prstGeom>
                                  <a:noFill/>
                                  <a:ln w="6350">
                                    <a:noFill/>
                                  </a:ln>
                                </wps:spPr>
                                <wps:txbx>
                                  <w:txbxContent>
                                    <w:p w14:paraId="4410E41E" w14:textId="77777777" w:rsidR="00AB1A6D" w:rsidRPr="001E5584" w:rsidRDefault="00AB1A6D" w:rsidP="00A8272C">
                                      <w:pPr>
                                        <w:rPr>
                                          <w:i/>
                                          <w:sz w:val="20"/>
                                        </w:rPr>
                                      </w:pPr>
                                      <w:r w:rsidRPr="001E5584">
                                        <w:rPr>
                                          <w:i/>
                                          <w:sz w:val="20"/>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 name="Rectangle 141"/>
                                <wps:cNvSpPr/>
                                <wps:spPr>
                                  <a:xfrm>
                                    <a:off x="918262" y="738363"/>
                                    <a:ext cx="987298" cy="975520"/>
                                  </a:xfrm>
                                  <a:prstGeom prst="rect">
                                    <a:avLst/>
                                  </a:prstGeom>
                                  <a:noFill/>
                                  <a:ln w="9525">
                                    <a:solidFill>
                                      <a:srgbClr val="7030A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Oval 142"/>
                                <wps:cNvSpPr/>
                                <wps:spPr>
                                  <a:xfrm>
                                    <a:off x="1382336" y="1193998"/>
                                    <a:ext cx="59152" cy="5914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Oval 143"/>
                                <wps:cNvSpPr/>
                                <wps:spPr>
                                  <a:xfrm>
                                    <a:off x="1382689" y="1895954"/>
                                    <a:ext cx="59152" cy="5914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Oval 144"/>
                                <wps:cNvSpPr/>
                                <wps:spPr>
                                  <a:xfrm>
                                    <a:off x="1382689" y="487901"/>
                                    <a:ext cx="59152" cy="5914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Freeform: Shape 145"/>
                                <wps:cNvSpPr/>
                                <wps:spPr>
                                  <a:xfrm>
                                    <a:off x="430042" y="124240"/>
                                    <a:ext cx="1963728" cy="614352"/>
                                  </a:xfrm>
                                  <a:custGeom>
                                    <a:avLst/>
                                    <a:gdLst>
                                      <a:gd name="connsiteX0" fmla="*/ 0 w 2820473"/>
                                      <a:gd name="connsiteY0" fmla="*/ 0 h 6439"/>
                                      <a:gd name="connsiteX1" fmla="*/ 2820473 w 2820473"/>
                                      <a:gd name="connsiteY1" fmla="*/ 6439 h 6439"/>
                                      <a:gd name="connsiteX0" fmla="*/ 0 w 10000"/>
                                      <a:gd name="connsiteY0" fmla="*/ 0 h 1030073"/>
                                      <a:gd name="connsiteX1" fmla="*/ 10000 w 10000"/>
                                      <a:gd name="connsiteY1" fmla="*/ 10000 h 1030073"/>
                                      <a:gd name="connsiteX0" fmla="*/ 0 w 10000"/>
                                      <a:gd name="connsiteY0" fmla="*/ 0 h 1594488"/>
                                      <a:gd name="connsiteX1" fmla="*/ 10000 w 10000"/>
                                      <a:gd name="connsiteY1" fmla="*/ 10000 h 1594488"/>
                                      <a:gd name="connsiteX0" fmla="*/ 0 w 10000"/>
                                      <a:gd name="connsiteY0" fmla="*/ 0 h 1445101"/>
                                      <a:gd name="connsiteX1" fmla="*/ 10000 w 10000"/>
                                      <a:gd name="connsiteY1" fmla="*/ 10000 h 1445101"/>
                                      <a:gd name="connsiteX0" fmla="*/ 0 w 10000"/>
                                      <a:gd name="connsiteY0" fmla="*/ 0 h 1482779"/>
                                      <a:gd name="connsiteX1" fmla="*/ 10000 w 10000"/>
                                      <a:gd name="connsiteY1" fmla="*/ 10000 h 1482779"/>
                                      <a:gd name="connsiteX0" fmla="*/ 0 w 10000"/>
                                      <a:gd name="connsiteY0" fmla="*/ 0 h 1505118"/>
                                      <a:gd name="connsiteX1" fmla="*/ 10000 w 10000"/>
                                      <a:gd name="connsiteY1" fmla="*/ 10000 h 1505118"/>
                                      <a:gd name="connsiteX0" fmla="*/ 0 w 10000"/>
                                      <a:gd name="connsiteY0" fmla="*/ 0 h 1497601"/>
                                      <a:gd name="connsiteX1" fmla="*/ 10000 w 10000"/>
                                      <a:gd name="connsiteY1" fmla="*/ 10000 h 1497601"/>
                                    </a:gdLst>
                                    <a:ahLst/>
                                    <a:cxnLst>
                                      <a:cxn ang="0">
                                        <a:pos x="connsiteX0" y="connsiteY0"/>
                                      </a:cxn>
                                      <a:cxn ang="0">
                                        <a:pos x="connsiteX1" y="connsiteY1"/>
                                      </a:cxn>
                                    </a:cxnLst>
                                    <a:rect l="l" t="t" r="r" b="b"/>
                                    <a:pathLst>
                                      <a:path w="10000" h="1497601">
                                        <a:moveTo>
                                          <a:pt x="0" y="0"/>
                                        </a:moveTo>
                                        <a:cubicBezTo>
                                          <a:pt x="4977" y="2003468"/>
                                          <a:pt x="4955" y="1986801"/>
                                          <a:pt x="10000" y="10000"/>
                                        </a:cubicBezTo>
                                      </a:path>
                                    </a:pathLst>
                                  </a:custGeom>
                                  <a:noFill/>
                                  <a:ln>
                                    <a:solidFill>
                                      <a:schemeClr val="tx2"/>
                                    </a:solidFill>
                                    <a:headEnd type="stealth" w="lg" len="lg"/>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6" name="Oval 146"/>
                                <wps:cNvSpPr/>
                                <wps:spPr>
                                  <a:xfrm>
                                    <a:off x="1382689" y="709945"/>
                                    <a:ext cx="59152" cy="5914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Oval 147"/>
                                <wps:cNvSpPr/>
                                <wps:spPr>
                                  <a:xfrm>
                                    <a:off x="1877671" y="1193979"/>
                                    <a:ext cx="59152" cy="5914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Oval 148"/>
                                <wps:cNvSpPr/>
                                <wps:spPr>
                                  <a:xfrm>
                                    <a:off x="889522" y="1196326"/>
                                    <a:ext cx="59152" cy="5914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Freeform: Shape 149"/>
                                <wps:cNvSpPr/>
                                <wps:spPr>
                                  <a:xfrm flipV="1">
                                    <a:off x="430042" y="1713820"/>
                                    <a:ext cx="1963728" cy="614352"/>
                                  </a:xfrm>
                                  <a:custGeom>
                                    <a:avLst/>
                                    <a:gdLst>
                                      <a:gd name="connsiteX0" fmla="*/ 0 w 2820473"/>
                                      <a:gd name="connsiteY0" fmla="*/ 0 h 6439"/>
                                      <a:gd name="connsiteX1" fmla="*/ 2820473 w 2820473"/>
                                      <a:gd name="connsiteY1" fmla="*/ 6439 h 6439"/>
                                      <a:gd name="connsiteX0" fmla="*/ 0 w 10000"/>
                                      <a:gd name="connsiteY0" fmla="*/ 0 h 1030073"/>
                                      <a:gd name="connsiteX1" fmla="*/ 10000 w 10000"/>
                                      <a:gd name="connsiteY1" fmla="*/ 10000 h 1030073"/>
                                      <a:gd name="connsiteX0" fmla="*/ 0 w 10000"/>
                                      <a:gd name="connsiteY0" fmla="*/ 0 h 1594488"/>
                                      <a:gd name="connsiteX1" fmla="*/ 10000 w 10000"/>
                                      <a:gd name="connsiteY1" fmla="*/ 10000 h 1594488"/>
                                      <a:gd name="connsiteX0" fmla="*/ 0 w 10000"/>
                                      <a:gd name="connsiteY0" fmla="*/ 0 h 1445101"/>
                                      <a:gd name="connsiteX1" fmla="*/ 10000 w 10000"/>
                                      <a:gd name="connsiteY1" fmla="*/ 10000 h 1445101"/>
                                      <a:gd name="connsiteX0" fmla="*/ 0 w 10000"/>
                                      <a:gd name="connsiteY0" fmla="*/ 0 h 1482779"/>
                                      <a:gd name="connsiteX1" fmla="*/ 10000 w 10000"/>
                                      <a:gd name="connsiteY1" fmla="*/ 10000 h 1482779"/>
                                      <a:gd name="connsiteX0" fmla="*/ 0 w 10000"/>
                                      <a:gd name="connsiteY0" fmla="*/ 0 h 1505118"/>
                                      <a:gd name="connsiteX1" fmla="*/ 10000 w 10000"/>
                                      <a:gd name="connsiteY1" fmla="*/ 10000 h 1505118"/>
                                      <a:gd name="connsiteX0" fmla="*/ 0 w 10000"/>
                                      <a:gd name="connsiteY0" fmla="*/ 0 h 1497601"/>
                                      <a:gd name="connsiteX1" fmla="*/ 10000 w 10000"/>
                                      <a:gd name="connsiteY1" fmla="*/ 10000 h 1497601"/>
                                    </a:gdLst>
                                    <a:ahLst/>
                                    <a:cxnLst>
                                      <a:cxn ang="0">
                                        <a:pos x="connsiteX0" y="connsiteY0"/>
                                      </a:cxn>
                                      <a:cxn ang="0">
                                        <a:pos x="connsiteX1" y="connsiteY1"/>
                                      </a:cxn>
                                    </a:cxnLst>
                                    <a:rect l="l" t="t" r="r" b="b"/>
                                    <a:pathLst>
                                      <a:path w="10000" h="1497601">
                                        <a:moveTo>
                                          <a:pt x="0" y="0"/>
                                        </a:moveTo>
                                        <a:cubicBezTo>
                                          <a:pt x="4977" y="2003468"/>
                                          <a:pt x="4955" y="1986801"/>
                                          <a:pt x="10000" y="10000"/>
                                        </a:cubicBezTo>
                                      </a:path>
                                    </a:pathLst>
                                  </a:custGeom>
                                  <a:noFill/>
                                  <a:ln>
                                    <a:solidFill>
                                      <a:schemeClr val="tx2"/>
                                    </a:solidFill>
                                    <a:headEnd type="stealth" w="lg" len="lg"/>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 name="Oval 150"/>
                                <wps:cNvSpPr/>
                                <wps:spPr>
                                  <a:xfrm>
                                    <a:off x="1382689" y="1689873"/>
                                    <a:ext cx="59152" cy="5914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Text Box 151"/>
                                <wps:cNvSpPr txBox="1"/>
                                <wps:spPr>
                                  <a:xfrm>
                                    <a:off x="454657" y="1049873"/>
                                    <a:ext cx="556966" cy="228601"/>
                                  </a:xfrm>
                                  <a:prstGeom prst="rect">
                                    <a:avLst/>
                                  </a:prstGeom>
                                  <a:noFill/>
                                  <a:ln w="6350">
                                    <a:noFill/>
                                  </a:ln>
                                </wps:spPr>
                                <wps:txbx>
                                  <w:txbxContent>
                                    <w:p w14:paraId="0AA6EE9E" w14:textId="77777777" w:rsidR="00AB1A6D" w:rsidRPr="001E5584" w:rsidRDefault="00AB1A6D" w:rsidP="00A8272C">
                                      <w:pPr>
                                        <w:rPr>
                                          <w:sz w:val="20"/>
                                        </w:rPr>
                                      </w:pPr>
                                      <w:r>
                                        <w:rPr>
                                          <w:sz w:val="20"/>
                                        </w:rPr>
                                        <w:t>(</w:t>
                                      </w:r>
                                      <w:r>
                                        <w:rPr>
                                          <w:i/>
                                          <w:sz w:val="20"/>
                                        </w:rPr>
                                        <w:t>h</w:t>
                                      </w:r>
                                      <w:r>
                                        <w:rPr>
                                          <w:sz w:val="20"/>
                                        </w:rPr>
                                        <w:t>-</w:t>
                                      </w:r>
                                      <w:r>
                                        <w:rPr>
                                          <w:i/>
                                          <w:sz w:val="20"/>
                                        </w:rPr>
                                        <w:t>b</w:t>
                                      </w:r>
                                      <w:r>
                                        <w:rPr>
                                          <w:sz w:val="20"/>
                                        </w:rPr>
                                        <w:t>,</w:t>
                                      </w:r>
                                      <w:r w:rsidRPr="00190AE2">
                                        <w:rPr>
                                          <w:i/>
                                          <w:sz w:val="20"/>
                                        </w:rPr>
                                        <w:t>k</w:t>
                                      </w:r>
                                      <w:r>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 name="Text Box 152"/>
                                <wps:cNvSpPr txBox="1"/>
                                <wps:spPr>
                                  <a:xfrm>
                                    <a:off x="1211159" y="1509937"/>
                                    <a:ext cx="556966" cy="228601"/>
                                  </a:xfrm>
                                  <a:prstGeom prst="rect">
                                    <a:avLst/>
                                  </a:prstGeom>
                                  <a:noFill/>
                                  <a:ln w="6350">
                                    <a:noFill/>
                                  </a:ln>
                                </wps:spPr>
                                <wps:txbx>
                                  <w:txbxContent>
                                    <w:p w14:paraId="0BFBAF13" w14:textId="77777777" w:rsidR="00AB1A6D" w:rsidRPr="001E5584" w:rsidRDefault="00AB1A6D" w:rsidP="00A8272C">
                                      <w:pPr>
                                        <w:rPr>
                                          <w:sz w:val="20"/>
                                        </w:rPr>
                                      </w:pPr>
                                      <w:r>
                                        <w:rPr>
                                          <w:sz w:val="20"/>
                                        </w:rPr>
                                        <w:t>(</w:t>
                                      </w:r>
                                      <w:r>
                                        <w:rPr>
                                          <w:i/>
                                          <w:sz w:val="20"/>
                                        </w:rPr>
                                        <w:t>h</w:t>
                                      </w:r>
                                      <w:r>
                                        <w:rPr>
                                          <w:sz w:val="20"/>
                                        </w:rPr>
                                        <w:t>,</w:t>
                                      </w:r>
                                      <w:r>
                                        <w:rPr>
                                          <w:i/>
                                          <w:sz w:val="20"/>
                                        </w:rPr>
                                        <w:t>k</w:t>
                                      </w:r>
                                      <w:r>
                                        <w:rPr>
                                          <w:sz w:val="20"/>
                                        </w:rPr>
                                        <w:t>-</w:t>
                                      </w:r>
                                      <w:r>
                                        <w:rPr>
                                          <w:i/>
                                          <w:sz w:val="20"/>
                                        </w:rPr>
                                        <w:t>a</w:t>
                                      </w:r>
                                      <w:r>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 name="Text Box 154"/>
                                <wps:cNvSpPr txBox="1"/>
                                <wps:spPr>
                                  <a:xfrm>
                                    <a:off x="1945187" y="1049873"/>
                                    <a:ext cx="498730" cy="228601"/>
                                  </a:xfrm>
                                  <a:prstGeom prst="rect">
                                    <a:avLst/>
                                  </a:prstGeom>
                                  <a:noFill/>
                                  <a:ln w="6350">
                                    <a:noFill/>
                                  </a:ln>
                                </wps:spPr>
                                <wps:txbx>
                                  <w:txbxContent>
                                    <w:p w14:paraId="08ABFA2A" w14:textId="77777777" w:rsidR="00AB1A6D" w:rsidRPr="001E5584" w:rsidRDefault="00AB1A6D" w:rsidP="00A8272C">
                                      <w:pPr>
                                        <w:rPr>
                                          <w:sz w:val="20"/>
                                        </w:rPr>
                                      </w:pPr>
                                      <w:r>
                                        <w:rPr>
                                          <w:sz w:val="20"/>
                                        </w:rPr>
                                        <w:t>(</w:t>
                                      </w:r>
                                      <w:r>
                                        <w:rPr>
                                          <w:i/>
                                          <w:sz w:val="20"/>
                                        </w:rPr>
                                        <w:t>h+b</w:t>
                                      </w:r>
                                      <w:r>
                                        <w:rPr>
                                          <w:sz w:val="20"/>
                                        </w:rPr>
                                        <w:t>,</w:t>
                                      </w:r>
                                      <w:r w:rsidRPr="00190AE2">
                                        <w:rPr>
                                          <w:i/>
                                          <w:sz w:val="20"/>
                                        </w:rPr>
                                        <w:t>k</w:t>
                                      </w:r>
                                      <w:r>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5" name="Text Box 155"/>
                                <wps:cNvSpPr txBox="1"/>
                                <wps:spPr>
                                  <a:xfrm>
                                    <a:off x="1472610" y="1118056"/>
                                    <a:ext cx="498730" cy="228601"/>
                                  </a:xfrm>
                                  <a:prstGeom prst="rect">
                                    <a:avLst/>
                                  </a:prstGeom>
                                  <a:noFill/>
                                  <a:ln w="6350">
                                    <a:noFill/>
                                  </a:ln>
                                </wps:spPr>
                                <wps:txbx>
                                  <w:txbxContent>
                                    <w:p w14:paraId="0EA1B661" w14:textId="77777777" w:rsidR="00AB1A6D" w:rsidRPr="001E5584" w:rsidRDefault="00AB1A6D" w:rsidP="00A8272C">
                                      <w:pPr>
                                        <w:rPr>
                                          <w:sz w:val="20"/>
                                        </w:rPr>
                                      </w:pPr>
                                      <w:r>
                                        <w:rPr>
                                          <w:sz w:val="20"/>
                                        </w:rPr>
                                        <w:t>(</w:t>
                                      </w:r>
                                      <w:r>
                                        <w:rPr>
                                          <w:i/>
                                          <w:sz w:val="20"/>
                                        </w:rPr>
                                        <w:t>h</w:t>
                                      </w:r>
                                      <w:r>
                                        <w:rPr>
                                          <w:sz w:val="20"/>
                                        </w:rPr>
                                        <w:t>,</w:t>
                                      </w:r>
                                      <w:r w:rsidRPr="00190AE2">
                                        <w:rPr>
                                          <w:i/>
                                          <w:sz w:val="20"/>
                                        </w:rPr>
                                        <w:t>k</w:t>
                                      </w:r>
                                      <w:r>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6" name="Text Box 156"/>
                                <wps:cNvSpPr txBox="1"/>
                                <wps:spPr>
                                  <a:xfrm>
                                    <a:off x="1232602" y="1959722"/>
                                    <a:ext cx="556966" cy="228601"/>
                                  </a:xfrm>
                                  <a:prstGeom prst="rect">
                                    <a:avLst/>
                                  </a:prstGeom>
                                  <a:noFill/>
                                  <a:ln w="6350">
                                    <a:noFill/>
                                  </a:ln>
                                </wps:spPr>
                                <wps:txbx>
                                  <w:txbxContent>
                                    <w:p w14:paraId="291FD218" w14:textId="77777777" w:rsidR="00AB1A6D" w:rsidRPr="001E5584" w:rsidRDefault="00AB1A6D" w:rsidP="00A8272C">
                                      <w:pPr>
                                        <w:rPr>
                                          <w:sz w:val="20"/>
                                        </w:rPr>
                                      </w:pPr>
                                      <w:r>
                                        <w:rPr>
                                          <w:sz w:val="20"/>
                                        </w:rPr>
                                        <w:t>(</w:t>
                                      </w:r>
                                      <w:r>
                                        <w:rPr>
                                          <w:i/>
                                          <w:sz w:val="20"/>
                                        </w:rPr>
                                        <w:t>h</w:t>
                                      </w:r>
                                      <w:r>
                                        <w:rPr>
                                          <w:sz w:val="20"/>
                                        </w:rPr>
                                        <w:t>,</w:t>
                                      </w:r>
                                      <w:r>
                                        <w:rPr>
                                          <w:i/>
                                          <w:sz w:val="20"/>
                                        </w:rPr>
                                        <w:t>k</w:t>
                                      </w:r>
                                      <w:r>
                                        <w:rPr>
                                          <w:sz w:val="20"/>
                                        </w:rPr>
                                        <w:t>-</w:t>
                                      </w:r>
                                      <w:r>
                                        <w:rPr>
                                          <w:i/>
                                          <w:sz w:val="20"/>
                                        </w:rPr>
                                        <w:t>c</w:t>
                                      </w:r>
                                      <w:r>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7" name="Text Box 157"/>
                                <wps:cNvSpPr txBox="1"/>
                                <wps:spPr>
                                  <a:xfrm>
                                    <a:off x="1205598" y="288634"/>
                                    <a:ext cx="556966" cy="228601"/>
                                  </a:xfrm>
                                  <a:prstGeom prst="rect">
                                    <a:avLst/>
                                  </a:prstGeom>
                                  <a:noFill/>
                                  <a:ln w="6350">
                                    <a:noFill/>
                                  </a:ln>
                                </wps:spPr>
                                <wps:txbx>
                                  <w:txbxContent>
                                    <w:p w14:paraId="54C32601" w14:textId="77777777" w:rsidR="00AB1A6D" w:rsidRPr="001E5584" w:rsidRDefault="00AB1A6D" w:rsidP="00A8272C">
                                      <w:pPr>
                                        <w:rPr>
                                          <w:sz w:val="20"/>
                                        </w:rPr>
                                      </w:pPr>
                                      <w:r>
                                        <w:rPr>
                                          <w:sz w:val="20"/>
                                        </w:rPr>
                                        <w:t>(</w:t>
                                      </w:r>
                                      <w:r>
                                        <w:rPr>
                                          <w:i/>
                                          <w:sz w:val="20"/>
                                        </w:rPr>
                                        <w:t>h</w:t>
                                      </w:r>
                                      <w:r>
                                        <w:rPr>
                                          <w:sz w:val="20"/>
                                        </w:rPr>
                                        <w:t>,</w:t>
                                      </w:r>
                                      <w:r>
                                        <w:rPr>
                                          <w:i/>
                                          <w:sz w:val="20"/>
                                        </w:rPr>
                                        <w:t>k</w:t>
                                      </w:r>
                                      <w:r>
                                        <w:rPr>
                                          <w:sz w:val="20"/>
                                        </w:rPr>
                                        <w:t>+</w:t>
                                      </w:r>
                                      <w:r>
                                        <w:rPr>
                                          <w:i/>
                                          <w:sz w:val="20"/>
                                        </w:rPr>
                                        <w:t>c</w:t>
                                      </w:r>
                                      <w:r>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8" name="Text Box 158"/>
                                <wps:cNvSpPr txBox="1"/>
                                <wps:spPr>
                                  <a:xfrm>
                                    <a:off x="1184587" y="769091"/>
                                    <a:ext cx="556966" cy="228601"/>
                                  </a:xfrm>
                                  <a:prstGeom prst="rect">
                                    <a:avLst/>
                                  </a:prstGeom>
                                  <a:noFill/>
                                  <a:ln w="6350">
                                    <a:noFill/>
                                  </a:ln>
                                </wps:spPr>
                                <wps:txbx>
                                  <w:txbxContent>
                                    <w:p w14:paraId="5684B907" w14:textId="77777777" w:rsidR="00AB1A6D" w:rsidRPr="001E5584" w:rsidRDefault="00AB1A6D" w:rsidP="00A8272C">
                                      <w:pPr>
                                        <w:rPr>
                                          <w:sz w:val="20"/>
                                        </w:rPr>
                                      </w:pPr>
                                      <w:r>
                                        <w:rPr>
                                          <w:sz w:val="20"/>
                                        </w:rPr>
                                        <w:t>(</w:t>
                                      </w:r>
                                      <w:r>
                                        <w:rPr>
                                          <w:i/>
                                          <w:sz w:val="20"/>
                                        </w:rPr>
                                        <w:t>h</w:t>
                                      </w:r>
                                      <w:r>
                                        <w:rPr>
                                          <w:sz w:val="20"/>
                                        </w:rPr>
                                        <w:t>,</w:t>
                                      </w:r>
                                      <w:r>
                                        <w:rPr>
                                          <w:i/>
                                          <w:sz w:val="20"/>
                                        </w:rPr>
                                        <w:t>k</w:t>
                                      </w:r>
                                      <w:r>
                                        <w:rPr>
                                          <w:sz w:val="20"/>
                                        </w:rPr>
                                        <w:t>+</w:t>
                                      </w:r>
                                      <w:r>
                                        <w:rPr>
                                          <w:i/>
                                          <w:sz w:val="20"/>
                                        </w:rPr>
                                        <w:t>a</w:t>
                                      </w:r>
                                      <w:r>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313C78C9" id="Canvas 208" o:spid="_x0000_s1318" editas="canvas" alt="A vertical hyperbola centered at h comma k." style="width:147pt;height:150.9pt;mso-position-horizontal-relative:char;mso-position-vertical-relative:line" coordsize="18669,19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">
                      <v:shape id="_x0000_s1319" type="#_x0000_t75" alt="A vertical hyperbola centered at h comma k." style="position:absolute;width:18669;height:19164;visibility:visible;mso-wrap-style:square">
                        <v:fill o:detectmouseclick="t"/>
                        <v:path o:connecttype="none"/>
                      </v:shape>
                      <v:shape id="Text Box 134" o:spid="_x0000_s1320" type="#_x0000_t202" style="position:absolute;left:16650;top:11757;width:164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" filled="f" stroked="f" strokeweight=".5pt">
                        <v:textbox inset="0,0,0,0">
                          <w:txbxContent>
                            <w:p w14:paraId="77A1CE3B" w14:textId="77777777" w:rsidR="00AB1A6D" w:rsidRPr="001E5584" w:rsidRDefault="00AB1A6D" w:rsidP="00A8272C">
                              <w:pPr>
                                <w:jc w:val="right"/>
                                <w:rPr>
                                  <w:i/>
                                  <w:sz w:val="20"/>
                                </w:rPr>
                              </w:pPr>
                              <w:r w:rsidRPr="001E5584">
                                <w:rPr>
                                  <w:i/>
                                  <w:sz w:val="20"/>
                                </w:rPr>
                                <w:t>x</w:t>
                              </w:r>
                            </w:p>
                          </w:txbxContent>
                        </v:textbox>
                      </v:shape>
                      <v:group id="Group 135" o:spid="_x0000_s1321" style="position:absolute;top:550;width:18134;height:18615" coordorigin="3112,1242" coordsize="21712,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line id="Straight Connector 136" o:spid="_x0000_s1322" style="position:absolute;flip:y;visibility:visible;mso-wrap-style:square" from="3112,1638" to="24730,2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" strokecolor="red" strokeweight=".5pt">
                          <v:stroke dashstyle="dash" joinstyle="miter"/>
                        </v:line>
                        <v:line id="Straight Connector 137" o:spid="_x0000_s1323" style="position:absolute;flip:x y;visibility:visible;mso-wrap-style:square" from="3535,1639" to="24730,2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" strokecolor="red" strokeweight=".5pt">
                          <v:stroke dashstyle="dash" joinstyle="miter"/>
                        </v:line>
                        <v:line id="Straight Connector 138" o:spid="_x0000_s1324" style="position:absolute;visibility:visible;mso-wrap-style:square" from="3112,14665" to="24825,1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" strokecolor="black [3213]" strokeweight=".5pt">
                          <v:stroke endarrow="block" joinstyle="miter"/>
                        </v:line>
                        <v:line id="Straight Connector 139" o:spid="_x0000_s1325" style="position:absolute;visibility:visible;mso-wrap-style:square" from="10339,1925" to="10339,2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" strokecolor="black [3213]" strokeweight=".5pt">
                          <v:stroke startarrow="block" joinstyle="miter"/>
                        </v:line>
                        <v:shape id="Text Box 140" o:spid="_x0000_s1326" type="#_x0000_t202" style="position:absolute;left:9075;top:1361;width:3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" filled="f" stroked="f" strokeweight=".5pt">
                          <v:textbox inset="0,0,0,0">
                            <w:txbxContent>
                              <w:p w14:paraId="4410E41E" w14:textId="77777777" w:rsidR="00AB1A6D" w:rsidRPr="001E5584" w:rsidRDefault="00AB1A6D" w:rsidP="00A8272C">
                                <w:pPr>
                                  <w:rPr>
                                    <w:i/>
                                    <w:sz w:val="20"/>
                                  </w:rPr>
                                </w:pPr>
                                <w:r w:rsidRPr="001E5584">
                                  <w:rPr>
                                    <w:i/>
                                    <w:sz w:val="20"/>
                                  </w:rPr>
                                  <w:t>y</w:t>
                                </w:r>
                              </w:p>
                            </w:txbxContent>
                          </v:textbox>
                        </v:shape>
                        <v:rect id="Rectangle 141" o:spid="_x0000_s1327" style="position:absolute;left:9182;top:7383;width:9873;height:9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" filled="f" strokecolor="#7030a0">
                          <v:stroke dashstyle="dash"/>
                        </v:rect>
                        <v:oval id="Oval 142" o:spid="_x0000_s1328" style="position:absolute;left:13823;top:11939;width:591;height: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" fillcolor="black [3213]" strokecolor="black [3213]" strokeweight="1pt">
                          <v:stroke joinstyle="miter"/>
                        </v:oval>
                        <v:oval id="Oval 143" o:spid="_x0000_s1329" style="position:absolute;left:13826;top:18959;width:592;height: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" fillcolor="black [3213]" strokecolor="black [3213]" strokeweight="1pt">
                          <v:stroke joinstyle="miter"/>
                        </v:oval>
                        <v:oval id="Oval 144" o:spid="_x0000_s1330" style="position:absolute;left:13826;top:4879;width:592;height: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" fillcolor="black [3213]" strokecolor="black [3213]" strokeweight="1pt">
                          <v:stroke joinstyle="miter"/>
                        </v:oval>
                        <v:shape id="Freeform: Shape 145" o:spid="_x0000_s1331" style="position:absolute;left:4300;top:1242;width:19637;height:6143;visibility:visible;mso-wrap-style:square;v-text-anchor:middle" coordsize="10000,149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" path="m,c4977,2003468,4955,1986801,10000,10000e" filled="f" strokecolor="#44546a [3215]" strokeweight="1pt">
                          <v:stroke startarrow="classic" startarrowwidth="wide" startarrowlength="long" endarrow="classic" endarrowwidth="wide" endarrowlength="long" joinstyle="miter"/>
                          <v:path arrowok="t" o:connecttype="custom" o:connectlocs="0,0;1963728,4102" o:connectangles="0,0"/>
                        </v:shape>
                        <v:oval id="Oval 146" o:spid="_x0000_s1332" style="position:absolute;left:13826;top:7099;width:592;height: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" fillcolor="black [3213]" strokecolor="black [3213]" strokeweight="1pt">
                          <v:stroke joinstyle="miter"/>
                        </v:oval>
                        <v:oval id="Oval 147" o:spid="_x0000_s1333" style="position:absolute;left:18776;top:11939;width:592;height: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" fillcolor="black [3213]" strokecolor="black [3213]" strokeweight="1pt">
                          <v:stroke joinstyle="miter"/>
                        </v:oval>
                        <v:oval id="Oval 148" o:spid="_x0000_s1334" style="position:absolute;left:8895;top:11963;width:591;height: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" fillcolor="black [3213]" strokecolor="black [3213]" strokeweight="1pt">
                          <v:stroke joinstyle="miter"/>
                        </v:oval>
                        <v:shape id="Freeform: Shape 149" o:spid="_x0000_s1335" style="position:absolute;left:4300;top:17138;width:19637;height:6143;flip:y;visibility:visible;mso-wrap-style:square;v-text-anchor:middle" coordsize="10000,149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" path="m,c4977,2003468,4955,1986801,10000,10000e" filled="f" strokecolor="#44546a [3215]" strokeweight="1pt">
                          <v:stroke startarrow="classic" startarrowwidth="wide" startarrowlength="long" endarrow="classic" endarrowwidth="wide" endarrowlength="long" joinstyle="miter"/>
                          <v:path arrowok="t" o:connecttype="custom" o:connectlocs="0,0;1963728,4102" o:connectangles="0,0"/>
                        </v:shape>
                        <v:oval id="Oval 150" o:spid="_x0000_s1336" style="position:absolute;left:13826;top:16898;width:592;height: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" fillcolor="black [3213]" strokecolor="black [3213]" strokeweight="1pt">
                          <v:stroke joinstyle="miter"/>
                        </v:oval>
                        <v:shape id="Text Box 151" o:spid="_x0000_s1337" type="#_x0000_t202" style="position:absolute;left:4546;top:10498;width:557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" filled="f" stroked="f" strokeweight=".5pt">
                          <v:textbox inset="0,0,0,0">
                            <w:txbxContent>
                              <w:p w14:paraId="0AA6EE9E" w14:textId="77777777" w:rsidR="00AB1A6D" w:rsidRPr="001E5584" w:rsidRDefault="00AB1A6D" w:rsidP="00A8272C">
                                <w:pPr>
                                  <w:rPr>
                                    <w:sz w:val="20"/>
                                  </w:rPr>
                                </w:pPr>
                                <w:r>
                                  <w:rPr>
                                    <w:sz w:val="20"/>
                                  </w:rPr>
                                  <w:t>(</w:t>
                                </w:r>
                                <w:r>
                                  <w:rPr>
                                    <w:i/>
                                    <w:sz w:val="20"/>
                                  </w:rPr>
                                  <w:t>h</w:t>
                                </w:r>
                                <w:r>
                                  <w:rPr>
                                    <w:sz w:val="20"/>
                                  </w:rPr>
                                  <w:t>-</w:t>
                                </w:r>
                                <w:proofErr w:type="spellStart"/>
                                <w:proofErr w:type="gramStart"/>
                                <w:r>
                                  <w:rPr>
                                    <w:i/>
                                    <w:sz w:val="20"/>
                                  </w:rPr>
                                  <w:t>b</w:t>
                                </w:r>
                                <w:r>
                                  <w:rPr>
                                    <w:sz w:val="20"/>
                                  </w:rPr>
                                  <w:t>,</w:t>
                                </w:r>
                                <w:r w:rsidRPr="00190AE2">
                                  <w:rPr>
                                    <w:i/>
                                    <w:sz w:val="20"/>
                                  </w:rPr>
                                  <w:t>k</w:t>
                                </w:r>
                                <w:proofErr w:type="spellEnd"/>
                                <w:proofErr w:type="gramEnd"/>
                                <w:r>
                                  <w:rPr>
                                    <w:sz w:val="20"/>
                                  </w:rPr>
                                  <w:t>)</w:t>
                                </w:r>
                              </w:p>
                            </w:txbxContent>
                          </v:textbox>
                        </v:shape>
                        <v:shape id="Text Box 152" o:spid="_x0000_s1338" type="#_x0000_t202" style="position:absolute;left:12111;top:15099;width:557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" filled="f" stroked="f" strokeweight=".5pt">
                          <v:textbox inset="0,0,0,0">
                            <w:txbxContent>
                              <w:p w14:paraId="0BFBAF13" w14:textId="77777777" w:rsidR="00AB1A6D" w:rsidRPr="001E5584" w:rsidRDefault="00AB1A6D" w:rsidP="00A8272C">
                                <w:pPr>
                                  <w:rPr>
                                    <w:sz w:val="20"/>
                                  </w:rPr>
                                </w:pPr>
                                <w:r>
                                  <w:rPr>
                                    <w:sz w:val="20"/>
                                  </w:rPr>
                                  <w:t>(</w:t>
                                </w:r>
                                <w:proofErr w:type="spellStart"/>
                                <w:proofErr w:type="gramStart"/>
                                <w:r>
                                  <w:rPr>
                                    <w:i/>
                                    <w:sz w:val="20"/>
                                  </w:rPr>
                                  <w:t>h</w:t>
                                </w:r>
                                <w:r>
                                  <w:rPr>
                                    <w:sz w:val="20"/>
                                  </w:rPr>
                                  <w:t>,</w:t>
                                </w:r>
                                <w:r>
                                  <w:rPr>
                                    <w:i/>
                                    <w:sz w:val="20"/>
                                  </w:rPr>
                                  <w:t>k</w:t>
                                </w:r>
                                <w:proofErr w:type="spellEnd"/>
                                <w:proofErr w:type="gramEnd"/>
                                <w:r>
                                  <w:rPr>
                                    <w:sz w:val="20"/>
                                  </w:rPr>
                                  <w:t>-</w:t>
                                </w:r>
                                <w:r>
                                  <w:rPr>
                                    <w:i/>
                                    <w:sz w:val="20"/>
                                  </w:rPr>
                                  <w:t>a</w:t>
                                </w:r>
                                <w:r>
                                  <w:rPr>
                                    <w:sz w:val="20"/>
                                  </w:rPr>
                                  <w:t>)</w:t>
                                </w:r>
                              </w:p>
                            </w:txbxContent>
                          </v:textbox>
                        </v:shape>
                        <v:shape id="Text Box 154" o:spid="_x0000_s1339" type="#_x0000_t202" style="position:absolute;left:19451;top:10498;width:498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" filled="f" stroked="f" strokeweight=".5pt">
                          <v:textbox inset="0,0,0,0">
                            <w:txbxContent>
                              <w:p w14:paraId="08ABFA2A" w14:textId="77777777" w:rsidR="00AB1A6D" w:rsidRPr="001E5584" w:rsidRDefault="00AB1A6D" w:rsidP="00A8272C">
                                <w:pPr>
                                  <w:rPr>
                                    <w:sz w:val="20"/>
                                  </w:rPr>
                                </w:pPr>
                                <w:r>
                                  <w:rPr>
                                    <w:sz w:val="20"/>
                                  </w:rPr>
                                  <w:t>(</w:t>
                                </w:r>
                                <w:proofErr w:type="spellStart"/>
                                <w:r>
                                  <w:rPr>
                                    <w:i/>
                                    <w:sz w:val="20"/>
                                  </w:rPr>
                                  <w:t>h+</w:t>
                                </w:r>
                                <w:proofErr w:type="gramStart"/>
                                <w:r>
                                  <w:rPr>
                                    <w:i/>
                                    <w:sz w:val="20"/>
                                  </w:rPr>
                                  <w:t>b</w:t>
                                </w:r>
                                <w:r>
                                  <w:rPr>
                                    <w:sz w:val="20"/>
                                  </w:rPr>
                                  <w:t>,</w:t>
                                </w:r>
                                <w:r w:rsidRPr="00190AE2">
                                  <w:rPr>
                                    <w:i/>
                                    <w:sz w:val="20"/>
                                  </w:rPr>
                                  <w:t>k</w:t>
                                </w:r>
                                <w:proofErr w:type="spellEnd"/>
                                <w:proofErr w:type="gramEnd"/>
                                <w:r>
                                  <w:rPr>
                                    <w:sz w:val="20"/>
                                  </w:rPr>
                                  <w:t>)</w:t>
                                </w:r>
                              </w:p>
                            </w:txbxContent>
                          </v:textbox>
                        </v:shape>
                        <v:shape id="Text Box 155" o:spid="_x0000_s1340" type="#_x0000_t202" style="position:absolute;left:14726;top:11180;width:49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" filled="f" stroked="f" strokeweight=".5pt">
                          <v:textbox inset="0,0,0,0">
                            <w:txbxContent>
                              <w:p w14:paraId="0EA1B661" w14:textId="77777777" w:rsidR="00AB1A6D" w:rsidRPr="001E5584" w:rsidRDefault="00AB1A6D" w:rsidP="00A8272C">
                                <w:pPr>
                                  <w:rPr>
                                    <w:sz w:val="20"/>
                                  </w:rPr>
                                </w:pPr>
                                <w:r>
                                  <w:rPr>
                                    <w:sz w:val="20"/>
                                  </w:rPr>
                                  <w:t>(</w:t>
                                </w:r>
                                <w:proofErr w:type="spellStart"/>
                                <w:proofErr w:type="gramStart"/>
                                <w:r>
                                  <w:rPr>
                                    <w:i/>
                                    <w:sz w:val="20"/>
                                  </w:rPr>
                                  <w:t>h</w:t>
                                </w:r>
                                <w:r>
                                  <w:rPr>
                                    <w:sz w:val="20"/>
                                  </w:rPr>
                                  <w:t>,</w:t>
                                </w:r>
                                <w:r w:rsidRPr="00190AE2">
                                  <w:rPr>
                                    <w:i/>
                                    <w:sz w:val="20"/>
                                  </w:rPr>
                                  <w:t>k</w:t>
                                </w:r>
                                <w:proofErr w:type="spellEnd"/>
                                <w:proofErr w:type="gramEnd"/>
                                <w:r>
                                  <w:rPr>
                                    <w:sz w:val="20"/>
                                  </w:rPr>
                                  <w:t>)</w:t>
                                </w:r>
                              </w:p>
                            </w:txbxContent>
                          </v:textbox>
                        </v:shape>
                        <v:shape id="Text Box 156" o:spid="_x0000_s1341" type="#_x0000_t202" style="position:absolute;left:12326;top:19597;width:556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" filled="f" stroked="f" strokeweight=".5pt">
                          <v:textbox inset="0,0,0,0">
                            <w:txbxContent>
                              <w:p w14:paraId="291FD218" w14:textId="77777777" w:rsidR="00AB1A6D" w:rsidRPr="001E5584" w:rsidRDefault="00AB1A6D" w:rsidP="00A8272C">
                                <w:pPr>
                                  <w:rPr>
                                    <w:sz w:val="20"/>
                                  </w:rPr>
                                </w:pPr>
                                <w:r>
                                  <w:rPr>
                                    <w:sz w:val="20"/>
                                  </w:rPr>
                                  <w:t>(</w:t>
                                </w:r>
                                <w:proofErr w:type="spellStart"/>
                                <w:proofErr w:type="gramStart"/>
                                <w:r>
                                  <w:rPr>
                                    <w:i/>
                                    <w:sz w:val="20"/>
                                  </w:rPr>
                                  <w:t>h</w:t>
                                </w:r>
                                <w:r>
                                  <w:rPr>
                                    <w:sz w:val="20"/>
                                  </w:rPr>
                                  <w:t>,</w:t>
                                </w:r>
                                <w:r>
                                  <w:rPr>
                                    <w:i/>
                                    <w:sz w:val="20"/>
                                  </w:rPr>
                                  <w:t>k</w:t>
                                </w:r>
                                <w:proofErr w:type="spellEnd"/>
                                <w:proofErr w:type="gramEnd"/>
                                <w:r>
                                  <w:rPr>
                                    <w:sz w:val="20"/>
                                  </w:rPr>
                                  <w:t>-</w:t>
                                </w:r>
                                <w:r>
                                  <w:rPr>
                                    <w:i/>
                                    <w:sz w:val="20"/>
                                  </w:rPr>
                                  <w:t>c</w:t>
                                </w:r>
                                <w:r>
                                  <w:rPr>
                                    <w:sz w:val="20"/>
                                  </w:rPr>
                                  <w:t>)</w:t>
                                </w:r>
                              </w:p>
                            </w:txbxContent>
                          </v:textbox>
                        </v:shape>
                        <v:shape id="Text Box 157" o:spid="_x0000_s1342" type="#_x0000_t202" style="position:absolute;left:12055;top:2886;width:557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" filled="f" stroked="f" strokeweight=".5pt">
                          <v:textbox inset="0,0,0,0">
                            <w:txbxContent>
                              <w:p w14:paraId="54C32601" w14:textId="77777777" w:rsidR="00AB1A6D" w:rsidRPr="001E5584" w:rsidRDefault="00AB1A6D" w:rsidP="00A8272C">
                                <w:pPr>
                                  <w:rPr>
                                    <w:sz w:val="20"/>
                                  </w:rPr>
                                </w:pPr>
                                <w:r>
                                  <w:rPr>
                                    <w:sz w:val="20"/>
                                  </w:rPr>
                                  <w:t>(</w:t>
                                </w:r>
                                <w:proofErr w:type="spellStart"/>
                                <w:proofErr w:type="gramStart"/>
                                <w:r>
                                  <w:rPr>
                                    <w:i/>
                                    <w:sz w:val="20"/>
                                  </w:rPr>
                                  <w:t>h</w:t>
                                </w:r>
                                <w:r>
                                  <w:rPr>
                                    <w:sz w:val="20"/>
                                  </w:rPr>
                                  <w:t>,</w:t>
                                </w:r>
                                <w:r>
                                  <w:rPr>
                                    <w:i/>
                                    <w:sz w:val="20"/>
                                  </w:rPr>
                                  <w:t>k</w:t>
                                </w:r>
                                <w:proofErr w:type="gramEnd"/>
                                <w:r>
                                  <w:rPr>
                                    <w:sz w:val="20"/>
                                  </w:rPr>
                                  <w:t>+</w:t>
                                </w:r>
                                <w:r>
                                  <w:rPr>
                                    <w:i/>
                                    <w:sz w:val="20"/>
                                  </w:rPr>
                                  <w:t>c</w:t>
                                </w:r>
                                <w:proofErr w:type="spellEnd"/>
                                <w:r>
                                  <w:rPr>
                                    <w:sz w:val="20"/>
                                  </w:rPr>
                                  <w:t>)</w:t>
                                </w:r>
                              </w:p>
                            </w:txbxContent>
                          </v:textbox>
                        </v:shape>
                        <v:shape id="Text Box 158" o:spid="_x0000_s1343" type="#_x0000_t202" style="position:absolute;left:11845;top:7690;width:557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" filled="f" stroked="f" strokeweight=".5pt">
                          <v:textbox inset="0,0,0,0">
                            <w:txbxContent>
                              <w:p w14:paraId="5684B907" w14:textId="77777777" w:rsidR="00AB1A6D" w:rsidRPr="001E5584" w:rsidRDefault="00AB1A6D" w:rsidP="00A8272C">
                                <w:pPr>
                                  <w:rPr>
                                    <w:sz w:val="20"/>
                                  </w:rPr>
                                </w:pPr>
                                <w:r>
                                  <w:rPr>
                                    <w:sz w:val="20"/>
                                  </w:rPr>
                                  <w:t>(</w:t>
                                </w:r>
                                <w:proofErr w:type="spellStart"/>
                                <w:proofErr w:type="gramStart"/>
                                <w:r>
                                  <w:rPr>
                                    <w:i/>
                                    <w:sz w:val="20"/>
                                  </w:rPr>
                                  <w:t>h</w:t>
                                </w:r>
                                <w:r>
                                  <w:rPr>
                                    <w:sz w:val="20"/>
                                  </w:rPr>
                                  <w:t>,</w:t>
                                </w:r>
                                <w:r>
                                  <w:rPr>
                                    <w:i/>
                                    <w:sz w:val="20"/>
                                  </w:rPr>
                                  <w:t>k</w:t>
                                </w:r>
                                <w:proofErr w:type="gramEnd"/>
                                <w:r>
                                  <w:rPr>
                                    <w:sz w:val="20"/>
                                  </w:rPr>
                                  <w:t>+</w:t>
                                </w:r>
                                <w:r>
                                  <w:rPr>
                                    <w:i/>
                                    <w:sz w:val="20"/>
                                  </w:rPr>
                                  <w:t>a</w:t>
                                </w:r>
                                <w:proofErr w:type="spellEnd"/>
                                <w:r>
                                  <w:rPr>
                                    <w:sz w:val="20"/>
                                  </w:rPr>
                                  <w:t>)</w:t>
                                </w:r>
                              </w:p>
                            </w:txbxContent>
                          </v:textbox>
                        </v:shape>
                      </v:group>
                      <w10:anchorlock/>
                    </v:group>
                  </w:pict>
                </mc:Fallback>
              </mc:AlternateContent>
            </w:r>
          </w:p>
        </w:tc>
      </w:tr>
    </w:tbl>
    <w:p w14:paraId="0726F369" w14:textId="77777777" w:rsidR="00A8272C" w:rsidRPr="00655E40" w:rsidRDefault="00A8272C" w:rsidP="00A8272C"/>
    <w:p w14:paraId="7C54B066" w14:textId="77777777" w:rsidR="00A8272C" w:rsidRDefault="00A8272C" w:rsidP="00A8272C"/>
    <w:p w14:paraId="58002E2B" w14:textId="77777777" w:rsidR="00A8272C" w:rsidRDefault="00A8272C" w:rsidP="00A8272C"/>
    <w:p w14:paraId="19F7FDDE" w14:textId="77777777" w:rsidR="00A8272C" w:rsidRDefault="00A8272C" w:rsidP="00A8272C"/>
    <w:p w14:paraId="59D2E3BF" w14:textId="77777777" w:rsidR="00A8272C" w:rsidRDefault="00A8272C" w:rsidP="00A8272C"/>
    <w:p w14:paraId="0A77F5C6" w14:textId="77777777" w:rsidR="00A8272C" w:rsidRDefault="00A8272C" w:rsidP="00A8272C"/>
    <w:p w14:paraId="371C692C" w14:textId="77777777" w:rsidR="00A8272C" w:rsidRDefault="00A8272C" w:rsidP="00A8272C">
      <w:pPr>
        <w:pStyle w:val="ExampleHeader"/>
      </w:pPr>
      <w:r>
        <w:lastRenderedPageBreak/>
        <w:t>Example 4</w:t>
      </w:r>
    </w:p>
    <w:p w14:paraId="57FB9852" w14:textId="77777777" w:rsidR="00A8272C" w:rsidRDefault="00A8272C" w:rsidP="00A8272C">
      <w:pPr>
        <w:pStyle w:val="Example"/>
      </w:pPr>
      <w:r>
        <w:rPr>
          <w:noProof/>
        </w:rPr>
        <w:drawing>
          <wp:anchor distT="0" distB="0" distL="114300" distR="114300" simplePos="0" relativeHeight="251744256" behindDoc="0" locked="0" layoutInCell="1" allowOverlap="1" wp14:anchorId="2E7B674E" wp14:editId="422B835A">
            <wp:simplePos x="0" y="0"/>
            <wp:positionH relativeFrom="column">
              <wp:posOffset>3295650</wp:posOffset>
            </wp:positionH>
            <wp:positionV relativeFrom="paragraph">
              <wp:posOffset>53340</wp:posOffset>
            </wp:positionV>
            <wp:extent cx="2181225" cy="1838641"/>
            <wp:effectExtent l="0" t="0" r="0" b="9525"/>
            <wp:wrapSquare wrapText="bothSides"/>
            <wp:docPr id="214" name="Picture 214" descr="A graph showing slanted linear asymptotes, one passing through negative 1 comma 4 and 5 comma 2, and the other passing through negative 1 comma 2 and 5 comma 4.  The top segment of the hyperbola is a U-shaped curve between the asymptotes with vertex at 2 comma 4. The lower segment is an inverted U-shaped curve with vertex at 2 com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A graph showing slanted linear asymptotes, one passing through negative 1 comma 4 and 5 comma 2, and the other passing through negative 1 comma 2 and 5 comma 4.  The top segment of the hyperbola is a U-shaped curve between the asymptotes with vertex at 2 comma 4. The lower segment is an inverted U-shaped curve with vertex at 2 comma 2."/>
                    <pic:cNvPicPr/>
                  </pic:nvPicPr>
                  <pic:blipFill>
                    <a:blip r:embed="rId570"/>
                    <a:stretch>
                      <a:fillRect/>
                    </a:stretch>
                  </pic:blipFill>
                  <pic:spPr>
                    <a:xfrm>
                      <a:off x="0" y="0"/>
                      <a:ext cx="2181225" cy="1838641"/>
                    </a:xfrm>
                    <a:prstGeom prst="rect">
                      <a:avLst/>
                    </a:prstGeom>
                  </pic:spPr>
                </pic:pic>
              </a:graphicData>
            </a:graphic>
            <wp14:sizeRelH relativeFrom="page">
              <wp14:pctWidth>0</wp14:pctWidth>
            </wp14:sizeRelH>
            <wp14:sizeRelV relativeFrom="page">
              <wp14:pctHeight>0</wp14:pctHeight>
            </wp14:sizeRelV>
          </wp:anchor>
        </w:drawing>
      </w:r>
      <w:r>
        <w:t>Write an equation for the hyperbola in the graph shown.</w:t>
      </w:r>
    </w:p>
    <w:p w14:paraId="6A0F6BBC" w14:textId="77777777" w:rsidR="00A8272C" w:rsidRDefault="00A8272C" w:rsidP="00A8272C">
      <w:pPr>
        <w:pStyle w:val="Example"/>
      </w:pPr>
    </w:p>
    <w:p w14:paraId="6CA5055A" w14:textId="77777777" w:rsidR="00A8272C" w:rsidRDefault="00A8272C" w:rsidP="00A8272C">
      <w:pPr>
        <w:pStyle w:val="Example"/>
      </w:pPr>
      <w:r>
        <w:t xml:space="preserve">The center is at (2,3), where the asymptotes cross.  It </w:t>
      </w:r>
      <w:r w:rsidR="004D769C">
        <w:t>opens vertically</w:t>
      </w:r>
      <w:r>
        <w:t xml:space="preserve">, so the equation will look like </w:t>
      </w:r>
      <w:r w:rsidR="004D308A" w:rsidRPr="00E42C22">
        <w:rPr>
          <w:position w:val="-24"/>
        </w:rPr>
        <w:object w:dxaOrig="2079" w:dyaOrig="680" w14:anchorId="06D0BA68">
          <v:shape id="_x0000_i1282" type="#_x0000_t75" style="width:104.25pt;height:33pt" o:ole="">
            <v:imagedata r:id="rId571" o:title=""/>
          </v:shape>
          <o:OLEObject Type="Embed" ProgID="Equation.3" ShapeID="_x0000_i1282" DrawAspect="Content" ObjectID="_1719177759" r:id="rId572"/>
        </w:object>
      </w:r>
      <w:r>
        <w:t>.</w:t>
      </w:r>
    </w:p>
    <w:p w14:paraId="11CB49C8" w14:textId="77777777" w:rsidR="00A8272C" w:rsidRDefault="00A8272C" w:rsidP="00A8272C">
      <w:pPr>
        <w:pStyle w:val="Example"/>
      </w:pPr>
    </w:p>
    <w:p w14:paraId="3EDA2957" w14:textId="77777777" w:rsidR="00A8272C" w:rsidRDefault="00A8272C" w:rsidP="00A8272C">
      <w:pPr>
        <w:pStyle w:val="Example"/>
      </w:pPr>
      <w:r>
        <w:t xml:space="preserve">The vertices are at (2,2) and (2,4).  The distance from the center to a vertex is </w:t>
      </w:r>
      <w:r w:rsidR="004D308A" w:rsidRPr="00473268">
        <w:rPr>
          <w:position w:val="-6"/>
        </w:rPr>
        <w:object w:dxaOrig="1200" w:dyaOrig="279" w14:anchorId="108BE932">
          <v:shape id="_x0000_i1283" type="#_x0000_t75" style="width:60.75pt;height:13.5pt" o:ole="">
            <v:imagedata r:id="rId573" o:title=""/>
          </v:shape>
          <o:OLEObject Type="Embed" ProgID="Equation.3" ShapeID="_x0000_i1283" DrawAspect="Content" ObjectID="_1719177760" r:id="rId574"/>
        </w:object>
      </w:r>
      <w:r>
        <w:t>.</w:t>
      </w:r>
    </w:p>
    <w:p w14:paraId="5270C479" w14:textId="77777777" w:rsidR="00A8272C" w:rsidRDefault="00A8272C" w:rsidP="00A8272C">
      <w:pPr>
        <w:pStyle w:val="Example"/>
      </w:pPr>
    </w:p>
    <w:p w14:paraId="4B2E35F1" w14:textId="77777777" w:rsidR="00A8272C" w:rsidRDefault="00A8272C" w:rsidP="00A8272C">
      <w:pPr>
        <w:pStyle w:val="Example"/>
      </w:pPr>
      <w:r>
        <w:t xml:space="preserve">If we were to draw in the construction rectangle, it would extend from </w:t>
      </w:r>
      <w:r>
        <w:rPr>
          <w:i/>
        </w:rPr>
        <w:t>x</w:t>
      </w:r>
      <w:r>
        <w:t xml:space="preserve"> = -1 to </w:t>
      </w:r>
      <w:r>
        <w:rPr>
          <w:i/>
        </w:rPr>
        <w:t xml:space="preserve">x </w:t>
      </w:r>
      <w:r>
        <w:t xml:space="preserve">= 5.  The distance from the center to the right side of the rectangle gives </w:t>
      </w:r>
      <w:r w:rsidR="004D308A" w:rsidRPr="00473268">
        <w:rPr>
          <w:position w:val="-6"/>
        </w:rPr>
        <w:object w:dxaOrig="1219" w:dyaOrig="279" w14:anchorId="627DEC98">
          <v:shape id="_x0000_i1284" type="#_x0000_t75" style="width:60.75pt;height:13.5pt" o:ole="">
            <v:imagedata r:id="rId575" o:title=""/>
          </v:shape>
          <o:OLEObject Type="Embed" ProgID="Equation.3" ShapeID="_x0000_i1284" DrawAspect="Content" ObjectID="_1719177761" r:id="rId576"/>
        </w:object>
      </w:r>
      <w:r>
        <w:t>.</w:t>
      </w:r>
    </w:p>
    <w:p w14:paraId="46D82C2D" w14:textId="77777777" w:rsidR="00A8272C" w:rsidRDefault="00A8272C" w:rsidP="00A8272C">
      <w:pPr>
        <w:pStyle w:val="Example"/>
      </w:pPr>
    </w:p>
    <w:p w14:paraId="6E239B14" w14:textId="77777777" w:rsidR="00A8272C" w:rsidRDefault="00A8272C" w:rsidP="00A8272C">
      <w:pPr>
        <w:pStyle w:val="Example"/>
      </w:pPr>
      <w:r>
        <w:t xml:space="preserve">The </w:t>
      </w:r>
      <w:r w:rsidR="004D769C">
        <w:t xml:space="preserve">standard </w:t>
      </w:r>
      <w:r>
        <w:t>equation of th</w:t>
      </w:r>
      <w:r w:rsidR="004D769C">
        <w:t>is</w:t>
      </w:r>
      <w:r>
        <w:t xml:space="preserve"> hyperbola is </w:t>
      </w:r>
      <w:r w:rsidR="004D308A" w:rsidRPr="00E42C22">
        <w:rPr>
          <w:position w:val="-24"/>
        </w:rPr>
        <w:object w:dxaOrig="2079" w:dyaOrig="680" w14:anchorId="13EA5D5C">
          <v:shape id="_x0000_i1285" type="#_x0000_t75" style="width:104.25pt;height:33pt" o:ole="">
            <v:imagedata r:id="rId577" o:title=""/>
          </v:shape>
          <o:OLEObject Type="Embed" ProgID="Equation.3" ShapeID="_x0000_i1285" DrawAspect="Content" ObjectID="_1719177762" r:id="rId578"/>
        </w:object>
      </w:r>
      <w:r>
        <w:t xml:space="preserve">, or </w:t>
      </w:r>
      <w:r w:rsidR="004D308A" w:rsidRPr="00E42C22">
        <w:rPr>
          <w:position w:val="-24"/>
        </w:rPr>
        <w:object w:dxaOrig="2040" w:dyaOrig="680" w14:anchorId="210C599B">
          <v:shape id="_x0000_i1286" type="#_x0000_t75" style="width:102pt;height:33pt" o:ole="">
            <v:imagedata r:id="rId579" o:title=""/>
          </v:shape>
          <o:OLEObject Type="Embed" ProgID="Equation.3" ShapeID="_x0000_i1286" DrawAspect="Content" ObjectID="_1719177763" r:id="rId580"/>
        </w:object>
      </w:r>
      <w:r>
        <w:t>.</w:t>
      </w:r>
    </w:p>
    <w:p w14:paraId="67013B36" w14:textId="77777777" w:rsidR="00A8272C" w:rsidRDefault="00A8272C" w:rsidP="00A8272C"/>
    <w:p w14:paraId="354964A7" w14:textId="77777777" w:rsidR="00A8272C" w:rsidRDefault="00A8272C" w:rsidP="00A8272C"/>
    <w:p w14:paraId="5BA732EF" w14:textId="77777777" w:rsidR="00A8272C" w:rsidRDefault="00A8272C" w:rsidP="00A8272C">
      <w:pPr>
        <w:pStyle w:val="ExampleHeader"/>
      </w:pPr>
      <w:r>
        <w:t>Example 5</w:t>
      </w:r>
    </w:p>
    <w:p w14:paraId="3859D39D" w14:textId="77777777" w:rsidR="00A8272C" w:rsidRDefault="00A8272C" w:rsidP="00A8272C">
      <w:pPr>
        <w:pStyle w:val="Example"/>
      </w:pPr>
      <w:r>
        <w:t xml:space="preserve">Put the equation of the hyperbola </w:t>
      </w:r>
      <w:r w:rsidR="004D308A" w:rsidRPr="00E42C22">
        <w:rPr>
          <w:position w:val="-10"/>
        </w:rPr>
        <w:object w:dxaOrig="2600" w:dyaOrig="360" w14:anchorId="71D65836">
          <v:shape id="_x0000_i1287" type="#_x0000_t75" style="width:130.5pt;height:18.75pt" o:ole="">
            <v:imagedata r:id="rId581" o:title=""/>
          </v:shape>
          <o:OLEObject Type="Embed" ProgID="Equation.3" ShapeID="_x0000_i1287" DrawAspect="Content" ObjectID="_1719177764" r:id="rId582"/>
        </w:object>
      </w:r>
      <w:r>
        <w:t xml:space="preserve"> in standard form.  Find the center, vertices, length of the transverse axis, and the equations of the asymptotes.  Sketch the graph, </w:t>
      </w:r>
      <w:r w:rsidR="004D769C">
        <w:t>then</w:t>
      </w:r>
      <w:r>
        <w:t xml:space="preserve"> check on a graphing utility.</w:t>
      </w:r>
    </w:p>
    <w:p w14:paraId="6918113D" w14:textId="77777777" w:rsidR="00A8272C" w:rsidRDefault="00A8272C" w:rsidP="00A8272C">
      <w:pPr>
        <w:pStyle w:val="Example"/>
      </w:pPr>
    </w:p>
    <w:p w14:paraId="5B5A3DE1" w14:textId="77777777" w:rsidR="00A8272C" w:rsidRDefault="00A8272C" w:rsidP="00A8272C">
      <w:pPr>
        <w:pStyle w:val="Example"/>
        <w:rPr>
          <w:rFonts w:eastAsiaTheme="minorEastAsia"/>
        </w:rPr>
      </w:pPr>
      <w:r>
        <w:t xml:space="preserve">To rewrite the equation, we </w:t>
      </w:r>
      <w:r>
        <w:rPr>
          <w:rFonts w:eastAsiaTheme="minorEastAsia"/>
        </w:rPr>
        <w:t xml:space="preserve">complete the square for both variables to get </w:t>
      </w:r>
    </w:p>
    <w:p w14:paraId="3004D015" w14:textId="77777777" w:rsidR="00A8272C" w:rsidRDefault="004D308A" w:rsidP="00A8272C">
      <w:pPr>
        <w:pStyle w:val="Example"/>
      </w:pPr>
      <w:r w:rsidRPr="007D79CD">
        <w:rPr>
          <w:position w:val="-10"/>
        </w:rPr>
        <w:object w:dxaOrig="4020" w:dyaOrig="360" w14:anchorId="470305B4">
          <v:shape id="_x0000_i1288" type="#_x0000_t75" style="width:199.5pt;height:18.75pt" o:ole="">
            <v:imagedata r:id="rId583" o:title=""/>
          </v:shape>
          <o:OLEObject Type="Embed" ProgID="Equation.3" ShapeID="_x0000_i1288" DrawAspect="Content" ObjectID="_1719177765" r:id="rId584"/>
        </w:object>
      </w:r>
      <w:r w:rsidR="00A8272C">
        <w:t xml:space="preserve"> </w:t>
      </w:r>
    </w:p>
    <w:p w14:paraId="43AF8C52" w14:textId="77777777" w:rsidR="00A8272C" w:rsidRPr="00C547FD" w:rsidRDefault="004D308A" w:rsidP="00A8272C">
      <w:pPr>
        <w:pStyle w:val="Example"/>
      </w:pPr>
      <w:r w:rsidRPr="007D79CD">
        <w:rPr>
          <w:position w:val="-10"/>
        </w:rPr>
        <w:object w:dxaOrig="2380" w:dyaOrig="380" w14:anchorId="59FEAE6B">
          <v:shape id="_x0000_i1289" type="#_x0000_t75" style="width:119.25pt;height:18.75pt" o:ole="">
            <v:imagedata r:id="rId585" o:title=""/>
          </v:shape>
          <o:OLEObject Type="Embed" ProgID="Equation.3" ShapeID="_x0000_i1289" DrawAspect="Content" ObjectID="_1719177766" r:id="rId586"/>
        </w:object>
      </w:r>
    </w:p>
    <w:p w14:paraId="40A705B3" w14:textId="77777777" w:rsidR="00A8272C" w:rsidRDefault="00A8272C" w:rsidP="00A8272C">
      <w:pPr>
        <w:pStyle w:val="Example"/>
      </w:pPr>
      <w:r>
        <w:rPr>
          <w:rFonts w:eastAsiaTheme="minorEastAsia"/>
        </w:rPr>
        <w:t xml:space="preserve">Dividing by 36 gives the </w:t>
      </w:r>
      <w:r>
        <w:t>standard form of the equation,</w:t>
      </w:r>
      <w:r>
        <w:rPr>
          <w:rFonts w:eastAsiaTheme="minorEastAsia"/>
        </w:rPr>
        <w:t xml:space="preserve"> </w:t>
      </w:r>
      <w:r w:rsidR="004D308A" w:rsidRPr="00E42C22">
        <w:rPr>
          <w:position w:val="-24"/>
        </w:rPr>
        <w:object w:dxaOrig="2060" w:dyaOrig="680" w14:anchorId="1A762B85">
          <v:shape id="_x0000_i1290" type="#_x0000_t75" style="width:102.75pt;height:33pt" o:ole="">
            <v:imagedata r:id="rId587" o:title=""/>
          </v:shape>
          <o:OLEObject Type="Embed" ProgID="Equation.3" ShapeID="_x0000_i1290" DrawAspect="Content" ObjectID="_1719177767" r:id="rId588"/>
        </w:object>
      </w:r>
    </w:p>
    <w:p w14:paraId="62926AAF" w14:textId="77777777" w:rsidR="00A8272C" w:rsidRDefault="00A8272C" w:rsidP="00A8272C">
      <w:pPr>
        <w:pStyle w:val="Example"/>
      </w:pPr>
    </w:p>
    <w:p w14:paraId="2613A06E" w14:textId="63BD015B" w:rsidR="00A8272C" w:rsidRDefault="00A8272C" w:rsidP="00135484">
      <w:pPr>
        <w:pStyle w:val="Example"/>
        <w:rPr>
          <w:rFonts w:eastAsiaTheme="minorEastAsia"/>
        </w:rPr>
      </w:pPr>
      <w:r>
        <w:rPr>
          <w:rFonts w:eastAsiaTheme="minorEastAsia"/>
        </w:rPr>
        <w:t xml:space="preserve">Comparing to the general standard equation </w:t>
      </w:r>
      <w:r w:rsidR="00135484" w:rsidRPr="00135484">
        <w:rPr>
          <w:position w:val="-24"/>
        </w:rPr>
        <w:object w:dxaOrig="2200" w:dyaOrig="720" w14:anchorId="35EAE72D">
          <v:shape id="_x0000_i1291" type="#_x0000_t75" style="width:110.25pt;height:36pt" o:ole="">
            <v:imagedata r:id="rId589" o:title=""/>
          </v:shape>
          <o:OLEObject Type="Embed" ProgID="Equation.DSMT4" ShapeID="_x0000_i1291" DrawAspect="Content" ObjectID="_1719177768" r:id="rId590"/>
        </w:object>
      </w:r>
      <w:r>
        <w:rPr>
          <w:rFonts w:eastAsiaTheme="minorEastAsia"/>
        </w:rPr>
        <w:t xml:space="preserve"> we see </w:t>
      </w:r>
      <w:r w:rsidR="004D769C">
        <w:rPr>
          <w:rFonts w:eastAsiaTheme="minorEastAsia"/>
        </w:rPr>
        <w:t>that</w:t>
      </w:r>
      <w:r>
        <w:rPr>
          <w:rFonts w:eastAsiaTheme="minorEastAsia"/>
        </w:rPr>
        <w:t xml:space="preserve"> </w:t>
      </w:r>
      <w:r w:rsidR="004D308A" w:rsidRPr="00E42C22">
        <w:rPr>
          <w:position w:val="-6"/>
        </w:rPr>
        <w:object w:dxaOrig="1100" w:dyaOrig="340" w14:anchorId="69A02454">
          <v:shape id="_x0000_i1292" type="#_x0000_t75" style="width:54.75pt;height:18.75pt" o:ole="">
            <v:imagedata r:id="rId591" o:title=""/>
          </v:shape>
          <o:OLEObject Type="Embed" ProgID="Equation.3" ShapeID="_x0000_i1292" DrawAspect="Content" ObjectID="_1719177769" r:id="rId592"/>
        </w:object>
      </w:r>
      <w:r>
        <w:rPr>
          <w:rFonts w:eastAsiaTheme="minorEastAsia"/>
        </w:rPr>
        <w:t xml:space="preserve"> and </w:t>
      </w:r>
      <w:r w:rsidR="004D308A" w:rsidRPr="00E42C22">
        <w:rPr>
          <w:position w:val="-8"/>
        </w:rPr>
        <w:object w:dxaOrig="1100" w:dyaOrig="360" w14:anchorId="3F9E8A0D">
          <v:shape id="_x0000_i1293" type="#_x0000_t75" style="width:54.75pt;height:18.75pt" o:ole="">
            <v:imagedata r:id="rId593" o:title=""/>
          </v:shape>
          <o:OLEObject Type="Embed" ProgID="Equation.3" ShapeID="_x0000_i1293" DrawAspect="Content" ObjectID="_1719177770" r:id="rId594"/>
        </w:object>
      </w:r>
      <w:r>
        <w:rPr>
          <w:rFonts w:eastAsiaTheme="minorEastAsia"/>
        </w:rPr>
        <w:t xml:space="preserve">.  </w:t>
      </w:r>
    </w:p>
    <w:p w14:paraId="59FE622B" w14:textId="77777777" w:rsidR="00A8272C" w:rsidRDefault="00A8272C" w:rsidP="00A8272C">
      <w:pPr>
        <w:pStyle w:val="Example"/>
        <w:rPr>
          <w:rFonts w:eastAsiaTheme="minorEastAsia"/>
        </w:rPr>
      </w:pPr>
    </w:p>
    <w:p w14:paraId="0F08ED08" w14:textId="77777777" w:rsidR="00A8272C" w:rsidRDefault="00A8272C" w:rsidP="00A8272C">
      <w:pPr>
        <w:pStyle w:val="Example"/>
        <w:rPr>
          <w:rFonts w:eastAsiaTheme="minorEastAsia"/>
        </w:rPr>
      </w:pPr>
      <w:r>
        <w:rPr>
          <w:rFonts w:eastAsiaTheme="minorEastAsia"/>
        </w:rPr>
        <w:t xml:space="preserve">Since the </w:t>
      </w:r>
      <w:r>
        <w:rPr>
          <w:rFonts w:eastAsiaTheme="minorEastAsia"/>
          <w:i/>
        </w:rPr>
        <w:t>y</w:t>
      </w:r>
      <w:r>
        <w:rPr>
          <w:rFonts w:eastAsiaTheme="minorEastAsia"/>
        </w:rPr>
        <w:t xml:space="preserve"> term is subtracted, the hyperbola opens horizontally.</w:t>
      </w:r>
    </w:p>
    <w:p w14:paraId="647A047A" w14:textId="77777777" w:rsidR="00A8272C" w:rsidRDefault="00A8272C" w:rsidP="00A8272C">
      <w:pPr>
        <w:pStyle w:val="Example"/>
        <w:rPr>
          <w:rFonts w:eastAsiaTheme="minorEastAsia"/>
        </w:rPr>
      </w:pPr>
      <w:r>
        <w:rPr>
          <w:rFonts w:eastAsiaTheme="minorEastAsia"/>
        </w:rPr>
        <w:t>The center is at (</w:t>
      </w:r>
      <w:r w:rsidRPr="00405B33">
        <w:rPr>
          <w:rFonts w:eastAsiaTheme="minorEastAsia"/>
          <w:i/>
        </w:rPr>
        <w:t>h, k</w:t>
      </w:r>
      <w:r>
        <w:rPr>
          <w:rFonts w:eastAsiaTheme="minorEastAsia"/>
        </w:rPr>
        <w:t xml:space="preserve">) = (-1, 2).   </w:t>
      </w:r>
    </w:p>
    <w:p w14:paraId="380A9B7B" w14:textId="77777777" w:rsidR="00A8272C" w:rsidRDefault="00A8272C" w:rsidP="00A8272C">
      <w:pPr>
        <w:pStyle w:val="Example"/>
        <w:rPr>
          <w:rFonts w:eastAsiaTheme="minorEastAsia"/>
        </w:rPr>
      </w:pPr>
      <w:r>
        <w:rPr>
          <w:rFonts w:eastAsiaTheme="minorEastAsia"/>
        </w:rPr>
        <w:t xml:space="preserve">The vertices are at </w:t>
      </w:r>
      <w:r>
        <w:t>(</w:t>
      </w:r>
      <w:r w:rsidRPr="003E3FC3">
        <w:rPr>
          <w:i/>
        </w:rPr>
        <w:t>h</w:t>
      </w:r>
      <w:r>
        <w:t>±</w:t>
      </w:r>
      <w:r w:rsidRPr="00AB5313">
        <w:rPr>
          <w:i/>
        </w:rPr>
        <w:t>a</w:t>
      </w:r>
      <w:r>
        <w:rPr>
          <w:i/>
        </w:rPr>
        <w:t>, k</w:t>
      </w:r>
      <w:r>
        <w:t xml:space="preserve">) or (-3, 2) and (1,2).  </w:t>
      </w:r>
    </w:p>
    <w:p w14:paraId="09FB8B63" w14:textId="77777777" w:rsidR="00A8272C" w:rsidRDefault="00A8272C" w:rsidP="00A8272C">
      <w:pPr>
        <w:pStyle w:val="Example"/>
      </w:pPr>
      <w:r>
        <w:t xml:space="preserve">The length of the transverse axis is </w:t>
      </w:r>
      <w:r w:rsidR="004D308A" w:rsidRPr="007D79CD">
        <w:rPr>
          <w:position w:val="-10"/>
        </w:rPr>
        <w:object w:dxaOrig="1460" w:dyaOrig="340" w14:anchorId="4022DEE7">
          <v:shape id="_x0000_i1294" type="#_x0000_t75" style="width:72.75pt;height:18.75pt" o:ole="">
            <v:imagedata r:id="rId595" o:title=""/>
          </v:shape>
          <o:OLEObject Type="Embed" ProgID="Equation.3" ShapeID="_x0000_i1294" DrawAspect="Content" ObjectID="_1719177771" r:id="rId596"/>
        </w:object>
      </w:r>
      <w:r>
        <w:t xml:space="preserve">.  </w:t>
      </w:r>
    </w:p>
    <w:p w14:paraId="121F164E" w14:textId="77777777" w:rsidR="00A8272C" w:rsidRDefault="004D769C" w:rsidP="00A8272C">
      <w:pPr>
        <w:pStyle w:val="Example"/>
      </w:pPr>
      <w:r>
        <w:t>E</w:t>
      </w:r>
      <w:r w:rsidR="00A8272C">
        <w:t>quation</w:t>
      </w:r>
      <w:r>
        <w:t>s</w:t>
      </w:r>
      <w:r w:rsidR="00A8272C">
        <w:t xml:space="preserve"> of the asymptotes are </w:t>
      </w:r>
      <w:r w:rsidR="004D308A" w:rsidRPr="00E42C22">
        <w:rPr>
          <w:position w:val="-24"/>
        </w:rPr>
        <w:object w:dxaOrig="1760" w:dyaOrig="620" w14:anchorId="14CE1704">
          <v:shape id="_x0000_i1295" type="#_x0000_t75" style="width:89.25pt;height:32.25pt" o:ole="">
            <v:imagedata r:id="rId597" o:title=""/>
          </v:shape>
          <o:OLEObject Type="Embed" ProgID="Equation.3" ShapeID="_x0000_i1295" DrawAspect="Content" ObjectID="_1719177772" r:id="rId598"/>
        </w:object>
      </w:r>
      <w:r w:rsidR="00A8272C">
        <w:t xml:space="preserve"> or </w:t>
      </w:r>
      <w:r w:rsidR="004D308A" w:rsidRPr="00E42C22">
        <w:rPr>
          <w:position w:val="-24"/>
        </w:rPr>
        <w:object w:dxaOrig="1700" w:dyaOrig="620" w14:anchorId="4155B8CA">
          <v:shape id="_x0000_i1296" type="#_x0000_t75" style="width:84pt;height:32.25pt" o:ole="">
            <v:imagedata r:id="rId599" o:title=""/>
          </v:shape>
          <o:OLEObject Type="Embed" ProgID="Equation.3" ShapeID="_x0000_i1296" DrawAspect="Content" ObjectID="_1719177773" r:id="rId600"/>
        </w:object>
      </w:r>
      <w:r w:rsidR="00A8272C">
        <w:t xml:space="preserve">.  </w:t>
      </w:r>
    </w:p>
    <w:p w14:paraId="4DA770CC" w14:textId="77777777" w:rsidR="00A8272C" w:rsidRDefault="00A8272C" w:rsidP="00A8272C">
      <w:pPr>
        <w:pStyle w:val="Example"/>
      </w:pPr>
    </w:p>
    <w:p w14:paraId="2B9F205F" w14:textId="77777777" w:rsidR="00A8272C" w:rsidRDefault="00A8272C" w:rsidP="00A8272C">
      <w:pPr>
        <w:pStyle w:val="Example"/>
      </w:pPr>
      <w:r>
        <w:t xml:space="preserve">To sketch the graph we plot the </w:t>
      </w:r>
      <w:r w:rsidR="004D769C">
        <w:t>corners</w:t>
      </w:r>
      <w:r>
        <w:t xml:space="preserve"> of the construction rectangle at (</w:t>
      </w:r>
      <w:r w:rsidRPr="003E3FC3">
        <w:rPr>
          <w:i/>
        </w:rPr>
        <w:t>h</w:t>
      </w:r>
      <w:r>
        <w:t>±</w:t>
      </w:r>
      <w:r>
        <w:rPr>
          <w:i/>
        </w:rPr>
        <w:t>a</w:t>
      </w:r>
      <w:r>
        <w:t xml:space="preserve">, </w:t>
      </w:r>
      <w:r w:rsidRPr="003E3FC3">
        <w:rPr>
          <w:i/>
        </w:rPr>
        <w:t>k</w:t>
      </w:r>
      <w:r>
        <w:t>±</w:t>
      </w:r>
      <w:r>
        <w:rPr>
          <w:i/>
        </w:rPr>
        <w:t>b</w:t>
      </w:r>
      <w:r>
        <w:t xml:space="preserve">) or </w:t>
      </w:r>
      <w:r w:rsidR="004D769C">
        <w:t xml:space="preserve"> </w:t>
      </w:r>
      <w:r>
        <w:t>(1, 5), (1, -1), (-3,5), and (-3,-1).   The asymptotes are drawn through the diagonals of the rectangle and the vertices plotted.  Then we sketch in the hyperbola rounded at the vertices and approaching the asymptotes.</w:t>
      </w:r>
    </w:p>
    <w:p w14:paraId="12A9A352" w14:textId="77777777" w:rsidR="00A8272C" w:rsidRDefault="00A8272C" w:rsidP="00A8272C">
      <w:pPr>
        <w:pStyle w:val="Example"/>
      </w:pPr>
    </w:p>
    <w:tbl>
      <w:tblPr>
        <w:tblStyle w:val="TableGrid"/>
        <w:tblpPr w:vertAnchor="text" w:horzAnchor="margin" w:tblpXSpec="right" w:tblpY="15"/>
        <w:tblW w:w="0" w:type="auto"/>
        <w:tblLayout w:type="fixed"/>
        <w:tblLook w:val="04A0" w:firstRow="1" w:lastRow="0" w:firstColumn="1" w:lastColumn="0" w:noHBand="0" w:noVBand="1"/>
      </w:tblPr>
      <w:tblGrid>
        <w:gridCol w:w="2736"/>
        <w:gridCol w:w="2736"/>
        <w:gridCol w:w="2736"/>
      </w:tblGrid>
      <w:tr w:rsidR="00A8272C" w14:paraId="79EAB472" w14:textId="77777777" w:rsidTr="002851A8">
        <w:trPr>
          <w:trHeight w:val="2736"/>
        </w:trPr>
        <w:tc>
          <w:tcPr>
            <w:tcW w:w="2736" w:type="dxa"/>
            <w:tcMar>
              <w:left w:w="0" w:type="dxa"/>
              <w:right w:w="0" w:type="dxa"/>
            </w:tcMar>
            <w:vAlign w:val="center"/>
          </w:tcPr>
          <w:p w14:paraId="10EB4D38" w14:textId="77777777" w:rsidR="00A8272C" w:rsidRDefault="00A8272C" w:rsidP="002851A8">
            <w:pPr>
              <w:pStyle w:val="Example"/>
              <w:pBdr>
                <w:left w:val="none" w:sz="0" w:space="0" w:color="auto"/>
              </w:pBdr>
              <w:ind w:left="0"/>
              <w:jc w:val="center"/>
            </w:pPr>
            <w:r>
              <w:rPr>
                <w:noProof/>
              </w:rPr>
              <w:drawing>
                <wp:inline distT="0" distB="0" distL="0" distR="0" wp14:anchorId="109EEA0A" wp14:editId="459E4A1D">
                  <wp:extent cx="1645920" cy="1648806"/>
                  <wp:effectExtent l="0" t="0" r="0" b="8890"/>
                  <wp:docPr id="215" name="Picture 215" descr="A graph showing a box drawn with corners at negative 3 comma 5, 1 comma 5, 1 comma negative 1, and negative 3 comma negati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graph showing a box drawn with corners at negative 3 comma 5, 1 comma 5, 1 comma negative 1, and negative 3 comma negative 1."/>
                          <pic:cNvPicPr/>
                        </pic:nvPicPr>
                        <pic:blipFill>
                          <a:blip r:embed="rId601"/>
                          <a:stretch>
                            <a:fillRect/>
                          </a:stretch>
                        </pic:blipFill>
                        <pic:spPr>
                          <a:xfrm>
                            <a:off x="0" y="0"/>
                            <a:ext cx="1645920" cy="1648806"/>
                          </a:xfrm>
                          <a:prstGeom prst="rect">
                            <a:avLst/>
                          </a:prstGeom>
                        </pic:spPr>
                      </pic:pic>
                    </a:graphicData>
                  </a:graphic>
                </wp:inline>
              </w:drawing>
            </w:r>
          </w:p>
        </w:tc>
        <w:tc>
          <w:tcPr>
            <w:tcW w:w="2736" w:type="dxa"/>
            <w:tcMar>
              <w:left w:w="0" w:type="dxa"/>
              <w:right w:w="0" w:type="dxa"/>
            </w:tcMar>
            <w:vAlign w:val="center"/>
          </w:tcPr>
          <w:p w14:paraId="2DFE1B50" w14:textId="77777777" w:rsidR="00A8272C" w:rsidRDefault="00A8272C" w:rsidP="002851A8">
            <w:pPr>
              <w:pStyle w:val="Example"/>
              <w:pBdr>
                <w:left w:val="none" w:sz="0" w:space="0" w:color="auto"/>
              </w:pBdr>
              <w:ind w:left="0"/>
              <w:jc w:val="center"/>
            </w:pPr>
            <w:r>
              <w:rPr>
                <w:noProof/>
              </w:rPr>
              <w:drawing>
                <wp:inline distT="0" distB="0" distL="0" distR="0" wp14:anchorId="7F47F0DE" wp14:editId="630E6591">
                  <wp:extent cx="1645920" cy="1657678"/>
                  <wp:effectExtent l="0" t="0" r="0" b="0"/>
                  <wp:docPr id="219" name="Picture 219" descr="A graph showing a box drawn with corners at negative 3 comma 5, 1 comma 5, 1 comma negative 1, and negative 3 comma negative 1.  Lines indicating the asymptotes are drawn through the diagonals of the box.  Vertices are plotted at negative 3 comma 2 and 1 com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 graph showing a box drawn with corners at negative 3 comma 5, 1 comma 5, 1 comma negative 1, and negative 3 comma negative 1.  Lines indicating the asymptotes are drawn through the diagonals of the box.  Vertices are plotted at negative 3 comma 2 and 1 comma 2."/>
                          <pic:cNvPicPr/>
                        </pic:nvPicPr>
                        <pic:blipFill>
                          <a:blip r:embed="rId602"/>
                          <a:stretch>
                            <a:fillRect/>
                          </a:stretch>
                        </pic:blipFill>
                        <pic:spPr>
                          <a:xfrm>
                            <a:off x="0" y="0"/>
                            <a:ext cx="1645920" cy="1657678"/>
                          </a:xfrm>
                          <a:prstGeom prst="rect">
                            <a:avLst/>
                          </a:prstGeom>
                        </pic:spPr>
                      </pic:pic>
                    </a:graphicData>
                  </a:graphic>
                </wp:inline>
              </w:drawing>
            </w:r>
          </w:p>
        </w:tc>
        <w:tc>
          <w:tcPr>
            <w:tcW w:w="2736" w:type="dxa"/>
            <w:tcMar>
              <w:left w:w="0" w:type="dxa"/>
              <w:right w:w="0" w:type="dxa"/>
            </w:tcMar>
            <w:vAlign w:val="center"/>
          </w:tcPr>
          <w:p w14:paraId="086A87DC" w14:textId="77777777" w:rsidR="00A8272C" w:rsidRDefault="00A8272C" w:rsidP="002851A8">
            <w:pPr>
              <w:pStyle w:val="Example"/>
              <w:pBdr>
                <w:left w:val="none" w:sz="0" w:space="0" w:color="auto"/>
              </w:pBdr>
              <w:ind w:left="0"/>
              <w:jc w:val="center"/>
            </w:pPr>
            <w:r>
              <w:rPr>
                <w:noProof/>
              </w:rPr>
              <w:drawing>
                <wp:inline distT="0" distB="0" distL="0" distR="0" wp14:anchorId="74A00249" wp14:editId="39605600">
                  <wp:extent cx="1645920" cy="1648780"/>
                  <wp:effectExtent l="0" t="0" r="0" b="8890"/>
                  <wp:docPr id="217" name="Picture 217" descr="A graph showing a box drawn with corners at negative 3 comma 5, 1 comma 5, 1 comma negative 1, and negative 3 comma negative 1.  Lines indicating the asymptotes are drawn through the diagonals of the box.  The hyperbola is drawn in two segements, both parts are U-shaped, one rotated to open left and the other rotated to open right.  The one opening to the left has vertex at negative 3 comma 2; the one opening to the right has vertex at 1 com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A graph showing a box drawn with corners at negative 3 comma 5, 1 comma 5, 1 comma negative 1, and negative 3 comma negative 1.  Lines indicating the asymptotes are drawn through the diagonals of the box.  The hyperbola is drawn in two segements, both parts are U-shaped, one rotated to open left and the other rotated to open right.  The one opening to the left has vertex at negative 3 comma 2; the one opening to the right has vertex at 1 comma 2."/>
                          <pic:cNvPicPr/>
                        </pic:nvPicPr>
                        <pic:blipFill>
                          <a:blip r:embed="rId603"/>
                          <a:stretch>
                            <a:fillRect/>
                          </a:stretch>
                        </pic:blipFill>
                        <pic:spPr>
                          <a:xfrm>
                            <a:off x="0" y="0"/>
                            <a:ext cx="1645920" cy="1648780"/>
                          </a:xfrm>
                          <a:prstGeom prst="rect">
                            <a:avLst/>
                          </a:prstGeom>
                        </pic:spPr>
                      </pic:pic>
                    </a:graphicData>
                  </a:graphic>
                </wp:inline>
              </w:drawing>
            </w:r>
          </w:p>
        </w:tc>
      </w:tr>
    </w:tbl>
    <w:p w14:paraId="3C197C17" w14:textId="77777777" w:rsidR="00A8272C" w:rsidRDefault="00A8272C" w:rsidP="00A8272C">
      <w:pPr>
        <w:pStyle w:val="Example"/>
      </w:pPr>
    </w:p>
    <w:p w14:paraId="38BA4FCE" w14:textId="77777777" w:rsidR="00A8272C" w:rsidRDefault="00A8272C" w:rsidP="00A8272C">
      <w:pPr>
        <w:pStyle w:val="Example"/>
      </w:pPr>
    </w:p>
    <w:p w14:paraId="5E945652" w14:textId="77777777" w:rsidR="00A8272C" w:rsidRDefault="00A8272C" w:rsidP="00A8272C">
      <w:pPr>
        <w:pStyle w:val="Example"/>
      </w:pPr>
    </w:p>
    <w:p w14:paraId="7BC06260" w14:textId="77777777" w:rsidR="00A8272C" w:rsidRDefault="00A8272C" w:rsidP="00A8272C">
      <w:pPr>
        <w:pStyle w:val="Example"/>
      </w:pPr>
    </w:p>
    <w:tbl>
      <w:tblPr>
        <w:tblStyle w:val="TableGrid"/>
        <w:tblpPr w:leftFromText="180" w:rightFromText="180" w:vertAnchor="text" w:horzAnchor="page" w:tblpX="2857" w:tblpY="16"/>
        <w:tblW w:w="7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2586"/>
        <w:gridCol w:w="2586"/>
      </w:tblGrid>
      <w:tr w:rsidR="00A8272C" w14:paraId="6E9433D4" w14:textId="77777777" w:rsidTr="002851A8">
        <w:trPr>
          <w:trHeight w:val="269"/>
        </w:trPr>
        <w:tc>
          <w:tcPr>
            <w:tcW w:w="2586" w:type="dxa"/>
          </w:tcPr>
          <w:p w14:paraId="1E8AEDDF" w14:textId="77777777" w:rsidR="00A8272C" w:rsidRDefault="00A8272C" w:rsidP="002851A8">
            <w:pPr>
              <w:pStyle w:val="Example"/>
              <w:pBdr>
                <w:left w:val="none" w:sz="0" w:space="0" w:color="auto"/>
              </w:pBdr>
              <w:ind w:left="0"/>
              <w:jc w:val="center"/>
            </w:pPr>
          </w:p>
        </w:tc>
        <w:tc>
          <w:tcPr>
            <w:tcW w:w="2586" w:type="dxa"/>
          </w:tcPr>
          <w:p w14:paraId="52D43431" w14:textId="77777777" w:rsidR="00A8272C" w:rsidRDefault="00A8272C" w:rsidP="002851A8">
            <w:pPr>
              <w:pStyle w:val="Example"/>
              <w:pBdr>
                <w:left w:val="none" w:sz="0" w:space="0" w:color="auto"/>
              </w:pBdr>
              <w:ind w:left="0"/>
              <w:jc w:val="center"/>
            </w:pPr>
          </w:p>
        </w:tc>
        <w:tc>
          <w:tcPr>
            <w:tcW w:w="2586" w:type="dxa"/>
          </w:tcPr>
          <w:p w14:paraId="31E30DC6" w14:textId="77777777" w:rsidR="00A8272C" w:rsidRDefault="00A8272C" w:rsidP="002851A8">
            <w:pPr>
              <w:pStyle w:val="Example"/>
              <w:pBdr>
                <w:left w:val="none" w:sz="0" w:space="0" w:color="auto"/>
              </w:pBdr>
              <w:ind w:left="0"/>
              <w:jc w:val="center"/>
            </w:pPr>
          </w:p>
        </w:tc>
      </w:tr>
    </w:tbl>
    <w:p w14:paraId="4695301F" w14:textId="77777777" w:rsidR="00A8272C" w:rsidRDefault="00A8272C" w:rsidP="00A8272C">
      <w:pPr>
        <w:pStyle w:val="Example"/>
      </w:pPr>
    </w:p>
    <w:p w14:paraId="6463E283" w14:textId="77777777" w:rsidR="00A8272C" w:rsidRDefault="00A8272C" w:rsidP="00A8272C">
      <w:pPr>
        <w:pStyle w:val="Example"/>
      </w:pPr>
    </w:p>
    <w:p w14:paraId="66F59FD8" w14:textId="77777777" w:rsidR="00A8272C" w:rsidRDefault="00A8272C" w:rsidP="00A8272C">
      <w:pPr>
        <w:pStyle w:val="Example"/>
      </w:pPr>
    </w:p>
    <w:p w14:paraId="7801FCA7" w14:textId="77777777" w:rsidR="00A8272C" w:rsidRDefault="00A8272C" w:rsidP="00A8272C">
      <w:pPr>
        <w:pStyle w:val="Example"/>
      </w:pPr>
    </w:p>
    <w:p w14:paraId="7F46950A" w14:textId="77777777" w:rsidR="00A8272C" w:rsidRDefault="00A8272C" w:rsidP="00A8272C">
      <w:pPr>
        <w:pStyle w:val="Example"/>
      </w:pPr>
    </w:p>
    <w:p w14:paraId="51D0A2EF" w14:textId="77777777" w:rsidR="00A8272C" w:rsidRDefault="00A8272C" w:rsidP="00A8272C">
      <w:pPr>
        <w:pStyle w:val="Example"/>
      </w:pPr>
    </w:p>
    <w:p w14:paraId="4C077FDE" w14:textId="77777777" w:rsidR="00A8272C" w:rsidRDefault="00A8272C" w:rsidP="00A8272C">
      <w:pPr>
        <w:pStyle w:val="Example"/>
      </w:pPr>
    </w:p>
    <w:p w14:paraId="56C147B5" w14:textId="77777777" w:rsidR="00A8272C" w:rsidRDefault="00A8272C" w:rsidP="00A8272C">
      <w:pPr>
        <w:pStyle w:val="Example"/>
      </w:pPr>
      <w:r>
        <w:t xml:space="preserve">To check on a graphing utility, we must solve the equation for </w:t>
      </w:r>
      <w:r w:rsidRPr="00040864">
        <w:rPr>
          <w:i/>
        </w:rPr>
        <w:t>y</w:t>
      </w:r>
      <w:r>
        <w:t xml:space="preserve">.  </w:t>
      </w:r>
      <w:r>
        <w:br/>
      </w:r>
      <w:r w:rsidR="004D308A" w:rsidRPr="007D79CD">
        <w:rPr>
          <w:position w:val="-36"/>
        </w:rPr>
        <w:object w:dxaOrig="2299" w:dyaOrig="859" w14:anchorId="329061C7">
          <v:shape id="_x0000_i1297" type="#_x0000_t75" style="width:115.5pt;height:43.5pt" o:ole="">
            <v:imagedata r:id="rId604" o:title=""/>
          </v:shape>
          <o:OLEObject Type="Embed" ProgID="Equation.3" ShapeID="_x0000_i1297" DrawAspect="Content" ObjectID="_1719177774" r:id="rId605"/>
        </w:object>
      </w:r>
      <w:r>
        <w:t>.</w:t>
      </w:r>
    </w:p>
    <w:p w14:paraId="4FE8BF59" w14:textId="77777777" w:rsidR="00A8272C" w:rsidRDefault="00A8272C" w:rsidP="00A8272C">
      <w:pPr>
        <w:pStyle w:val="Example"/>
      </w:pPr>
    </w:p>
    <w:p w14:paraId="2F0195F2" w14:textId="77777777" w:rsidR="00A8272C" w:rsidRDefault="00A8272C" w:rsidP="00A8272C">
      <w:pPr>
        <w:pStyle w:val="Example"/>
      </w:pPr>
      <w:r>
        <w:t xml:space="preserve">Under </w:t>
      </w:r>
      <w:r>
        <w:rPr>
          <w:b/>
          <w:noProof/>
        </w:rPr>
        <w:t>Y=</w:t>
      </w:r>
      <w:r>
        <w:t xml:space="preserve"> enter the two halves of the hyperbola and the two asymptotes as </w:t>
      </w:r>
      <w:r w:rsidR="004D308A" w:rsidRPr="007D79CD">
        <w:rPr>
          <w:position w:val="-36"/>
        </w:rPr>
        <w:object w:dxaOrig="2299" w:dyaOrig="859" w14:anchorId="6803E95B">
          <v:shape id="_x0000_i1298" type="#_x0000_t75" style="width:115.5pt;height:43.5pt" o:ole="">
            <v:imagedata r:id="rId606" o:title=""/>
          </v:shape>
          <o:OLEObject Type="Embed" ProgID="Equation.3" ShapeID="_x0000_i1298" DrawAspect="Content" ObjectID="_1719177775" r:id="rId607"/>
        </w:object>
      </w:r>
      <w:r>
        <w:t xml:space="preserve">,  </w:t>
      </w:r>
      <w:r w:rsidR="004D308A" w:rsidRPr="007D79CD">
        <w:rPr>
          <w:position w:val="-36"/>
        </w:rPr>
        <w:object w:dxaOrig="2299" w:dyaOrig="859" w14:anchorId="791C2EA2">
          <v:shape id="_x0000_i1299" type="#_x0000_t75" style="width:115.5pt;height:43.5pt" o:ole="">
            <v:imagedata r:id="rId608" o:title=""/>
          </v:shape>
          <o:OLEObject Type="Embed" ProgID="Equation.3" ShapeID="_x0000_i1299" DrawAspect="Content" ObjectID="_1719177776" r:id="rId609"/>
        </w:object>
      </w:r>
      <w:r>
        <w:t xml:space="preserve">, </w:t>
      </w:r>
      <w:r w:rsidR="004D308A" w:rsidRPr="00E42C22">
        <w:rPr>
          <w:position w:val="-24"/>
        </w:rPr>
        <w:object w:dxaOrig="1540" w:dyaOrig="620" w14:anchorId="4935F03E">
          <v:shape id="_x0000_i1300" type="#_x0000_t75" style="width:75.75pt;height:32.25pt" o:ole="">
            <v:imagedata r:id="rId610" o:title=""/>
          </v:shape>
          <o:OLEObject Type="Embed" ProgID="Equation.3" ShapeID="_x0000_i1300" DrawAspect="Content" ObjectID="_1719177777" r:id="rId611"/>
        </w:object>
      </w:r>
      <w:r>
        <w:t xml:space="preserve">,  and </w:t>
      </w:r>
      <w:r w:rsidR="004D308A" w:rsidRPr="00E42C22">
        <w:rPr>
          <w:position w:val="-24"/>
        </w:rPr>
        <w:object w:dxaOrig="1700" w:dyaOrig="620" w14:anchorId="354E49E0">
          <v:shape id="_x0000_i1301" type="#_x0000_t75" style="width:84pt;height:32.25pt" o:ole="">
            <v:imagedata r:id="rId612" o:title=""/>
          </v:shape>
          <o:OLEObject Type="Embed" ProgID="Equation.3" ShapeID="_x0000_i1301" DrawAspect="Content" ObjectID="_1719177778" r:id="rId613"/>
        </w:object>
      </w:r>
      <w:r>
        <w:t>.  Set the window to a</w:t>
      </w:r>
      <w:r w:rsidR="004D769C">
        <w:t xml:space="preserve"> comparable scale to the sketch, then </w:t>
      </w:r>
      <w:r>
        <w:t>graph.</w:t>
      </w:r>
      <w:r w:rsidR="004D769C">
        <w:t xml:space="preserve">  Note that the gaps you see on the calculator are not really there; they’re a limitation of the technology.</w:t>
      </w:r>
    </w:p>
    <w:tbl>
      <w:tblPr>
        <w:tblStyle w:val="TableGrid"/>
        <w:tblpPr w:leftFromText="180" w:rightFromText="180" w:vertAnchor="text" w:horzAnchor="margin" w:tblpXSpec="right" w:tblpY="256"/>
        <w:tblW w:w="0" w:type="auto"/>
        <w:tblLook w:val="04A0" w:firstRow="1" w:lastRow="0" w:firstColumn="1" w:lastColumn="0" w:noHBand="0" w:noVBand="1"/>
      </w:tblPr>
      <w:tblGrid>
        <w:gridCol w:w="2676"/>
        <w:gridCol w:w="2710"/>
        <w:gridCol w:w="2672"/>
      </w:tblGrid>
      <w:tr w:rsidR="00A8272C" w14:paraId="33990A04" w14:textId="77777777" w:rsidTr="002851A8">
        <w:trPr>
          <w:trHeight w:val="263"/>
        </w:trPr>
        <w:tc>
          <w:tcPr>
            <w:tcW w:w="2672" w:type="dxa"/>
          </w:tcPr>
          <w:p w14:paraId="6AE22BDE" w14:textId="77777777" w:rsidR="00A8272C" w:rsidRDefault="00A8272C" w:rsidP="002851A8">
            <w:pPr>
              <w:pStyle w:val="Example"/>
              <w:pBdr>
                <w:left w:val="none" w:sz="0" w:space="0" w:color="auto"/>
              </w:pBdr>
              <w:ind w:left="0"/>
            </w:pPr>
            <w:r w:rsidRPr="008043B0">
              <w:rPr>
                <w:noProof/>
              </w:rPr>
              <w:drawing>
                <wp:inline distT="0" distB="0" distL="0" distR="0" wp14:anchorId="1774D791" wp14:editId="787E8A33">
                  <wp:extent cx="1562100" cy="640715"/>
                  <wp:effectExtent l="0" t="0" r="0" b="0"/>
                  <wp:docPr id="212" name="Picture 69" descr="TI-84 Plus window for y= with hyperbola and asymptote 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I-84 Plus window for y= with hyperbola and asymptote equations."/>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1562100" cy="640715"/>
                          </a:xfrm>
                          <a:prstGeom prst="rect">
                            <a:avLst/>
                          </a:prstGeom>
                          <a:noFill/>
                          <a:ln>
                            <a:noFill/>
                          </a:ln>
                        </pic:spPr>
                      </pic:pic>
                    </a:graphicData>
                  </a:graphic>
                </wp:inline>
              </w:drawing>
            </w:r>
          </w:p>
        </w:tc>
        <w:tc>
          <w:tcPr>
            <w:tcW w:w="2672" w:type="dxa"/>
          </w:tcPr>
          <w:p w14:paraId="01B9E461" w14:textId="77777777" w:rsidR="00A8272C" w:rsidRDefault="00A8272C" w:rsidP="002851A8">
            <w:pPr>
              <w:pStyle w:val="Example"/>
              <w:pBdr>
                <w:left w:val="none" w:sz="0" w:space="0" w:color="auto"/>
              </w:pBdr>
              <w:ind w:left="0"/>
            </w:pPr>
            <w:r w:rsidRPr="008043B0">
              <w:rPr>
                <w:noProof/>
              </w:rPr>
              <w:drawing>
                <wp:inline distT="0" distB="0" distL="0" distR="0" wp14:anchorId="2988AD08" wp14:editId="7B62D1F6">
                  <wp:extent cx="1583690" cy="828040"/>
                  <wp:effectExtent l="0" t="0" r="0" b="0"/>
                  <wp:docPr id="216" name="Picture 70" descr="TI-84 Plus window of window with x and y scale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I-84 Plus window of window with x and y scale values."/>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1583690" cy="828040"/>
                          </a:xfrm>
                          <a:prstGeom prst="rect">
                            <a:avLst/>
                          </a:prstGeom>
                          <a:noFill/>
                          <a:ln>
                            <a:noFill/>
                          </a:ln>
                        </pic:spPr>
                      </pic:pic>
                    </a:graphicData>
                  </a:graphic>
                </wp:inline>
              </w:drawing>
            </w:r>
          </w:p>
        </w:tc>
        <w:tc>
          <w:tcPr>
            <w:tcW w:w="2672" w:type="dxa"/>
          </w:tcPr>
          <w:p w14:paraId="537B131C" w14:textId="77777777" w:rsidR="00A8272C" w:rsidRDefault="00A8272C" w:rsidP="002851A8">
            <w:pPr>
              <w:pStyle w:val="Example"/>
              <w:pBdr>
                <w:left w:val="none" w:sz="0" w:space="0" w:color="auto"/>
              </w:pBdr>
              <w:ind w:left="0"/>
            </w:pPr>
            <w:r w:rsidRPr="008043B0">
              <w:rPr>
                <w:noProof/>
              </w:rPr>
              <w:drawing>
                <wp:inline distT="0" distB="0" distL="0" distR="0" wp14:anchorId="191DC434" wp14:editId="25FCBFDB">
                  <wp:extent cx="1317625" cy="828040"/>
                  <wp:effectExtent l="0" t="0" r="0" b="0"/>
                  <wp:docPr id="218" name="Picture 71" descr="TI-84 Plus window for graph with hyperbola and asympt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I-84 Plus window for graph with hyperbola and asymptotes."/>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1317625" cy="828040"/>
                          </a:xfrm>
                          <a:prstGeom prst="rect">
                            <a:avLst/>
                          </a:prstGeom>
                          <a:noFill/>
                          <a:ln>
                            <a:noFill/>
                          </a:ln>
                        </pic:spPr>
                      </pic:pic>
                    </a:graphicData>
                  </a:graphic>
                </wp:inline>
              </w:drawing>
            </w:r>
          </w:p>
        </w:tc>
      </w:tr>
    </w:tbl>
    <w:p w14:paraId="11221B11" w14:textId="77777777" w:rsidR="00A8272C" w:rsidRDefault="00A8272C" w:rsidP="00A8272C">
      <w:pPr>
        <w:pStyle w:val="Example"/>
      </w:pPr>
    </w:p>
    <w:p w14:paraId="647505F5" w14:textId="77777777" w:rsidR="00A8272C" w:rsidRDefault="00A8272C" w:rsidP="00A8272C">
      <w:pPr>
        <w:pStyle w:val="Example"/>
      </w:pPr>
    </w:p>
    <w:p w14:paraId="78727D57" w14:textId="77777777" w:rsidR="00A8272C" w:rsidRDefault="00A8272C" w:rsidP="00A8272C">
      <w:pPr>
        <w:pStyle w:val="Example"/>
      </w:pPr>
    </w:p>
    <w:p w14:paraId="5B3F5DAD" w14:textId="77777777" w:rsidR="00A8272C" w:rsidRDefault="00A8272C" w:rsidP="00A8272C">
      <w:pPr>
        <w:pStyle w:val="Example"/>
      </w:pPr>
    </w:p>
    <w:p w14:paraId="28F9A56B" w14:textId="77777777" w:rsidR="00A8272C" w:rsidRDefault="00A8272C" w:rsidP="00A8272C">
      <w:pPr>
        <w:pStyle w:val="Example"/>
      </w:pPr>
    </w:p>
    <w:p w14:paraId="0C4BBF1C" w14:textId="77777777" w:rsidR="00A8272C" w:rsidRDefault="00A8272C" w:rsidP="00A8272C">
      <w:pPr>
        <w:pStyle w:val="Example"/>
      </w:pPr>
    </w:p>
    <w:p w14:paraId="50EF425A" w14:textId="77777777" w:rsidR="00A8272C" w:rsidRDefault="00A8272C" w:rsidP="00A8272C"/>
    <w:p w14:paraId="05D164D8" w14:textId="77777777" w:rsidR="00A8272C" w:rsidRDefault="00A8272C" w:rsidP="00A8272C"/>
    <w:p w14:paraId="4D166665" w14:textId="77777777" w:rsidR="00A8272C" w:rsidRDefault="00A8272C" w:rsidP="00A8272C">
      <w:pPr>
        <w:pStyle w:val="ExampleHeader"/>
      </w:pPr>
      <w:r>
        <w:t>Example 6</w:t>
      </w:r>
    </w:p>
    <w:p w14:paraId="6F6305CF" w14:textId="77777777" w:rsidR="00A8272C" w:rsidRDefault="00A8272C" w:rsidP="00A8272C">
      <w:pPr>
        <w:pStyle w:val="Example"/>
      </w:pPr>
      <w:r>
        <w:t xml:space="preserve">Find the standard form of the equation for a hyperbola with vertices at </w:t>
      </w:r>
      <w:r w:rsidR="004D308A" w:rsidRPr="003112C2">
        <w:rPr>
          <w:position w:val="-10"/>
        </w:rPr>
        <w:object w:dxaOrig="800" w:dyaOrig="320" w14:anchorId="6C58FA8A">
          <v:shape id="_x0000_i1302" type="#_x0000_t75" style="width:39.75pt;height:17.25pt" o:ole="">
            <v:imagedata r:id="rId617" o:title=""/>
          </v:shape>
          <o:OLEObject Type="Embed" ProgID="Equation.3" ShapeID="_x0000_i1302" DrawAspect="Content" ObjectID="_1719177779" r:id="rId618"/>
        </w:object>
      </w:r>
      <w:r>
        <w:t xml:space="preserve"> and </w:t>
      </w:r>
      <w:r w:rsidR="004D308A" w:rsidRPr="003112C2">
        <w:rPr>
          <w:position w:val="-10"/>
        </w:rPr>
        <w:object w:dxaOrig="680" w:dyaOrig="320" w14:anchorId="2C907300">
          <v:shape id="_x0000_i1303" type="#_x0000_t75" style="width:33pt;height:17.25pt" o:ole="">
            <v:imagedata r:id="rId619" o:title=""/>
          </v:shape>
          <o:OLEObject Type="Embed" ProgID="Equation.3" ShapeID="_x0000_i1303" DrawAspect="Content" ObjectID="_1719177780" r:id="rId620"/>
        </w:object>
      </w:r>
      <w:r>
        <w:t xml:space="preserve">, and asymptote </w:t>
      </w:r>
      <w:r w:rsidR="004D308A" w:rsidRPr="00E42C22">
        <w:rPr>
          <w:position w:val="-24"/>
        </w:rPr>
        <w:object w:dxaOrig="1100" w:dyaOrig="620" w14:anchorId="3C988C02">
          <v:shape id="_x0000_i1304" type="#_x0000_t75" style="width:54.75pt;height:32.25pt" o:ole="">
            <v:imagedata r:id="rId621" o:title=""/>
          </v:shape>
          <o:OLEObject Type="Embed" ProgID="Equation.3" ShapeID="_x0000_i1304" DrawAspect="Content" ObjectID="_1719177781" r:id="rId622"/>
        </w:object>
      </w:r>
      <w:r>
        <w:t>.</w:t>
      </w:r>
    </w:p>
    <w:p w14:paraId="44E2BD3A" w14:textId="77777777" w:rsidR="00A8272C" w:rsidRDefault="00A8272C" w:rsidP="00A8272C">
      <w:pPr>
        <w:pStyle w:val="Example"/>
      </w:pPr>
    </w:p>
    <w:p w14:paraId="49822A9E" w14:textId="77777777" w:rsidR="00A8272C" w:rsidRDefault="00A8272C" w:rsidP="00A8272C">
      <w:pPr>
        <w:pStyle w:val="Example"/>
      </w:pPr>
      <w:r>
        <w:lastRenderedPageBreak/>
        <w:t xml:space="preserve">Since the vertices differ in the </w:t>
      </w:r>
      <w:r>
        <w:rPr>
          <w:i/>
        </w:rPr>
        <w:t>y</w:t>
      </w:r>
      <w:r w:rsidR="004D769C">
        <w:t xml:space="preserve"> -coordinates, the hyperbola opens </w:t>
      </w:r>
      <w:r>
        <w:t>vertical</w:t>
      </w:r>
      <w:r w:rsidR="004D769C">
        <w:t>ly</w:t>
      </w:r>
      <w:r>
        <w:t xml:space="preserve"> with an equation of the form  </w:t>
      </w:r>
      <w:r w:rsidR="004D308A" w:rsidRPr="00E42C22">
        <w:rPr>
          <w:position w:val="-24"/>
        </w:rPr>
        <w:object w:dxaOrig="2100" w:dyaOrig="680" w14:anchorId="43400DBB">
          <v:shape id="_x0000_i1305" type="#_x0000_t75" style="width:104.25pt;height:33pt" o:ole="">
            <v:imagedata r:id="rId623" o:title=""/>
          </v:shape>
          <o:OLEObject Type="Embed" ProgID="Equation.3" ShapeID="_x0000_i1305" DrawAspect="Content" ObjectID="_1719177782" r:id="rId624"/>
        </w:object>
      </w:r>
      <w:r>
        <w:t xml:space="preserve"> and asymptote equations of the form </w:t>
      </w:r>
      <w:r w:rsidR="004D308A" w:rsidRPr="00E42C22">
        <w:rPr>
          <w:position w:val="-24"/>
        </w:rPr>
        <w:object w:dxaOrig="1760" w:dyaOrig="620" w14:anchorId="0B5B9315">
          <v:shape id="_x0000_i1306" type="#_x0000_t75" style="width:89.25pt;height:32.25pt" o:ole="">
            <v:imagedata r:id="rId625" o:title=""/>
          </v:shape>
          <o:OLEObject Type="Embed" ProgID="Equation.3" ShapeID="_x0000_i1306" DrawAspect="Content" ObjectID="_1719177783" r:id="rId626"/>
        </w:object>
      </w:r>
      <w:r>
        <w:t xml:space="preserve">.  </w:t>
      </w:r>
    </w:p>
    <w:p w14:paraId="21A9D35B" w14:textId="77777777" w:rsidR="00A8272C" w:rsidRPr="004B4C95" w:rsidRDefault="00A8272C" w:rsidP="00A8272C">
      <w:pPr>
        <w:pStyle w:val="Example"/>
        <w:rPr>
          <w:sz w:val="20"/>
          <w:szCs w:val="18"/>
        </w:rPr>
      </w:pPr>
    </w:p>
    <w:p w14:paraId="0B1E0960" w14:textId="77777777" w:rsidR="00A8272C" w:rsidRDefault="00A8272C" w:rsidP="00A8272C">
      <w:pPr>
        <w:pStyle w:val="Example"/>
      </w:pPr>
      <w:r>
        <w:t xml:space="preserve">The center will be halfway between the vertices, at </w:t>
      </w:r>
      <w:r w:rsidR="004D308A" w:rsidRPr="002B50AE">
        <w:rPr>
          <w:position w:val="-28"/>
        </w:rPr>
        <w:object w:dxaOrig="2120" w:dyaOrig="680" w14:anchorId="53263F6E">
          <v:shape id="_x0000_i1307" type="#_x0000_t75" style="width:105pt;height:33pt" o:ole="">
            <v:imagedata r:id="rId627" o:title=""/>
          </v:shape>
          <o:OLEObject Type="Embed" ProgID="Equation.3" ShapeID="_x0000_i1307" DrawAspect="Content" ObjectID="_1719177784" r:id="rId628"/>
        </w:object>
      </w:r>
      <w:r>
        <w:t>.</w:t>
      </w:r>
    </w:p>
    <w:p w14:paraId="1A5A6E03" w14:textId="77777777" w:rsidR="00A8272C" w:rsidRDefault="00A8272C" w:rsidP="00A8272C">
      <w:pPr>
        <w:pStyle w:val="Example"/>
      </w:pPr>
      <w:r>
        <w:t xml:space="preserve">The value of </w:t>
      </w:r>
      <w:r w:rsidRPr="00BC15F5">
        <w:rPr>
          <w:i/>
        </w:rPr>
        <w:t xml:space="preserve">a </w:t>
      </w:r>
      <w:r>
        <w:t xml:space="preserve">is the distance from the center to a vertex.  The distance from </w:t>
      </w:r>
      <w:r w:rsidR="004D308A" w:rsidRPr="003112C2">
        <w:rPr>
          <w:position w:val="-10"/>
        </w:rPr>
        <w:object w:dxaOrig="620" w:dyaOrig="320" w14:anchorId="7D5C3EA4">
          <v:shape id="_x0000_i1308" type="#_x0000_t75" style="width:32.25pt;height:17.25pt" o:ole="">
            <v:imagedata r:id="rId629" o:title=""/>
          </v:shape>
          <o:OLEObject Type="Embed" ProgID="Equation.3" ShapeID="_x0000_i1308" DrawAspect="Content" ObjectID="_1719177785" r:id="rId630"/>
        </w:object>
      </w:r>
      <w:r>
        <w:t xml:space="preserve"> to </w:t>
      </w:r>
      <w:r w:rsidR="004D308A" w:rsidRPr="003112C2">
        <w:rPr>
          <w:position w:val="-10"/>
        </w:rPr>
        <w:object w:dxaOrig="800" w:dyaOrig="320" w14:anchorId="56DC180E">
          <v:shape id="_x0000_i1309" type="#_x0000_t75" style="width:39.75pt;height:17.25pt" o:ole="">
            <v:imagedata r:id="rId631" o:title=""/>
          </v:shape>
          <o:OLEObject Type="Embed" ProgID="Equation.3" ShapeID="_x0000_i1309" DrawAspect="Content" ObjectID="_1719177786" r:id="rId632"/>
        </w:object>
      </w:r>
      <w:r>
        <w:t xml:space="preserve"> is 6</w:t>
      </w:r>
      <w:r w:rsidR="004D769C">
        <w:t>,</w:t>
      </w:r>
      <w:r>
        <w:t xml:space="preserve"> so </w:t>
      </w:r>
      <w:r w:rsidRPr="00BC15F5">
        <w:rPr>
          <w:i/>
        </w:rPr>
        <w:t>a</w:t>
      </w:r>
      <w:r>
        <w:t xml:space="preserve"> = 6.  </w:t>
      </w:r>
    </w:p>
    <w:p w14:paraId="1A3B1D2B" w14:textId="77777777" w:rsidR="00A8272C" w:rsidRDefault="00A8272C" w:rsidP="00A8272C">
      <w:pPr>
        <w:pStyle w:val="Example"/>
      </w:pPr>
    </w:p>
    <w:p w14:paraId="68DAB750" w14:textId="77777777" w:rsidR="00A8272C" w:rsidRDefault="00A8272C" w:rsidP="00A8272C">
      <w:pPr>
        <w:pStyle w:val="Example"/>
      </w:pPr>
      <w:r>
        <w:t xml:space="preserve">While our asymptote is not given in the form </w:t>
      </w:r>
      <w:r w:rsidR="004D308A" w:rsidRPr="00E42C22">
        <w:rPr>
          <w:position w:val="-24"/>
        </w:rPr>
        <w:object w:dxaOrig="1760" w:dyaOrig="620" w14:anchorId="5493C24D">
          <v:shape id="_x0000_i1310" type="#_x0000_t75" style="width:89.25pt;height:32.25pt" o:ole="">
            <v:imagedata r:id="rId633" o:title=""/>
          </v:shape>
          <o:OLEObject Type="Embed" ProgID="Equation.3" ShapeID="_x0000_i1310" DrawAspect="Content" ObjectID="_1719177787" r:id="rId634"/>
        </w:object>
      </w:r>
      <w:r>
        <w:t xml:space="preserve">, notice this equation would have slope </w:t>
      </w:r>
      <w:r w:rsidR="004D308A" w:rsidRPr="00E42C22">
        <w:rPr>
          <w:position w:val="-24"/>
        </w:rPr>
        <w:object w:dxaOrig="240" w:dyaOrig="620" w14:anchorId="4391EF6C">
          <v:shape id="_x0000_i1311" type="#_x0000_t75" style="width:11.25pt;height:32.25pt" o:ole="">
            <v:imagedata r:id="rId635" o:title=""/>
          </v:shape>
          <o:OLEObject Type="Embed" ProgID="Equation.3" ShapeID="_x0000_i1311" DrawAspect="Content" ObjectID="_1719177788" r:id="rId636"/>
        </w:object>
      </w:r>
      <w:r>
        <w:t xml:space="preserve">.  We can compare that to the slope of the given asymptote equation to find </w:t>
      </w:r>
      <w:r>
        <w:rPr>
          <w:i/>
        </w:rPr>
        <w:t>b</w:t>
      </w:r>
      <w:r>
        <w:t xml:space="preserve">.  Setting </w:t>
      </w:r>
      <w:r w:rsidR="004D308A" w:rsidRPr="00E42C22">
        <w:rPr>
          <w:position w:val="-24"/>
        </w:rPr>
        <w:object w:dxaOrig="639" w:dyaOrig="620" w14:anchorId="509AC7D8">
          <v:shape id="_x0000_i1312" type="#_x0000_t75" style="width:32.25pt;height:32.25pt" o:ole="">
            <v:imagedata r:id="rId637" o:title=""/>
          </v:shape>
          <o:OLEObject Type="Embed" ProgID="Equation.3" ShapeID="_x0000_i1312" DrawAspect="Content" ObjectID="_1719177789" r:id="rId638"/>
        </w:object>
      </w:r>
      <w:r>
        <w:t xml:space="preserve">  and substituting </w:t>
      </w:r>
      <w:r w:rsidRPr="00BC15F5">
        <w:rPr>
          <w:i/>
        </w:rPr>
        <w:t>a</w:t>
      </w:r>
      <w:r>
        <w:t xml:space="preserve"> = 6 give</w:t>
      </w:r>
      <w:r w:rsidR="004D769C">
        <w:t>s</w:t>
      </w:r>
      <w:r>
        <w:t xml:space="preserve"> us </w:t>
      </w:r>
      <w:r w:rsidRPr="00B04DC5">
        <w:rPr>
          <w:i/>
        </w:rPr>
        <w:t>b</w:t>
      </w:r>
      <w:r>
        <w:t xml:space="preserve"> = 4.  </w:t>
      </w:r>
    </w:p>
    <w:p w14:paraId="29B756D9" w14:textId="77777777" w:rsidR="00A8272C" w:rsidRPr="004B4C95" w:rsidRDefault="00A8272C" w:rsidP="00A8272C">
      <w:pPr>
        <w:pStyle w:val="Example"/>
        <w:rPr>
          <w:sz w:val="16"/>
          <w:szCs w:val="14"/>
        </w:rPr>
      </w:pPr>
    </w:p>
    <w:p w14:paraId="798B940D" w14:textId="77777777" w:rsidR="00A8272C" w:rsidRDefault="00A8272C" w:rsidP="00A8272C">
      <w:pPr>
        <w:pStyle w:val="Example"/>
      </w:pPr>
      <w:r>
        <w:t xml:space="preserve">The equation of the hyperbola in standard form is </w:t>
      </w:r>
      <w:r w:rsidR="004D308A" w:rsidRPr="00E42C22">
        <w:rPr>
          <w:position w:val="-24"/>
        </w:rPr>
        <w:object w:dxaOrig="2060" w:dyaOrig="680" w14:anchorId="5CF1797E">
          <v:shape id="_x0000_i1313" type="#_x0000_t75" style="width:102.75pt;height:33pt" o:ole="">
            <v:imagedata r:id="rId639" o:title=""/>
          </v:shape>
          <o:OLEObject Type="Embed" ProgID="Equation.3" ShapeID="_x0000_i1313" DrawAspect="Content" ObjectID="_1719177790" r:id="rId640"/>
        </w:object>
      </w:r>
      <w:r>
        <w:t xml:space="preserve"> or  </w:t>
      </w:r>
      <w:r w:rsidR="004D308A" w:rsidRPr="00E42C22">
        <w:rPr>
          <w:position w:val="-24"/>
        </w:rPr>
        <w:object w:dxaOrig="2060" w:dyaOrig="680" w14:anchorId="36CEB050">
          <v:shape id="_x0000_i1314" type="#_x0000_t75" style="width:102.75pt;height:33pt" o:ole="">
            <v:imagedata r:id="rId641" o:title=""/>
          </v:shape>
          <o:OLEObject Type="Embed" ProgID="Equation.3" ShapeID="_x0000_i1314" DrawAspect="Content" ObjectID="_1719177791" r:id="rId642"/>
        </w:object>
      </w:r>
      <w:r>
        <w:t xml:space="preserve">. </w:t>
      </w:r>
    </w:p>
    <w:p w14:paraId="0DCFFA93" w14:textId="2BBED807" w:rsidR="00A8272C" w:rsidRDefault="00A8272C" w:rsidP="00A8272C"/>
    <w:p w14:paraId="53724C8C" w14:textId="77777777" w:rsidR="004B4C95" w:rsidRDefault="004B4C95" w:rsidP="00A8272C"/>
    <w:p w14:paraId="7ECC8395" w14:textId="77777777" w:rsidR="00A8272C" w:rsidRDefault="00A8272C" w:rsidP="00A8272C">
      <w:pPr>
        <w:pStyle w:val="TryitNow"/>
      </w:pPr>
      <w:r>
        <w:t>Try it Now</w:t>
      </w:r>
    </w:p>
    <w:p w14:paraId="06E0F573" w14:textId="77777777" w:rsidR="00A8272C" w:rsidRDefault="0081746F" w:rsidP="0081746F">
      <w:pPr>
        <w:pStyle w:val="TryitNowbody"/>
        <w:ind w:left="360" w:hanging="360"/>
      </w:pPr>
      <w:r>
        <w:t xml:space="preserve">2.  </w:t>
      </w:r>
      <w:r w:rsidR="00A8272C">
        <w:t xml:space="preserve">Find the center, vertices, length of the transverse axis, and equations of the asymptotes for the hyperbola  </w:t>
      </w:r>
      <w:r w:rsidR="004D308A" w:rsidRPr="00E42C22">
        <w:rPr>
          <w:position w:val="-24"/>
        </w:rPr>
        <w:object w:dxaOrig="2079" w:dyaOrig="680" w14:anchorId="324EC93A">
          <v:shape id="_x0000_i1315" type="#_x0000_t75" style="width:104.25pt;height:33pt" o:ole="">
            <v:imagedata r:id="rId643" o:title=""/>
          </v:shape>
          <o:OLEObject Type="Embed" ProgID="Equation.3" ShapeID="_x0000_i1315" DrawAspect="Content" ObjectID="_1719177792" r:id="rId644"/>
        </w:object>
      </w:r>
      <w:r w:rsidR="00A8272C">
        <w:t xml:space="preserve">. </w:t>
      </w:r>
    </w:p>
    <w:p w14:paraId="7F34FC3D" w14:textId="77777777" w:rsidR="00A8272C" w:rsidRDefault="00A8272C" w:rsidP="00A8272C"/>
    <w:p w14:paraId="2EBDAA98" w14:textId="77777777" w:rsidR="005F7751" w:rsidRDefault="005F7751" w:rsidP="00A8272C">
      <w:pPr>
        <w:rPr>
          <w:b/>
        </w:rPr>
      </w:pPr>
    </w:p>
    <w:p w14:paraId="3D465B91" w14:textId="77777777" w:rsidR="00A8272C" w:rsidRDefault="00A8272C" w:rsidP="00A8272C">
      <w:r>
        <w:rPr>
          <w:b/>
        </w:rPr>
        <w:t>Hyperbola Foci</w:t>
      </w:r>
    </w:p>
    <w:p w14:paraId="4F33950E" w14:textId="77777777" w:rsidR="00CE1651" w:rsidRDefault="00CE1651" w:rsidP="00A8272C"/>
    <w:p w14:paraId="08EA0997" w14:textId="77777777" w:rsidR="00A8272C" w:rsidRDefault="00A8272C" w:rsidP="00A8272C">
      <w:r>
        <w:t xml:space="preserve">The location of the foci can play a key role in hyperbola application problems.   To find them, we need to find the length from the center to the foci, </w:t>
      </w:r>
      <w:r w:rsidRPr="00C46DDC">
        <w:rPr>
          <w:i/>
        </w:rPr>
        <w:t>c</w:t>
      </w:r>
      <w:r>
        <w:t xml:space="preserve">, using the equation </w:t>
      </w:r>
      <w:r w:rsidR="004D308A" w:rsidRPr="00E42C22">
        <w:rPr>
          <w:position w:val="-6"/>
        </w:rPr>
        <w:object w:dxaOrig="1180" w:dyaOrig="320" w14:anchorId="138A7995">
          <v:shape id="_x0000_i1316" type="#_x0000_t75" style="width:60pt;height:17.25pt" o:ole="">
            <v:imagedata r:id="rId645" o:title=""/>
          </v:shape>
          <o:OLEObject Type="Embed" ProgID="Equation.3" ShapeID="_x0000_i1316" DrawAspect="Content" ObjectID="_1719177793" r:id="rId646"/>
        </w:object>
      </w:r>
      <w:r>
        <w:t xml:space="preserve">.  It looks similar to, but is not the same as, the Pythagorean Theorem.  </w:t>
      </w:r>
    </w:p>
    <w:p w14:paraId="157E8E9F" w14:textId="77777777" w:rsidR="00A8272C" w:rsidRDefault="00A8272C" w:rsidP="00A8272C"/>
    <w:p w14:paraId="3332160C" w14:textId="77777777" w:rsidR="00A8272C" w:rsidRDefault="00A8272C" w:rsidP="00A8272C">
      <w:r>
        <w:t xml:space="preserve">Compare this with the equation to find length </w:t>
      </w:r>
      <w:r w:rsidRPr="00C46DDC">
        <w:rPr>
          <w:i/>
        </w:rPr>
        <w:t>c</w:t>
      </w:r>
      <w:r>
        <w:t xml:space="preserve"> for ellipses</w:t>
      </w:r>
      <w:r w:rsidR="00DB6DCD">
        <w:t>,</w:t>
      </w:r>
      <w:r>
        <w:t xml:space="preserve"> which is </w:t>
      </w:r>
      <w:r w:rsidR="004D308A" w:rsidRPr="00E42C22">
        <w:rPr>
          <w:position w:val="-6"/>
        </w:rPr>
        <w:object w:dxaOrig="1180" w:dyaOrig="320" w14:anchorId="426715DB">
          <v:shape id="_x0000_i1317" type="#_x0000_t75" style="width:60pt;height:17.25pt" o:ole="">
            <v:imagedata r:id="rId647" o:title=""/>
          </v:shape>
          <o:OLEObject Type="Embed" ProgID="Equation.3" ShapeID="_x0000_i1317" DrawAspect="Content" ObjectID="_1719177794" r:id="rId648"/>
        </w:object>
      </w:r>
      <w:r>
        <w:t xml:space="preserve">.  If you remember that for the foci to be inside the ellipse they have to come before the vertices </w:t>
      </w:r>
      <w:r w:rsidR="004D308A" w:rsidRPr="002B50AE">
        <w:rPr>
          <w:position w:val="-10"/>
        </w:rPr>
        <w:object w:dxaOrig="720" w:dyaOrig="320" w14:anchorId="07BE4C67">
          <v:shape id="_x0000_i1318" type="#_x0000_t75" style="width:36.75pt;height:17.25pt" o:ole="">
            <v:imagedata r:id="rId649" o:title=""/>
          </v:shape>
          <o:OLEObject Type="Embed" ProgID="Equation.3" ShapeID="_x0000_i1318" DrawAspect="Content" ObjectID="_1719177795" r:id="rId650"/>
        </w:object>
      </w:r>
      <w:r>
        <w:t xml:space="preserve">, it’s clear why we would calculate </w:t>
      </w:r>
      <w:r w:rsidR="004D308A" w:rsidRPr="00E42C22">
        <w:rPr>
          <w:position w:val="-6"/>
        </w:rPr>
        <w:object w:dxaOrig="279" w:dyaOrig="320" w14:anchorId="2A85B6BA">
          <v:shape id="_x0000_i1319" type="#_x0000_t75" style="width:14.25pt;height:17.25pt" o:ole="">
            <v:imagedata r:id="rId651" o:title=""/>
          </v:shape>
          <o:OLEObject Type="Embed" ProgID="Equation.3" ShapeID="_x0000_i1319" DrawAspect="Content" ObjectID="_1719177796" r:id="rId652"/>
        </w:object>
      </w:r>
      <w:r>
        <w:t xml:space="preserve"> minus </w:t>
      </w:r>
      <w:r w:rsidR="004D308A" w:rsidRPr="00E42C22">
        <w:rPr>
          <w:position w:val="-6"/>
        </w:rPr>
        <w:object w:dxaOrig="260" w:dyaOrig="320" w14:anchorId="66BFD6F5">
          <v:shape id="_x0000_i1320" type="#_x0000_t75" style="width:12pt;height:17.25pt" o:ole="">
            <v:imagedata r:id="rId653" o:title=""/>
          </v:shape>
          <o:OLEObject Type="Embed" ProgID="Equation.3" ShapeID="_x0000_i1320" DrawAspect="Content" ObjectID="_1719177797" r:id="rId654"/>
        </w:object>
      </w:r>
      <w:r>
        <w:t xml:space="preserve">.  To be inside a hyperbola, the foci have to go beyond the vertices </w:t>
      </w:r>
      <w:r w:rsidR="004D308A" w:rsidRPr="002B50AE">
        <w:rPr>
          <w:position w:val="-10"/>
        </w:rPr>
        <w:object w:dxaOrig="720" w:dyaOrig="320" w14:anchorId="68A66997">
          <v:shape id="_x0000_i1321" type="#_x0000_t75" style="width:36.75pt;height:17.25pt" o:ole="">
            <v:imagedata r:id="rId655" o:title=""/>
          </v:shape>
          <o:OLEObject Type="Embed" ProgID="Equation.3" ShapeID="_x0000_i1321" DrawAspect="Content" ObjectID="_1719177798" r:id="rId656"/>
        </w:object>
      </w:r>
      <w:r>
        <w:t xml:space="preserve">, so we can see </w:t>
      </w:r>
      <w:r w:rsidR="00DB6DCD">
        <w:t>for hyperbolas we need</w:t>
      </w:r>
      <w:r>
        <w:t xml:space="preserve"> </w:t>
      </w:r>
      <w:r w:rsidR="004D308A" w:rsidRPr="00E42C22">
        <w:rPr>
          <w:position w:val="-6"/>
        </w:rPr>
        <w:object w:dxaOrig="260" w:dyaOrig="320" w14:anchorId="532DB7F8">
          <v:shape id="_x0000_i1322" type="#_x0000_t75" style="width:12pt;height:17.25pt" o:ole="">
            <v:imagedata r:id="rId657" o:title=""/>
          </v:shape>
          <o:OLEObject Type="Embed" ProgID="Equation.3" ShapeID="_x0000_i1322" DrawAspect="Content" ObjectID="_1719177799" r:id="rId658"/>
        </w:object>
      </w:r>
      <w:r>
        <w:t xml:space="preserve"> minus </w:t>
      </w:r>
      <w:r w:rsidR="004D308A" w:rsidRPr="00E42C22">
        <w:rPr>
          <w:position w:val="-6"/>
        </w:rPr>
        <w:object w:dxaOrig="279" w:dyaOrig="320" w14:anchorId="1BF79770">
          <v:shape id="_x0000_i1323" type="#_x0000_t75" style="width:14.25pt;height:17.25pt" o:ole="">
            <v:imagedata r:id="rId659" o:title=""/>
          </v:shape>
          <o:OLEObject Type="Embed" ProgID="Equation.3" ShapeID="_x0000_i1323" DrawAspect="Content" ObjectID="_1719177800" r:id="rId660"/>
        </w:object>
      </w:r>
      <w:r>
        <w:t>, the opposite.</w:t>
      </w:r>
    </w:p>
    <w:p w14:paraId="23848B40" w14:textId="77777777" w:rsidR="00A8272C" w:rsidRDefault="00A8272C" w:rsidP="00A8272C">
      <w:pPr>
        <w:pStyle w:val="ExampleHeader"/>
      </w:pPr>
      <w:r>
        <w:lastRenderedPageBreak/>
        <w:t>Example 7</w:t>
      </w:r>
    </w:p>
    <w:p w14:paraId="2EDED544" w14:textId="77777777" w:rsidR="00A8272C" w:rsidRDefault="00A8272C" w:rsidP="00A8272C">
      <w:pPr>
        <w:pStyle w:val="Example"/>
      </w:pPr>
      <w:r>
        <w:t xml:space="preserve">Find the foci of the hyperbola </w:t>
      </w:r>
      <w:r w:rsidR="004D308A" w:rsidRPr="00E42C22">
        <w:rPr>
          <w:position w:val="-24"/>
        </w:rPr>
        <w:object w:dxaOrig="2040" w:dyaOrig="680" w14:anchorId="04795E36">
          <v:shape id="_x0000_i1324" type="#_x0000_t75" style="width:102pt;height:33pt" o:ole="">
            <v:imagedata r:id="rId661" o:title=""/>
          </v:shape>
          <o:OLEObject Type="Embed" ProgID="Equation.3" ShapeID="_x0000_i1324" DrawAspect="Content" ObjectID="_1719177801" r:id="rId662"/>
        </w:object>
      </w:r>
      <w:r>
        <w:t xml:space="preserve">.  </w:t>
      </w:r>
    </w:p>
    <w:p w14:paraId="35A86254" w14:textId="77777777" w:rsidR="00A8272C" w:rsidRDefault="00A8272C" w:rsidP="00A8272C">
      <w:pPr>
        <w:pStyle w:val="Example"/>
      </w:pPr>
    </w:p>
    <w:p w14:paraId="17D0F514" w14:textId="77777777" w:rsidR="00A8272C" w:rsidRDefault="00A8272C" w:rsidP="00A8272C">
      <w:pPr>
        <w:pStyle w:val="Example"/>
      </w:pPr>
      <w:r>
        <w:t xml:space="preserve">The hyperbola is vertical with an equation of the form  </w:t>
      </w:r>
      <w:r w:rsidR="004D308A" w:rsidRPr="00E42C22">
        <w:rPr>
          <w:position w:val="-24"/>
        </w:rPr>
        <w:object w:dxaOrig="2100" w:dyaOrig="680" w14:anchorId="3F1FEBC6">
          <v:shape id="_x0000_i1325" type="#_x0000_t75" style="width:104.25pt;height:33pt" o:ole="">
            <v:imagedata r:id="rId663" o:title=""/>
          </v:shape>
          <o:OLEObject Type="Embed" ProgID="Equation.3" ShapeID="_x0000_i1325" DrawAspect="Content" ObjectID="_1719177802" r:id="rId664"/>
        </w:object>
      </w:r>
      <w:r>
        <w:t xml:space="preserve">.  </w:t>
      </w:r>
    </w:p>
    <w:p w14:paraId="4656BB75" w14:textId="77777777" w:rsidR="00A8272C" w:rsidRDefault="00A8272C" w:rsidP="00A8272C">
      <w:pPr>
        <w:pStyle w:val="Example"/>
      </w:pPr>
      <w:r>
        <w:t>The center is at (</w:t>
      </w:r>
      <w:r w:rsidRPr="00357BCF">
        <w:rPr>
          <w:i/>
        </w:rPr>
        <w:t>h</w:t>
      </w:r>
      <w:r>
        <w:t xml:space="preserve">, </w:t>
      </w:r>
      <w:r w:rsidRPr="00357BCF">
        <w:rPr>
          <w:i/>
        </w:rPr>
        <w:t>k</w:t>
      </w:r>
      <w:r>
        <w:t>) = (3, -1).   The foci are at (</w:t>
      </w:r>
      <w:r w:rsidRPr="00357BCF">
        <w:rPr>
          <w:i/>
        </w:rPr>
        <w:t>h</w:t>
      </w:r>
      <w:r w:rsidRPr="00357BCF">
        <w:t>,</w:t>
      </w:r>
      <w:r w:rsidRPr="00357BCF">
        <w:rPr>
          <w:i/>
        </w:rPr>
        <w:t xml:space="preserve"> k ± c</w:t>
      </w:r>
      <w:r>
        <w:t xml:space="preserve">). </w:t>
      </w:r>
    </w:p>
    <w:p w14:paraId="08626461" w14:textId="77777777" w:rsidR="00A8272C" w:rsidRDefault="00A8272C" w:rsidP="00A8272C">
      <w:pPr>
        <w:pStyle w:val="Example"/>
      </w:pPr>
    </w:p>
    <w:p w14:paraId="41B18DCB" w14:textId="77777777" w:rsidR="00A8272C" w:rsidRDefault="00A8272C" w:rsidP="00A8272C">
      <w:pPr>
        <w:pStyle w:val="Example"/>
      </w:pPr>
      <w:r>
        <w:t xml:space="preserve">To find length </w:t>
      </w:r>
      <w:r w:rsidRPr="00357BCF">
        <w:rPr>
          <w:i/>
        </w:rPr>
        <w:t>c</w:t>
      </w:r>
      <w:r>
        <w:t xml:space="preserve"> we use </w:t>
      </w:r>
      <w:r w:rsidR="004D308A" w:rsidRPr="00E42C22">
        <w:rPr>
          <w:position w:val="-6"/>
        </w:rPr>
        <w:object w:dxaOrig="1180" w:dyaOrig="320" w14:anchorId="46A4E093">
          <v:shape id="_x0000_i1326" type="#_x0000_t75" style="width:60pt;height:17.25pt" o:ole="">
            <v:imagedata r:id="rId665" o:title=""/>
          </v:shape>
          <o:OLEObject Type="Embed" ProgID="Equation.3" ShapeID="_x0000_i1326" DrawAspect="Content" ObjectID="_1719177803" r:id="rId666"/>
        </w:object>
      </w:r>
      <w:r>
        <w:t xml:space="preserve">.  Substituting gives </w:t>
      </w:r>
      <w:r w:rsidR="004D308A" w:rsidRPr="00E42C22">
        <w:rPr>
          <w:position w:val="-6"/>
        </w:rPr>
        <w:object w:dxaOrig="960" w:dyaOrig="320" w14:anchorId="3E48327B">
          <v:shape id="_x0000_i1327" type="#_x0000_t75" style="width:48pt;height:17.25pt" o:ole="">
            <v:imagedata r:id="rId667" o:title=""/>
          </v:shape>
          <o:OLEObject Type="Embed" ProgID="Equation.3" ShapeID="_x0000_i1327" DrawAspect="Content" ObjectID="_1719177804" r:id="rId668"/>
        </w:object>
      </w:r>
      <w:r>
        <w:t xml:space="preserve"> or </w:t>
      </w:r>
      <w:r w:rsidR="004D308A" w:rsidRPr="00E42C22">
        <w:rPr>
          <w:position w:val="-8"/>
        </w:rPr>
        <w:object w:dxaOrig="1060" w:dyaOrig="360" w14:anchorId="72C572AB">
          <v:shape id="_x0000_i1328" type="#_x0000_t75" style="width:53.25pt;height:18.75pt" o:ole="">
            <v:imagedata r:id="rId669" o:title=""/>
          </v:shape>
          <o:OLEObject Type="Embed" ProgID="Equation.3" ShapeID="_x0000_i1328" DrawAspect="Content" ObjectID="_1719177805" r:id="rId670"/>
        </w:object>
      </w:r>
      <w:r>
        <w:t xml:space="preserve">.  </w:t>
      </w:r>
    </w:p>
    <w:p w14:paraId="53997332" w14:textId="77777777" w:rsidR="00A8272C" w:rsidRDefault="00A8272C" w:rsidP="00A8272C">
      <w:pPr>
        <w:pStyle w:val="Example"/>
      </w:pPr>
    </w:p>
    <w:p w14:paraId="40E525D2" w14:textId="77777777" w:rsidR="00A8272C" w:rsidRDefault="00A8272C" w:rsidP="00A8272C">
      <w:pPr>
        <w:pStyle w:val="Example"/>
      </w:pPr>
      <w:r>
        <w:t xml:space="preserve">The hyperbola has foci (3, -4) and (3, 2). </w:t>
      </w:r>
    </w:p>
    <w:p w14:paraId="31E8CF45" w14:textId="77777777" w:rsidR="00A8272C" w:rsidRDefault="00A8272C" w:rsidP="00A8272C"/>
    <w:p w14:paraId="4B6445B5" w14:textId="77777777" w:rsidR="00A8272C" w:rsidRDefault="00A8272C" w:rsidP="00A8272C"/>
    <w:p w14:paraId="60D32112" w14:textId="77777777" w:rsidR="00A8272C" w:rsidRDefault="00A8272C" w:rsidP="00A8272C">
      <w:pPr>
        <w:pStyle w:val="ExampleHeader"/>
      </w:pPr>
      <w:r>
        <w:t>Example 8</w:t>
      </w:r>
    </w:p>
    <w:p w14:paraId="1EA89418" w14:textId="77777777" w:rsidR="00A8272C" w:rsidRDefault="00A8272C" w:rsidP="00A8272C">
      <w:pPr>
        <w:pStyle w:val="Example"/>
      </w:pPr>
      <w:r>
        <w:t>Find the standard form of the equation for a hyperbola with foci (5, -8) and (-3, -8) and vertices (4, -8) and (-2, -8).</w:t>
      </w:r>
    </w:p>
    <w:p w14:paraId="44462D6B" w14:textId="77777777" w:rsidR="00A8272C" w:rsidRDefault="00A8272C" w:rsidP="00A8272C">
      <w:pPr>
        <w:pStyle w:val="Example"/>
      </w:pPr>
    </w:p>
    <w:p w14:paraId="53492D66" w14:textId="77777777" w:rsidR="00A8272C" w:rsidRDefault="00A8272C" w:rsidP="00A8272C">
      <w:pPr>
        <w:pStyle w:val="Example"/>
      </w:pPr>
      <w:r>
        <w:t xml:space="preserve">Since the vertices differ in the </w:t>
      </w:r>
      <w:r>
        <w:rPr>
          <w:i/>
        </w:rPr>
        <w:t>x</w:t>
      </w:r>
      <w:r>
        <w:t xml:space="preserve"> -coordinates, the hyperbola </w:t>
      </w:r>
      <w:r w:rsidR="00DB6DCD">
        <w:t>opens</w:t>
      </w:r>
      <w:r>
        <w:t xml:space="preserve"> horizontal</w:t>
      </w:r>
      <w:r w:rsidR="00DB6DCD">
        <w:t>ly</w:t>
      </w:r>
      <w:r>
        <w:t xml:space="preserve"> with an equation of the form  </w:t>
      </w:r>
      <w:r w:rsidR="004D308A" w:rsidRPr="00E42C22">
        <w:rPr>
          <w:position w:val="-24"/>
        </w:rPr>
        <w:object w:dxaOrig="2100" w:dyaOrig="680" w14:anchorId="1BCD1018">
          <v:shape id="_x0000_i1329" type="#_x0000_t75" style="width:104.25pt;height:33pt" o:ole="">
            <v:imagedata r:id="rId671" o:title=""/>
          </v:shape>
          <o:OLEObject Type="Embed" ProgID="Equation.3" ShapeID="_x0000_i1329" DrawAspect="Content" ObjectID="_1719177806" r:id="rId672"/>
        </w:object>
      </w:r>
      <w:r>
        <w:t xml:space="preserve">.  </w:t>
      </w:r>
    </w:p>
    <w:p w14:paraId="395F7F7E" w14:textId="77777777" w:rsidR="00A8272C" w:rsidRDefault="00A8272C" w:rsidP="00A8272C">
      <w:pPr>
        <w:pStyle w:val="Example"/>
      </w:pPr>
    </w:p>
    <w:p w14:paraId="1FAACBA8" w14:textId="77777777" w:rsidR="00A8272C" w:rsidRDefault="00A8272C" w:rsidP="00A8272C">
      <w:pPr>
        <w:pStyle w:val="Example"/>
      </w:pPr>
      <w:r>
        <w:t xml:space="preserve">The center is at the midpoint of the vertices </w:t>
      </w:r>
      <w:r w:rsidR="004D308A" w:rsidRPr="007D79CD">
        <w:rPr>
          <w:position w:val="-28"/>
        </w:rPr>
        <w:object w:dxaOrig="4880" w:dyaOrig="680" w14:anchorId="24EF39DE">
          <v:shape id="_x0000_i1330" type="#_x0000_t75" style="width:244.5pt;height:33pt" o:ole="">
            <v:imagedata r:id="rId673" o:title=""/>
          </v:shape>
          <o:OLEObject Type="Embed" ProgID="Equation.3" ShapeID="_x0000_i1330" DrawAspect="Content" ObjectID="_1719177807" r:id="rId674"/>
        </w:object>
      </w:r>
      <w:r>
        <w:t xml:space="preserve">.  </w:t>
      </w:r>
    </w:p>
    <w:p w14:paraId="7653BF6C" w14:textId="77777777" w:rsidR="00A8272C" w:rsidRDefault="00A8272C" w:rsidP="00A8272C">
      <w:pPr>
        <w:pStyle w:val="Example"/>
      </w:pPr>
    </w:p>
    <w:p w14:paraId="05E398CF" w14:textId="77777777" w:rsidR="00A8272C" w:rsidRDefault="00A8272C" w:rsidP="00A8272C">
      <w:pPr>
        <w:pStyle w:val="Example"/>
      </w:pPr>
      <w:r>
        <w:t xml:space="preserve">The value of </w:t>
      </w:r>
      <w:r>
        <w:rPr>
          <w:i/>
        </w:rPr>
        <w:t>a</w:t>
      </w:r>
      <w:r>
        <w:t xml:space="preserve"> is the horizontal length from the center to a vertex, or </w:t>
      </w:r>
      <w:r w:rsidR="004D308A" w:rsidRPr="00E42C22">
        <w:rPr>
          <w:position w:val="-6"/>
        </w:rPr>
        <w:object w:dxaOrig="1200" w:dyaOrig="279" w14:anchorId="088BC8A0">
          <v:shape id="_x0000_i1331" type="#_x0000_t75" style="width:61.5pt;height:14.25pt" o:ole="">
            <v:imagedata r:id="rId675" o:title=""/>
          </v:shape>
          <o:OLEObject Type="Embed" ProgID="Equation.3" ShapeID="_x0000_i1331" DrawAspect="Content" ObjectID="_1719177808" r:id="rId676"/>
        </w:object>
      </w:r>
      <w:r>
        <w:t xml:space="preserve">.  </w:t>
      </w:r>
    </w:p>
    <w:p w14:paraId="0769F95F" w14:textId="77777777" w:rsidR="00A8272C" w:rsidRDefault="00A8272C" w:rsidP="00A8272C">
      <w:pPr>
        <w:pStyle w:val="Example"/>
      </w:pPr>
      <w:r>
        <w:t xml:space="preserve">The value of </w:t>
      </w:r>
      <w:r>
        <w:rPr>
          <w:i/>
        </w:rPr>
        <w:t>c</w:t>
      </w:r>
      <w:r>
        <w:t xml:space="preserve"> is the horizontal length from the center to a focus, or </w:t>
      </w:r>
      <w:r w:rsidR="004D308A" w:rsidRPr="00E42C22">
        <w:rPr>
          <w:position w:val="-6"/>
        </w:rPr>
        <w:object w:dxaOrig="1020" w:dyaOrig="279" w14:anchorId="759C66D5">
          <v:shape id="_x0000_i1332" type="#_x0000_t75" style="width:51.75pt;height:14.25pt" o:ole="">
            <v:imagedata r:id="rId677" o:title=""/>
          </v:shape>
          <o:OLEObject Type="Embed" ProgID="Equation.3" ShapeID="_x0000_i1332" DrawAspect="Content" ObjectID="_1719177809" r:id="rId678"/>
        </w:object>
      </w:r>
      <w:r>
        <w:t xml:space="preserve">.  </w:t>
      </w:r>
    </w:p>
    <w:p w14:paraId="07905F85" w14:textId="77777777" w:rsidR="00A8272C" w:rsidRDefault="00A8272C" w:rsidP="00A8272C">
      <w:pPr>
        <w:pStyle w:val="Example"/>
      </w:pPr>
      <w:r>
        <w:t xml:space="preserve">To find length </w:t>
      </w:r>
      <w:r>
        <w:rPr>
          <w:i/>
        </w:rPr>
        <w:t>b</w:t>
      </w:r>
      <w:r>
        <w:t xml:space="preserve"> we use </w:t>
      </w:r>
      <w:r w:rsidR="004D308A" w:rsidRPr="00E42C22">
        <w:rPr>
          <w:position w:val="-6"/>
        </w:rPr>
        <w:object w:dxaOrig="1180" w:dyaOrig="320" w14:anchorId="0C21E8E0">
          <v:shape id="_x0000_i1333" type="#_x0000_t75" style="width:60pt;height:17.25pt" o:ole="">
            <v:imagedata r:id="rId679" o:title=""/>
          </v:shape>
          <o:OLEObject Type="Embed" ProgID="Equation.3" ShapeID="_x0000_i1333" DrawAspect="Content" ObjectID="_1719177810" r:id="rId680"/>
        </w:object>
      </w:r>
      <w:r>
        <w:t xml:space="preserve">.  Substituting gives </w:t>
      </w:r>
      <w:r w:rsidR="004D308A" w:rsidRPr="00E42C22">
        <w:rPr>
          <w:position w:val="-6"/>
        </w:rPr>
        <w:object w:dxaOrig="1440" w:dyaOrig="320" w14:anchorId="0BEF97A5">
          <v:shape id="_x0000_i1334" type="#_x0000_t75" style="width:1in;height:17.25pt" o:ole="">
            <v:imagedata r:id="rId681" o:title=""/>
          </v:shape>
          <o:OLEObject Type="Embed" ProgID="Equation.3" ShapeID="_x0000_i1334" DrawAspect="Content" ObjectID="_1719177811" r:id="rId682"/>
        </w:object>
      </w:r>
      <w:r>
        <w:t xml:space="preserve">.   </w:t>
      </w:r>
    </w:p>
    <w:p w14:paraId="48AD3906" w14:textId="77777777" w:rsidR="00A8272C" w:rsidRDefault="00A8272C" w:rsidP="00A8272C">
      <w:pPr>
        <w:pStyle w:val="Example"/>
      </w:pPr>
      <w:r>
        <w:t xml:space="preserve">The equation of the hyperbola in standard form is </w:t>
      </w:r>
      <w:r w:rsidR="004D308A" w:rsidRPr="00E42C22">
        <w:rPr>
          <w:position w:val="-24"/>
        </w:rPr>
        <w:object w:dxaOrig="2340" w:dyaOrig="680" w14:anchorId="01994640">
          <v:shape id="_x0000_i1335" type="#_x0000_t75" style="width:117pt;height:33pt" o:ole="">
            <v:imagedata r:id="rId683" o:title=""/>
          </v:shape>
          <o:OLEObject Type="Embed" ProgID="Equation.3" ShapeID="_x0000_i1335" DrawAspect="Content" ObjectID="_1719177812" r:id="rId684"/>
        </w:object>
      </w:r>
      <w:r>
        <w:t xml:space="preserve"> or  </w:t>
      </w:r>
      <w:r w:rsidR="004D308A" w:rsidRPr="00E42C22">
        <w:rPr>
          <w:position w:val="-24"/>
        </w:rPr>
        <w:object w:dxaOrig="2040" w:dyaOrig="680" w14:anchorId="7028A64A">
          <v:shape id="_x0000_i1336" type="#_x0000_t75" style="width:102pt;height:33pt" o:ole="">
            <v:imagedata r:id="rId685" o:title=""/>
          </v:shape>
          <o:OLEObject Type="Embed" ProgID="Equation.3" ShapeID="_x0000_i1336" DrawAspect="Content" ObjectID="_1719177813" r:id="rId686"/>
        </w:object>
      </w:r>
      <w:r>
        <w:t>.</w:t>
      </w:r>
    </w:p>
    <w:p w14:paraId="38716E80" w14:textId="77777777" w:rsidR="00A8272C" w:rsidRDefault="00A8272C" w:rsidP="00A8272C"/>
    <w:p w14:paraId="72A8FDBD" w14:textId="77777777" w:rsidR="00A8272C" w:rsidRDefault="00A8272C" w:rsidP="00A8272C"/>
    <w:p w14:paraId="581B2250" w14:textId="77777777" w:rsidR="00A8272C" w:rsidRDefault="00A8272C" w:rsidP="00A8272C">
      <w:pPr>
        <w:pStyle w:val="TryitNow"/>
      </w:pPr>
      <w:r>
        <w:t>Try it Now</w:t>
      </w:r>
    </w:p>
    <w:p w14:paraId="24002B36" w14:textId="77777777" w:rsidR="00A8272C" w:rsidRDefault="0081746F" w:rsidP="0081746F">
      <w:pPr>
        <w:pStyle w:val="TryitNowbody"/>
        <w:ind w:left="360" w:hanging="360"/>
      </w:pPr>
      <w:r>
        <w:t xml:space="preserve">3.  </w:t>
      </w:r>
      <w:r w:rsidR="00A8272C">
        <w:t>Find the standard form of the equation for a hyperbola with focus (1,9), vertex (1,8), center (1,4).</w:t>
      </w:r>
    </w:p>
    <w:p w14:paraId="3586696B" w14:textId="77777777" w:rsidR="00A8272C" w:rsidRDefault="00A8272C" w:rsidP="00A8272C"/>
    <w:p w14:paraId="00870D8F" w14:textId="77777777" w:rsidR="005F7751" w:rsidRDefault="005F7751" w:rsidP="00A8272C"/>
    <w:p w14:paraId="581FD8B3" w14:textId="77777777" w:rsidR="00DB6DCD" w:rsidRDefault="00DB6DCD" w:rsidP="00A8272C"/>
    <w:p w14:paraId="58C93C3E" w14:textId="77777777" w:rsidR="00DB6DCD" w:rsidRDefault="00DB6DCD" w:rsidP="00A8272C"/>
    <w:p w14:paraId="3B190D6F" w14:textId="77777777" w:rsidR="00CE1651" w:rsidRDefault="00CE1651" w:rsidP="00A8272C"/>
    <w:p w14:paraId="4B253F47" w14:textId="77777777" w:rsidR="00A8272C" w:rsidRDefault="00A8272C" w:rsidP="00A8272C">
      <w:r>
        <w:rPr>
          <w:b/>
        </w:rPr>
        <w:lastRenderedPageBreak/>
        <w:t>LORAN</w:t>
      </w:r>
    </w:p>
    <w:p w14:paraId="6EF96C78" w14:textId="77777777" w:rsidR="00CE1651" w:rsidRDefault="00CE1651" w:rsidP="00A8272C"/>
    <w:p w14:paraId="71C32416" w14:textId="77777777" w:rsidR="00A8272C" w:rsidRDefault="00A8272C" w:rsidP="00A8272C">
      <w:r>
        <w:rPr>
          <w:noProof/>
        </w:rPr>
        <mc:AlternateContent>
          <mc:Choice Requires="wpc">
            <w:drawing>
              <wp:anchor distT="0" distB="0" distL="114300" distR="114300" simplePos="0" relativeHeight="251745280" behindDoc="0" locked="0" layoutInCell="1" allowOverlap="1" wp14:anchorId="6280690E" wp14:editId="734B3359">
                <wp:simplePos x="0" y="0"/>
                <wp:positionH relativeFrom="column">
                  <wp:posOffset>3623364</wp:posOffset>
                </wp:positionH>
                <wp:positionV relativeFrom="paragraph">
                  <wp:posOffset>69327</wp:posOffset>
                </wp:positionV>
                <wp:extent cx="1831975" cy="1832610"/>
                <wp:effectExtent l="0" t="0" r="15875" b="0"/>
                <wp:wrapSquare wrapText="bothSides"/>
                <wp:docPr id="221" name="Canvas 2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59" name="Rectangle 159" descr="Image of LORAN system to locate a ship offshore.  Four radio stations on land create two hyperbolas that intersect at the location of the ship."/>
                        <wps:cNvSpPr>
                          <a:spLocks noChangeArrowheads="1"/>
                        </wps:cNvSpPr>
                        <wps:spPr bwMode="auto">
                          <a:xfrm>
                            <a:off x="38789" y="4057"/>
                            <a:ext cx="1793240" cy="179324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Freeform 428"/>
                        <wps:cNvSpPr>
                          <a:spLocks/>
                        </wps:cNvSpPr>
                        <wps:spPr bwMode="auto">
                          <a:xfrm rot="5400000">
                            <a:off x="-472386" y="508727"/>
                            <a:ext cx="1793240" cy="775970"/>
                          </a:xfrm>
                          <a:custGeom>
                            <a:avLst/>
                            <a:gdLst>
                              <a:gd name="T0" fmla="*/ 0 w 3840"/>
                              <a:gd name="T1" fmla="*/ 45 h 870"/>
                              <a:gd name="T2" fmla="*/ 450 w 3840"/>
                              <a:gd name="T3" fmla="*/ 30 h 870"/>
                              <a:gd name="T4" fmla="*/ 1395 w 3840"/>
                              <a:gd name="T5" fmla="*/ 45 h 870"/>
                              <a:gd name="T6" fmla="*/ 1635 w 3840"/>
                              <a:gd name="T7" fmla="*/ 0 h 870"/>
                              <a:gd name="T8" fmla="*/ 2235 w 3840"/>
                              <a:gd name="T9" fmla="*/ 15 h 870"/>
                              <a:gd name="T10" fmla="*/ 2520 w 3840"/>
                              <a:gd name="T11" fmla="*/ 135 h 870"/>
                              <a:gd name="T12" fmla="*/ 3375 w 3840"/>
                              <a:gd name="T13" fmla="*/ 120 h 870"/>
                              <a:gd name="T14" fmla="*/ 3510 w 3840"/>
                              <a:gd name="T15" fmla="*/ 105 h 870"/>
                              <a:gd name="T16" fmla="*/ 3645 w 3840"/>
                              <a:gd name="T17" fmla="*/ 45 h 870"/>
                              <a:gd name="T18" fmla="*/ 3840 w 3840"/>
                              <a:gd name="T19" fmla="*/ 45 h 870"/>
                              <a:gd name="T20" fmla="*/ 3840 w 3840"/>
                              <a:gd name="T21" fmla="*/ 870 h 870"/>
                              <a:gd name="T22" fmla="*/ 15 w 3840"/>
                              <a:gd name="T23" fmla="*/ 870 h 870"/>
                              <a:gd name="T24" fmla="*/ 0 w 3840"/>
                              <a:gd name="T25" fmla="*/ 45 h 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40" h="870">
                                <a:moveTo>
                                  <a:pt x="0" y="45"/>
                                </a:moveTo>
                                <a:cubicBezTo>
                                  <a:pt x="196" y="32"/>
                                  <a:pt x="262" y="14"/>
                                  <a:pt x="450" y="30"/>
                                </a:cubicBezTo>
                                <a:cubicBezTo>
                                  <a:pt x="827" y="105"/>
                                  <a:pt x="551" y="60"/>
                                  <a:pt x="1395" y="45"/>
                                </a:cubicBezTo>
                                <a:cubicBezTo>
                                  <a:pt x="1489" y="35"/>
                                  <a:pt x="1548" y="22"/>
                                  <a:pt x="1635" y="0"/>
                                </a:cubicBezTo>
                                <a:cubicBezTo>
                                  <a:pt x="1835" y="5"/>
                                  <a:pt x="2035" y="6"/>
                                  <a:pt x="2235" y="15"/>
                                </a:cubicBezTo>
                                <a:cubicBezTo>
                                  <a:pt x="2321" y="19"/>
                                  <a:pt x="2424" y="116"/>
                                  <a:pt x="2520" y="135"/>
                                </a:cubicBezTo>
                                <a:cubicBezTo>
                                  <a:pt x="2805" y="130"/>
                                  <a:pt x="3090" y="129"/>
                                  <a:pt x="3375" y="120"/>
                                </a:cubicBezTo>
                                <a:cubicBezTo>
                                  <a:pt x="3420" y="119"/>
                                  <a:pt x="3466" y="116"/>
                                  <a:pt x="3510" y="105"/>
                                </a:cubicBezTo>
                                <a:cubicBezTo>
                                  <a:pt x="3619" y="78"/>
                                  <a:pt x="3472" y="45"/>
                                  <a:pt x="3645" y="45"/>
                                </a:cubicBezTo>
                                <a:cubicBezTo>
                                  <a:pt x="3710" y="45"/>
                                  <a:pt x="3775" y="45"/>
                                  <a:pt x="3840" y="45"/>
                                </a:cubicBezTo>
                                <a:lnTo>
                                  <a:pt x="3840" y="870"/>
                                </a:lnTo>
                                <a:lnTo>
                                  <a:pt x="15" y="870"/>
                                </a:lnTo>
                                <a:lnTo>
                                  <a:pt x="0" y="45"/>
                                </a:lnTo>
                                <a:close/>
                              </a:path>
                            </a:pathLst>
                          </a:custGeom>
                          <a:solidFill>
                            <a:srgbClr val="92D050"/>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395" name="Freeform 438"/>
                        <wps:cNvSpPr>
                          <a:spLocks/>
                        </wps:cNvSpPr>
                        <wps:spPr bwMode="auto">
                          <a:xfrm>
                            <a:off x="394389" y="33902"/>
                            <a:ext cx="1437640" cy="979805"/>
                          </a:xfrm>
                          <a:custGeom>
                            <a:avLst/>
                            <a:gdLst>
                              <a:gd name="T0" fmla="*/ 1684 w 2338"/>
                              <a:gd name="T1" fmla="*/ 0 h 1543"/>
                              <a:gd name="T2" fmla="*/ 109 w 2338"/>
                              <a:gd name="T3" fmla="*/ 641 h 1543"/>
                              <a:gd name="T4" fmla="*/ 2338 w 2338"/>
                              <a:gd name="T5" fmla="*/ 1543 h 1543"/>
                            </a:gdLst>
                            <a:ahLst/>
                            <a:cxnLst>
                              <a:cxn ang="0">
                                <a:pos x="T0" y="T1"/>
                              </a:cxn>
                              <a:cxn ang="0">
                                <a:pos x="T2" y="T3"/>
                              </a:cxn>
                              <a:cxn ang="0">
                                <a:pos x="T4" y="T5"/>
                              </a:cxn>
                            </a:cxnLst>
                            <a:rect l="0" t="0" r="r" b="b"/>
                            <a:pathLst>
                              <a:path w="2338" h="1543">
                                <a:moveTo>
                                  <a:pt x="1684" y="0"/>
                                </a:moveTo>
                                <a:cubicBezTo>
                                  <a:pt x="842" y="192"/>
                                  <a:pt x="0" y="384"/>
                                  <a:pt x="109" y="641"/>
                                </a:cubicBezTo>
                                <a:cubicBezTo>
                                  <a:pt x="218" y="898"/>
                                  <a:pt x="1966" y="1393"/>
                                  <a:pt x="2338" y="154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439"/>
                        <wps:cNvSpPr>
                          <a:spLocks/>
                        </wps:cNvSpPr>
                        <wps:spPr bwMode="auto">
                          <a:xfrm>
                            <a:off x="347399" y="784283"/>
                            <a:ext cx="1484630" cy="974725"/>
                          </a:xfrm>
                          <a:custGeom>
                            <a:avLst/>
                            <a:gdLst>
                              <a:gd name="T0" fmla="*/ 1684 w 2338"/>
                              <a:gd name="T1" fmla="*/ 1535 h 1535"/>
                              <a:gd name="T2" fmla="*/ 109 w 2338"/>
                              <a:gd name="T3" fmla="*/ 648 h 1535"/>
                              <a:gd name="T4" fmla="*/ 2338 w 2338"/>
                              <a:gd name="T5" fmla="*/ 0 h 1535"/>
                            </a:gdLst>
                            <a:ahLst/>
                            <a:cxnLst>
                              <a:cxn ang="0">
                                <a:pos x="T0" y="T1"/>
                              </a:cxn>
                              <a:cxn ang="0">
                                <a:pos x="T2" y="T3"/>
                              </a:cxn>
                              <a:cxn ang="0">
                                <a:pos x="T4" y="T5"/>
                              </a:cxn>
                            </a:cxnLst>
                            <a:rect l="0" t="0" r="r" b="b"/>
                            <a:pathLst>
                              <a:path w="2338" h="1535">
                                <a:moveTo>
                                  <a:pt x="1684" y="1535"/>
                                </a:moveTo>
                                <a:cubicBezTo>
                                  <a:pt x="842" y="1219"/>
                                  <a:pt x="0" y="904"/>
                                  <a:pt x="109" y="648"/>
                                </a:cubicBezTo>
                                <a:cubicBezTo>
                                  <a:pt x="218" y="392"/>
                                  <a:pt x="1914" y="108"/>
                                  <a:pt x="233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2" name="Picture 402"/>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flipH="1">
                            <a:off x="1307651" y="598863"/>
                            <a:ext cx="247650" cy="354965"/>
                          </a:xfrm>
                          <a:prstGeom prst="rect">
                            <a:avLst/>
                          </a:prstGeom>
                          <a:noFill/>
                          <a:ln>
                            <a:noFill/>
                          </a:ln>
                        </pic:spPr>
                      </pic:pic>
                      <pic:pic xmlns:pic="http://schemas.openxmlformats.org/drawingml/2006/picture">
                        <pic:nvPicPr>
                          <pic:cNvPr id="403" name="Picture 403"/>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flipH="1">
                            <a:off x="149279" y="192559"/>
                            <a:ext cx="245110" cy="257810"/>
                          </a:xfrm>
                          <a:prstGeom prst="rect">
                            <a:avLst/>
                          </a:prstGeom>
                          <a:noFill/>
                          <a:ln>
                            <a:noFill/>
                          </a:ln>
                        </pic:spPr>
                      </pic:pic>
                      <pic:pic xmlns:pic="http://schemas.openxmlformats.org/drawingml/2006/picture">
                        <pic:nvPicPr>
                          <pic:cNvPr id="404" name="Picture 404"/>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flipH="1">
                            <a:off x="516309" y="196462"/>
                            <a:ext cx="245110" cy="257810"/>
                          </a:xfrm>
                          <a:prstGeom prst="rect">
                            <a:avLst/>
                          </a:prstGeom>
                          <a:noFill/>
                          <a:ln>
                            <a:noFill/>
                          </a:ln>
                        </pic:spPr>
                      </pic:pic>
                      <pic:pic xmlns:pic="http://schemas.openxmlformats.org/drawingml/2006/picture">
                        <pic:nvPicPr>
                          <pic:cNvPr id="405" name="Picture 405"/>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flipH="1">
                            <a:off x="447729" y="1013707"/>
                            <a:ext cx="245110" cy="257810"/>
                          </a:xfrm>
                          <a:prstGeom prst="rect">
                            <a:avLst/>
                          </a:prstGeom>
                          <a:noFill/>
                          <a:ln>
                            <a:noFill/>
                          </a:ln>
                        </pic:spPr>
                      </pic:pic>
                      <pic:pic xmlns:pic="http://schemas.openxmlformats.org/drawingml/2006/picture">
                        <pic:nvPicPr>
                          <pic:cNvPr id="406" name="Picture 406"/>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flipH="1">
                            <a:off x="96543" y="1016123"/>
                            <a:ext cx="245110" cy="257810"/>
                          </a:xfrm>
                          <a:prstGeom prst="rect">
                            <a:avLst/>
                          </a:prstGeom>
                          <a:noFill/>
                          <a:ln>
                            <a:noFill/>
                          </a:ln>
                        </pic:spPr>
                      </pic:pic>
                      <wps:wsp>
                        <wps:cNvPr id="407" name="Text Box 433"/>
                        <wps:cNvSpPr txBox="1">
                          <a:spLocks noChangeArrowheads="1"/>
                        </wps:cNvSpPr>
                        <wps:spPr bwMode="auto">
                          <a:xfrm>
                            <a:off x="111474" y="408433"/>
                            <a:ext cx="434340" cy="324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7387A" w14:textId="77777777" w:rsidR="00AB1A6D" w:rsidRDefault="00AB1A6D" w:rsidP="00A8272C">
                              <w:pPr>
                                <w:pStyle w:val="NormalWeb"/>
                                <w:spacing w:before="0" w:beforeAutospacing="0" w:after="0" w:afterAutospacing="0"/>
                              </w:pPr>
                              <w:r>
                                <w:rPr>
                                  <w:rFonts w:eastAsia="Times New Roman"/>
                                </w:rPr>
                                <w:t>A</w:t>
                              </w:r>
                            </w:p>
                          </w:txbxContent>
                        </wps:txbx>
                        <wps:bodyPr rot="0" vert="horz" wrap="square" lIns="91440" tIns="45720" rIns="91440" bIns="45720" anchor="t" anchorCtr="0" upright="1">
                          <a:noAutofit/>
                        </wps:bodyPr>
                      </wps:wsp>
                      <wps:wsp>
                        <wps:cNvPr id="408" name="Text Box 434"/>
                        <wps:cNvSpPr txBox="1">
                          <a:spLocks noChangeArrowheads="1"/>
                        </wps:cNvSpPr>
                        <wps:spPr bwMode="auto">
                          <a:xfrm>
                            <a:off x="601862" y="385761"/>
                            <a:ext cx="434340" cy="324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8F9E6" w14:textId="77777777" w:rsidR="00AB1A6D" w:rsidRDefault="00AB1A6D" w:rsidP="00A8272C">
                              <w:pPr>
                                <w:pStyle w:val="NormalWeb"/>
                                <w:spacing w:before="0" w:beforeAutospacing="0" w:after="0" w:afterAutospacing="0"/>
                              </w:pPr>
                              <w:r>
                                <w:rPr>
                                  <w:rFonts w:eastAsia="Times New Roman"/>
                                </w:rPr>
                                <w:t>B</w:t>
                              </w:r>
                            </w:p>
                          </w:txbxContent>
                        </wps:txbx>
                        <wps:bodyPr rot="0" vert="horz" wrap="square" lIns="91440" tIns="45720" rIns="91440" bIns="45720" anchor="t" anchorCtr="0" upright="1">
                          <a:noAutofit/>
                        </wps:bodyPr>
                      </wps:wsp>
                      <wps:wsp>
                        <wps:cNvPr id="409" name="Text Box 435"/>
                        <wps:cNvSpPr txBox="1">
                          <a:spLocks noChangeArrowheads="1"/>
                        </wps:cNvSpPr>
                        <wps:spPr bwMode="auto">
                          <a:xfrm>
                            <a:off x="81969" y="1220377"/>
                            <a:ext cx="434340" cy="281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12C767" w14:textId="77777777" w:rsidR="00AB1A6D" w:rsidRDefault="00AB1A6D" w:rsidP="00A8272C">
                              <w:pPr>
                                <w:pStyle w:val="NormalWeb"/>
                                <w:spacing w:before="0" w:beforeAutospacing="0" w:after="0" w:afterAutospacing="0"/>
                              </w:pPr>
                              <w:r>
                                <w:rPr>
                                  <w:rFonts w:eastAsia="Times New Roman"/>
                                </w:rPr>
                                <w:t>C</w:t>
                              </w:r>
                            </w:p>
                          </w:txbxContent>
                        </wps:txbx>
                        <wps:bodyPr rot="0" vert="horz" wrap="square" lIns="91440" tIns="45720" rIns="91440" bIns="45720" anchor="t" anchorCtr="0" upright="1">
                          <a:noAutofit/>
                        </wps:bodyPr>
                      </wps:wsp>
                      <wps:wsp>
                        <wps:cNvPr id="410" name="Text Box 436"/>
                        <wps:cNvSpPr txBox="1">
                          <a:spLocks noChangeArrowheads="1"/>
                        </wps:cNvSpPr>
                        <wps:spPr bwMode="auto">
                          <a:xfrm>
                            <a:off x="516309" y="1219493"/>
                            <a:ext cx="434340" cy="324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1CBD0" w14:textId="77777777" w:rsidR="00AB1A6D" w:rsidRDefault="00AB1A6D" w:rsidP="00A8272C">
                              <w:pPr>
                                <w:pStyle w:val="NormalWeb"/>
                                <w:spacing w:before="0" w:beforeAutospacing="0" w:after="0" w:afterAutospacing="0"/>
                              </w:pPr>
                              <w:r>
                                <w:rPr>
                                  <w:rFonts w:eastAsia="Times New Roman"/>
                                </w:rPr>
                                <w:t>D</w:t>
                              </w:r>
                            </w:p>
                          </w:txbxContent>
                        </wps:txbx>
                        <wps:bodyPr rot="0" vert="horz" wrap="square" lIns="91440" tIns="45720" rIns="91440" bIns="45720" anchor="t" anchorCtr="0" upright="1">
                          <a:noAutofit/>
                        </wps:bodyPr>
                      </wps:wsp>
                      <wps:wsp>
                        <wps:cNvPr id="412" name="Text Box 449"/>
                        <wps:cNvSpPr txBox="1">
                          <a:spLocks noChangeArrowheads="1"/>
                        </wps:cNvSpPr>
                        <wps:spPr bwMode="auto">
                          <a:xfrm>
                            <a:off x="1253938" y="883016"/>
                            <a:ext cx="434340" cy="324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24EE3" w14:textId="77777777" w:rsidR="00AB1A6D" w:rsidRDefault="00AB1A6D" w:rsidP="00A8272C">
                              <w:pPr>
                                <w:pStyle w:val="NormalWeb"/>
                                <w:spacing w:before="0" w:beforeAutospacing="0" w:after="0" w:afterAutospacing="0"/>
                              </w:pPr>
                              <w:r>
                                <w:rPr>
                                  <w:rFonts w:eastAsia="Times New Roman"/>
                                </w:rPr>
                                <w:t>P</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280690E" id="Canvas 221" o:spid="_x0000_s1344" editas="canvas" style="position:absolute;margin-left:285.3pt;margin-top:5.45pt;width:144.25pt;height:144.3pt;z-index:251745280;mso-position-horizontal-relative:text;mso-position-vertical-relative:text" coordsize="18319,1832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">
                <v:shape id="_x0000_s1345" type="#_x0000_t75" style="position:absolute;width:18319;height:18326;visibility:visible;mso-wrap-style:square">
                  <v:fill o:detectmouseclick="t"/>
                  <v:path o:connecttype="none"/>
                </v:shape>
                <v:rect id="Rectangle 159" o:spid="_x0000_s1346" alt="Image of LORAN system to locate a ship offshore.  Four radio stations on land create two hyperbolas that intersect at the location of the ship." style="position:absolute;left:387;top:40;width:17933;height:17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" fillcolor="#c6d9f1" stroked="f"/>
                <v:shape id="Freeform 428" o:spid="_x0000_s1347" style="position:absolute;left:-4725;top:5087;width:17933;height:7760;rotation:90;visibility:visible;mso-wrap-style:square;v-text-anchor:top" coordsize="384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" path="m,45c196,32,262,14,450,30v377,75,101,30,945,15c1489,35,1548,22,1635,v200,5,400,6,600,15c2321,19,2424,116,2520,135v285,-5,570,-6,855,-15c3420,119,3466,116,3510,105,3619,78,3472,45,3645,45v65,,130,,195,l3840,870,15,870,,45xe" fillcolor="#92d050" stroked="f" strokecolor="#f2f2f2" strokeweight="3pt">
                  <v:shadow color="#4e6128" opacity=".5" offset="1pt"/>
                  <v:path arrowok="t" o:connecttype="custom" o:connectlocs="0,40136;210145,26758;651450,40136;763528,0;1043722,13379;1176814,120409;1576090,107030;1639133,93652;1702177,40136;1793240,40136;1793240,775970;7005,775970;0,40136" o:connectangles="0,0,0,0,0,0,0,0,0,0,0,0,0"/>
                </v:shape>
                <v:shape id="Freeform 438" o:spid="_x0000_s1348" style="position:absolute;left:3943;top:339;width:14377;height:9798;visibility:visible;mso-wrap-style:square;v-text-anchor:top" coordsize="2338,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" path="m1684,c842,192,,384,109,641v109,257,1857,752,2229,902e" filled="f">
                  <v:path arrowok="t" o:connecttype="custom" o:connectlocs="1035494,0;67024,407035;1437640,979805" o:connectangles="0,0,0"/>
                </v:shape>
                <v:shape id="Freeform 439" o:spid="_x0000_s1349" style="position:absolute;left:3473;top:7842;width:14847;height:9748;visibility:visible;mso-wrap-style:square;v-text-anchor:top" coordsize="2338,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" path="m1684,1535c842,1219,,904,109,648,218,392,1914,108,2338,e" filled="f">
                  <v:path arrowok="t" o:connecttype="custom" o:connectlocs="1069340,974725;69215,411480;1484630,0" o:connectangles="0,0,0"/>
                </v:shape>
                <v:shape id="Picture 402" o:spid="_x0000_s1350" type="#_x0000_t75" style="position:absolute;left:13076;top:5988;width:2477;height:355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">
                  <v:imagedata r:id="rId692" o:title=""/>
                </v:shape>
                <v:shape id="Picture 403" o:spid="_x0000_s1351" type="#_x0000_t75" style="position:absolute;left:1492;top:1925;width:2451;height:257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">
                  <v:imagedata r:id="rId693" o:title=""/>
                </v:shape>
                <v:shape id="Picture 404" o:spid="_x0000_s1352" type="#_x0000_t75" style="position:absolute;left:5163;top:1964;width:2451;height:257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">
                  <v:imagedata r:id="rId693" o:title=""/>
                </v:shape>
                <v:shape id="Picture 405" o:spid="_x0000_s1353" type="#_x0000_t75" style="position:absolute;left:4477;top:10137;width:2451;height:257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">
                  <v:imagedata r:id="rId693" o:title=""/>
                </v:shape>
                <v:shape id="Picture 406" o:spid="_x0000_s1354" type="#_x0000_t75" style="position:absolute;left:965;top:10161;width:2451;height:257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">
                  <v:imagedata r:id="rId693" o:title=""/>
                </v:shape>
                <v:shape id="Text Box 433" o:spid="_x0000_s1355" type="#_x0000_t202" style="position:absolute;left:1114;top:4084;width:4344;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" stroked="f">
                  <v:fill opacity="0"/>
                  <v:textbox>
                    <w:txbxContent>
                      <w:p w14:paraId="7327387A" w14:textId="77777777" w:rsidR="00AB1A6D" w:rsidRDefault="00AB1A6D" w:rsidP="00A8272C">
                        <w:pPr>
                          <w:pStyle w:val="NormalWeb"/>
                          <w:spacing w:before="0" w:beforeAutospacing="0" w:after="0" w:afterAutospacing="0"/>
                        </w:pPr>
                        <w:r>
                          <w:rPr>
                            <w:rFonts w:eastAsia="Times New Roman"/>
                          </w:rPr>
                          <w:t>A</w:t>
                        </w:r>
                      </w:p>
                    </w:txbxContent>
                  </v:textbox>
                </v:shape>
                <v:shape id="Text Box 434" o:spid="_x0000_s1356" type="#_x0000_t202" style="position:absolute;left:6018;top:3857;width:4344;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" stroked="f">
                  <v:fill opacity="0"/>
                  <v:textbox>
                    <w:txbxContent>
                      <w:p w14:paraId="3BD8F9E6" w14:textId="77777777" w:rsidR="00AB1A6D" w:rsidRDefault="00AB1A6D" w:rsidP="00A8272C">
                        <w:pPr>
                          <w:pStyle w:val="NormalWeb"/>
                          <w:spacing w:before="0" w:beforeAutospacing="0" w:after="0" w:afterAutospacing="0"/>
                        </w:pPr>
                        <w:r>
                          <w:rPr>
                            <w:rFonts w:eastAsia="Times New Roman"/>
                          </w:rPr>
                          <w:t>B</w:t>
                        </w:r>
                      </w:p>
                    </w:txbxContent>
                  </v:textbox>
                </v:shape>
                <v:shape id="Text Box 435" o:spid="_x0000_s1357" type="#_x0000_t202" style="position:absolute;left:819;top:12203;width:4344;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" stroked="f">
                  <v:fill opacity="0"/>
                  <v:textbox>
                    <w:txbxContent>
                      <w:p w14:paraId="7512C767" w14:textId="77777777" w:rsidR="00AB1A6D" w:rsidRDefault="00AB1A6D" w:rsidP="00A8272C">
                        <w:pPr>
                          <w:pStyle w:val="NormalWeb"/>
                          <w:spacing w:before="0" w:beforeAutospacing="0" w:after="0" w:afterAutospacing="0"/>
                        </w:pPr>
                        <w:r>
                          <w:rPr>
                            <w:rFonts w:eastAsia="Times New Roman"/>
                          </w:rPr>
                          <w:t>C</w:t>
                        </w:r>
                      </w:p>
                    </w:txbxContent>
                  </v:textbox>
                </v:shape>
                <v:shape id="Text Box 436" o:spid="_x0000_s1358" type="#_x0000_t202" style="position:absolute;left:5163;top:12194;width:4343;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" stroked="f">
                  <v:fill opacity="0"/>
                  <v:textbox>
                    <w:txbxContent>
                      <w:p w14:paraId="6FA1CBD0" w14:textId="77777777" w:rsidR="00AB1A6D" w:rsidRDefault="00AB1A6D" w:rsidP="00A8272C">
                        <w:pPr>
                          <w:pStyle w:val="NormalWeb"/>
                          <w:spacing w:before="0" w:beforeAutospacing="0" w:after="0" w:afterAutospacing="0"/>
                        </w:pPr>
                        <w:r>
                          <w:rPr>
                            <w:rFonts w:eastAsia="Times New Roman"/>
                          </w:rPr>
                          <w:t>D</w:t>
                        </w:r>
                      </w:p>
                    </w:txbxContent>
                  </v:textbox>
                </v:shape>
                <v:shape id="Text Box 449" o:spid="_x0000_s1359" type="#_x0000_t202" style="position:absolute;left:12539;top:8830;width:4343;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" stroked="f">
                  <v:fill opacity="0"/>
                  <v:textbox>
                    <w:txbxContent>
                      <w:p w14:paraId="14124EE3" w14:textId="77777777" w:rsidR="00AB1A6D" w:rsidRDefault="00AB1A6D" w:rsidP="00A8272C">
                        <w:pPr>
                          <w:pStyle w:val="NormalWeb"/>
                          <w:spacing w:before="0" w:beforeAutospacing="0" w:after="0" w:afterAutospacing="0"/>
                        </w:pPr>
                        <w:r>
                          <w:rPr>
                            <w:rFonts w:eastAsia="Times New Roman"/>
                          </w:rPr>
                          <w:t>P</w:t>
                        </w:r>
                      </w:p>
                    </w:txbxContent>
                  </v:textbox>
                </v:shape>
                <w10:wrap type="square"/>
              </v:group>
            </w:pict>
          </mc:Fallback>
        </mc:AlternateContent>
      </w:r>
      <w:r>
        <w:t>Before GPS, the Long Range Navigation (LORAN) system was used to determine a ship’s location.  Two radio stations A and B simultaneously sent out a signal to a ship.  The difference in time it took to receive the signal was computed as a distance locating the ship on the hyperbola with the A and B radio stations as the foci.  A second pair of radio stations C and D sent simultaneous signals to the ship and computed its location on the hyperbola with C and D as the foci.  The point P where the two hyperbolas intersected gave the location of the ship.</w:t>
      </w:r>
    </w:p>
    <w:p w14:paraId="664C60CB" w14:textId="77777777" w:rsidR="00A8272C" w:rsidRDefault="00A8272C" w:rsidP="00A8272C"/>
    <w:p w14:paraId="1B2A2EE1" w14:textId="77777777" w:rsidR="00A8272C" w:rsidRDefault="00A8272C" w:rsidP="00A8272C"/>
    <w:p w14:paraId="3C552D21" w14:textId="77777777" w:rsidR="00A8272C" w:rsidRDefault="00A8272C" w:rsidP="00A8272C">
      <w:pPr>
        <w:pStyle w:val="ExampleHeader"/>
      </w:pPr>
      <w:r>
        <w:t>Example 9</w:t>
      </w:r>
    </w:p>
    <w:p w14:paraId="2AB11817" w14:textId="77777777" w:rsidR="00A8272C" w:rsidRDefault="00A8272C" w:rsidP="00A8272C">
      <w:pPr>
        <w:pStyle w:val="Example"/>
      </w:pPr>
      <w:r>
        <w:t>Stations A and B are 150 kilometers apart and send a simultaneous radio signal to the ship.  The signal from B arrives 0.0003 seconds before the signal from A.  If the signal travels 300,000 kilometers per second, find the equation of the hyperbola on which the ship is positioned.</w:t>
      </w:r>
    </w:p>
    <w:p w14:paraId="66F600AC" w14:textId="77777777" w:rsidR="00A8272C" w:rsidRDefault="00A8272C" w:rsidP="00A8272C">
      <w:pPr>
        <w:pStyle w:val="Example"/>
      </w:pPr>
    </w:p>
    <w:p w14:paraId="0684A9EB" w14:textId="77777777" w:rsidR="00A8272C" w:rsidRDefault="00A8272C" w:rsidP="00A8272C">
      <w:pPr>
        <w:pStyle w:val="Example"/>
      </w:pPr>
      <w:r>
        <w:t xml:space="preserve">Stations A and B are </w:t>
      </w:r>
      <w:r w:rsidR="00DB6DCD">
        <w:t xml:space="preserve">at </w:t>
      </w:r>
      <w:r>
        <w:t>the foci</w:t>
      </w:r>
      <w:r w:rsidR="00DB6DCD">
        <w:t>,</w:t>
      </w:r>
      <w:r>
        <w:t xml:space="preserve"> so the distance from the center to one focus is half the distance between them, giving </w:t>
      </w:r>
      <w:r w:rsidR="004D308A" w:rsidRPr="007503A4">
        <w:rPr>
          <w:position w:val="-24"/>
        </w:rPr>
        <w:object w:dxaOrig="1579" w:dyaOrig="620" w14:anchorId="26FDC170">
          <v:shape id="_x0000_i1337" type="#_x0000_t75" style="width:79.5pt;height:32.25pt" o:ole="">
            <v:imagedata r:id="rId694" o:title=""/>
          </v:shape>
          <o:OLEObject Type="Embed" ProgID="Equation.3" ShapeID="_x0000_i1337" DrawAspect="Content" ObjectID="_1719177814" r:id="rId695"/>
        </w:object>
      </w:r>
      <w:r w:rsidR="00DB6DCD">
        <w:t xml:space="preserve"> km</w:t>
      </w:r>
      <w:r>
        <w:t xml:space="preserve">. </w:t>
      </w:r>
    </w:p>
    <w:p w14:paraId="2A775146" w14:textId="77777777" w:rsidR="00A8272C" w:rsidRDefault="00A8272C" w:rsidP="00A8272C">
      <w:pPr>
        <w:pStyle w:val="Example"/>
      </w:pPr>
    </w:p>
    <w:p w14:paraId="3E75A70C" w14:textId="77777777" w:rsidR="00A8272C" w:rsidRDefault="00A8272C" w:rsidP="00A8272C">
      <w:pPr>
        <w:pStyle w:val="Example"/>
      </w:pPr>
      <w:r>
        <w:t xml:space="preserve">By letting the center </w:t>
      </w:r>
      <w:r w:rsidR="00DB6DCD">
        <w:t xml:space="preserve">of the hyperbola </w:t>
      </w:r>
      <w:r>
        <w:t xml:space="preserve">be at (0,0) and placing the foci at (±75,0), the equation  </w:t>
      </w:r>
      <w:r w:rsidR="004D308A" w:rsidRPr="00E42C22">
        <w:rPr>
          <w:position w:val="-24"/>
        </w:rPr>
        <w:object w:dxaOrig="1160" w:dyaOrig="660" w14:anchorId="6FF2B2F0">
          <v:shape id="_x0000_i1338" type="#_x0000_t75" style="width:58.5pt;height:32.25pt" o:ole="">
            <v:imagedata r:id="rId696" o:title=""/>
          </v:shape>
          <o:OLEObject Type="Embed" ProgID="Equation.3" ShapeID="_x0000_i1338" DrawAspect="Content" ObjectID="_1719177815" r:id="rId697"/>
        </w:object>
      </w:r>
      <w:r w:rsidRPr="0008343E">
        <w:t xml:space="preserve"> </w:t>
      </w:r>
      <w:r>
        <w:t xml:space="preserve">for a hyperbola centered at the origin can be used.  </w:t>
      </w:r>
    </w:p>
    <w:p w14:paraId="42964F2D" w14:textId="77777777" w:rsidR="00A8272C" w:rsidRDefault="00A8272C" w:rsidP="00A8272C">
      <w:pPr>
        <w:pStyle w:val="Example"/>
      </w:pPr>
    </w:p>
    <w:p w14:paraId="1B6846B2" w14:textId="77777777" w:rsidR="00A8272C" w:rsidRDefault="00A8272C" w:rsidP="00A8272C">
      <w:pPr>
        <w:pStyle w:val="Example"/>
      </w:pPr>
      <w:r>
        <w:t>The difference of the distance</w:t>
      </w:r>
      <w:r w:rsidR="00DB6DCD">
        <w:t>s</w:t>
      </w:r>
      <w:r>
        <w:t xml:space="preserve"> of the ship from the two stations is </w:t>
      </w:r>
      <w:r w:rsidR="00DB6DCD" w:rsidRPr="005955F7">
        <w:rPr>
          <w:position w:val="-24"/>
        </w:rPr>
        <w:object w:dxaOrig="3420" w:dyaOrig="620" w14:anchorId="4CC78571">
          <v:shape id="_x0000_i1339" type="#_x0000_t75" style="width:171.75pt;height:32.25pt" o:ole="">
            <v:imagedata r:id="rId698" o:title=""/>
          </v:shape>
          <o:OLEObject Type="Embed" ProgID="Equation.3" ShapeID="_x0000_i1339" DrawAspect="Content" ObjectID="_1719177816" r:id="rId699"/>
        </w:object>
      </w:r>
      <w:r>
        <w:t xml:space="preserve">.  From our derivation of the hyperbola equation we determined </w:t>
      </w:r>
      <w:r w:rsidRPr="00136AA0">
        <w:rPr>
          <w:i/>
        </w:rPr>
        <w:t>k</w:t>
      </w:r>
      <w:r>
        <w:t xml:space="preserve"> = 2</w:t>
      </w:r>
      <w:r w:rsidRPr="00136AA0">
        <w:rPr>
          <w:i/>
        </w:rPr>
        <w:t>a</w:t>
      </w:r>
      <w:r>
        <w:t xml:space="preserve">, </w:t>
      </w:r>
      <w:r w:rsidR="00DB6DCD">
        <w:t>so</w:t>
      </w:r>
      <w:r>
        <w:t xml:space="preserve"> </w:t>
      </w:r>
      <w:r w:rsidR="004D308A" w:rsidRPr="005955F7">
        <w:rPr>
          <w:position w:val="-24"/>
        </w:rPr>
        <w:object w:dxaOrig="1500" w:dyaOrig="620" w14:anchorId="1D571B64">
          <v:shape id="_x0000_i1340" type="#_x0000_t75" style="width:75pt;height:32.25pt" o:ole="">
            <v:imagedata r:id="rId700" o:title=""/>
          </v:shape>
          <o:OLEObject Type="Embed" ProgID="Equation.3" ShapeID="_x0000_i1340" DrawAspect="Content" ObjectID="_1719177817" r:id="rId701"/>
        </w:object>
      </w:r>
      <w:r>
        <w:t xml:space="preserve">.  </w:t>
      </w:r>
    </w:p>
    <w:p w14:paraId="0A6CC9DF" w14:textId="77777777" w:rsidR="00A8272C" w:rsidRDefault="00A8272C" w:rsidP="00A8272C">
      <w:pPr>
        <w:pStyle w:val="Example"/>
      </w:pPr>
    </w:p>
    <w:p w14:paraId="0A893420" w14:textId="77777777" w:rsidR="00A8272C" w:rsidRDefault="00DB6DCD" w:rsidP="00A8272C">
      <w:pPr>
        <w:pStyle w:val="Example"/>
      </w:pPr>
      <w:r>
        <w:t>Substituting</w:t>
      </w:r>
      <w:r w:rsidR="00A8272C">
        <w:t xml:space="preserve"> </w:t>
      </w:r>
      <w:r w:rsidR="00A8272C" w:rsidRPr="00D744B8">
        <w:rPr>
          <w:i/>
        </w:rPr>
        <w:t>a</w:t>
      </w:r>
      <w:r w:rsidR="00A8272C">
        <w:t xml:space="preserve"> and </w:t>
      </w:r>
      <w:r w:rsidR="00A8272C" w:rsidRPr="00D744B8">
        <w:rPr>
          <w:i/>
        </w:rPr>
        <w:t>c</w:t>
      </w:r>
      <w:r w:rsidR="00A8272C">
        <w:t xml:space="preserve"> into </w:t>
      </w:r>
      <w:r w:rsidR="004D308A" w:rsidRPr="00E42C22">
        <w:rPr>
          <w:position w:val="-6"/>
        </w:rPr>
        <w:object w:dxaOrig="1180" w:dyaOrig="320" w14:anchorId="31C28EEA">
          <v:shape id="_x0000_i1341" type="#_x0000_t75" style="width:60pt;height:17.25pt" o:ole="">
            <v:imagedata r:id="rId702" o:title=""/>
          </v:shape>
          <o:OLEObject Type="Embed" ProgID="Equation.3" ShapeID="_x0000_i1341" DrawAspect="Content" ObjectID="_1719177818" r:id="rId703"/>
        </w:object>
      </w:r>
      <w:r w:rsidR="00A8272C">
        <w:t xml:space="preserve"> yields  </w:t>
      </w:r>
      <w:r w:rsidR="004D308A" w:rsidRPr="00E42C22">
        <w:rPr>
          <w:position w:val="-6"/>
        </w:rPr>
        <w:object w:dxaOrig="2140" w:dyaOrig="320" w14:anchorId="0FF17AB5">
          <v:shape id="_x0000_i1342" type="#_x0000_t75" style="width:105.75pt;height:17.25pt" o:ole="">
            <v:imagedata r:id="rId704" o:title=""/>
          </v:shape>
          <o:OLEObject Type="Embed" ProgID="Equation.3" ShapeID="_x0000_i1342" DrawAspect="Content" ObjectID="_1719177819" r:id="rId705"/>
        </w:object>
      </w:r>
      <w:r w:rsidR="00A8272C">
        <w:t xml:space="preserve">.  </w:t>
      </w:r>
    </w:p>
    <w:p w14:paraId="4CA1675F" w14:textId="77777777" w:rsidR="00A8272C" w:rsidRDefault="00A8272C" w:rsidP="00A8272C">
      <w:pPr>
        <w:pStyle w:val="Example"/>
      </w:pPr>
    </w:p>
    <w:p w14:paraId="670786BE" w14:textId="77777777" w:rsidR="00A8272C" w:rsidRDefault="00A8272C" w:rsidP="00A8272C">
      <w:pPr>
        <w:pStyle w:val="Example"/>
      </w:pPr>
      <w:r>
        <w:t xml:space="preserve">The equation of the hyperbola in standard form is   </w:t>
      </w:r>
      <w:r w:rsidR="004D308A" w:rsidRPr="00E42C22">
        <w:rPr>
          <w:position w:val="-24"/>
        </w:rPr>
        <w:object w:dxaOrig="1500" w:dyaOrig="660" w14:anchorId="3DFD211C">
          <v:shape id="_x0000_i1343" type="#_x0000_t75" style="width:75pt;height:32.25pt" o:ole="">
            <v:imagedata r:id="rId706" o:title=""/>
          </v:shape>
          <o:OLEObject Type="Embed" ProgID="Equation.3" ShapeID="_x0000_i1343" DrawAspect="Content" ObjectID="_1719177820" r:id="rId707"/>
        </w:object>
      </w:r>
      <w:r>
        <w:t xml:space="preserve"> or </w:t>
      </w:r>
      <w:r w:rsidR="004D308A" w:rsidRPr="00E42C22">
        <w:rPr>
          <w:position w:val="-24"/>
        </w:rPr>
        <w:object w:dxaOrig="1620" w:dyaOrig="660" w14:anchorId="32EC0138">
          <v:shape id="_x0000_i1344" type="#_x0000_t75" style="width:81pt;height:32.25pt" o:ole="">
            <v:imagedata r:id="rId708" o:title=""/>
          </v:shape>
          <o:OLEObject Type="Embed" ProgID="Equation.3" ShapeID="_x0000_i1344" DrawAspect="Content" ObjectID="_1719177821" r:id="rId709"/>
        </w:object>
      </w:r>
      <w:r>
        <w:t xml:space="preserve">. </w:t>
      </w:r>
    </w:p>
    <w:p w14:paraId="26C9220F" w14:textId="77777777" w:rsidR="00A8272C" w:rsidRDefault="00A8272C" w:rsidP="00A8272C"/>
    <w:p w14:paraId="0D2C56AB" w14:textId="77777777" w:rsidR="00A8272C" w:rsidRDefault="00A8272C" w:rsidP="00A8272C"/>
    <w:p w14:paraId="7905A0F4" w14:textId="77777777" w:rsidR="00A8272C" w:rsidRDefault="00A8272C" w:rsidP="00A8272C">
      <w:r>
        <w:t xml:space="preserve">To determine the position of a ship using LORAN, we would need an equation for the second hyperbola and would solve for the intersection.  We will explore how to do that in the next section. </w:t>
      </w:r>
    </w:p>
    <w:p w14:paraId="67FCB1BD" w14:textId="77777777" w:rsidR="00A8272C" w:rsidRDefault="00A8272C" w:rsidP="00A8272C"/>
    <w:p w14:paraId="643B9EA9" w14:textId="77777777" w:rsidR="00471F0F" w:rsidRDefault="00471F0F" w:rsidP="00A8272C"/>
    <w:p w14:paraId="5E42B506" w14:textId="77777777" w:rsidR="00471F0F" w:rsidRDefault="00471F0F" w:rsidP="00A8272C"/>
    <w:p w14:paraId="40279C25" w14:textId="77777777" w:rsidR="00A8272C" w:rsidRDefault="00A8272C" w:rsidP="00A8272C">
      <w:pPr>
        <w:pStyle w:val="DefinitionHeader"/>
      </w:pPr>
      <w:r>
        <w:t>Important Topics of This Section</w:t>
      </w:r>
    </w:p>
    <w:p w14:paraId="4A9DFFAC" w14:textId="77777777" w:rsidR="00A8272C" w:rsidRDefault="00A8272C" w:rsidP="00A8272C">
      <w:pPr>
        <w:pStyle w:val="Definition"/>
      </w:pPr>
      <w:r>
        <w:t>Hyperbola Definition</w:t>
      </w:r>
    </w:p>
    <w:p w14:paraId="2A664739" w14:textId="77777777" w:rsidR="00A8272C" w:rsidRDefault="00A8272C" w:rsidP="00A8272C">
      <w:pPr>
        <w:pStyle w:val="Definition"/>
      </w:pPr>
      <w:r>
        <w:t>Hyperbola Equations in Standard Form</w:t>
      </w:r>
    </w:p>
    <w:p w14:paraId="30C7121A" w14:textId="77777777" w:rsidR="00A8272C" w:rsidRDefault="00A8272C" w:rsidP="00A8272C">
      <w:pPr>
        <w:pStyle w:val="Definition"/>
      </w:pPr>
      <w:r>
        <w:t>Hyperbola Foci</w:t>
      </w:r>
    </w:p>
    <w:p w14:paraId="600E325B" w14:textId="77777777" w:rsidR="00A8272C" w:rsidRDefault="00A8272C" w:rsidP="00A8272C">
      <w:pPr>
        <w:pStyle w:val="Definition"/>
      </w:pPr>
      <w:r>
        <w:t>Applications of Hyperbolas</w:t>
      </w:r>
    </w:p>
    <w:p w14:paraId="1BAEAEC5" w14:textId="77777777" w:rsidR="00A8272C" w:rsidRDefault="00A8272C" w:rsidP="00A8272C">
      <w:pPr>
        <w:pStyle w:val="Definition"/>
      </w:pPr>
      <w:r>
        <w:t>Intersections of Hyperbolas and Other Curves</w:t>
      </w:r>
    </w:p>
    <w:p w14:paraId="177369A6" w14:textId="77777777" w:rsidR="00A8272C" w:rsidRDefault="00A8272C" w:rsidP="00A8272C"/>
    <w:p w14:paraId="41A8D3FB" w14:textId="77777777" w:rsidR="00A8272C" w:rsidRDefault="00A8272C" w:rsidP="00A8272C"/>
    <w:p w14:paraId="04D91363" w14:textId="77777777" w:rsidR="00A8272C" w:rsidRDefault="00A8272C" w:rsidP="00A8272C">
      <w:pPr>
        <w:pStyle w:val="TryitNow"/>
      </w:pPr>
      <w:r>
        <w:t>Try it Now Answers</w:t>
      </w:r>
    </w:p>
    <w:p w14:paraId="16C97038" w14:textId="77777777" w:rsidR="00A8272C" w:rsidRDefault="00A8272C" w:rsidP="00192083">
      <w:pPr>
        <w:pStyle w:val="TryitNowbody"/>
        <w:ind w:left="360" w:hanging="360"/>
      </w:pPr>
      <w:r>
        <w:t xml:space="preserve">1.  </w:t>
      </w:r>
      <w:r w:rsidR="00192083">
        <w:t xml:space="preserve">The vertices are on the </w:t>
      </w:r>
      <w:r w:rsidR="00192083">
        <w:rPr>
          <w:i/>
        </w:rPr>
        <w:t>y</w:t>
      </w:r>
      <w:r w:rsidR="00192083">
        <w:t xml:space="preserve"> axis so this is a vertical hyperbola.  </w:t>
      </w:r>
      <w:r w:rsidR="00192083">
        <w:br/>
        <w:t>The center is at the origin.</w:t>
      </w:r>
      <w:r w:rsidR="00192083">
        <w:br/>
      </w:r>
      <w:r w:rsidR="00192083">
        <w:rPr>
          <w:i/>
        </w:rPr>
        <w:t>a</w:t>
      </w:r>
      <w:r w:rsidR="00192083">
        <w:t xml:space="preserve"> = 8</w:t>
      </w:r>
      <w:r w:rsidR="00192083">
        <w:br/>
        <w:t xml:space="preserve">Using the asymptote slope, </w:t>
      </w:r>
      <w:r w:rsidR="004D308A" w:rsidRPr="00E42C22">
        <w:rPr>
          <w:position w:val="-24"/>
        </w:rPr>
        <w:object w:dxaOrig="600" w:dyaOrig="620" w14:anchorId="22F79737">
          <v:shape id="_x0000_i1345" type="#_x0000_t75" style="width:30pt;height:32.25pt" o:ole="">
            <v:imagedata r:id="rId710" o:title=""/>
          </v:shape>
          <o:OLEObject Type="Embed" ProgID="Equation.3" ShapeID="_x0000_i1345" DrawAspect="Content" ObjectID="_1719177822" r:id="rId711"/>
        </w:object>
      </w:r>
      <w:r w:rsidR="00192083">
        <w:t xml:space="preserve">, so </w:t>
      </w:r>
      <w:r w:rsidR="00192083">
        <w:rPr>
          <w:i/>
        </w:rPr>
        <w:t>b</w:t>
      </w:r>
      <w:r w:rsidR="00192083">
        <w:t xml:space="preserve"> = 4.</w:t>
      </w:r>
      <w:r w:rsidR="00192083">
        <w:br/>
      </w:r>
      <w:r w:rsidR="004D308A" w:rsidRPr="00E42C22">
        <w:rPr>
          <w:position w:val="-24"/>
        </w:rPr>
        <w:object w:dxaOrig="1160" w:dyaOrig="660" w14:anchorId="0F70D29B">
          <v:shape id="_x0000_i1346" type="#_x0000_t75" style="width:58.5pt;height:32.25pt" o:ole="">
            <v:imagedata r:id="rId712" o:title=""/>
          </v:shape>
          <o:OLEObject Type="Embed" ProgID="Equation.3" ShapeID="_x0000_i1346" DrawAspect="Content" ObjectID="_1719177823" r:id="rId713"/>
        </w:object>
      </w:r>
      <w:r>
        <w:t xml:space="preserve">    </w:t>
      </w:r>
    </w:p>
    <w:p w14:paraId="48E2D11C" w14:textId="77777777" w:rsidR="00192083" w:rsidRDefault="00192083" w:rsidP="00192083">
      <w:pPr>
        <w:pStyle w:val="TryitNowbody"/>
        <w:ind w:left="360" w:hanging="360"/>
      </w:pPr>
    </w:p>
    <w:p w14:paraId="407D04ED" w14:textId="77777777" w:rsidR="00A8272C" w:rsidRDefault="00A8272C" w:rsidP="00192083">
      <w:pPr>
        <w:pStyle w:val="TryitNowbody"/>
        <w:ind w:left="360" w:hanging="360"/>
      </w:pPr>
      <w:r>
        <w:t>2.</w:t>
      </w:r>
      <w:r w:rsidRPr="00D0367B">
        <w:t xml:space="preserve"> </w:t>
      </w:r>
      <w:r w:rsidR="00192083">
        <w:t xml:space="preserve"> Center (-5, 2).  This is a horizontal hyperbola.  </w:t>
      </w:r>
      <w:r w:rsidR="00192083">
        <w:rPr>
          <w:i/>
        </w:rPr>
        <w:t>a</w:t>
      </w:r>
      <w:r w:rsidR="00192083">
        <w:t xml:space="preserve"> = 3.  </w:t>
      </w:r>
      <w:r w:rsidR="00192083">
        <w:rPr>
          <w:i/>
        </w:rPr>
        <w:t xml:space="preserve">b </w:t>
      </w:r>
      <w:r w:rsidR="00192083">
        <w:t>= 6.</w:t>
      </w:r>
      <w:r w:rsidR="00192083">
        <w:br/>
        <w:t xml:space="preserve">transverse axis length 6, </w:t>
      </w:r>
      <w:r w:rsidR="00192083">
        <w:br/>
        <w:t>V</w:t>
      </w:r>
      <w:r>
        <w:t>ertices</w:t>
      </w:r>
      <w:r w:rsidR="00192083">
        <w:t xml:space="preserve"> will be at (-5</w:t>
      </w:r>
      <w:r w:rsidR="00192083">
        <w:rPr>
          <w:rFonts w:cs="Times New Roman"/>
        </w:rPr>
        <w:t>±</w:t>
      </w:r>
      <w:r w:rsidR="00192083">
        <w:t xml:space="preserve">3,2) = </w:t>
      </w:r>
      <w:r>
        <w:t xml:space="preserve"> (-2,2) and (-8,2), </w:t>
      </w:r>
      <w:r w:rsidR="00192083">
        <w:br/>
        <w:t xml:space="preserve">Asymptote slope will be </w:t>
      </w:r>
      <w:r w:rsidR="004D308A" w:rsidRPr="00E42C22">
        <w:rPr>
          <w:position w:val="-24"/>
        </w:rPr>
        <w:object w:dxaOrig="600" w:dyaOrig="620" w14:anchorId="764C2B91">
          <v:shape id="_x0000_i1347" type="#_x0000_t75" style="width:30pt;height:32.25pt" o:ole="">
            <v:imagedata r:id="rId714" o:title=""/>
          </v:shape>
          <o:OLEObject Type="Embed" ProgID="Equation.3" ShapeID="_x0000_i1347" DrawAspect="Content" ObjectID="_1719177824" r:id="rId715"/>
        </w:object>
      </w:r>
      <w:r w:rsidR="00192083">
        <w:t xml:space="preserve">.  Asymptotes: </w:t>
      </w:r>
      <w:r w:rsidR="004D308A" w:rsidRPr="007D79CD">
        <w:rPr>
          <w:position w:val="-10"/>
        </w:rPr>
        <w:object w:dxaOrig="1620" w:dyaOrig="340" w14:anchorId="633060C5">
          <v:shape id="_x0000_i1348" type="#_x0000_t75" style="width:81pt;height:18.75pt" o:ole="">
            <v:imagedata r:id="rId716" o:title=""/>
          </v:shape>
          <o:OLEObject Type="Embed" ProgID="Equation.3" ShapeID="_x0000_i1348" DrawAspect="Content" ObjectID="_1719177825" r:id="rId717"/>
        </w:object>
      </w:r>
      <w:r w:rsidR="00192083">
        <w:t xml:space="preserve"> </w:t>
      </w:r>
      <w:r w:rsidR="00192083">
        <w:tab/>
      </w:r>
    </w:p>
    <w:p w14:paraId="1732C534" w14:textId="77777777" w:rsidR="00192083" w:rsidRDefault="00192083" w:rsidP="00192083">
      <w:pPr>
        <w:pStyle w:val="TryitNowbody"/>
        <w:ind w:left="360" w:hanging="360"/>
      </w:pPr>
    </w:p>
    <w:p w14:paraId="11C40BD9" w14:textId="77777777" w:rsidR="00A8272C" w:rsidRDefault="00A8272C" w:rsidP="00192083">
      <w:pPr>
        <w:pStyle w:val="TryitNowbody"/>
        <w:ind w:left="360" w:hanging="360"/>
      </w:pPr>
      <w:r>
        <w:t xml:space="preserve">3. </w:t>
      </w:r>
      <w:r w:rsidR="00192083">
        <w:t xml:space="preserve">Focus, vertex, and center have the same </w:t>
      </w:r>
      <w:r w:rsidR="00192083">
        <w:rPr>
          <w:i/>
        </w:rPr>
        <w:t>x</w:t>
      </w:r>
      <w:r w:rsidR="00192083">
        <w:t xml:space="preserve"> value so this is a vertical hyperbola.</w:t>
      </w:r>
      <w:r w:rsidR="00192083">
        <w:br/>
        <w:t xml:space="preserve">Using the vertex and center, </w:t>
      </w:r>
      <w:r w:rsidR="00192083">
        <w:rPr>
          <w:i/>
        </w:rPr>
        <w:t>a</w:t>
      </w:r>
      <w:r w:rsidR="00192083">
        <w:t xml:space="preserve"> = 9 – 4 = 5</w:t>
      </w:r>
      <w:r w:rsidR="00192083">
        <w:br/>
        <w:t xml:space="preserve">Using the focus and center, </w:t>
      </w:r>
      <w:r w:rsidR="00192083">
        <w:rPr>
          <w:i/>
        </w:rPr>
        <w:t>c</w:t>
      </w:r>
      <w:r w:rsidR="00192083">
        <w:t xml:space="preserve"> = 8 – 4 = 4</w:t>
      </w:r>
      <w:r w:rsidR="00192083">
        <w:br/>
      </w:r>
      <w:r w:rsidR="004D308A" w:rsidRPr="002D5DDE">
        <w:rPr>
          <w:position w:val="-6"/>
        </w:rPr>
        <w:object w:dxaOrig="1160" w:dyaOrig="320" w14:anchorId="51FD5296">
          <v:shape id="_x0000_i1349" type="#_x0000_t75" style="width:58.5pt;height:17.25pt" o:ole="">
            <v:imagedata r:id="rId718" o:title=""/>
          </v:shape>
          <o:OLEObject Type="Embed" ProgID="Equation.3" ShapeID="_x0000_i1349" DrawAspect="Content" ObjectID="_1719177826" r:id="rId719"/>
        </w:object>
      </w:r>
      <w:r w:rsidR="00192083">
        <w:t xml:space="preserve">.  </w:t>
      </w:r>
      <w:r w:rsidR="00192083">
        <w:rPr>
          <w:i/>
        </w:rPr>
        <w:t>b</w:t>
      </w:r>
      <w:r w:rsidR="00192083">
        <w:t xml:space="preserve"> = 3.</w:t>
      </w:r>
      <w:r w:rsidR="00192083">
        <w:br/>
        <w:t xml:space="preserve"> </w:t>
      </w:r>
      <w:r w:rsidR="004D308A" w:rsidRPr="00E42C22">
        <w:rPr>
          <w:position w:val="-24"/>
        </w:rPr>
        <w:object w:dxaOrig="2060" w:dyaOrig="680" w14:anchorId="7E562958">
          <v:shape id="_x0000_i1350" type="#_x0000_t75" style="width:102.75pt;height:33pt" o:ole="">
            <v:imagedata r:id="rId720" o:title=""/>
          </v:shape>
          <o:OLEObject Type="Embed" ProgID="Equation.3" ShapeID="_x0000_i1350" DrawAspect="Content" ObjectID="_1719177827" r:id="rId721"/>
        </w:object>
      </w:r>
      <w:r>
        <w:t xml:space="preserve">     </w:t>
      </w:r>
    </w:p>
    <w:p w14:paraId="290740E6" w14:textId="77777777" w:rsidR="00A8272C" w:rsidRDefault="00A8272C" w:rsidP="00A8272C">
      <w:pPr>
        <w:rPr>
          <w:rFonts w:ascii="Arial" w:hAnsi="Arial" w:cs="Arial"/>
          <w:b/>
          <w:bCs/>
          <w:i/>
          <w:iCs/>
          <w:sz w:val="28"/>
          <w:szCs w:val="28"/>
        </w:rPr>
      </w:pPr>
      <w:r>
        <w:br w:type="page"/>
      </w:r>
    </w:p>
    <w:p w14:paraId="165192D2" w14:textId="77777777" w:rsidR="00A8272C" w:rsidRDefault="00A8272C" w:rsidP="00A8272C">
      <w:pPr>
        <w:pStyle w:val="Heading2"/>
      </w:pPr>
      <w:bookmarkStart w:id="13" w:name="_Toc481533090"/>
      <w:r>
        <w:lastRenderedPageBreak/>
        <w:t>Section 9.2 Exercises</w:t>
      </w:r>
      <w:bookmarkEnd w:id="13"/>
    </w:p>
    <w:p w14:paraId="527A3EE8" w14:textId="77777777" w:rsidR="00A8272C" w:rsidRDefault="00A8272C" w:rsidP="00A8272C"/>
    <w:p w14:paraId="36CC2219" w14:textId="77777777" w:rsidR="00A8272C" w:rsidRDefault="00A8272C" w:rsidP="00A8272C">
      <w:r>
        <w:t>In problems 1</w:t>
      </w:r>
      <w:r w:rsidR="00DB6DCD">
        <w:rPr>
          <w:rFonts w:cs="Times New Roman"/>
        </w:rPr>
        <w:t>–</w:t>
      </w:r>
      <w:r>
        <w:t>4, match each graph to equations A</w:t>
      </w:r>
      <w:r w:rsidR="00DB6DCD">
        <w:rPr>
          <w:rFonts w:cs="Times New Roman"/>
        </w:rPr>
        <w:t>–</w:t>
      </w:r>
      <w:r>
        <w:t>D.</w:t>
      </w:r>
    </w:p>
    <w:p w14:paraId="5044EE6D" w14:textId="77777777" w:rsidR="00A8272C" w:rsidRDefault="00A8272C" w:rsidP="00A8272C">
      <w:r>
        <w:t xml:space="preserve">A.  </w:t>
      </w:r>
      <w:r w:rsidR="004D308A" w:rsidRPr="00E42C22">
        <w:rPr>
          <w:position w:val="-24"/>
        </w:rPr>
        <w:object w:dxaOrig="1160" w:dyaOrig="660" w14:anchorId="4A7D018A">
          <v:shape id="_x0000_i1351" type="#_x0000_t75" style="width:58.5pt;height:32.25pt" o:ole="">
            <v:imagedata r:id="rId722" o:title=""/>
          </v:shape>
          <o:OLEObject Type="Embed" ProgID="Equation.3" ShapeID="_x0000_i1351" DrawAspect="Content" ObjectID="_1719177828" r:id="rId723"/>
        </w:object>
      </w:r>
      <w:r>
        <w:tab/>
        <w:t xml:space="preserve">B.  </w:t>
      </w:r>
      <w:r w:rsidR="004D308A" w:rsidRPr="00E42C22">
        <w:rPr>
          <w:position w:val="-24"/>
        </w:rPr>
        <w:object w:dxaOrig="1160" w:dyaOrig="660" w14:anchorId="38B0EC9E">
          <v:shape id="_x0000_i1352" type="#_x0000_t75" style="width:58.5pt;height:32.25pt" o:ole="">
            <v:imagedata r:id="rId724" o:title=""/>
          </v:shape>
          <o:OLEObject Type="Embed" ProgID="Equation.3" ShapeID="_x0000_i1352" DrawAspect="Content" ObjectID="_1719177829" r:id="rId725"/>
        </w:object>
      </w:r>
      <w:r>
        <w:tab/>
        <w:t xml:space="preserve">C.   </w:t>
      </w:r>
      <w:r w:rsidR="004D308A" w:rsidRPr="00E42C22">
        <w:rPr>
          <w:position w:val="-24"/>
        </w:rPr>
        <w:object w:dxaOrig="1120" w:dyaOrig="660" w14:anchorId="767228EF">
          <v:shape id="_x0000_i1353" type="#_x0000_t75" style="width:54.75pt;height:32.25pt" o:ole="">
            <v:imagedata r:id="rId726" o:title=""/>
          </v:shape>
          <o:OLEObject Type="Embed" ProgID="Equation.3" ShapeID="_x0000_i1353" DrawAspect="Content" ObjectID="_1719177830" r:id="rId727"/>
        </w:object>
      </w:r>
      <w:r>
        <w:tab/>
        <w:t xml:space="preserve">D.  </w:t>
      </w:r>
      <w:r w:rsidR="004D308A" w:rsidRPr="00E42C22">
        <w:rPr>
          <w:position w:val="-24"/>
        </w:rPr>
        <w:object w:dxaOrig="1120" w:dyaOrig="660" w14:anchorId="14995A3A">
          <v:shape id="_x0000_i1354" type="#_x0000_t75" style="width:54.75pt;height:32.25pt" o:ole="">
            <v:imagedata r:id="rId728" o:title=""/>
          </v:shape>
          <o:OLEObject Type="Embed" ProgID="Equation.3" ShapeID="_x0000_i1354" DrawAspect="Content" ObjectID="_1719177831" r:id="rId729"/>
        </w:object>
      </w:r>
    </w:p>
    <w:p w14:paraId="7F7BA12A" w14:textId="77777777" w:rsidR="00A8272C" w:rsidRDefault="00A8272C" w:rsidP="00A8272C"/>
    <w:p w14:paraId="44E2B2BB" w14:textId="77777777" w:rsidR="00A8272C" w:rsidRDefault="00A8272C" w:rsidP="00A8272C">
      <w:r>
        <w:t>1.</w:t>
      </w:r>
      <w:r>
        <w:tab/>
      </w:r>
      <w:r>
        <w:tab/>
      </w:r>
      <w:r>
        <w:tab/>
        <w:t xml:space="preserve">2. </w:t>
      </w:r>
      <w:r>
        <w:tab/>
      </w:r>
      <w:r>
        <w:tab/>
      </w:r>
      <w:r>
        <w:tab/>
        <w:t>3.</w:t>
      </w:r>
      <w:r>
        <w:tab/>
      </w:r>
      <w:r>
        <w:tab/>
      </w:r>
      <w:r>
        <w:tab/>
        <w:t>4.</w:t>
      </w:r>
      <w:r>
        <w:tab/>
      </w:r>
    </w:p>
    <w:p w14:paraId="47EF8E1E" w14:textId="77777777" w:rsidR="00A8272C" w:rsidRDefault="00A8272C" w:rsidP="00A8272C">
      <w:r>
        <w:rPr>
          <w:noProof/>
        </w:rPr>
        <w:drawing>
          <wp:inline distT="0" distB="0" distL="0" distR="0" wp14:anchorId="5A273138" wp14:editId="2C981C7E">
            <wp:extent cx="1280160" cy="1271097"/>
            <wp:effectExtent l="0" t="0" r="0" b="571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0"/>
                    <a:stretch>
                      <a:fillRect/>
                    </a:stretch>
                  </pic:blipFill>
                  <pic:spPr>
                    <a:xfrm>
                      <a:off x="0" y="0"/>
                      <a:ext cx="1280160" cy="1271097"/>
                    </a:xfrm>
                    <a:prstGeom prst="rect">
                      <a:avLst/>
                    </a:prstGeom>
                  </pic:spPr>
                </pic:pic>
              </a:graphicData>
            </a:graphic>
          </wp:inline>
        </w:drawing>
      </w:r>
      <w:r>
        <w:rPr>
          <w:noProof/>
        </w:rPr>
        <w:tab/>
      </w:r>
      <w:r>
        <w:rPr>
          <w:noProof/>
        </w:rPr>
        <w:drawing>
          <wp:inline distT="0" distB="0" distL="0" distR="0" wp14:anchorId="6289DDDF" wp14:editId="5E119485">
            <wp:extent cx="1280160" cy="1273339"/>
            <wp:effectExtent l="0" t="0" r="0" b="317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1"/>
                    <a:stretch>
                      <a:fillRect/>
                    </a:stretch>
                  </pic:blipFill>
                  <pic:spPr>
                    <a:xfrm>
                      <a:off x="0" y="0"/>
                      <a:ext cx="1280160" cy="1273339"/>
                    </a:xfrm>
                    <a:prstGeom prst="rect">
                      <a:avLst/>
                    </a:prstGeom>
                  </pic:spPr>
                </pic:pic>
              </a:graphicData>
            </a:graphic>
          </wp:inline>
        </w:drawing>
      </w:r>
      <w:r>
        <w:rPr>
          <w:noProof/>
        </w:rPr>
        <w:tab/>
      </w:r>
      <w:r>
        <w:rPr>
          <w:noProof/>
        </w:rPr>
        <w:drawing>
          <wp:inline distT="0" distB="0" distL="0" distR="0" wp14:anchorId="637B8A5B" wp14:editId="1577AF4F">
            <wp:extent cx="1280160" cy="1289239"/>
            <wp:effectExtent l="0" t="0" r="0" b="63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2"/>
                    <a:stretch>
                      <a:fillRect/>
                    </a:stretch>
                  </pic:blipFill>
                  <pic:spPr>
                    <a:xfrm>
                      <a:off x="0" y="0"/>
                      <a:ext cx="1280160" cy="1289239"/>
                    </a:xfrm>
                    <a:prstGeom prst="rect">
                      <a:avLst/>
                    </a:prstGeom>
                  </pic:spPr>
                </pic:pic>
              </a:graphicData>
            </a:graphic>
          </wp:inline>
        </w:drawing>
      </w:r>
      <w:r>
        <w:rPr>
          <w:noProof/>
        </w:rPr>
        <w:tab/>
      </w:r>
      <w:r>
        <w:rPr>
          <w:noProof/>
        </w:rPr>
        <w:drawing>
          <wp:inline distT="0" distB="0" distL="0" distR="0" wp14:anchorId="2B8D32E8" wp14:editId="62E6B383">
            <wp:extent cx="1280160" cy="1268831"/>
            <wp:effectExtent l="0" t="0" r="0" b="762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3"/>
                    <a:stretch>
                      <a:fillRect/>
                    </a:stretch>
                  </pic:blipFill>
                  <pic:spPr>
                    <a:xfrm>
                      <a:off x="0" y="0"/>
                      <a:ext cx="1280160" cy="1268831"/>
                    </a:xfrm>
                    <a:prstGeom prst="rect">
                      <a:avLst/>
                    </a:prstGeom>
                  </pic:spPr>
                </pic:pic>
              </a:graphicData>
            </a:graphic>
          </wp:inline>
        </w:drawing>
      </w:r>
      <w:r>
        <w:rPr>
          <w:noProof/>
        </w:rPr>
        <w:tab/>
      </w:r>
    </w:p>
    <w:p w14:paraId="4C2BFB1A" w14:textId="77777777" w:rsidR="00A8272C" w:rsidRDefault="00A8272C" w:rsidP="00A8272C"/>
    <w:p w14:paraId="4E4CE4FE" w14:textId="77777777" w:rsidR="00A8272C" w:rsidRDefault="00A8272C" w:rsidP="00A8272C"/>
    <w:p w14:paraId="76F9C83A" w14:textId="77777777" w:rsidR="00A8272C" w:rsidRDefault="00A8272C" w:rsidP="00A8272C">
      <w:r>
        <w:t>In problems 5</w:t>
      </w:r>
      <w:r w:rsidR="00DB6DCD">
        <w:rPr>
          <w:rFonts w:cs="Times New Roman"/>
        </w:rPr>
        <w:t>–</w:t>
      </w:r>
      <w:r>
        <w:t>14, find the vertices, length of the transverse axis, and equations of the asymptotes.  Sketch the graph.  Check using a graphing utility.</w:t>
      </w:r>
    </w:p>
    <w:p w14:paraId="67833EBF" w14:textId="77777777" w:rsidR="00A8272C" w:rsidRDefault="00A8272C" w:rsidP="00A8272C">
      <w:r>
        <w:t xml:space="preserve">5.  </w:t>
      </w:r>
      <w:r w:rsidR="004D308A" w:rsidRPr="00E42C22">
        <w:rPr>
          <w:position w:val="-24"/>
        </w:rPr>
        <w:object w:dxaOrig="1160" w:dyaOrig="660" w14:anchorId="4781A27F">
          <v:shape id="_x0000_i1355" type="#_x0000_t75" style="width:58.5pt;height:32.25pt" o:ole="">
            <v:imagedata r:id="rId734" o:title=""/>
          </v:shape>
          <o:OLEObject Type="Embed" ProgID="Equation.3" ShapeID="_x0000_i1355" DrawAspect="Content" ObjectID="_1719177832" r:id="rId735"/>
        </w:object>
      </w:r>
      <w:r>
        <w:tab/>
        <w:t xml:space="preserve">6.  </w:t>
      </w:r>
      <w:r w:rsidR="004D308A" w:rsidRPr="00E42C22">
        <w:rPr>
          <w:position w:val="-24"/>
        </w:rPr>
        <w:object w:dxaOrig="1160" w:dyaOrig="660" w14:anchorId="5343D048">
          <v:shape id="_x0000_i1356" type="#_x0000_t75" style="width:58.5pt;height:32.25pt" o:ole="">
            <v:imagedata r:id="rId736" o:title=""/>
          </v:shape>
          <o:OLEObject Type="Embed" ProgID="Equation.3" ShapeID="_x0000_i1356" DrawAspect="Content" ObjectID="_1719177833" r:id="rId737"/>
        </w:object>
      </w:r>
      <w:r>
        <w:tab/>
        <w:t xml:space="preserve">7.  </w:t>
      </w:r>
      <w:r w:rsidR="004D308A" w:rsidRPr="00E42C22">
        <w:rPr>
          <w:position w:val="-24"/>
        </w:rPr>
        <w:object w:dxaOrig="1120" w:dyaOrig="660" w14:anchorId="6B9A3471">
          <v:shape id="_x0000_i1357" type="#_x0000_t75" style="width:54.75pt;height:32.25pt" o:ole="">
            <v:imagedata r:id="rId738" o:title=""/>
          </v:shape>
          <o:OLEObject Type="Embed" ProgID="Equation.3" ShapeID="_x0000_i1357" DrawAspect="Content" ObjectID="_1719177834" r:id="rId739"/>
        </w:object>
      </w:r>
      <w:r>
        <w:tab/>
      </w:r>
      <w:r>
        <w:tab/>
        <w:t xml:space="preserve">8.  </w:t>
      </w:r>
      <w:r w:rsidR="004D308A" w:rsidRPr="00E42C22">
        <w:rPr>
          <w:position w:val="-24"/>
        </w:rPr>
        <w:object w:dxaOrig="1120" w:dyaOrig="660" w14:anchorId="15DACE89">
          <v:shape id="_x0000_i1358" type="#_x0000_t75" style="width:54.75pt;height:32.25pt" o:ole="">
            <v:imagedata r:id="rId740" o:title=""/>
          </v:shape>
          <o:OLEObject Type="Embed" ProgID="Equation.3" ShapeID="_x0000_i1358" DrawAspect="Content" ObjectID="_1719177835" r:id="rId741"/>
        </w:object>
      </w:r>
    </w:p>
    <w:p w14:paraId="310B11F6" w14:textId="77777777" w:rsidR="00A8272C" w:rsidRDefault="00A8272C" w:rsidP="00A8272C"/>
    <w:p w14:paraId="10BCC56A" w14:textId="77777777" w:rsidR="00A8272C" w:rsidRDefault="00A8272C" w:rsidP="00A8272C">
      <w:r>
        <w:t xml:space="preserve">9.  </w:t>
      </w:r>
      <w:r w:rsidR="004D308A" w:rsidRPr="00E42C22">
        <w:rPr>
          <w:position w:val="-10"/>
        </w:rPr>
        <w:object w:dxaOrig="1219" w:dyaOrig="360" w14:anchorId="06321E70">
          <v:shape id="_x0000_i1359" type="#_x0000_t75" style="width:60.75pt;height:18.75pt" o:ole="">
            <v:imagedata r:id="rId742" o:title=""/>
          </v:shape>
          <o:OLEObject Type="Embed" ProgID="Equation.3" ShapeID="_x0000_i1359" DrawAspect="Content" ObjectID="_1719177836" r:id="rId743"/>
        </w:object>
      </w:r>
      <w:r>
        <w:tab/>
      </w:r>
      <w:r>
        <w:tab/>
        <w:t xml:space="preserve">10.  </w:t>
      </w:r>
      <w:r w:rsidR="004D308A" w:rsidRPr="00E42C22">
        <w:rPr>
          <w:position w:val="-10"/>
        </w:rPr>
        <w:object w:dxaOrig="1240" w:dyaOrig="360" w14:anchorId="4BC658CC">
          <v:shape id="_x0000_i1360" type="#_x0000_t75" style="width:60.75pt;height:18.75pt" o:ole="">
            <v:imagedata r:id="rId744" o:title=""/>
          </v:shape>
          <o:OLEObject Type="Embed" ProgID="Equation.3" ShapeID="_x0000_i1360" DrawAspect="Content" ObjectID="_1719177837" r:id="rId745"/>
        </w:object>
      </w:r>
      <w:r>
        <w:tab/>
      </w:r>
      <w:r>
        <w:tab/>
        <w:t xml:space="preserve">11.  </w:t>
      </w:r>
      <w:r w:rsidR="004D308A" w:rsidRPr="00E42C22">
        <w:rPr>
          <w:position w:val="-10"/>
        </w:rPr>
        <w:object w:dxaOrig="1660" w:dyaOrig="360" w14:anchorId="13496719">
          <v:shape id="_x0000_i1361" type="#_x0000_t75" style="width:82.5pt;height:18.75pt" o:ole="">
            <v:imagedata r:id="rId746" o:title=""/>
          </v:shape>
          <o:OLEObject Type="Embed" ProgID="Equation.3" ShapeID="_x0000_i1361" DrawAspect="Content" ObjectID="_1719177838" r:id="rId747"/>
        </w:object>
      </w:r>
    </w:p>
    <w:p w14:paraId="34EE2C14" w14:textId="77777777" w:rsidR="00A8272C" w:rsidRDefault="00A8272C" w:rsidP="00A8272C"/>
    <w:p w14:paraId="301DDA6D" w14:textId="77777777" w:rsidR="00A8272C" w:rsidRDefault="00A8272C" w:rsidP="00A8272C">
      <w:r>
        <w:t xml:space="preserve">12.  </w:t>
      </w:r>
      <w:r w:rsidR="004D308A" w:rsidRPr="00E42C22">
        <w:rPr>
          <w:position w:val="-10"/>
        </w:rPr>
        <w:object w:dxaOrig="1820" w:dyaOrig="360" w14:anchorId="0204ED86">
          <v:shape id="_x0000_i1362" type="#_x0000_t75" style="width:90.75pt;height:18.75pt" o:ole="">
            <v:imagedata r:id="rId748" o:title=""/>
          </v:shape>
          <o:OLEObject Type="Embed" ProgID="Equation.3" ShapeID="_x0000_i1362" DrawAspect="Content" ObjectID="_1719177839" r:id="rId749"/>
        </w:object>
      </w:r>
      <w:r>
        <w:tab/>
        <w:t xml:space="preserve">13.  </w:t>
      </w:r>
      <w:r w:rsidR="004D308A" w:rsidRPr="00E42C22">
        <w:rPr>
          <w:position w:val="-10"/>
        </w:rPr>
        <w:object w:dxaOrig="1320" w:dyaOrig="360" w14:anchorId="1218CD14">
          <v:shape id="_x0000_i1363" type="#_x0000_t75" style="width:66pt;height:18.75pt" o:ole="">
            <v:imagedata r:id="rId750" o:title=""/>
          </v:shape>
          <o:OLEObject Type="Embed" ProgID="Equation.3" ShapeID="_x0000_i1363" DrawAspect="Content" ObjectID="_1719177840" r:id="rId751"/>
        </w:object>
      </w:r>
      <w:r>
        <w:tab/>
      </w:r>
      <w:r>
        <w:tab/>
        <w:t xml:space="preserve">14.  </w:t>
      </w:r>
      <w:r w:rsidR="004D308A" w:rsidRPr="00E42C22">
        <w:rPr>
          <w:position w:val="-10"/>
        </w:rPr>
        <w:object w:dxaOrig="1340" w:dyaOrig="360" w14:anchorId="5C802FDD">
          <v:shape id="_x0000_i1364" type="#_x0000_t75" style="width:67.5pt;height:18.75pt" o:ole="">
            <v:imagedata r:id="rId752" o:title=""/>
          </v:shape>
          <o:OLEObject Type="Embed" ProgID="Equation.3" ShapeID="_x0000_i1364" DrawAspect="Content" ObjectID="_1719177841" r:id="rId753"/>
        </w:object>
      </w:r>
    </w:p>
    <w:p w14:paraId="0451554D" w14:textId="77777777" w:rsidR="00A8272C" w:rsidRDefault="00A8272C" w:rsidP="00A8272C"/>
    <w:p w14:paraId="3F422C4F" w14:textId="77777777" w:rsidR="00A8272C" w:rsidRDefault="00A8272C" w:rsidP="00A8272C">
      <w:r>
        <w:t>In problems 15</w:t>
      </w:r>
      <w:r w:rsidR="00DB6DCD">
        <w:rPr>
          <w:rFonts w:cs="Times New Roman"/>
        </w:rPr>
        <w:t>–</w:t>
      </w:r>
      <w:r>
        <w:t>16, write an equation for the graph.</w:t>
      </w:r>
    </w:p>
    <w:p w14:paraId="68AABB86" w14:textId="77777777" w:rsidR="00A8272C" w:rsidRDefault="00A8272C" w:rsidP="00A8272C">
      <w:r>
        <w:t>15.</w:t>
      </w:r>
      <w:r>
        <w:tab/>
      </w:r>
      <w:r>
        <w:tab/>
      </w:r>
      <w:r>
        <w:tab/>
      </w:r>
      <w:r>
        <w:tab/>
      </w:r>
      <w:r>
        <w:tab/>
      </w:r>
      <w:r>
        <w:tab/>
        <w:t>16.</w:t>
      </w:r>
    </w:p>
    <w:p w14:paraId="78E8E1F0" w14:textId="77777777" w:rsidR="00A8272C" w:rsidRDefault="00A8272C" w:rsidP="00A8272C">
      <w:r>
        <w:rPr>
          <w:noProof/>
        </w:rPr>
        <w:drawing>
          <wp:inline distT="0" distB="0" distL="0" distR="0" wp14:anchorId="3CB91996" wp14:editId="24176357">
            <wp:extent cx="2286000" cy="2249842"/>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4"/>
                    <a:stretch>
                      <a:fillRect/>
                    </a:stretch>
                  </pic:blipFill>
                  <pic:spPr>
                    <a:xfrm>
                      <a:off x="0" y="0"/>
                      <a:ext cx="2286000" cy="2249842"/>
                    </a:xfrm>
                    <a:prstGeom prst="rect">
                      <a:avLst/>
                    </a:prstGeom>
                  </pic:spPr>
                </pic:pic>
              </a:graphicData>
            </a:graphic>
          </wp:inline>
        </w:drawing>
      </w:r>
      <w:r>
        <w:rPr>
          <w:noProof/>
        </w:rPr>
        <w:tab/>
      </w:r>
      <w:r>
        <w:rPr>
          <w:noProof/>
        </w:rPr>
        <w:drawing>
          <wp:inline distT="0" distB="0" distL="0" distR="0" wp14:anchorId="304ABDE6" wp14:editId="3E63EA5C">
            <wp:extent cx="2286000" cy="227384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5"/>
                    <a:stretch>
                      <a:fillRect/>
                    </a:stretch>
                  </pic:blipFill>
                  <pic:spPr>
                    <a:xfrm>
                      <a:off x="0" y="0"/>
                      <a:ext cx="2286000" cy="2273840"/>
                    </a:xfrm>
                    <a:prstGeom prst="rect">
                      <a:avLst/>
                    </a:prstGeom>
                  </pic:spPr>
                </pic:pic>
              </a:graphicData>
            </a:graphic>
          </wp:inline>
        </w:drawing>
      </w:r>
    </w:p>
    <w:p w14:paraId="1930A15C" w14:textId="77777777" w:rsidR="00A8272C" w:rsidRDefault="00A8272C" w:rsidP="00A8272C"/>
    <w:p w14:paraId="79AB12EC" w14:textId="77777777" w:rsidR="00A8272C" w:rsidRDefault="00A8272C" w:rsidP="00A8272C"/>
    <w:p w14:paraId="3301D308" w14:textId="77777777" w:rsidR="00CE1651" w:rsidRDefault="00CE1651" w:rsidP="00A8272C"/>
    <w:p w14:paraId="6809B7F0" w14:textId="77777777" w:rsidR="00A8272C" w:rsidRDefault="00A8272C" w:rsidP="00A8272C">
      <w:r>
        <w:lastRenderedPageBreak/>
        <w:t>In problems 17</w:t>
      </w:r>
      <w:r w:rsidR="00DB6DCD">
        <w:rPr>
          <w:rFonts w:cs="Times New Roman"/>
        </w:rPr>
        <w:t>–</w:t>
      </w:r>
      <w:r>
        <w:t>22, find the standard form of the equation for a hyperbola satisfying the given conditions.</w:t>
      </w:r>
    </w:p>
    <w:p w14:paraId="57E270D1" w14:textId="77777777" w:rsidR="00A8272C" w:rsidRDefault="00A8272C" w:rsidP="00A8272C">
      <w:r>
        <w:t xml:space="preserve">17.  Vertices at (0,4) and (0, -4); asymptote </w:t>
      </w:r>
      <w:r w:rsidR="004D308A" w:rsidRPr="00E42C22">
        <w:rPr>
          <w:position w:val="-24"/>
        </w:rPr>
        <w:object w:dxaOrig="760" w:dyaOrig="620" w14:anchorId="1A22A20B">
          <v:shape id="_x0000_i1365" type="#_x0000_t75" style="width:39pt;height:32.25pt" o:ole="">
            <v:imagedata r:id="rId756" o:title=""/>
          </v:shape>
          <o:OLEObject Type="Embed" ProgID="Equation.3" ShapeID="_x0000_i1365" DrawAspect="Content" ObjectID="_1719177842" r:id="rId757"/>
        </w:object>
      </w:r>
      <w:r>
        <w:br/>
      </w:r>
    </w:p>
    <w:p w14:paraId="250EDAB8" w14:textId="77777777" w:rsidR="00A8272C" w:rsidRDefault="00A8272C" w:rsidP="00A8272C">
      <w:r>
        <w:t xml:space="preserve">18.  Vertices at (-6,0) and (6,0); asymptote </w:t>
      </w:r>
      <w:r w:rsidR="004D308A" w:rsidRPr="00FF6D7F">
        <w:rPr>
          <w:position w:val="-10"/>
        </w:rPr>
        <w:object w:dxaOrig="680" w:dyaOrig="320" w14:anchorId="3DAF3293">
          <v:shape id="_x0000_i1366" type="#_x0000_t75" style="width:33pt;height:17.25pt" o:ole="">
            <v:imagedata r:id="rId758" o:title=""/>
          </v:shape>
          <o:OLEObject Type="Embed" ProgID="Equation.3" ShapeID="_x0000_i1366" DrawAspect="Content" ObjectID="_1719177843" r:id="rId759"/>
        </w:object>
      </w:r>
    </w:p>
    <w:p w14:paraId="45E981AF" w14:textId="77777777" w:rsidR="00A8272C" w:rsidRDefault="00A8272C" w:rsidP="00A8272C"/>
    <w:p w14:paraId="2A21034C" w14:textId="77777777" w:rsidR="00A8272C" w:rsidRDefault="00A8272C" w:rsidP="00A8272C">
      <w:r>
        <w:t>19.  Vertices at (-3,0) and (3,0); passes through (5,8)</w:t>
      </w:r>
    </w:p>
    <w:p w14:paraId="4F884397" w14:textId="77777777" w:rsidR="00A8272C" w:rsidRDefault="00A8272C" w:rsidP="00A8272C"/>
    <w:p w14:paraId="3995CE8C" w14:textId="77777777" w:rsidR="00A8272C" w:rsidRDefault="00A8272C" w:rsidP="00A8272C">
      <w:r>
        <w:t>20.  Vertices at (0, 4) and (0, -4); passes through (6, 5)</w:t>
      </w:r>
    </w:p>
    <w:p w14:paraId="4321B0C5" w14:textId="77777777" w:rsidR="00A8272C" w:rsidRDefault="00A8272C" w:rsidP="00A8272C"/>
    <w:p w14:paraId="7E873C38" w14:textId="77777777" w:rsidR="00A8272C" w:rsidRDefault="00A8272C" w:rsidP="00A8272C">
      <w:r>
        <w:t>21.  Asymptote y = x; passes through (5, 3)</w:t>
      </w:r>
    </w:p>
    <w:p w14:paraId="251E3B90" w14:textId="77777777" w:rsidR="00A8272C" w:rsidRDefault="00A8272C" w:rsidP="00A8272C"/>
    <w:p w14:paraId="13DFC9AC" w14:textId="77777777" w:rsidR="00A8272C" w:rsidRDefault="00A8272C" w:rsidP="00A8272C">
      <w:r>
        <w:t>22.  Asymptote y = x; passes through (12, 13)</w:t>
      </w:r>
    </w:p>
    <w:p w14:paraId="0B489478" w14:textId="77777777" w:rsidR="00A8272C" w:rsidRDefault="00A8272C" w:rsidP="00A8272C"/>
    <w:p w14:paraId="7A746FEB" w14:textId="77777777" w:rsidR="00A8272C" w:rsidRDefault="00A8272C" w:rsidP="00A8272C">
      <w:r>
        <w:t>In problems 23</w:t>
      </w:r>
      <w:r w:rsidR="00DB6DCD">
        <w:rPr>
          <w:rFonts w:cs="Times New Roman"/>
        </w:rPr>
        <w:t>–</w:t>
      </w:r>
      <w:r>
        <w:t>30, match each graph to equations A</w:t>
      </w:r>
      <w:r w:rsidR="00DB6DCD">
        <w:rPr>
          <w:rFonts w:cs="Times New Roman"/>
        </w:rPr>
        <w:t>–</w:t>
      </w:r>
      <w:r>
        <w:t>H.</w:t>
      </w:r>
    </w:p>
    <w:p w14:paraId="5FF690A4" w14:textId="77777777" w:rsidR="00A8272C" w:rsidRDefault="00A8272C" w:rsidP="00A8272C"/>
    <w:p w14:paraId="1117D09A" w14:textId="77777777" w:rsidR="00A8272C" w:rsidRDefault="00A8272C" w:rsidP="00A8272C">
      <w:r>
        <w:t xml:space="preserve">A.  </w:t>
      </w:r>
      <w:r w:rsidR="004D308A" w:rsidRPr="00E42C22">
        <w:rPr>
          <w:position w:val="-24"/>
        </w:rPr>
        <w:object w:dxaOrig="2060" w:dyaOrig="680" w14:anchorId="0533FC2F">
          <v:shape id="_x0000_i1367" type="#_x0000_t75" style="width:102.75pt;height:33pt" o:ole="">
            <v:imagedata r:id="rId760" o:title=""/>
          </v:shape>
          <o:OLEObject Type="Embed" ProgID="Equation.3" ShapeID="_x0000_i1367" DrawAspect="Content" ObjectID="_1719177844" r:id="rId761"/>
        </w:object>
      </w:r>
      <w:r>
        <w:tab/>
      </w:r>
      <w:r>
        <w:tab/>
        <w:t xml:space="preserve">E.  </w:t>
      </w:r>
      <w:r w:rsidR="004D308A" w:rsidRPr="00E42C22">
        <w:rPr>
          <w:position w:val="-24"/>
        </w:rPr>
        <w:object w:dxaOrig="2060" w:dyaOrig="680" w14:anchorId="365E5531">
          <v:shape id="_x0000_i1368" type="#_x0000_t75" style="width:102.75pt;height:33pt" o:ole="">
            <v:imagedata r:id="rId762" o:title=""/>
          </v:shape>
          <o:OLEObject Type="Embed" ProgID="Equation.3" ShapeID="_x0000_i1368" DrawAspect="Content" ObjectID="_1719177845" r:id="rId763"/>
        </w:object>
      </w:r>
    </w:p>
    <w:p w14:paraId="59AA626F" w14:textId="77777777" w:rsidR="00A8272C" w:rsidRDefault="00A8272C" w:rsidP="00A8272C">
      <w:r>
        <w:t xml:space="preserve">B.  </w:t>
      </w:r>
      <w:r w:rsidR="004D308A" w:rsidRPr="00E42C22">
        <w:rPr>
          <w:position w:val="-24"/>
        </w:rPr>
        <w:object w:dxaOrig="2060" w:dyaOrig="680" w14:anchorId="5BF70287">
          <v:shape id="_x0000_i1369" type="#_x0000_t75" style="width:102.75pt;height:33pt" o:ole="">
            <v:imagedata r:id="rId764" o:title=""/>
          </v:shape>
          <o:OLEObject Type="Embed" ProgID="Equation.3" ShapeID="_x0000_i1369" DrawAspect="Content" ObjectID="_1719177846" r:id="rId765"/>
        </w:object>
      </w:r>
      <w:r>
        <w:tab/>
      </w:r>
      <w:r>
        <w:tab/>
        <w:t xml:space="preserve">F.   </w:t>
      </w:r>
      <w:r w:rsidR="004D308A" w:rsidRPr="00E42C22">
        <w:rPr>
          <w:position w:val="-24"/>
        </w:rPr>
        <w:object w:dxaOrig="2060" w:dyaOrig="680" w14:anchorId="2E28EB0E">
          <v:shape id="_x0000_i1370" type="#_x0000_t75" style="width:102.75pt;height:33pt" o:ole="">
            <v:imagedata r:id="rId766" o:title=""/>
          </v:shape>
          <o:OLEObject Type="Embed" ProgID="Equation.3" ShapeID="_x0000_i1370" DrawAspect="Content" ObjectID="_1719177847" r:id="rId767"/>
        </w:object>
      </w:r>
    </w:p>
    <w:p w14:paraId="788F28E4" w14:textId="77777777" w:rsidR="00A8272C" w:rsidRDefault="00A8272C" w:rsidP="00A8272C">
      <w:r>
        <w:t xml:space="preserve">C.  </w:t>
      </w:r>
      <w:r w:rsidR="004D308A" w:rsidRPr="00E42C22">
        <w:rPr>
          <w:position w:val="-24"/>
        </w:rPr>
        <w:object w:dxaOrig="2060" w:dyaOrig="680" w14:anchorId="72CE5525">
          <v:shape id="_x0000_i1371" type="#_x0000_t75" style="width:102.75pt;height:33pt" o:ole="">
            <v:imagedata r:id="rId768" o:title=""/>
          </v:shape>
          <o:OLEObject Type="Embed" ProgID="Equation.3" ShapeID="_x0000_i1371" DrawAspect="Content" ObjectID="_1719177848" r:id="rId769"/>
        </w:object>
      </w:r>
      <w:r>
        <w:tab/>
      </w:r>
      <w:r>
        <w:tab/>
        <w:t xml:space="preserve">G.  </w:t>
      </w:r>
      <w:r w:rsidR="004D308A" w:rsidRPr="00E42C22">
        <w:rPr>
          <w:position w:val="-24"/>
        </w:rPr>
        <w:object w:dxaOrig="2060" w:dyaOrig="680" w14:anchorId="70A55D35">
          <v:shape id="_x0000_i1372" type="#_x0000_t75" style="width:102.75pt;height:33pt" o:ole="">
            <v:imagedata r:id="rId770" o:title=""/>
          </v:shape>
          <o:OLEObject Type="Embed" ProgID="Equation.3" ShapeID="_x0000_i1372" DrawAspect="Content" ObjectID="_1719177849" r:id="rId771"/>
        </w:object>
      </w:r>
    </w:p>
    <w:p w14:paraId="2720BA9A" w14:textId="77777777" w:rsidR="00A8272C" w:rsidRDefault="00A8272C" w:rsidP="00A8272C">
      <w:r>
        <w:t xml:space="preserve">D.  </w:t>
      </w:r>
      <w:r w:rsidR="004D308A" w:rsidRPr="00E42C22">
        <w:rPr>
          <w:position w:val="-24"/>
        </w:rPr>
        <w:object w:dxaOrig="2060" w:dyaOrig="680" w14:anchorId="12F5A255">
          <v:shape id="_x0000_i1373" type="#_x0000_t75" style="width:102.75pt;height:33pt" o:ole="">
            <v:imagedata r:id="rId772" o:title=""/>
          </v:shape>
          <o:OLEObject Type="Embed" ProgID="Equation.3" ShapeID="_x0000_i1373" DrawAspect="Content" ObjectID="_1719177850" r:id="rId773"/>
        </w:object>
      </w:r>
      <w:r>
        <w:tab/>
      </w:r>
      <w:r>
        <w:tab/>
        <w:t xml:space="preserve">H.  </w:t>
      </w:r>
      <w:r w:rsidR="004D308A" w:rsidRPr="00E42C22">
        <w:rPr>
          <w:position w:val="-24"/>
        </w:rPr>
        <w:object w:dxaOrig="2060" w:dyaOrig="680" w14:anchorId="746155E4">
          <v:shape id="_x0000_i1374" type="#_x0000_t75" style="width:102.75pt;height:33pt" o:ole="">
            <v:imagedata r:id="rId774" o:title=""/>
          </v:shape>
          <o:OLEObject Type="Embed" ProgID="Equation.3" ShapeID="_x0000_i1374" DrawAspect="Content" ObjectID="_1719177851" r:id="rId775"/>
        </w:object>
      </w:r>
    </w:p>
    <w:p w14:paraId="2DA35E85" w14:textId="77777777" w:rsidR="00A8272C" w:rsidRDefault="00A8272C" w:rsidP="00A8272C"/>
    <w:p w14:paraId="6F6DCD1C" w14:textId="77777777" w:rsidR="00A8272C" w:rsidRDefault="00A8272C" w:rsidP="00A8272C">
      <w:r>
        <w:t>23.</w:t>
      </w:r>
      <w:r>
        <w:tab/>
      </w:r>
      <w:r>
        <w:tab/>
      </w:r>
      <w:r>
        <w:tab/>
        <w:t xml:space="preserve">24. </w:t>
      </w:r>
      <w:r>
        <w:tab/>
      </w:r>
      <w:r>
        <w:tab/>
      </w:r>
      <w:r>
        <w:tab/>
        <w:t>25.</w:t>
      </w:r>
      <w:r>
        <w:tab/>
      </w:r>
      <w:r>
        <w:tab/>
      </w:r>
      <w:r>
        <w:tab/>
        <w:t>26.</w:t>
      </w:r>
    </w:p>
    <w:p w14:paraId="62629F3C" w14:textId="77777777" w:rsidR="00A8272C" w:rsidRDefault="00A8272C" w:rsidP="00A8272C">
      <w:r>
        <w:rPr>
          <w:noProof/>
        </w:rPr>
        <w:drawing>
          <wp:inline distT="0" distB="0" distL="0" distR="0" wp14:anchorId="552902D0" wp14:editId="215DD07D">
            <wp:extent cx="1280160" cy="1277853"/>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6"/>
                    <a:stretch>
                      <a:fillRect/>
                    </a:stretch>
                  </pic:blipFill>
                  <pic:spPr>
                    <a:xfrm>
                      <a:off x="0" y="0"/>
                      <a:ext cx="1280160" cy="1277853"/>
                    </a:xfrm>
                    <a:prstGeom prst="rect">
                      <a:avLst/>
                    </a:prstGeom>
                  </pic:spPr>
                </pic:pic>
              </a:graphicData>
            </a:graphic>
          </wp:inline>
        </w:drawing>
      </w:r>
      <w:r w:rsidRPr="004B0D86">
        <w:rPr>
          <w:noProof/>
        </w:rPr>
        <w:t xml:space="preserve"> </w:t>
      </w:r>
      <w:r>
        <w:rPr>
          <w:noProof/>
        </w:rPr>
        <w:tab/>
      </w:r>
      <w:r>
        <w:rPr>
          <w:noProof/>
        </w:rPr>
        <w:drawing>
          <wp:inline distT="0" distB="0" distL="0" distR="0" wp14:anchorId="2714069B" wp14:editId="464E2ED1">
            <wp:extent cx="1280160" cy="1273326"/>
            <wp:effectExtent l="0" t="0" r="0" b="317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7"/>
                    <a:stretch>
                      <a:fillRect/>
                    </a:stretch>
                  </pic:blipFill>
                  <pic:spPr>
                    <a:xfrm>
                      <a:off x="0" y="0"/>
                      <a:ext cx="1280160" cy="1273326"/>
                    </a:xfrm>
                    <a:prstGeom prst="rect">
                      <a:avLst/>
                    </a:prstGeom>
                  </pic:spPr>
                </pic:pic>
              </a:graphicData>
            </a:graphic>
          </wp:inline>
        </w:drawing>
      </w:r>
      <w:r>
        <w:rPr>
          <w:noProof/>
        </w:rPr>
        <w:tab/>
      </w:r>
      <w:r>
        <w:rPr>
          <w:noProof/>
        </w:rPr>
        <w:drawing>
          <wp:inline distT="0" distB="0" distL="0" distR="0" wp14:anchorId="4066DED8" wp14:editId="457FD2EB">
            <wp:extent cx="1280160" cy="1266613"/>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8"/>
                    <a:stretch>
                      <a:fillRect/>
                    </a:stretch>
                  </pic:blipFill>
                  <pic:spPr>
                    <a:xfrm>
                      <a:off x="0" y="0"/>
                      <a:ext cx="1280160" cy="1266613"/>
                    </a:xfrm>
                    <a:prstGeom prst="rect">
                      <a:avLst/>
                    </a:prstGeom>
                  </pic:spPr>
                </pic:pic>
              </a:graphicData>
            </a:graphic>
          </wp:inline>
        </w:drawing>
      </w:r>
      <w:r>
        <w:rPr>
          <w:noProof/>
        </w:rPr>
        <w:tab/>
      </w:r>
      <w:r>
        <w:rPr>
          <w:noProof/>
        </w:rPr>
        <w:drawing>
          <wp:inline distT="0" distB="0" distL="0" distR="0" wp14:anchorId="53CB6207" wp14:editId="3C7C8C85">
            <wp:extent cx="1280160" cy="1275588"/>
            <wp:effectExtent l="0" t="0" r="0" b="127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9"/>
                    <a:stretch>
                      <a:fillRect/>
                    </a:stretch>
                  </pic:blipFill>
                  <pic:spPr>
                    <a:xfrm>
                      <a:off x="0" y="0"/>
                      <a:ext cx="1280160" cy="1275588"/>
                    </a:xfrm>
                    <a:prstGeom prst="rect">
                      <a:avLst/>
                    </a:prstGeom>
                  </pic:spPr>
                </pic:pic>
              </a:graphicData>
            </a:graphic>
          </wp:inline>
        </w:drawing>
      </w:r>
      <w:r>
        <w:rPr>
          <w:noProof/>
        </w:rPr>
        <w:tab/>
      </w:r>
    </w:p>
    <w:p w14:paraId="7C83A892" w14:textId="77777777" w:rsidR="00A8272C" w:rsidRDefault="00A8272C" w:rsidP="00A8272C"/>
    <w:p w14:paraId="61E6D8D5" w14:textId="77777777" w:rsidR="00A8272C" w:rsidRDefault="00A8272C" w:rsidP="00A8272C">
      <w:pPr>
        <w:rPr>
          <w:noProof/>
        </w:rPr>
      </w:pPr>
      <w:r>
        <w:t>27.</w:t>
      </w:r>
      <w:r>
        <w:tab/>
      </w:r>
      <w:r>
        <w:tab/>
      </w:r>
      <w:r>
        <w:tab/>
        <w:t xml:space="preserve">28. </w:t>
      </w:r>
      <w:r>
        <w:tab/>
      </w:r>
      <w:r>
        <w:tab/>
      </w:r>
      <w:r>
        <w:tab/>
        <w:t>29.</w:t>
      </w:r>
      <w:r>
        <w:tab/>
      </w:r>
      <w:r>
        <w:tab/>
      </w:r>
      <w:r>
        <w:tab/>
        <w:t>30.</w:t>
      </w:r>
      <w:r>
        <w:tab/>
      </w:r>
      <w:r>
        <w:br/>
      </w:r>
      <w:r>
        <w:rPr>
          <w:noProof/>
        </w:rPr>
        <w:drawing>
          <wp:inline distT="0" distB="0" distL="0" distR="0" wp14:anchorId="1127AC53" wp14:editId="3A0AB61B">
            <wp:extent cx="1280160" cy="1261872"/>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0"/>
                    <a:stretch>
                      <a:fillRect/>
                    </a:stretch>
                  </pic:blipFill>
                  <pic:spPr>
                    <a:xfrm>
                      <a:off x="0" y="0"/>
                      <a:ext cx="1280160" cy="1261872"/>
                    </a:xfrm>
                    <a:prstGeom prst="rect">
                      <a:avLst/>
                    </a:prstGeom>
                  </pic:spPr>
                </pic:pic>
              </a:graphicData>
            </a:graphic>
          </wp:inline>
        </w:drawing>
      </w:r>
      <w:r>
        <w:rPr>
          <w:noProof/>
        </w:rPr>
        <w:tab/>
      </w:r>
      <w:r>
        <w:rPr>
          <w:noProof/>
        </w:rPr>
        <w:drawing>
          <wp:inline distT="0" distB="0" distL="0" distR="0" wp14:anchorId="47F90E5D" wp14:editId="38A8D67C">
            <wp:extent cx="1280160" cy="1284716"/>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1"/>
                    <a:stretch>
                      <a:fillRect/>
                    </a:stretch>
                  </pic:blipFill>
                  <pic:spPr>
                    <a:xfrm>
                      <a:off x="0" y="0"/>
                      <a:ext cx="1280160" cy="1284716"/>
                    </a:xfrm>
                    <a:prstGeom prst="rect">
                      <a:avLst/>
                    </a:prstGeom>
                  </pic:spPr>
                </pic:pic>
              </a:graphicData>
            </a:graphic>
          </wp:inline>
        </w:drawing>
      </w:r>
      <w:r>
        <w:rPr>
          <w:noProof/>
        </w:rPr>
        <w:tab/>
      </w:r>
      <w:r>
        <w:rPr>
          <w:noProof/>
        </w:rPr>
        <w:drawing>
          <wp:inline distT="0" distB="0" distL="0" distR="0" wp14:anchorId="40391E93" wp14:editId="6A56CAD6">
            <wp:extent cx="1280160" cy="1264043"/>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2"/>
                    <a:stretch>
                      <a:fillRect/>
                    </a:stretch>
                  </pic:blipFill>
                  <pic:spPr>
                    <a:xfrm>
                      <a:off x="0" y="0"/>
                      <a:ext cx="1280160" cy="1264043"/>
                    </a:xfrm>
                    <a:prstGeom prst="rect">
                      <a:avLst/>
                    </a:prstGeom>
                  </pic:spPr>
                </pic:pic>
              </a:graphicData>
            </a:graphic>
          </wp:inline>
        </w:drawing>
      </w:r>
      <w:r>
        <w:rPr>
          <w:noProof/>
        </w:rPr>
        <w:tab/>
      </w:r>
      <w:r>
        <w:rPr>
          <w:noProof/>
        </w:rPr>
        <w:drawing>
          <wp:inline distT="0" distB="0" distL="0" distR="0" wp14:anchorId="1EB060FD" wp14:editId="6F859D4E">
            <wp:extent cx="1280160" cy="1264328"/>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3"/>
                    <a:stretch>
                      <a:fillRect/>
                    </a:stretch>
                  </pic:blipFill>
                  <pic:spPr>
                    <a:xfrm>
                      <a:off x="0" y="0"/>
                      <a:ext cx="1280160" cy="1264328"/>
                    </a:xfrm>
                    <a:prstGeom prst="rect">
                      <a:avLst/>
                    </a:prstGeom>
                  </pic:spPr>
                </pic:pic>
              </a:graphicData>
            </a:graphic>
          </wp:inline>
        </w:drawing>
      </w:r>
    </w:p>
    <w:p w14:paraId="70193D84" w14:textId="77777777" w:rsidR="00A8272C" w:rsidRDefault="00A8272C" w:rsidP="00A8272C">
      <w:r>
        <w:lastRenderedPageBreak/>
        <w:t>In problems 31</w:t>
      </w:r>
      <w:r w:rsidR="00DB6DCD">
        <w:rPr>
          <w:rFonts w:cs="Times New Roman"/>
        </w:rPr>
        <w:t>–</w:t>
      </w:r>
      <w:r>
        <w:t>40, find the center, vertices, leng</w:t>
      </w:r>
      <w:r w:rsidR="00DB6DCD">
        <w:t>th of the transverse axis, and</w:t>
      </w:r>
      <w:r>
        <w:t xml:space="preserve"> equations of the asymptotes.  Sketch the graph.  Check using a graphing utility.</w:t>
      </w:r>
    </w:p>
    <w:p w14:paraId="1359DE80" w14:textId="77777777" w:rsidR="00A8272C" w:rsidRDefault="00A8272C" w:rsidP="00A8272C">
      <w:r>
        <w:t xml:space="preserve">31.  </w:t>
      </w:r>
      <w:r w:rsidR="004D308A" w:rsidRPr="00E42C22">
        <w:rPr>
          <w:position w:val="-24"/>
        </w:rPr>
        <w:object w:dxaOrig="2060" w:dyaOrig="680" w14:anchorId="73F0998B">
          <v:shape id="_x0000_i1375" type="#_x0000_t75" style="width:102.75pt;height:33pt" o:ole="">
            <v:imagedata r:id="rId784" o:title=""/>
          </v:shape>
          <o:OLEObject Type="Embed" ProgID="Equation.3" ShapeID="_x0000_i1375" DrawAspect="Content" ObjectID="_1719177852" r:id="rId785"/>
        </w:object>
      </w:r>
      <w:r>
        <w:tab/>
      </w:r>
      <w:r>
        <w:tab/>
      </w:r>
      <w:r>
        <w:tab/>
        <w:t xml:space="preserve">32.  </w:t>
      </w:r>
      <w:r w:rsidR="004D308A" w:rsidRPr="00E42C22">
        <w:rPr>
          <w:position w:val="-24"/>
        </w:rPr>
        <w:object w:dxaOrig="2079" w:dyaOrig="680" w14:anchorId="703F4C06">
          <v:shape id="_x0000_i1376" type="#_x0000_t75" style="width:104.25pt;height:33pt" o:ole="">
            <v:imagedata r:id="rId786" o:title=""/>
          </v:shape>
          <o:OLEObject Type="Embed" ProgID="Equation.3" ShapeID="_x0000_i1376" DrawAspect="Content" ObjectID="_1719177853" r:id="rId787"/>
        </w:object>
      </w:r>
      <w:r>
        <w:tab/>
      </w:r>
    </w:p>
    <w:p w14:paraId="79B99D8D" w14:textId="77777777" w:rsidR="00A8272C" w:rsidRDefault="00A8272C" w:rsidP="00A8272C"/>
    <w:p w14:paraId="60DE2E3F" w14:textId="77777777" w:rsidR="00A8272C" w:rsidRDefault="00A8272C" w:rsidP="00A8272C">
      <w:r>
        <w:t xml:space="preserve">33.  </w:t>
      </w:r>
      <w:r w:rsidR="004D308A" w:rsidRPr="00E42C22">
        <w:rPr>
          <w:position w:val="-24"/>
        </w:rPr>
        <w:object w:dxaOrig="2020" w:dyaOrig="680" w14:anchorId="47547CFD">
          <v:shape id="_x0000_i1377" type="#_x0000_t75" style="width:100.5pt;height:33pt" o:ole="">
            <v:imagedata r:id="rId788" o:title=""/>
          </v:shape>
          <o:OLEObject Type="Embed" ProgID="Equation.3" ShapeID="_x0000_i1377" DrawAspect="Content" ObjectID="_1719177854" r:id="rId789"/>
        </w:object>
      </w:r>
      <w:r>
        <w:tab/>
      </w:r>
      <w:r>
        <w:tab/>
      </w:r>
      <w:r>
        <w:tab/>
        <w:t xml:space="preserve">34.  </w:t>
      </w:r>
      <w:r w:rsidR="004D308A" w:rsidRPr="00E42C22">
        <w:rPr>
          <w:position w:val="-24"/>
        </w:rPr>
        <w:object w:dxaOrig="2000" w:dyaOrig="680" w14:anchorId="0F4BC4AA">
          <v:shape id="_x0000_i1378" type="#_x0000_t75" style="width:99.75pt;height:33pt" o:ole="">
            <v:imagedata r:id="rId790" o:title=""/>
          </v:shape>
          <o:OLEObject Type="Embed" ProgID="Equation.3" ShapeID="_x0000_i1378" DrawAspect="Content" ObjectID="_1719177855" r:id="rId791"/>
        </w:object>
      </w:r>
      <w:r>
        <w:tab/>
      </w:r>
      <w:r>
        <w:tab/>
      </w:r>
    </w:p>
    <w:p w14:paraId="46A102D3" w14:textId="77777777" w:rsidR="00A8272C" w:rsidRDefault="00A8272C" w:rsidP="00A8272C"/>
    <w:p w14:paraId="29F62D9F" w14:textId="77777777" w:rsidR="00A8272C" w:rsidRDefault="00A8272C" w:rsidP="00A8272C">
      <w:r>
        <w:t xml:space="preserve">35.  </w:t>
      </w:r>
      <w:r w:rsidR="004D308A" w:rsidRPr="00E42C22">
        <w:rPr>
          <w:position w:val="-10"/>
        </w:rPr>
        <w:object w:dxaOrig="1780" w:dyaOrig="360" w14:anchorId="68C45D8F">
          <v:shape id="_x0000_i1379" type="#_x0000_t75" style="width:89.25pt;height:18.75pt" o:ole="">
            <v:imagedata r:id="rId792" o:title=""/>
          </v:shape>
          <o:OLEObject Type="Embed" ProgID="Equation.3" ShapeID="_x0000_i1379" DrawAspect="Content" ObjectID="_1719177856" r:id="rId793"/>
        </w:object>
      </w:r>
      <w:r>
        <w:tab/>
      </w:r>
      <w:r>
        <w:tab/>
      </w:r>
      <w:r>
        <w:tab/>
        <w:t xml:space="preserve">36.  </w:t>
      </w:r>
      <w:r w:rsidR="004D308A" w:rsidRPr="00E42C22">
        <w:rPr>
          <w:position w:val="-10"/>
        </w:rPr>
        <w:object w:dxaOrig="2040" w:dyaOrig="360" w14:anchorId="504632CE">
          <v:shape id="_x0000_i1380" type="#_x0000_t75" style="width:102pt;height:18.75pt" o:ole="">
            <v:imagedata r:id="rId794" o:title=""/>
          </v:shape>
          <o:OLEObject Type="Embed" ProgID="Equation.3" ShapeID="_x0000_i1380" DrawAspect="Content" ObjectID="_1719177857" r:id="rId795"/>
        </w:object>
      </w:r>
      <w:r>
        <w:tab/>
      </w:r>
      <w:r>
        <w:tab/>
      </w:r>
    </w:p>
    <w:p w14:paraId="644105D9" w14:textId="77777777" w:rsidR="00A8272C" w:rsidRDefault="00A8272C" w:rsidP="00A8272C"/>
    <w:p w14:paraId="2D8A54E9" w14:textId="77777777" w:rsidR="00A8272C" w:rsidRDefault="00A8272C" w:rsidP="00A8272C">
      <w:r>
        <w:t xml:space="preserve">37.  </w:t>
      </w:r>
      <w:r w:rsidR="004D308A" w:rsidRPr="00E42C22">
        <w:rPr>
          <w:position w:val="-10"/>
        </w:rPr>
        <w:object w:dxaOrig="2220" w:dyaOrig="360" w14:anchorId="3017EC58">
          <v:shape id="_x0000_i1381" type="#_x0000_t75" style="width:111.75pt;height:18.75pt" o:ole="">
            <v:imagedata r:id="rId796" o:title=""/>
          </v:shape>
          <o:OLEObject Type="Embed" ProgID="Equation.3" ShapeID="_x0000_i1381" DrawAspect="Content" ObjectID="_1719177858" r:id="rId797"/>
        </w:object>
      </w:r>
      <w:r>
        <w:tab/>
      </w:r>
      <w:r>
        <w:tab/>
      </w:r>
      <w:r>
        <w:tab/>
        <w:t xml:space="preserve">38.  </w:t>
      </w:r>
      <w:r w:rsidR="004D308A" w:rsidRPr="00E42C22">
        <w:rPr>
          <w:position w:val="-10"/>
        </w:rPr>
        <w:object w:dxaOrig="2380" w:dyaOrig="360" w14:anchorId="20D2A7D7">
          <v:shape id="_x0000_i1382" type="#_x0000_t75" style="width:119.25pt;height:18.75pt" o:ole="">
            <v:imagedata r:id="rId798" o:title=""/>
          </v:shape>
          <o:OLEObject Type="Embed" ProgID="Equation.3" ShapeID="_x0000_i1382" DrawAspect="Content" ObjectID="_1719177859" r:id="rId799"/>
        </w:object>
      </w:r>
      <w:r>
        <w:tab/>
      </w:r>
      <w:r>
        <w:tab/>
      </w:r>
    </w:p>
    <w:p w14:paraId="2EE84AE2" w14:textId="77777777" w:rsidR="00A8272C" w:rsidRDefault="00A8272C" w:rsidP="00A8272C"/>
    <w:p w14:paraId="208D8A95" w14:textId="77777777" w:rsidR="00A8272C" w:rsidRPr="00D97097" w:rsidRDefault="00A8272C" w:rsidP="00A8272C">
      <w:r>
        <w:t xml:space="preserve">39.  </w:t>
      </w:r>
      <w:r w:rsidR="004D308A" w:rsidRPr="00E42C22">
        <w:rPr>
          <w:position w:val="-10"/>
        </w:rPr>
        <w:object w:dxaOrig="2400" w:dyaOrig="360" w14:anchorId="4C7D9B9A">
          <v:shape id="_x0000_i1383" type="#_x0000_t75" style="width:120pt;height:18.75pt" o:ole="">
            <v:imagedata r:id="rId800" o:title=""/>
          </v:shape>
          <o:OLEObject Type="Embed" ProgID="Equation.3" ShapeID="_x0000_i1383" DrawAspect="Content" ObjectID="_1719177860" r:id="rId801"/>
        </w:object>
      </w:r>
      <w:r>
        <w:tab/>
      </w:r>
      <w:r>
        <w:tab/>
      </w:r>
      <w:r>
        <w:tab/>
        <w:t xml:space="preserve">40.  </w:t>
      </w:r>
      <w:r w:rsidR="004D308A" w:rsidRPr="00E42C22">
        <w:rPr>
          <w:position w:val="-10"/>
        </w:rPr>
        <w:object w:dxaOrig="2860" w:dyaOrig="360" w14:anchorId="09C73B24">
          <v:shape id="_x0000_i1384" type="#_x0000_t75" style="width:143.25pt;height:18.75pt" o:ole="">
            <v:imagedata r:id="rId802" o:title=""/>
          </v:shape>
          <o:OLEObject Type="Embed" ProgID="Equation.3" ShapeID="_x0000_i1384" DrawAspect="Content" ObjectID="_1719177861" r:id="rId803"/>
        </w:object>
      </w:r>
    </w:p>
    <w:p w14:paraId="710A3EBB" w14:textId="77777777" w:rsidR="00A8272C" w:rsidRDefault="00A8272C" w:rsidP="00A8272C"/>
    <w:p w14:paraId="31158C83" w14:textId="77777777" w:rsidR="00A8272C" w:rsidRDefault="00A8272C" w:rsidP="00A8272C">
      <w:r>
        <w:t>In problems 41</w:t>
      </w:r>
      <w:r w:rsidR="00DB6DCD">
        <w:rPr>
          <w:rFonts w:cs="Times New Roman"/>
        </w:rPr>
        <w:t>–</w:t>
      </w:r>
      <w:r>
        <w:t>42, write an equation for the graph.</w:t>
      </w:r>
    </w:p>
    <w:p w14:paraId="22BC4BBE" w14:textId="77777777" w:rsidR="00A8272C" w:rsidRDefault="00A8272C" w:rsidP="00A8272C">
      <w:r>
        <w:t>41.</w:t>
      </w:r>
      <w:r>
        <w:tab/>
      </w:r>
      <w:r>
        <w:tab/>
      </w:r>
      <w:r>
        <w:tab/>
      </w:r>
      <w:r>
        <w:tab/>
      </w:r>
      <w:r>
        <w:tab/>
      </w:r>
      <w:r>
        <w:tab/>
        <w:t>42.</w:t>
      </w:r>
    </w:p>
    <w:p w14:paraId="2CB27CCF" w14:textId="77777777" w:rsidR="00A8272C" w:rsidRDefault="00A8272C" w:rsidP="00A8272C">
      <w:r>
        <w:rPr>
          <w:noProof/>
        </w:rPr>
        <w:drawing>
          <wp:inline distT="0" distB="0" distL="0" distR="0" wp14:anchorId="3B347F8A" wp14:editId="680D9218">
            <wp:extent cx="2152060" cy="2194560"/>
            <wp:effectExtent l="0" t="0" r="63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4"/>
                    <a:stretch>
                      <a:fillRect/>
                    </a:stretch>
                  </pic:blipFill>
                  <pic:spPr>
                    <a:xfrm>
                      <a:off x="0" y="0"/>
                      <a:ext cx="2152060" cy="2194560"/>
                    </a:xfrm>
                    <a:prstGeom prst="rect">
                      <a:avLst/>
                    </a:prstGeom>
                  </pic:spPr>
                </pic:pic>
              </a:graphicData>
            </a:graphic>
          </wp:inline>
        </w:drawing>
      </w:r>
      <w:r w:rsidRPr="00572959">
        <w:rPr>
          <w:noProof/>
        </w:rPr>
        <w:t xml:space="preserve"> </w:t>
      </w:r>
      <w:r>
        <w:rPr>
          <w:noProof/>
        </w:rPr>
        <w:tab/>
      </w:r>
      <w:r>
        <w:rPr>
          <w:noProof/>
        </w:rPr>
        <w:drawing>
          <wp:inline distT="0" distB="0" distL="0" distR="0" wp14:anchorId="6BAA8F10" wp14:editId="093F4BAE">
            <wp:extent cx="2253766" cy="219456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5"/>
                    <a:stretch>
                      <a:fillRect/>
                    </a:stretch>
                  </pic:blipFill>
                  <pic:spPr>
                    <a:xfrm>
                      <a:off x="0" y="0"/>
                      <a:ext cx="2253766" cy="2194560"/>
                    </a:xfrm>
                    <a:prstGeom prst="rect">
                      <a:avLst/>
                    </a:prstGeom>
                  </pic:spPr>
                </pic:pic>
              </a:graphicData>
            </a:graphic>
          </wp:inline>
        </w:drawing>
      </w:r>
    </w:p>
    <w:p w14:paraId="566AE14C" w14:textId="77777777" w:rsidR="00A8272C" w:rsidRDefault="00A8272C" w:rsidP="00A8272C"/>
    <w:p w14:paraId="5D52011E" w14:textId="77777777" w:rsidR="00A8272C" w:rsidRDefault="00A8272C" w:rsidP="00A8272C">
      <w:r>
        <w:t>In problems 43</w:t>
      </w:r>
      <w:r w:rsidR="00DB6DCD">
        <w:rPr>
          <w:rFonts w:cs="Times New Roman"/>
        </w:rPr>
        <w:t>–</w:t>
      </w:r>
      <w:r>
        <w:t>44, find the standard form of the equation for a hyperbola satisfying the given conditions.</w:t>
      </w:r>
    </w:p>
    <w:p w14:paraId="2E01B3F1" w14:textId="77777777" w:rsidR="00A8272C" w:rsidRDefault="00A8272C" w:rsidP="00A8272C">
      <w:r>
        <w:t xml:space="preserve">43.  Vertices (-1,-2) and (-1,6); asymptote </w:t>
      </w:r>
      <w:r w:rsidR="004D308A" w:rsidRPr="007D79CD">
        <w:rPr>
          <w:position w:val="-10"/>
        </w:rPr>
        <w:object w:dxaOrig="1460" w:dyaOrig="340" w14:anchorId="5C471738">
          <v:shape id="_x0000_i1385" type="#_x0000_t75" style="width:72.75pt;height:18.75pt" o:ole="">
            <v:imagedata r:id="rId806" o:title=""/>
          </v:shape>
          <o:OLEObject Type="Embed" ProgID="Equation.3" ShapeID="_x0000_i1385" DrawAspect="Content" ObjectID="_1719177862" r:id="rId807"/>
        </w:object>
      </w:r>
    </w:p>
    <w:p w14:paraId="1260E870" w14:textId="77777777" w:rsidR="00A8272C" w:rsidRDefault="00A8272C" w:rsidP="00A8272C">
      <w:r>
        <w:t xml:space="preserve">44.  Vertices (-3,-3) and (5,-3); asymptote </w:t>
      </w:r>
      <w:r w:rsidR="004D308A" w:rsidRPr="00E42C22">
        <w:rPr>
          <w:position w:val="-24"/>
        </w:rPr>
        <w:object w:dxaOrig="1540" w:dyaOrig="620" w14:anchorId="2E52A459">
          <v:shape id="_x0000_i1386" type="#_x0000_t75" style="width:75.75pt;height:32.25pt" o:ole="">
            <v:imagedata r:id="rId808" o:title=""/>
          </v:shape>
          <o:OLEObject Type="Embed" ProgID="Equation.3" ShapeID="_x0000_i1386" DrawAspect="Content" ObjectID="_1719177863" r:id="rId809"/>
        </w:object>
      </w:r>
    </w:p>
    <w:p w14:paraId="2AC1D9E5" w14:textId="77777777" w:rsidR="00A8272C" w:rsidRDefault="00A8272C" w:rsidP="00A8272C">
      <w:r>
        <w:t>In problems 45</w:t>
      </w:r>
      <w:r w:rsidR="00DB6DCD">
        <w:rPr>
          <w:rFonts w:cs="Times New Roman"/>
        </w:rPr>
        <w:t>–</w:t>
      </w:r>
      <w:r>
        <w:t>48, find the center, vertices, leng</w:t>
      </w:r>
      <w:r w:rsidR="00DB6DCD">
        <w:t>th of the transverse axis, and</w:t>
      </w:r>
      <w:r>
        <w:t xml:space="preserve"> equations of the asymptotes.  Sketch the graph.  Check using a graphing utility.</w:t>
      </w:r>
    </w:p>
    <w:p w14:paraId="69D0EB6C" w14:textId="77777777" w:rsidR="00A8272C" w:rsidRDefault="00A8272C" w:rsidP="00A8272C">
      <w:r>
        <w:t xml:space="preserve">45.  </w:t>
      </w:r>
      <w:r w:rsidR="004D308A" w:rsidRPr="00E42C22">
        <w:rPr>
          <w:position w:val="-10"/>
        </w:rPr>
        <w:object w:dxaOrig="1520" w:dyaOrig="420" w14:anchorId="3377BE7A">
          <v:shape id="_x0000_i1387" type="#_x0000_t75" style="width:75.75pt;height:20.25pt" o:ole="">
            <v:imagedata r:id="rId810" o:title=""/>
          </v:shape>
          <o:OLEObject Type="Embed" ProgID="Equation.3" ShapeID="_x0000_i1387" DrawAspect="Content" ObjectID="_1719177864" r:id="rId811"/>
        </w:object>
      </w:r>
      <w:r>
        <w:tab/>
      </w:r>
      <w:r>
        <w:tab/>
      </w:r>
      <w:r>
        <w:tab/>
      </w:r>
      <w:r>
        <w:tab/>
        <w:t xml:space="preserve">46.  </w:t>
      </w:r>
      <w:r w:rsidR="004D308A" w:rsidRPr="00E42C22">
        <w:rPr>
          <w:position w:val="-24"/>
        </w:rPr>
        <w:object w:dxaOrig="1620" w:dyaOrig="620" w14:anchorId="13D3277D">
          <v:shape id="_x0000_i1388" type="#_x0000_t75" style="width:81pt;height:32.25pt" o:ole="">
            <v:imagedata r:id="rId812" o:title=""/>
          </v:shape>
          <o:OLEObject Type="Embed" ProgID="Equation.3" ShapeID="_x0000_i1388" DrawAspect="Content" ObjectID="_1719177865" r:id="rId813"/>
        </w:object>
      </w:r>
    </w:p>
    <w:p w14:paraId="0EE48825" w14:textId="77777777" w:rsidR="00A8272C" w:rsidRDefault="00A8272C" w:rsidP="00A8272C"/>
    <w:p w14:paraId="7047BB38" w14:textId="77777777" w:rsidR="00A8272C" w:rsidRDefault="00A8272C" w:rsidP="00A8272C">
      <w:r>
        <w:t xml:space="preserve">47.  </w:t>
      </w:r>
      <w:r w:rsidR="004D308A" w:rsidRPr="00E42C22">
        <w:rPr>
          <w:position w:val="-24"/>
        </w:rPr>
        <w:object w:dxaOrig="2439" w:dyaOrig="620" w14:anchorId="269E9FBB">
          <v:shape id="_x0000_i1389" type="#_x0000_t75" style="width:122.25pt;height:32.25pt" o:ole="">
            <v:imagedata r:id="rId814" o:title=""/>
          </v:shape>
          <o:OLEObject Type="Embed" ProgID="Equation.3" ShapeID="_x0000_i1389" DrawAspect="Content" ObjectID="_1719177866" r:id="rId815"/>
        </w:object>
      </w:r>
      <w:r>
        <w:tab/>
      </w:r>
      <w:r>
        <w:tab/>
      </w:r>
      <w:r>
        <w:tab/>
        <w:t xml:space="preserve">48.  </w:t>
      </w:r>
      <w:r w:rsidR="004D308A" w:rsidRPr="00E42C22">
        <w:rPr>
          <w:position w:val="-8"/>
        </w:rPr>
        <w:object w:dxaOrig="2220" w:dyaOrig="400" w14:anchorId="2E62A10D">
          <v:shape id="_x0000_i1390" type="#_x0000_t75" style="width:111.75pt;height:20.25pt" o:ole="">
            <v:imagedata r:id="rId816" o:title=""/>
          </v:shape>
          <o:OLEObject Type="Embed" ProgID="Equation.3" ShapeID="_x0000_i1390" DrawAspect="Content" ObjectID="_1719177867" r:id="rId817"/>
        </w:object>
      </w:r>
    </w:p>
    <w:p w14:paraId="0AE65400" w14:textId="77777777" w:rsidR="00DB6DCD" w:rsidRDefault="00DB6DCD" w:rsidP="00A8272C"/>
    <w:p w14:paraId="413132D5" w14:textId="77777777" w:rsidR="00DB6DCD" w:rsidRDefault="00DB6DCD" w:rsidP="00A8272C"/>
    <w:p w14:paraId="1777DD03" w14:textId="77777777" w:rsidR="00A8272C" w:rsidRDefault="00A8272C" w:rsidP="00A8272C">
      <w:r>
        <w:lastRenderedPageBreak/>
        <w:t>In problems 49</w:t>
      </w:r>
      <w:r w:rsidR="00DB6DCD">
        <w:rPr>
          <w:rFonts w:cs="Times New Roman"/>
        </w:rPr>
        <w:t>–</w:t>
      </w:r>
      <w:r>
        <w:t>54, find the foci.</w:t>
      </w:r>
    </w:p>
    <w:p w14:paraId="6C668870" w14:textId="77777777" w:rsidR="00A8272C" w:rsidRDefault="00A8272C" w:rsidP="00A8272C">
      <w:r>
        <w:t xml:space="preserve">49.   </w:t>
      </w:r>
      <w:r w:rsidR="004D308A" w:rsidRPr="00E42C22">
        <w:rPr>
          <w:position w:val="-24"/>
        </w:rPr>
        <w:object w:dxaOrig="1160" w:dyaOrig="660" w14:anchorId="18C93A94">
          <v:shape id="_x0000_i1391" type="#_x0000_t75" style="width:58.5pt;height:32.25pt" o:ole="">
            <v:imagedata r:id="rId818" o:title=""/>
          </v:shape>
          <o:OLEObject Type="Embed" ProgID="Equation.3" ShapeID="_x0000_i1391" DrawAspect="Content" ObjectID="_1719177868" r:id="rId819"/>
        </w:object>
      </w:r>
      <w:r>
        <w:tab/>
      </w:r>
      <w:r>
        <w:tab/>
      </w:r>
      <w:r>
        <w:tab/>
      </w:r>
      <w:r>
        <w:tab/>
        <w:t xml:space="preserve">50.   </w:t>
      </w:r>
      <w:r w:rsidR="004D308A" w:rsidRPr="00E42C22">
        <w:rPr>
          <w:position w:val="-24"/>
        </w:rPr>
        <w:object w:dxaOrig="1120" w:dyaOrig="660" w14:anchorId="7AD904D9">
          <v:shape id="_x0000_i1392" type="#_x0000_t75" style="width:54.75pt;height:32.25pt" o:ole="">
            <v:imagedata r:id="rId820" o:title=""/>
          </v:shape>
          <o:OLEObject Type="Embed" ProgID="Equation.3" ShapeID="_x0000_i1392" DrawAspect="Content" ObjectID="_1719177869" r:id="rId821"/>
        </w:object>
      </w:r>
      <w:r>
        <w:tab/>
      </w:r>
      <w:r>
        <w:tab/>
      </w:r>
    </w:p>
    <w:p w14:paraId="348D346A" w14:textId="77777777" w:rsidR="00A8272C" w:rsidRDefault="00A8272C" w:rsidP="00A8272C"/>
    <w:p w14:paraId="28208693" w14:textId="77777777" w:rsidR="00A8272C" w:rsidRDefault="00A8272C" w:rsidP="00A8272C">
      <w:r>
        <w:t xml:space="preserve">51.   </w:t>
      </w:r>
      <w:r w:rsidR="004D308A" w:rsidRPr="00E42C22">
        <w:rPr>
          <w:position w:val="-24"/>
        </w:rPr>
        <w:object w:dxaOrig="2000" w:dyaOrig="680" w14:anchorId="729BE4CD">
          <v:shape id="_x0000_i1393" type="#_x0000_t75" style="width:99.75pt;height:33pt" o:ole="">
            <v:imagedata r:id="rId822" o:title=""/>
          </v:shape>
          <o:OLEObject Type="Embed" ProgID="Equation.3" ShapeID="_x0000_i1393" DrawAspect="Content" ObjectID="_1719177870" r:id="rId823"/>
        </w:object>
      </w:r>
      <w:r>
        <w:tab/>
      </w:r>
      <w:r>
        <w:tab/>
      </w:r>
      <w:r>
        <w:tab/>
        <w:t xml:space="preserve">52.   </w:t>
      </w:r>
      <w:r w:rsidR="004D308A" w:rsidRPr="00E42C22">
        <w:rPr>
          <w:position w:val="-24"/>
        </w:rPr>
        <w:object w:dxaOrig="2079" w:dyaOrig="680" w14:anchorId="61A582EF">
          <v:shape id="_x0000_i1394" type="#_x0000_t75" style="width:104.25pt;height:33pt" o:ole="">
            <v:imagedata r:id="rId824" o:title=""/>
          </v:shape>
          <o:OLEObject Type="Embed" ProgID="Equation.3" ShapeID="_x0000_i1394" DrawAspect="Content" ObjectID="_1719177871" r:id="rId825"/>
        </w:object>
      </w:r>
    </w:p>
    <w:p w14:paraId="02D7747F" w14:textId="77777777" w:rsidR="00A8272C" w:rsidRDefault="00A8272C" w:rsidP="00A8272C"/>
    <w:p w14:paraId="1E9CDD5E" w14:textId="77777777" w:rsidR="00A8272C" w:rsidRDefault="00A8272C" w:rsidP="00A8272C">
      <w:r>
        <w:t xml:space="preserve">53.   </w:t>
      </w:r>
      <w:r w:rsidR="004D308A" w:rsidRPr="00E42C22">
        <w:rPr>
          <w:position w:val="-24"/>
        </w:rPr>
        <w:object w:dxaOrig="2240" w:dyaOrig="620" w14:anchorId="259CEB69">
          <v:shape id="_x0000_i1395" type="#_x0000_t75" style="width:111.75pt;height:32.25pt" o:ole="">
            <v:imagedata r:id="rId826" o:title=""/>
          </v:shape>
          <o:OLEObject Type="Embed" ProgID="Equation.3" ShapeID="_x0000_i1395" DrawAspect="Content" ObjectID="_1719177872" r:id="rId827"/>
        </w:object>
      </w:r>
      <w:r>
        <w:tab/>
      </w:r>
      <w:r>
        <w:tab/>
      </w:r>
      <w:r>
        <w:tab/>
        <w:t xml:space="preserve">54.  </w:t>
      </w:r>
      <w:r w:rsidR="004D308A" w:rsidRPr="00E42C22">
        <w:rPr>
          <w:position w:val="-24"/>
        </w:rPr>
        <w:object w:dxaOrig="2500" w:dyaOrig="620" w14:anchorId="0FFFD3CB">
          <v:shape id="_x0000_i1396" type="#_x0000_t75" style="width:125.25pt;height:32.25pt" o:ole="">
            <v:imagedata r:id="rId828" o:title=""/>
          </v:shape>
          <o:OLEObject Type="Embed" ProgID="Equation.3" ShapeID="_x0000_i1396" DrawAspect="Content" ObjectID="_1719177873" r:id="rId829"/>
        </w:object>
      </w:r>
    </w:p>
    <w:p w14:paraId="02E51F98" w14:textId="77777777" w:rsidR="00A8272C" w:rsidRDefault="00A8272C" w:rsidP="00A8272C"/>
    <w:p w14:paraId="2AF9B66E" w14:textId="77777777" w:rsidR="00A8272C" w:rsidRDefault="00A8272C" w:rsidP="00A8272C">
      <w:r>
        <w:t>In problems 55</w:t>
      </w:r>
      <w:r w:rsidR="00DB6DCD">
        <w:rPr>
          <w:rFonts w:cs="Times New Roman"/>
        </w:rPr>
        <w:t>–</w:t>
      </w:r>
      <w:r>
        <w:t>66, find the standard form of the equation for a hyperbola satisfying the given conditions.</w:t>
      </w:r>
    </w:p>
    <w:p w14:paraId="48D853E2" w14:textId="77777777" w:rsidR="00A8272C" w:rsidRDefault="00A8272C" w:rsidP="00A8272C"/>
    <w:p w14:paraId="2E16DF3E" w14:textId="77777777" w:rsidR="00A8272C" w:rsidRDefault="00A8272C" w:rsidP="00A8272C">
      <w:r>
        <w:t>55.  Foci (5,0) and (-5,0), vertices (4,0) and (4,0)</w:t>
      </w:r>
    </w:p>
    <w:p w14:paraId="3E7F14B5" w14:textId="77777777" w:rsidR="00A8272C" w:rsidRDefault="00A8272C" w:rsidP="00A8272C"/>
    <w:p w14:paraId="2C4A2CA9" w14:textId="77777777" w:rsidR="00A8272C" w:rsidRDefault="00A8272C" w:rsidP="00A8272C">
      <w:r>
        <w:t>56.  Foci (0,26) and (0, -26),  vertices (0,10) and (0,-10)</w:t>
      </w:r>
    </w:p>
    <w:p w14:paraId="34A01F1F" w14:textId="77777777" w:rsidR="00A8272C" w:rsidRDefault="00A8272C" w:rsidP="00A8272C"/>
    <w:p w14:paraId="7DD6A5ED" w14:textId="77777777" w:rsidR="00A8272C" w:rsidRPr="006F6DC3" w:rsidRDefault="00A8272C" w:rsidP="00A8272C">
      <w:pPr>
        <w:rPr>
          <w:lang w:val="fr-FR"/>
        </w:rPr>
      </w:pPr>
      <w:r w:rsidRPr="006F6DC3">
        <w:rPr>
          <w:lang w:val="fr-FR"/>
        </w:rPr>
        <w:t>57.  Focus (0, 13),  vertex (0,12), center (0,0)</w:t>
      </w:r>
    </w:p>
    <w:p w14:paraId="2EA861BF" w14:textId="77777777" w:rsidR="00A8272C" w:rsidRPr="006F6DC3" w:rsidRDefault="00A8272C" w:rsidP="00A8272C">
      <w:pPr>
        <w:rPr>
          <w:lang w:val="fr-FR"/>
        </w:rPr>
      </w:pPr>
    </w:p>
    <w:p w14:paraId="0CBA9E8D" w14:textId="77777777" w:rsidR="00A8272C" w:rsidRPr="006F6DC3" w:rsidRDefault="00A8272C" w:rsidP="00A8272C">
      <w:pPr>
        <w:rPr>
          <w:lang w:val="fr-FR"/>
        </w:rPr>
      </w:pPr>
      <w:r w:rsidRPr="006F6DC3">
        <w:rPr>
          <w:lang w:val="fr-FR"/>
        </w:rPr>
        <w:t>58.  Focus (15, 0),  vertex (12, 0), center (0,0)</w:t>
      </w:r>
    </w:p>
    <w:p w14:paraId="6E61499B" w14:textId="77777777" w:rsidR="00A8272C" w:rsidRPr="006F6DC3" w:rsidRDefault="00A8272C" w:rsidP="00A8272C">
      <w:pPr>
        <w:rPr>
          <w:lang w:val="fr-FR"/>
        </w:rPr>
      </w:pPr>
    </w:p>
    <w:p w14:paraId="2551BCF7" w14:textId="77777777" w:rsidR="00A8272C" w:rsidRPr="00CA032F" w:rsidRDefault="00A8272C" w:rsidP="00A8272C">
      <w:r>
        <w:t xml:space="preserve">59.  Focus (17, 0) and (-17,0),  asymptotes  </w:t>
      </w:r>
      <w:r w:rsidR="004D308A" w:rsidRPr="00E42C22">
        <w:rPr>
          <w:position w:val="-24"/>
        </w:rPr>
        <w:object w:dxaOrig="859" w:dyaOrig="620" w14:anchorId="646CD282">
          <v:shape id="_x0000_i1397" type="#_x0000_t75" style="width:43.5pt;height:32.25pt" o:ole="">
            <v:imagedata r:id="rId830" o:title=""/>
          </v:shape>
          <o:OLEObject Type="Embed" ProgID="Equation.3" ShapeID="_x0000_i1397" DrawAspect="Content" ObjectID="_1719177874" r:id="rId831"/>
        </w:object>
      </w:r>
      <w:r>
        <w:t xml:space="preserve"> and </w:t>
      </w:r>
      <w:r w:rsidR="004D308A" w:rsidRPr="00E42C22">
        <w:rPr>
          <w:position w:val="-24"/>
        </w:rPr>
        <w:object w:dxaOrig="1020" w:dyaOrig="620" w14:anchorId="3DD4B52B">
          <v:shape id="_x0000_i1398" type="#_x0000_t75" style="width:51.75pt;height:32.25pt" o:ole="">
            <v:imagedata r:id="rId832" o:title=""/>
          </v:shape>
          <o:OLEObject Type="Embed" ProgID="Equation.3" ShapeID="_x0000_i1398" DrawAspect="Content" ObjectID="_1719177875" r:id="rId833"/>
        </w:object>
      </w:r>
    </w:p>
    <w:p w14:paraId="4BCB1ABC" w14:textId="77777777" w:rsidR="00A8272C" w:rsidRDefault="00A8272C" w:rsidP="00A8272C"/>
    <w:p w14:paraId="49CD7151" w14:textId="77777777" w:rsidR="00A8272C" w:rsidRDefault="00A8272C" w:rsidP="00A8272C">
      <w:r>
        <w:t xml:space="preserve">60.  Focus (0, 25) and (0, 25),  asymptotes  </w:t>
      </w:r>
      <w:r w:rsidR="004D308A" w:rsidRPr="00E42C22">
        <w:rPr>
          <w:position w:val="-24"/>
        </w:rPr>
        <w:object w:dxaOrig="880" w:dyaOrig="620" w14:anchorId="24371AB3">
          <v:shape id="_x0000_i1399" type="#_x0000_t75" style="width:43.5pt;height:32.25pt" o:ole="">
            <v:imagedata r:id="rId834" o:title=""/>
          </v:shape>
          <o:OLEObject Type="Embed" ProgID="Equation.3" ShapeID="_x0000_i1399" DrawAspect="Content" ObjectID="_1719177876" r:id="rId835"/>
        </w:object>
      </w:r>
      <w:r>
        <w:t xml:space="preserve"> and </w:t>
      </w:r>
      <w:r w:rsidR="004D308A" w:rsidRPr="00E42C22">
        <w:rPr>
          <w:position w:val="-24"/>
        </w:rPr>
        <w:object w:dxaOrig="1060" w:dyaOrig="620" w14:anchorId="710803F7">
          <v:shape id="_x0000_i1400" type="#_x0000_t75" style="width:53.25pt;height:32.25pt" o:ole="">
            <v:imagedata r:id="rId836" o:title=""/>
          </v:shape>
          <o:OLEObject Type="Embed" ProgID="Equation.3" ShapeID="_x0000_i1400" DrawAspect="Content" ObjectID="_1719177877" r:id="rId837"/>
        </w:object>
      </w:r>
    </w:p>
    <w:p w14:paraId="69811427" w14:textId="77777777" w:rsidR="00A8272C" w:rsidRDefault="00A8272C" w:rsidP="00A8272C"/>
    <w:p w14:paraId="17EF134F" w14:textId="77777777" w:rsidR="00A8272C" w:rsidRDefault="00A8272C" w:rsidP="00A8272C">
      <w:r>
        <w:t>61.  Focus (10, 0) and (-10, 0), transverse axis length 16</w:t>
      </w:r>
    </w:p>
    <w:p w14:paraId="49C469D5" w14:textId="77777777" w:rsidR="00A8272C" w:rsidRDefault="00A8272C" w:rsidP="00A8272C"/>
    <w:p w14:paraId="0F1CE9B2" w14:textId="77777777" w:rsidR="00A8272C" w:rsidRDefault="00A8272C" w:rsidP="00A8272C">
      <w:r>
        <w:t>62.  Focus (0, 34) and (0, -34), transverse axis length 32</w:t>
      </w:r>
    </w:p>
    <w:p w14:paraId="633E18EB" w14:textId="77777777" w:rsidR="00A8272C" w:rsidRDefault="00A8272C" w:rsidP="00A8272C"/>
    <w:p w14:paraId="604EE59B" w14:textId="77777777" w:rsidR="00A8272C" w:rsidRDefault="00A8272C" w:rsidP="00A8272C">
      <w:r>
        <w:t>63.  Foci (1, 7) and (1, -3),  vertices (1, 6) and (1,-2)</w:t>
      </w:r>
    </w:p>
    <w:p w14:paraId="4DCB5D46" w14:textId="77777777" w:rsidR="00A8272C" w:rsidRDefault="00A8272C" w:rsidP="00A8272C"/>
    <w:p w14:paraId="0DC62AD6" w14:textId="77777777" w:rsidR="00A8272C" w:rsidRDefault="00A8272C" w:rsidP="00A8272C">
      <w:r>
        <w:t>64.  Foci (4, -2) and (-6, -2), vertices (2, -2) and (-4, -2)</w:t>
      </w:r>
    </w:p>
    <w:p w14:paraId="06661682" w14:textId="77777777" w:rsidR="00A8272C" w:rsidRDefault="00A8272C" w:rsidP="00A8272C"/>
    <w:p w14:paraId="157A26A3" w14:textId="77777777" w:rsidR="00A8272C" w:rsidRPr="006F6DC3" w:rsidRDefault="00A8272C" w:rsidP="00A8272C">
      <w:pPr>
        <w:rPr>
          <w:lang w:val="fr-FR"/>
        </w:rPr>
      </w:pPr>
      <w:r w:rsidRPr="006F6DC3">
        <w:rPr>
          <w:lang w:val="fr-FR"/>
        </w:rPr>
        <w:t>65.  Focus (12, 3),  vertex (4, 3), center (-1, 3)</w:t>
      </w:r>
    </w:p>
    <w:p w14:paraId="0A28F18B" w14:textId="77777777" w:rsidR="00A8272C" w:rsidRPr="006F6DC3" w:rsidRDefault="00A8272C" w:rsidP="00A8272C">
      <w:pPr>
        <w:rPr>
          <w:lang w:val="fr-FR"/>
        </w:rPr>
      </w:pPr>
    </w:p>
    <w:p w14:paraId="5FC7090E" w14:textId="77777777" w:rsidR="00A8272C" w:rsidRPr="006F6DC3" w:rsidRDefault="00A8272C" w:rsidP="00A8272C">
      <w:pPr>
        <w:rPr>
          <w:lang w:val="fr-FR"/>
        </w:rPr>
      </w:pPr>
      <w:r w:rsidRPr="006F6DC3">
        <w:rPr>
          <w:lang w:val="fr-FR"/>
        </w:rPr>
        <w:t>66.  Focus (-3, 15),  vertex (-3, 13), center (-3, -2)</w:t>
      </w:r>
    </w:p>
    <w:p w14:paraId="71B35AB0" w14:textId="77777777" w:rsidR="00DB6DCD" w:rsidRPr="006F6DC3" w:rsidRDefault="00DB6DCD" w:rsidP="00A8272C">
      <w:pPr>
        <w:rPr>
          <w:lang w:val="fr-FR"/>
        </w:rPr>
      </w:pPr>
    </w:p>
    <w:p w14:paraId="08AB14C4" w14:textId="77777777" w:rsidR="00DB6DCD" w:rsidRPr="006F6DC3" w:rsidRDefault="00DB6DCD" w:rsidP="00A8272C">
      <w:pPr>
        <w:rPr>
          <w:lang w:val="fr-FR"/>
        </w:rPr>
      </w:pPr>
    </w:p>
    <w:p w14:paraId="26485C60" w14:textId="77777777" w:rsidR="00DB6DCD" w:rsidRPr="006F6DC3" w:rsidRDefault="00DB6DCD" w:rsidP="00A8272C">
      <w:pPr>
        <w:rPr>
          <w:lang w:val="fr-FR"/>
        </w:rPr>
      </w:pPr>
    </w:p>
    <w:p w14:paraId="410C990E" w14:textId="77777777" w:rsidR="00DB6DCD" w:rsidRPr="006F6DC3" w:rsidRDefault="00DB6DCD" w:rsidP="00A8272C">
      <w:pPr>
        <w:rPr>
          <w:lang w:val="fr-FR"/>
        </w:rPr>
      </w:pPr>
    </w:p>
    <w:p w14:paraId="1B58812F" w14:textId="77777777" w:rsidR="00DB6DCD" w:rsidRPr="006F6DC3" w:rsidRDefault="00DB6DCD" w:rsidP="00A8272C">
      <w:pPr>
        <w:rPr>
          <w:lang w:val="fr-FR"/>
        </w:rPr>
      </w:pPr>
    </w:p>
    <w:p w14:paraId="2D60AC69" w14:textId="77777777" w:rsidR="00DB6DCD" w:rsidRPr="006F6DC3" w:rsidRDefault="00DB6DCD" w:rsidP="00A8272C">
      <w:pPr>
        <w:rPr>
          <w:lang w:val="fr-FR"/>
        </w:rPr>
      </w:pPr>
    </w:p>
    <w:p w14:paraId="70C304CB" w14:textId="77777777" w:rsidR="00DB6DCD" w:rsidRPr="006F6DC3" w:rsidRDefault="00DB6DCD" w:rsidP="00A8272C">
      <w:pPr>
        <w:rPr>
          <w:lang w:val="fr-FR"/>
        </w:rPr>
      </w:pPr>
    </w:p>
    <w:p w14:paraId="049BD8FC" w14:textId="77777777" w:rsidR="00A8272C" w:rsidRDefault="00A8272C" w:rsidP="00A8272C">
      <w:pPr>
        <w:ind w:left="450" w:hanging="450"/>
      </w:pPr>
      <w:r>
        <w:lastRenderedPageBreak/>
        <w:t xml:space="preserve">67.  </w:t>
      </w:r>
      <w:r w:rsidRPr="004A11F3">
        <w:rPr>
          <w:rStyle w:val="Strong"/>
        </w:rPr>
        <w:t>LORAN</w:t>
      </w:r>
      <w:r>
        <w:t xml:space="preserve">  Stations A and B are 100 kilometers apart and send a simul</w:t>
      </w:r>
      <w:r w:rsidR="00DB6DCD">
        <w:t>taneous radio signal to a ship</w:t>
      </w:r>
      <w:r>
        <w:t xml:space="preserve">.  The signal from A arrives 0.0002 seconds before the signal from B.  If the signal travels 300,000 kilometers per second, find </w:t>
      </w:r>
      <w:r w:rsidR="00DB6DCD">
        <w:t>an</w:t>
      </w:r>
      <w:r>
        <w:t xml:space="preserve"> equation of the hyperbola o</w:t>
      </w:r>
      <w:r w:rsidR="00DB6DCD">
        <w:t>n which the ship is positioned if the foci are located at A and B.</w:t>
      </w:r>
    </w:p>
    <w:p w14:paraId="69DFEB20" w14:textId="77777777" w:rsidR="00A8272C" w:rsidRDefault="00A8272C" w:rsidP="00A8272C">
      <w:pPr>
        <w:ind w:left="450" w:hanging="450"/>
      </w:pPr>
    </w:p>
    <w:p w14:paraId="4E4C1193" w14:textId="77777777" w:rsidR="00A8272C" w:rsidRDefault="00A8272C" w:rsidP="00A8272C">
      <w:pPr>
        <w:ind w:left="450" w:hanging="450"/>
      </w:pPr>
      <w:r>
        <w:t xml:space="preserve">68.  </w:t>
      </w:r>
      <w:r>
        <w:rPr>
          <w:rStyle w:val="Strong"/>
        </w:rPr>
        <w:t xml:space="preserve">Thunder </w:t>
      </w:r>
      <w:r w:rsidRPr="004A11F3">
        <w:rPr>
          <w:rStyle w:val="Strong"/>
        </w:rPr>
        <w:t>and Lightning</w:t>
      </w:r>
      <w:r>
        <w:t xml:space="preserve">  Anita and Samir are standing 3050 feet apart when they see a bolt of light strike the ground.  Anita hears the thunder 0.5 seconds before Samir does.  Sound travels at 1100 feet per second.  Find </w:t>
      </w:r>
      <w:r w:rsidR="00DB6DCD">
        <w:t>an</w:t>
      </w:r>
      <w:r>
        <w:t xml:space="preserve"> equation of the hyperbola on which the </w:t>
      </w:r>
      <w:r w:rsidR="00DB6DCD">
        <w:t>lighting strike is positioned if Anita and Samir are located at the foci.</w:t>
      </w:r>
    </w:p>
    <w:p w14:paraId="574B2445" w14:textId="77777777" w:rsidR="00A8272C" w:rsidRDefault="00A8272C" w:rsidP="00A8272C">
      <w:pPr>
        <w:ind w:left="450" w:hanging="450"/>
      </w:pPr>
      <w:r>
        <w:rPr>
          <w:noProof/>
        </w:rPr>
        <w:drawing>
          <wp:anchor distT="0" distB="0" distL="114300" distR="114300" simplePos="0" relativeHeight="251747328" behindDoc="0" locked="0" layoutInCell="1" allowOverlap="1" wp14:anchorId="5B8D0ABF" wp14:editId="4CE23081">
            <wp:simplePos x="0" y="0"/>
            <wp:positionH relativeFrom="column">
              <wp:posOffset>3725545</wp:posOffset>
            </wp:positionH>
            <wp:positionV relativeFrom="paragraph">
              <wp:posOffset>85793</wp:posOffset>
            </wp:positionV>
            <wp:extent cx="1701800" cy="1462405"/>
            <wp:effectExtent l="0" t="0" r="0" b="4445"/>
            <wp:wrapSquare wrapText="bothSides"/>
            <wp:docPr id="302" name="Picture 302" descr="https://s3-us-west-2.amazonaws.com/courses-images-archive-read-only/wp-content/uploads/sites/923/2015/04/25181931/CNX_Precalc_Figure_10_02_011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s3-us-west-2.amazonaws.com/courses-images-archive-read-only/wp-content/uploads/sites/923/2015/04/25181931/CNX_Precalc_Figure_10_02_011n2.jpg"/>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1701800" cy="1462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BB4C2C" w14:textId="77777777" w:rsidR="00A8272C" w:rsidRDefault="00A8272C" w:rsidP="00A8272C">
      <w:pPr>
        <w:ind w:left="450" w:hanging="450"/>
      </w:pPr>
    </w:p>
    <w:p w14:paraId="44661D69" w14:textId="77777777" w:rsidR="00A8272C" w:rsidRPr="009B11C2" w:rsidRDefault="00A8272C" w:rsidP="00A8272C">
      <w:pPr>
        <w:ind w:left="450" w:hanging="450"/>
      </w:pPr>
      <w:bookmarkStart w:id="14" w:name="_Hlk481440691"/>
      <w:r>
        <w:t xml:space="preserve">69.  </w:t>
      </w:r>
      <w:bookmarkEnd w:id="14"/>
      <w:r>
        <w:rPr>
          <w:rStyle w:val="Strong"/>
        </w:rPr>
        <w:t xml:space="preserve">Cooling Tower  </w:t>
      </w:r>
      <w:r w:rsidRPr="00471F0F">
        <w:rPr>
          <w:rStyle w:val="Strong"/>
          <w:b w:val="0"/>
        </w:rPr>
        <w:t xml:space="preserve">The cooling tower for a power plant has sides in the shape of a hyperbola.  The tower stands 179.6 meters tall. The diameter at the top is 72 meters. At their closest, the sides of the tower are 60 meters apart.  Find an equation that models the sides of the cooling tower.  </w:t>
      </w:r>
    </w:p>
    <w:p w14:paraId="1C830E80" w14:textId="77777777" w:rsidR="00A8272C" w:rsidRDefault="00A8272C" w:rsidP="00A8272C">
      <w:pPr>
        <w:ind w:left="450" w:hanging="450"/>
      </w:pPr>
    </w:p>
    <w:p w14:paraId="6AD017AB" w14:textId="77777777" w:rsidR="00A8272C" w:rsidRDefault="00A8272C" w:rsidP="00A8272C">
      <w:pPr>
        <w:ind w:left="450" w:hanging="450"/>
      </w:pPr>
    </w:p>
    <w:p w14:paraId="4C28ECC9" w14:textId="77777777" w:rsidR="00A8272C" w:rsidRDefault="00A8272C" w:rsidP="00A8272C">
      <w:pPr>
        <w:ind w:left="450" w:hanging="450"/>
      </w:pPr>
      <w:r>
        <w:t xml:space="preserve">70.  </w:t>
      </w:r>
      <w:r>
        <w:rPr>
          <w:rStyle w:val="Strong"/>
        </w:rPr>
        <w:t xml:space="preserve">Calibration  </w:t>
      </w:r>
      <w:r>
        <w:t>A seismologist positions two recording devices 340 feet apar</w:t>
      </w:r>
      <w:r w:rsidR="00DB6DCD">
        <w:t xml:space="preserve">t at points A and B.  To check </w:t>
      </w:r>
      <w:r>
        <w:t>the calibration, an explosive is detonated between the devices 90 feet from point A.  The time the explosions register on the devices is noted and the difference calculated.  A second explosion will be detonated east of point A.  How far east should the second explosion be positioned so that the measured time difference is the same as for the first explosion?</w:t>
      </w:r>
    </w:p>
    <w:p w14:paraId="5910C9FD" w14:textId="77777777" w:rsidR="00A8272C" w:rsidRDefault="00A8272C" w:rsidP="00A8272C">
      <w:pPr>
        <w:ind w:left="450" w:hanging="450"/>
      </w:pPr>
    </w:p>
    <w:p w14:paraId="7421C91F" w14:textId="77777777" w:rsidR="00A8272C" w:rsidRDefault="00A8272C" w:rsidP="00A8272C">
      <w:pPr>
        <w:ind w:left="450" w:hanging="450"/>
      </w:pPr>
      <w:r>
        <w:t xml:space="preserve">71.  </w:t>
      </w:r>
      <w:r>
        <w:rPr>
          <w:rStyle w:val="Strong"/>
        </w:rPr>
        <w:t xml:space="preserve">Target Practice  </w:t>
      </w:r>
      <w:r>
        <w:t xml:space="preserve">A gun at point A and a target at point B are 200 feet apart.  A person at point C hears the gun fire and hit the target at exactly the same time.  Find </w:t>
      </w:r>
      <w:r w:rsidR="00DB6DCD">
        <w:t>an</w:t>
      </w:r>
      <w:r>
        <w:t xml:space="preserve"> equation of the hyperbola on which the person is standing</w:t>
      </w:r>
      <w:r w:rsidR="00DB6DCD">
        <w:t xml:space="preserve"> if the foci are located at A and B</w:t>
      </w:r>
      <w:r>
        <w:t>.  A fired bullet has a velocity of 2000 feet per second.  The speed of sound is 1100 feet per second.</w:t>
      </w:r>
    </w:p>
    <w:p w14:paraId="4F2D9EC6" w14:textId="77777777" w:rsidR="00A8272C" w:rsidRDefault="00A8272C" w:rsidP="00A8272C">
      <w:pPr>
        <w:ind w:left="450" w:hanging="450"/>
      </w:pPr>
    </w:p>
    <w:p w14:paraId="2430FD27" w14:textId="77777777" w:rsidR="00A8272C" w:rsidRDefault="00A8272C" w:rsidP="00A8272C">
      <w:pPr>
        <w:ind w:left="450" w:hanging="450"/>
      </w:pPr>
      <w:r>
        <w:rPr>
          <w:noProof/>
        </w:rPr>
        <mc:AlternateContent>
          <mc:Choice Requires="wpc">
            <w:drawing>
              <wp:anchor distT="0" distB="0" distL="114300" distR="114300" simplePos="0" relativeHeight="251746304" behindDoc="0" locked="0" layoutInCell="1" allowOverlap="1" wp14:anchorId="1C6BAD04" wp14:editId="69D9385C">
                <wp:simplePos x="0" y="0"/>
                <wp:positionH relativeFrom="column">
                  <wp:posOffset>3547745</wp:posOffset>
                </wp:positionH>
                <wp:positionV relativeFrom="paragraph">
                  <wp:posOffset>14808</wp:posOffset>
                </wp:positionV>
                <wp:extent cx="1873250" cy="1918970"/>
                <wp:effectExtent l="0" t="0" r="0" b="0"/>
                <wp:wrapSquare wrapText="bothSides"/>
                <wp:docPr id="303" name="Canvas 30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13" name="Picture 413"/>
                          <pic:cNvPicPr/>
                        </pic:nvPicPr>
                        <pic:blipFill>
                          <a:blip r:embed="rId839">
                            <a:extLst>
                              <a:ext uri="{28A0092B-C50C-407E-A947-70E740481C1C}">
                                <a14:useLocalDpi xmlns:a14="http://schemas.microsoft.com/office/drawing/2010/main" val="0"/>
                              </a:ext>
                            </a:extLst>
                          </a:blip>
                          <a:srcRect/>
                          <a:stretch>
                            <a:fillRect/>
                          </a:stretch>
                        </pic:blipFill>
                        <pic:spPr bwMode="auto">
                          <a:xfrm>
                            <a:off x="35560" y="0"/>
                            <a:ext cx="1837690" cy="1834515"/>
                          </a:xfrm>
                          <a:prstGeom prst="rect">
                            <a:avLst/>
                          </a:prstGeom>
                          <a:noFill/>
                          <a:ln>
                            <a:noFill/>
                          </a:ln>
                        </pic:spPr>
                      </pic:pic>
                      <wps:wsp>
                        <wps:cNvPr id="415" name="Text Box 415"/>
                        <wps:cNvSpPr txBox="1"/>
                        <wps:spPr>
                          <a:xfrm>
                            <a:off x="969077" y="1629636"/>
                            <a:ext cx="648917" cy="254158"/>
                          </a:xfrm>
                          <a:prstGeom prst="rect">
                            <a:avLst/>
                          </a:prstGeom>
                          <a:noFill/>
                          <a:ln w="6350">
                            <a:noFill/>
                          </a:ln>
                        </wps:spPr>
                        <wps:txbx>
                          <w:txbxContent>
                            <w:p w14:paraId="646DAF85" w14:textId="77777777" w:rsidR="00AB1A6D" w:rsidRPr="00A81AAF" w:rsidRDefault="00AB1A6D" w:rsidP="00A8272C">
                              <w:pPr>
                                <w:rPr>
                                  <w:sz w:val="20"/>
                                  <w:vertAlign w:val="superscript"/>
                                </w:rPr>
                              </w:pPr>
                              <w:r w:rsidRPr="00A81AAF">
                                <w:rPr>
                                  <w:sz w:val="20"/>
                                </w:rPr>
                                <w:t>3×10</w:t>
                              </w:r>
                              <w:r w:rsidRPr="00A81AAF">
                                <w:rPr>
                                  <w:sz w:val="20"/>
                                  <w:vertAlign w:val="superscript"/>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Straight Connector 192"/>
                        <wps:cNvCnPr/>
                        <wps:spPr>
                          <a:xfrm>
                            <a:off x="1070221" y="994484"/>
                            <a:ext cx="0" cy="676218"/>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193" name="Straight Connector 193"/>
                        <wps:cNvCnPr/>
                        <wps:spPr>
                          <a:xfrm>
                            <a:off x="1351179" y="1038287"/>
                            <a:ext cx="0" cy="632415"/>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1C6BAD04" id="Canvas 303" o:spid="_x0000_s1360" editas="canvas" style="position:absolute;left:0;text-align:left;margin-left:279.35pt;margin-top:1.15pt;width:147.5pt;height:151.1pt;z-index:251746304;mso-position-horizontal-relative:text;mso-position-vertical-relative:text" coordsize="18732,19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">
                <v:shape id="_x0000_s1361" type="#_x0000_t75" style="position:absolute;width:18732;height:19189;visibility:visible;mso-wrap-style:square">
                  <v:fill o:detectmouseclick="t"/>
                  <v:path o:connecttype="none"/>
                </v:shape>
                <v:shape id="Picture 413" o:spid="_x0000_s1362" type="#_x0000_t75" style="position:absolute;left:355;width:18377;height:18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">
                  <v:imagedata r:id="rId840" o:title=""/>
                </v:shape>
                <v:shape id="Text Box 415" o:spid="_x0000_s1363" type="#_x0000_t202" style="position:absolute;left:9690;top:16296;width:6489;height:2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" filled="f" stroked="f" strokeweight=".5pt">
                  <v:textbox>
                    <w:txbxContent>
                      <w:p w14:paraId="646DAF85" w14:textId="77777777" w:rsidR="00AB1A6D" w:rsidRPr="00A81AAF" w:rsidRDefault="00AB1A6D" w:rsidP="00A8272C">
                        <w:pPr>
                          <w:rPr>
                            <w:sz w:val="20"/>
                            <w:vertAlign w:val="superscript"/>
                          </w:rPr>
                        </w:pPr>
                        <w:r w:rsidRPr="00A81AAF">
                          <w:rPr>
                            <w:sz w:val="20"/>
                          </w:rPr>
                          <w:t>3×10</w:t>
                        </w:r>
                        <w:r w:rsidRPr="00A81AAF">
                          <w:rPr>
                            <w:sz w:val="20"/>
                            <w:vertAlign w:val="superscript"/>
                          </w:rPr>
                          <w:t>8</w:t>
                        </w:r>
                      </w:p>
                    </w:txbxContent>
                  </v:textbox>
                </v:shape>
                <v:line id="Straight Connector 192" o:spid="_x0000_s1364" style="position:absolute;visibility:visible;mso-wrap-style:square" from="10702,9944" to="10702,16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" strokecolor="#7030a0" strokeweight=".5pt">
                  <v:stroke joinstyle="miter"/>
                </v:line>
                <v:line id="Straight Connector 193" o:spid="_x0000_s1365" style="position:absolute;visibility:visible;mso-wrap-style:square" from="13511,10382" to="13511,16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" strokecolor="#7030a0" strokeweight=".5pt">
                  <v:stroke joinstyle="miter"/>
                </v:line>
                <w10:wrap type="square"/>
              </v:group>
            </w:pict>
          </mc:Fallback>
        </mc:AlternateContent>
      </w:r>
    </w:p>
    <w:p w14:paraId="066C983D" w14:textId="77777777" w:rsidR="00A8272C" w:rsidRDefault="00A8272C" w:rsidP="00A8272C">
      <w:pPr>
        <w:ind w:left="450" w:hanging="450"/>
      </w:pPr>
      <w:r>
        <w:t xml:space="preserve">72.  </w:t>
      </w:r>
      <w:r w:rsidRPr="004A11F3">
        <w:rPr>
          <w:rStyle w:val="Strong"/>
        </w:rPr>
        <w:t>Comet Trajectories</w:t>
      </w:r>
      <w:r>
        <w:t xml:space="preserve">  A comet passes through the solar system following a hyperbolic trajectory with the sun as a focus.  The closest it gets to the sun is 3×10</w:t>
      </w:r>
      <w:r>
        <w:rPr>
          <w:vertAlign w:val="superscript"/>
        </w:rPr>
        <w:t>8</w:t>
      </w:r>
      <w:r>
        <w:t xml:space="preserve"> miles.  The figure shows the trajectory of the comet</w:t>
      </w:r>
      <w:r w:rsidR="00DB6DCD">
        <w:t>,</w:t>
      </w:r>
      <w:r>
        <w:t xml:space="preserve"> whose path of entry is at a right angle to its path of departure.  Find an equation for the comet’s tr</w:t>
      </w:r>
      <w:r w:rsidR="00DB6DCD">
        <w:t>ajectory.  Round to two decimal places</w:t>
      </w:r>
      <w:r>
        <w:t>.</w:t>
      </w:r>
    </w:p>
    <w:p w14:paraId="0F191230" w14:textId="77777777" w:rsidR="00A8272C" w:rsidRDefault="00A8272C" w:rsidP="00A8272C"/>
    <w:p w14:paraId="4FDB6D7D" w14:textId="77777777" w:rsidR="00A8272C" w:rsidRDefault="00A8272C" w:rsidP="00A8272C">
      <w:pPr>
        <w:jc w:val="center"/>
      </w:pPr>
    </w:p>
    <w:p w14:paraId="30043B23" w14:textId="77777777" w:rsidR="00A8272C" w:rsidRDefault="00A8272C" w:rsidP="00A8272C"/>
    <w:p w14:paraId="2D5D88AE" w14:textId="77777777" w:rsidR="00A8272C" w:rsidRDefault="00A8272C" w:rsidP="00A8272C"/>
    <w:p w14:paraId="78514251" w14:textId="77777777" w:rsidR="00A8272C" w:rsidRDefault="00A8272C" w:rsidP="00A8272C"/>
    <w:p w14:paraId="606A05B9" w14:textId="77777777" w:rsidR="00A8272C" w:rsidRDefault="00A8272C" w:rsidP="00A8272C">
      <w:pPr>
        <w:ind w:left="450" w:hanging="450"/>
      </w:pPr>
      <w:r>
        <w:lastRenderedPageBreak/>
        <w:t xml:space="preserve">73.  The </w:t>
      </w:r>
      <w:r w:rsidRPr="004A11F3">
        <w:rPr>
          <w:rStyle w:val="Strong"/>
        </w:rPr>
        <w:t xml:space="preserve">conjugate </w:t>
      </w:r>
      <w:r>
        <w:t xml:space="preserve">of the hyperbola </w:t>
      </w:r>
      <w:r w:rsidR="004D308A" w:rsidRPr="00E42C22">
        <w:rPr>
          <w:position w:val="-24"/>
        </w:rPr>
        <w:object w:dxaOrig="1160" w:dyaOrig="660" w14:anchorId="4D540D51">
          <v:shape id="_x0000_i1401" type="#_x0000_t75" style="width:58.5pt;height:32.25pt" o:ole="">
            <v:imagedata r:id="rId841" o:title=""/>
          </v:shape>
          <o:OLEObject Type="Embed" ProgID="Equation.3" ShapeID="_x0000_i1401" DrawAspect="Content" ObjectID="_1719177878" r:id="rId842"/>
        </w:object>
      </w:r>
      <w:r>
        <w:t xml:space="preserve"> is  </w:t>
      </w:r>
      <w:r w:rsidR="004D308A" w:rsidRPr="00E42C22">
        <w:rPr>
          <w:position w:val="-24"/>
        </w:rPr>
        <w:object w:dxaOrig="1320" w:dyaOrig="660" w14:anchorId="2C8FCBD8">
          <v:shape id="_x0000_i1402" type="#_x0000_t75" style="width:66pt;height:32.25pt" o:ole="">
            <v:imagedata r:id="rId843" o:title=""/>
          </v:shape>
          <o:OLEObject Type="Embed" ProgID="Equation.3" ShapeID="_x0000_i1402" DrawAspect="Content" ObjectID="_1719177879" r:id="rId844"/>
        </w:object>
      </w:r>
      <w:r>
        <w:t xml:space="preserve">.  Show that </w:t>
      </w:r>
      <w:r w:rsidR="004D308A" w:rsidRPr="00E42C22">
        <w:rPr>
          <w:position w:val="-10"/>
        </w:rPr>
        <w:object w:dxaOrig="1680" w:dyaOrig="360" w14:anchorId="238BFB22">
          <v:shape id="_x0000_i1403" type="#_x0000_t75" style="width:82.5pt;height:18.75pt" o:ole="">
            <v:imagedata r:id="rId845" o:title=""/>
          </v:shape>
          <o:OLEObject Type="Embed" ProgID="Equation.3" ShapeID="_x0000_i1403" DrawAspect="Content" ObjectID="_1719177880" r:id="rId846"/>
        </w:object>
      </w:r>
      <w:r>
        <w:t xml:space="preserve"> is the conjugate of </w:t>
      </w:r>
      <w:r w:rsidR="004D308A" w:rsidRPr="00E42C22">
        <w:rPr>
          <w:position w:val="-10"/>
        </w:rPr>
        <w:object w:dxaOrig="1680" w:dyaOrig="360" w14:anchorId="4C2DFCC6">
          <v:shape id="_x0000_i1404" type="#_x0000_t75" style="width:82.5pt;height:18.75pt" o:ole="">
            <v:imagedata r:id="rId847" o:title=""/>
          </v:shape>
          <o:OLEObject Type="Embed" ProgID="Equation.3" ShapeID="_x0000_i1404" DrawAspect="Content" ObjectID="_1719177881" r:id="rId848"/>
        </w:object>
      </w:r>
      <w:r>
        <w:t>.</w:t>
      </w:r>
    </w:p>
    <w:p w14:paraId="5E6A846A" w14:textId="77777777" w:rsidR="00A8272C" w:rsidRDefault="00A8272C" w:rsidP="00A8272C">
      <w:pPr>
        <w:ind w:left="450" w:hanging="450"/>
      </w:pPr>
    </w:p>
    <w:p w14:paraId="3766BA2A" w14:textId="77777777" w:rsidR="00A8272C" w:rsidRDefault="00A8272C" w:rsidP="00A8272C">
      <w:pPr>
        <w:ind w:left="450" w:hanging="450"/>
      </w:pPr>
      <w:r>
        <w:t xml:space="preserve">74.  </w:t>
      </w:r>
      <w:r w:rsidR="00DB6DCD">
        <w:t xml:space="preserve">The </w:t>
      </w:r>
      <w:r w:rsidR="00DB6DCD">
        <w:rPr>
          <w:b/>
        </w:rPr>
        <w:t>e</w:t>
      </w:r>
      <w:r w:rsidRPr="004A11F3">
        <w:rPr>
          <w:rStyle w:val="Strong"/>
        </w:rPr>
        <w:t>ccentricity</w:t>
      </w:r>
      <w:r>
        <w:t xml:space="preserve"> </w:t>
      </w:r>
      <w:r w:rsidRPr="007F2713">
        <w:rPr>
          <w:i/>
        </w:rPr>
        <w:t>e</w:t>
      </w:r>
      <w:r>
        <w:t xml:space="preserve"> of a hyperbola is the ratio </w:t>
      </w:r>
      <w:r w:rsidR="004D308A" w:rsidRPr="00E42C22">
        <w:rPr>
          <w:position w:val="-24"/>
        </w:rPr>
        <w:object w:dxaOrig="240" w:dyaOrig="620" w14:anchorId="1B472554">
          <v:shape id="_x0000_i1405" type="#_x0000_t75" style="width:10.5pt;height:32.25pt" o:ole="">
            <v:imagedata r:id="rId849" o:title=""/>
          </v:shape>
          <o:OLEObject Type="Embed" ProgID="Equation.3" ShapeID="_x0000_i1405" DrawAspect="Content" ObjectID="_1719177882" r:id="rId850"/>
        </w:object>
      </w:r>
      <w:r w:rsidR="00DB6DCD">
        <w:t>,</w:t>
      </w:r>
      <w:r>
        <w:t xml:space="preserve"> where </w:t>
      </w:r>
      <w:r w:rsidRPr="007F2713">
        <w:rPr>
          <w:i/>
        </w:rPr>
        <w:t>c</w:t>
      </w:r>
      <w:r>
        <w:t xml:space="preserve"> is the distance of a focus from the center and </w:t>
      </w:r>
      <w:r>
        <w:rPr>
          <w:i/>
        </w:rPr>
        <w:t>a</w:t>
      </w:r>
      <w:r>
        <w:t xml:space="preserve"> is the distance of a vertex from the center.  Find the eccentricity of </w:t>
      </w:r>
      <w:r w:rsidR="004D308A" w:rsidRPr="00E42C22">
        <w:rPr>
          <w:position w:val="-24"/>
        </w:rPr>
        <w:object w:dxaOrig="1160" w:dyaOrig="660" w14:anchorId="136FC27D">
          <v:shape id="_x0000_i1406" type="#_x0000_t75" style="width:58.5pt;height:32.25pt" o:ole="">
            <v:imagedata r:id="rId851" o:title=""/>
          </v:shape>
          <o:OLEObject Type="Embed" ProgID="Equation.3" ShapeID="_x0000_i1406" DrawAspect="Content" ObjectID="_1719177883" r:id="rId852"/>
        </w:object>
      </w:r>
      <w:r>
        <w:t>.</w:t>
      </w:r>
    </w:p>
    <w:p w14:paraId="7B00A70F" w14:textId="77777777" w:rsidR="00A8272C" w:rsidRDefault="00A8272C" w:rsidP="00A8272C">
      <w:pPr>
        <w:ind w:left="450" w:hanging="450"/>
      </w:pPr>
    </w:p>
    <w:p w14:paraId="6315E76E" w14:textId="77777777" w:rsidR="00A8272C" w:rsidRDefault="00A8272C" w:rsidP="00A8272C">
      <w:pPr>
        <w:ind w:left="450" w:hanging="450"/>
      </w:pPr>
      <w:r>
        <w:t xml:space="preserve">75.  An </w:t>
      </w:r>
      <w:r w:rsidRPr="004A11F3">
        <w:rPr>
          <w:rStyle w:val="Strong"/>
        </w:rPr>
        <w:t>equilateral hyperbola</w:t>
      </w:r>
      <w:r>
        <w:t xml:space="preserve"> is </w:t>
      </w:r>
      <w:r w:rsidR="00DB6DCD">
        <w:t>one for which</w:t>
      </w:r>
      <w:r>
        <w:t xml:space="preserve"> </w:t>
      </w:r>
      <w:r w:rsidRPr="007F2713">
        <w:rPr>
          <w:i/>
        </w:rPr>
        <w:t>a</w:t>
      </w:r>
      <w:r>
        <w:t xml:space="preserve"> = </w:t>
      </w:r>
      <w:r w:rsidRPr="007F2713">
        <w:rPr>
          <w:i/>
        </w:rPr>
        <w:t>b</w:t>
      </w:r>
      <w:r>
        <w:t>.  Find the eccentricity of an equilateral hyperbola.</w:t>
      </w:r>
    </w:p>
    <w:p w14:paraId="5A5C3FE6" w14:textId="77777777" w:rsidR="00A8272C" w:rsidRDefault="00A8272C" w:rsidP="00A8272C">
      <w:pPr>
        <w:ind w:left="450" w:hanging="450"/>
      </w:pPr>
    </w:p>
    <w:p w14:paraId="200C4BB3" w14:textId="77777777" w:rsidR="00A8272C" w:rsidRDefault="00A8272C" w:rsidP="00A8272C">
      <w:pPr>
        <w:ind w:left="450" w:hanging="450"/>
      </w:pPr>
      <w:r>
        <w:t xml:space="preserve">76.  The </w:t>
      </w:r>
      <w:r w:rsidRPr="00485BA0">
        <w:rPr>
          <w:rStyle w:val="Strong"/>
        </w:rPr>
        <w:t>latus rectum</w:t>
      </w:r>
      <w:r>
        <w:t xml:space="preserve"> of a hyperbola is a line segment with endpoints on the hyperbola that passes through a focus and is perpendicular to the transverse axis.  Show that</w:t>
      </w:r>
      <w:r w:rsidR="004D308A" w:rsidRPr="00485BA0">
        <w:rPr>
          <w:position w:val="-24"/>
        </w:rPr>
        <w:object w:dxaOrig="460" w:dyaOrig="660" w14:anchorId="4184E703">
          <v:shape id="_x0000_i1407" type="#_x0000_t75" style="width:24pt;height:32.25pt" o:ole="">
            <v:imagedata r:id="rId853" o:title=""/>
          </v:shape>
          <o:OLEObject Type="Embed" ProgID="Equation.3" ShapeID="_x0000_i1407" DrawAspect="Content" ObjectID="_1719177884" r:id="rId854"/>
        </w:object>
      </w:r>
      <w:r>
        <w:t xml:space="preserve">is the length of the latus rectum of </w:t>
      </w:r>
      <w:r w:rsidR="004D308A" w:rsidRPr="007D79CD">
        <w:rPr>
          <w:position w:val="-24"/>
        </w:rPr>
        <w:object w:dxaOrig="1160" w:dyaOrig="660" w14:anchorId="229F415F">
          <v:shape id="_x0000_i1408" type="#_x0000_t75" style="width:58.5pt;height:32.25pt" o:ole="">
            <v:imagedata r:id="rId855" o:title=""/>
          </v:shape>
          <o:OLEObject Type="Embed" ProgID="Equation.3" ShapeID="_x0000_i1408" DrawAspect="Content" ObjectID="_1719177885" r:id="rId856"/>
        </w:object>
      </w:r>
      <w:r>
        <w:t>.</w:t>
      </w:r>
    </w:p>
    <w:p w14:paraId="12C0D025" w14:textId="77777777" w:rsidR="00A8272C" w:rsidRDefault="00A8272C" w:rsidP="00A8272C">
      <w:pPr>
        <w:ind w:left="450" w:hanging="450"/>
      </w:pPr>
    </w:p>
    <w:p w14:paraId="09FDE52D" w14:textId="77777777" w:rsidR="00A8272C" w:rsidRDefault="00A8272C" w:rsidP="00A8272C">
      <w:pPr>
        <w:ind w:left="450" w:hanging="450"/>
      </w:pPr>
      <w:r>
        <w:t xml:space="preserve">77.  </w:t>
      </w:r>
      <w:r w:rsidRPr="004A11F3">
        <w:rPr>
          <w:rStyle w:val="Strong"/>
        </w:rPr>
        <w:t xml:space="preserve">Confocal </w:t>
      </w:r>
      <w:r>
        <w:t>hyperbolas have the same foci.  Show that</w:t>
      </w:r>
      <w:r w:rsidR="00DB6DCD">
        <w:t>,</w:t>
      </w:r>
      <w:r>
        <w:t xml:space="preserve"> for 0 &lt; </w:t>
      </w:r>
      <w:r w:rsidRPr="004110CF">
        <w:rPr>
          <w:i/>
        </w:rPr>
        <w:t>k</w:t>
      </w:r>
      <w:r>
        <w:t xml:space="preserve"> &lt; 6, </w:t>
      </w:r>
      <w:r w:rsidR="00256F7C">
        <w:t>all</w:t>
      </w:r>
      <w:r>
        <w:t xml:space="preserve"> hyperbolas</w:t>
      </w:r>
      <w:r w:rsidR="00256F7C">
        <w:t xml:space="preserve"> of the form </w:t>
      </w:r>
      <w:r w:rsidR="004D308A" w:rsidRPr="00E42C22">
        <w:rPr>
          <w:position w:val="-24"/>
        </w:rPr>
        <w:object w:dxaOrig="1359" w:dyaOrig="660" w14:anchorId="529BA6D6">
          <v:shape id="_x0000_i1409" type="#_x0000_t75" style="width:68.25pt;height:32.25pt" o:ole="">
            <v:imagedata r:id="rId857" o:title=""/>
          </v:shape>
          <o:OLEObject Type="Embed" ProgID="Equation.3" ShapeID="_x0000_i1409" DrawAspect="Content" ObjectID="_1719177886" r:id="rId858"/>
        </w:object>
      </w:r>
      <w:r>
        <w:t xml:space="preserve"> are confocal.</w:t>
      </w:r>
    </w:p>
    <w:p w14:paraId="6C4D98A1" w14:textId="77777777" w:rsidR="00A8272C" w:rsidRDefault="00A8272C" w:rsidP="00A8272C">
      <w:pPr>
        <w:ind w:left="450" w:hanging="450"/>
      </w:pPr>
    </w:p>
    <w:p w14:paraId="77E55BE9" w14:textId="77777777" w:rsidR="00A8272C" w:rsidRDefault="00A8272C" w:rsidP="00A8272C">
      <w:pPr>
        <w:ind w:left="450" w:hanging="450"/>
        <w:sectPr w:rsidR="00A8272C" w:rsidSect="00A8272C">
          <w:headerReference w:type="default" r:id="rId859"/>
          <w:pgSz w:w="12240" w:h="15840"/>
          <w:pgMar w:top="1440" w:right="1440" w:bottom="1440" w:left="1440" w:header="720" w:footer="720" w:gutter="720"/>
          <w:cols w:space="720"/>
          <w:docGrid w:linePitch="360"/>
        </w:sectPr>
      </w:pPr>
    </w:p>
    <w:p w14:paraId="3503EA90" w14:textId="77777777" w:rsidR="002E7348" w:rsidRDefault="002E7348" w:rsidP="002E7348">
      <w:pPr>
        <w:pStyle w:val="Heading2"/>
        <w:tabs>
          <w:tab w:val="center" w:pos="3698"/>
        </w:tabs>
      </w:pPr>
      <w:bookmarkStart w:id="15" w:name="_Toc481533091"/>
      <w:r>
        <w:lastRenderedPageBreak/>
        <w:t>Section 9.3 Parabolas and Non-Linear Systems</w:t>
      </w:r>
      <w:bookmarkEnd w:id="15"/>
      <w:r>
        <w:tab/>
      </w:r>
    </w:p>
    <w:p w14:paraId="724A65F5" w14:textId="77777777" w:rsidR="00CE1651" w:rsidRDefault="00CE1651" w:rsidP="002E7348">
      <w:r>
        <w:rPr>
          <w:noProof/>
        </w:rPr>
        <w:drawing>
          <wp:anchor distT="0" distB="0" distL="114300" distR="114300" simplePos="0" relativeHeight="251751424" behindDoc="0" locked="0" layoutInCell="1" allowOverlap="1" wp14:anchorId="385C4AF7" wp14:editId="47B4BCCC">
            <wp:simplePos x="0" y="0"/>
            <wp:positionH relativeFrom="column">
              <wp:posOffset>4467860</wp:posOffset>
            </wp:positionH>
            <wp:positionV relativeFrom="paragraph">
              <wp:posOffset>31115</wp:posOffset>
            </wp:positionV>
            <wp:extent cx="1079500" cy="1292225"/>
            <wp:effectExtent l="0" t="0" r="6350" b="3175"/>
            <wp:wrapSquare wrapText="bothSides"/>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0"/>
                    <a:stretch>
                      <a:fillRect/>
                    </a:stretch>
                  </pic:blipFill>
                  <pic:spPr>
                    <a:xfrm>
                      <a:off x="0" y="0"/>
                      <a:ext cx="1079500" cy="1292225"/>
                    </a:xfrm>
                    <a:prstGeom prst="rect">
                      <a:avLst/>
                    </a:prstGeom>
                  </pic:spPr>
                </pic:pic>
              </a:graphicData>
            </a:graphic>
            <wp14:sizeRelH relativeFrom="page">
              <wp14:pctWidth>0</wp14:pctWidth>
            </wp14:sizeRelH>
            <wp14:sizeRelV relativeFrom="page">
              <wp14:pctHeight>0</wp14:pctHeight>
            </wp14:sizeRelV>
          </wp:anchor>
        </w:drawing>
      </w:r>
    </w:p>
    <w:p w14:paraId="2B366B6E" w14:textId="77777777" w:rsidR="002E7348" w:rsidRDefault="002E7348" w:rsidP="002E7348">
      <w:r>
        <w:t>To listen for signals from space, a radio telescope uses a dish in the shape of a parabola to focus and collect the signals in the receiver.</w:t>
      </w:r>
      <w:r w:rsidRPr="009A34B1">
        <w:rPr>
          <w:noProof/>
        </w:rPr>
        <w:t xml:space="preserve"> </w:t>
      </w:r>
    </w:p>
    <w:p w14:paraId="61C42583" w14:textId="77777777" w:rsidR="002E7348" w:rsidRDefault="002E7348" w:rsidP="002E7348"/>
    <w:p w14:paraId="3CE00887" w14:textId="77777777" w:rsidR="002E7348" w:rsidRDefault="002E7348" w:rsidP="002E7348">
      <w:r>
        <w:t>While we studied parabolas earlier when we explored quadratics, at the time we didn’t discuss them as a conic section.  A parabola is the shape resulting from when a plane parallel to the side of the cone intersects the cone</w:t>
      </w:r>
      <w:r>
        <w:rPr>
          <w:rStyle w:val="FootnoteReference"/>
        </w:rPr>
        <w:footnoteReference w:id="6"/>
      </w:r>
      <w:r w:rsidR="00192083">
        <w:t>.</w:t>
      </w:r>
    </w:p>
    <w:p w14:paraId="0869823E" w14:textId="4E58703B" w:rsidR="002E7348" w:rsidRDefault="002E7348" w:rsidP="00275EBE">
      <w:pPr>
        <w:ind w:left="1440" w:firstLine="720"/>
      </w:pPr>
      <w:r>
        <w:rPr>
          <w:noProof/>
        </w:rPr>
        <w:drawing>
          <wp:anchor distT="0" distB="0" distL="114300" distR="114300" simplePos="0" relativeHeight="251749376" behindDoc="0" locked="0" layoutInCell="1" allowOverlap="1" wp14:anchorId="7BBBBA7E" wp14:editId="6BEE728D">
            <wp:simplePos x="0" y="0"/>
            <wp:positionH relativeFrom="column">
              <wp:posOffset>2966774</wp:posOffset>
            </wp:positionH>
            <wp:positionV relativeFrom="paragraph">
              <wp:posOffset>313542</wp:posOffset>
            </wp:positionV>
            <wp:extent cx="1458595" cy="1456055"/>
            <wp:effectExtent l="0" t="0" r="8255" b="0"/>
            <wp:wrapSquare wrapText="bothSides"/>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1"/>
                    <a:stretch>
                      <a:fillRect/>
                    </a:stretch>
                  </pic:blipFill>
                  <pic:spPr>
                    <a:xfrm>
                      <a:off x="0" y="0"/>
                      <a:ext cx="1458595" cy="145605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5AD71F3" wp14:editId="12AC797F">
            <wp:extent cx="1453487" cy="2001808"/>
            <wp:effectExtent l="0" t="0" r="0" b="0"/>
            <wp:docPr id="476" name="Picture 476" descr="Image of a double cone (two cones placed tip-to-tip) intersected by a plane parallel to the slant of the cone creating a parabolic conic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Image of a double cone (two cones placed tip-to-tip) intersected by a plane parallel to the slant of the cone creating a parabolic conic section."/>
                    <pic:cNvPicPr/>
                  </pic:nvPicPr>
                  <pic:blipFill>
                    <a:blip r:embed="rId862"/>
                    <a:stretch>
                      <a:fillRect/>
                    </a:stretch>
                  </pic:blipFill>
                  <pic:spPr>
                    <a:xfrm>
                      <a:off x="0" y="0"/>
                      <a:ext cx="1460494" cy="2011458"/>
                    </a:xfrm>
                    <a:prstGeom prst="rect">
                      <a:avLst/>
                    </a:prstGeom>
                  </pic:spPr>
                </pic:pic>
              </a:graphicData>
            </a:graphic>
          </wp:inline>
        </w:drawing>
      </w:r>
    </w:p>
    <w:p w14:paraId="52B645C9" w14:textId="77777777" w:rsidR="002E7348" w:rsidRDefault="002E7348" w:rsidP="002E7348"/>
    <w:p w14:paraId="35A011E0" w14:textId="77777777" w:rsidR="002E7348" w:rsidRDefault="002E7348" w:rsidP="002E7348">
      <w:pPr>
        <w:pStyle w:val="DefinitionHeader"/>
      </w:pPr>
      <w:r>
        <w:t>Parabola Definition and Vocabulary</w:t>
      </w:r>
    </w:p>
    <w:p w14:paraId="58DAA0C1" w14:textId="77777777" w:rsidR="002E7348" w:rsidRDefault="002E7348" w:rsidP="002E7348">
      <w:pPr>
        <w:pStyle w:val="Definition"/>
      </w:pPr>
      <w:r>
        <w:t xml:space="preserve">A </w:t>
      </w:r>
      <w:r>
        <w:rPr>
          <w:b/>
        </w:rPr>
        <w:t>parabola</w:t>
      </w:r>
      <w:r>
        <w:rPr>
          <w:b/>
        </w:rPr>
        <w:fldChar w:fldCharType="begin"/>
      </w:r>
      <w:r>
        <w:instrText xml:space="preserve"> XE "</w:instrText>
      </w:r>
      <w:r w:rsidRPr="00501830">
        <w:rPr>
          <w:b/>
        </w:rPr>
        <w:instrText>ellipse</w:instrText>
      </w:r>
      <w:r>
        <w:instrText xml:space="preserve">" </w:instrText>
      </w:r>
      <w:r>
        <w:rPr>
          <w:b/>
        </w:rPr>
        <w:fldChar w:fldCharType="end"/>
      </w:r>
      <w:r>
        <w:t xml:space="preserve"> with vertex at the origin can be defined by placing a fixed point at </w:t>
      </w:r>
      <w:r w:rsidR="004D308A" w:rsidRPr="00E45A9B">
        <w:rPr>
          <w:position w:val="-10"/>
        </w:rPr>
        <w:object w:dxaOrig="760" w:dyaOrig="340" w14:anchorId="4CD7BB80">
          <v:shape id="_x0000_i1410" type="#_x0000_t75" style="width:39pt;height:18.75pt" o:ole="">
            <v:imagedata r:id="rId863" o:title=""/>
          </v:shape>
          <o:OLEObject Type="Embed" ProgID="Equation.3" ShapeID="_x0000_i1410" DrawAspect="Content" ObjectID="_1719177887" r:id="rId864"/>
        </w:object>
      </w:r>
      <w:r w:rsidR="0019207B">
        <w:t xml:space="preserve"> </w:t>
      </w:r>
      <w:r>
        <w:t xml:space="preserve"> called the </w:t>
      </w:r>
      <w:r w:rsidRPr="008C5D40">
        <w:rPr>
          <w:b/>
        </w:rPr>
        <w:t>focus</w:t>
      </w:r>
      <w:r>
        <w:t xml:space="preserve">, and drawing a line at </w:t>
      </w:r>
      <w:r w:rsidR="004D308A" w:rsidRPr="00E45A9B">
        <w:rPr>
          <w:position w:val="-10"/>
        </w:rPr>
        <w:object w:dxaOrig="740" w:dyaOrig="260" w14:anchorId="0B4101AF">
          <v:shape id="_x0000_i1411" type="#_x0000_t75" style="width:38.25pt;height:12pt" o:ole="">
            <v:imagedata r:id="rId865" o:title=""/>
          </v:shape>
          <o:OLEObject Type="Embed" ProgID="Equation.3" ShapeID="_x0000_i1411" DrawAspect="Content" ObjectID="_1719177888" r:id="rId866"/>
        </w:object>
      </w:r>
      <w:r>
        <w:t xml:space="preserve">, called the </w:t>
      </w:r>
      <w:r w:rsidRPr="008C5D40">
        <w:rPr>
          <w:b/>
        </w:rPr>
        <w:t>directrix</w:t>
      </w:r>
      <w:r w:rsidR="00192083">
        <w:rPr>
          <w:b/>
        </w:rPr>
        <w:fldChar w:fldCharType="begin"/>
      </w:r>
      <w:r w:rsidR="00192083">
        <w:instrText xml:space="preserve"> XE "</w:instrText>
      </w:r>
      <w:r w:rsidR="00192083" w:rsidRPr="00165562">
        <w:rPr>
          <w:b/>
        </w:rPr>
        <w:instrText>directrix</w:instrText>
      </w:r>
      <w:r w:rsidR="00192083">
        <w:instrText xml:space="preserve">" </w:instrText>
      </w:r>
      <w:r w:rsidR="00192083">
        <w:rPr>
          <w:b/>
        </w:rPr>
        <w:fldChar w:fldCharType="end"/>
      </w:r>
      <w:r>
        <w:t xml:space="preserve">.  The parabola </w:t>
      </w:r>
      <w:r w:rsidRPr="008C5D40">
        <w:t>is</w:t>
      </w:r>
      <w:r>
        <w:t xml:space="preserve"> the set of all points </w:t>
      </w:r>
      <w:r w:rsidR="004D308A" w:rsidRPr="00E45A9B">
        <w:rPr>
          <w:position w:val="-10"/>
        </w:rPr>
        <w:object w:dxaOrig="760" w:dyaOrig="340" w14:anchorId="57EA446E">
          <v:shape id="_x0000_i1412" type="#_x0000_t75" style="width:39pt;height:18.75pt" o:ole="">
            <v:imagedata r:id="rId867" o:title=""/>
          </v:shape>
          <o:OLEObject Type="Embed" ProgID="Equation.3" ShapeID="_x0000_i1412" DrawAspect="Content" ObjectID="_1719177889" r:id="rId868"/>
        </w:object>
      </w:r>
      <w:r>
        <w:t xml:space="preserve"> that are an equal distance between the fixed point and the directrix.</w:t>
      </w:r>
    </w:p>
    <w:p w14:paraId="5655F8E8" w14:textId="77777777" w:rsidR="002E7348" w:rsidRDefault="00192083" w:rsidP="00192083">
      <w:pPr>
        <w:pStyle w:val="Definition"/>
      </w:pPr>
      <w:r>
        <w:t xml:space="preserve">     </w:t>
      </w:r>
      <w:r w:rsidR="002E7348">
        <w:rPr>
          <w:noProof/>
        </w:rPr>
        <mc:AlternateContent>
          <mc:Choice Requires="wpc">
            <w:drawing>
              <wp:inline distT="0" distB="0" distL="0" distR="0" wp14:anchorId="51501018" wp14:editId="7AF75F8F">
                <wp:extent cx="2218941" cy="1336675"/>
                <wp:effectExtent l="38100" t="0" r="0" b="0"/>
                <wp:docPr id="477" name="Canvas 477" descr="A U shaped parabola with vertex at the origin.  The focus point is on the y axis at 0 comma p.  A horizontal dashed line is drawn with equation y equals negative p. A point Q is on the parabola, and a line is drawn from Q to the focus, and a second line is drawn from Q vertically down to the horizontal line."/>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4" name="Straight Connector 304"/>
                        <wps:cNvCnPr/>
                        <wps:spPr>
                          <a:xfrm>
                            <a:off x="5286" y="887567"/>
                            <a:ext cx="2098219" cy="0"/>
                          </a:xfrm>
                          <a:prstGeom prst="line">
                            <a:avLst/>
                          </a:prstGeom>
                          <a:ln w="63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05" name="Straight Connector 305"/>
                        <wps:cNvCnPr/>
                        <wps:spPr>
                          <a:xfrm>
                            <a:off x="852405" y="102099"/>
                            <a:ext cx="0" cy="1176227"/>
                          </a:xfrm>
                          <a:prstGeom prst="line">
                            <a:avLst/>
                          </a:prstGeom>
                          <a:ln w="63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06" name="Text Box 306"/>
                        <wps:cNvSpPr txBox="1"/>
                        <wps:spPr>
                          <a:xfrm>
                            <a:off x="1820032" y="866326"/>
                            <a:ext cx="343048" cy="228600"/>
                          </a:xfrm>
                          <a:prstGeom prst="rect">
                            <a:avLst/>
                          </a:prstGeom>
                          <a:noFill/>
                          <a:ln w="6350">
                            <a:noFill/>
                          </a:ln>
                        </wps:spPr>
                        <wps:txbx>
                          <w:txbxContent>
                            <w:p w14:paraId="3BB1A009" w14:textId="77777777" w:rsidR="00AB1A6D" w:rsidRPr="00E45A9B" w:rsidRDefault="00AB1A6D" w:rsidP="002E7348">
                              <w:pPr>
                                <w:jc w:val="right"/>
                                <w:rPr>
                                  <w:i/>
                                </w:rPr>
                              </w:pPr>
                              <w:r w:rsidRPr="00E45A9B">
                                <w:rPr>
                                  <w:i/>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 name="Text Box 307"/>
                        <wps:cNvSpPr txBox="1"/>
                        <wps:spPr>
                          <a:xfrm>
                            <a:off x="739078" y="27921"/>
                            <a:ext cx="343048" cy="228600"/>
                          </a:xfrm>
                          <a:prstGeom prst="rect">
                            <a:avLst/>
                          </a:prstGeom>
                          <a:noFill/>
                          <a:ln w="6350">
                            <a:noFill/>
                          </a:ln>
                        </wps:spPr>
                        <wps:txbx>
                          <w:txbxContent>
                            <w:p w14:paraId="6CF4C43F" w14:textId="77777777" w:rsidR="00AB1A6D" w:rsidRPr="00E45A9B" w:rsidRDefault="00AB1A6D" w:rsidP="002E7348">
                              <w:pPr>
                                <w:rPr>
                                  <w:i/>
                                </w:rPr>
                              </w:pPr>
                              <w:r>
                                <w:rPr>
                                  <w:i/>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8" name="Straight Connector 308"/>
                        <wps:cNvCnPr/>
                        <wps:spPr>
                          <a:xfrm flipV="1">
                            <a:off x="1520325" y="447909"/>
                            <a:ext cx="0" cy="667597"/>
                          </a:xfrm>
                          <a:prstGeom prst="line">
                            <a:avLst/>
                          </a:prstGeom>
                          <a:ln w="1270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309" name="Straight Connector 309"/>
                        <wps:cNvCnPr/>
                        <wps:spPr>
                          <a:xfrm flipV="1">
                            <a:off x="897684" y="424692"/>
                            <a:ext cx="579420" cy="225392"/>
                          </a:xfrm>
                          <a:prstGeom prst="line">
                            <a:avLst/>
                          </a:prstGeom>
                          <a:ln w="1270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310" name="Text Box 310"/>
                        <wps:cNvSpPr txBox="1"/>
                        <wps:spPr>
                          <a:xfrm>
                            <a:off x="575388" y="467258"/>
                            <a:ext cx="343048" cy="228600"/>
                          </a:xfrm>
                          <a:prstGeom prst="rect">
                            <a:avLst/>
                          </a:prstGeom>
                          <a:noFill/>
                          <a:ln w="6350">
                            <a:noFill/>
                          </a:ln>
                        </wps:spPr>
                        <wps:txbx>
                          <w:txbxContent>
                            <w:p w14:paraId="410DB57D" w14:textId="77777777" w:rsidR="00AB1A6D" w:rsidRPr="00205969" w:rsidRDefault="00AB1A6D" w:rsidP="002E7348">
                              <w:pPr>
                                <w:rPr>
                                  <w:sz w:val="20"/>
                                </w:rPr>
                              </w:pPr>
                              <w:r w:rsidRPr="00205969">
                                <w:rPr>
                                  <w:sz w:val="20"/>
                                </w:rPr>
                                <w:t>(0,</w:t>
                              </w:r>
                              <w:r w:rsidRPr="00205969">
                                <w:rPr>
                                  <w:i/>
                                  <w:sz w:val="20"/>
                                </w:rPr>
                                <w:t>p</w:t>
                              </w:r>
                              <w:r w:rsidRPr="00205969">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1" name="Straight Arrow Connector 311"/>
                        <wps:cNvCnPr/>
                        <wps:spPr>
                          <a:xfrm>
                            <a:off x="5286" y="1115600"/>
                            <a:ext cx="2132645" cy="0"/>
                          </a:xfrm>
                          <a:prstGeom prst="straightConnector1">
                            <a:avLst/>
                          </a:prstGeom>
                          <a:ln w="19050">
                            <a:solidFill>
                              <a:srgbClr val="7030A0"/>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12" name="Freeform: Shape 312"/>
                        <wps:cNvSpPr/>
                        <wps:spPr>
                          <a:xfrm>
                            <a:off x="46680" y="161011"/>
                            <a:ext cx="1616208" cy="728447"/>
                          </a:xfrm>
                          <a:custGeom>
                            <a:avLst/>
                            <a:gdLst>
                              <a:gd name="connsiteX0" fmla="*/ 0 w 1616208"/>
                              <a:gd name="connsiteY0" fmla="*/ 0 h 30807"/>
                              <a:gd name="connsiteX1" fmla="*/ 1616208 w 1616208"/>
                              <a:gd name="connsiteY1" fmla="*/ 0 h 30807"/>
                              <a:gd name="connsiteX0" fmla="*/ 0 w 1616208"/>
                              <a:gd name="connsiteY0" fmla="*/ 0 h 390566"/>
                              <a:gd name="connsiteX1" fmla="*/ 1616208 w 1616208"/>
                              <a:gd name="connsiteY1" fmla="*/ 0 h 390566"/>
                              <a:gd name="connsiteX0" fmla="*/ 0 w 1616208"/>
                              <a:gd name="connsiteY0" fmla="*/ 0 h 704838"/>
                              <a:gd name="connsiteX1" fmla="*/ 1616208 w 1616208"/>
                              <a:gd name="connsiteY1" fmla="*/ 0 h 704838"/>
                              <a:gd name="connsiteX0" fmla="*/ 0 w 1616208"/>
                              <a:gd name="connsiteY0" fmla="*/ 0 h 741066"/>
                              <a:gd name="connsiteX1" fmla="*/ 1616208 w 1616208"/>
                              <a:gd name="connsiteY1" fmla="*/ 0 h 741066"/>
                              <a:gd name="connsiteX0" fmla="*/ 0 w 1616208"/>
                              <a:gd name="connsiteY0" fmla="*/ 0 h 730344"/>
                              <a:gd name="connsiteX1" fmla="*/ 1616208 w 1616208"/>
                              <a:gd name="connsiteY1" fmla="*/ 0 h 730344"/>
                              <a:gd name="connsiteX0" fmla="*/ 0 w 1616208"/>
                              <a:gd name="connsiteY0" fmla="*/ 0 h 728447"/>
                              <a:gd name="connsiteX1" fmla="*/ 1616208 w 1616208"/>
                              <a:gd name="connsiteY1" fmla="*/ 0 h 728447"/>
                            </a:gdLst>
                            <a:ahLst/>
                            <a:cxnLst>
                              <a:cxn ang="0">
                                <a:pos x="connsiteX0" y="connsiteY0"/>
                              </a:cxn>
                              <a:cxn ang="0">
                                <a:pos x="connsiteX1" y="connsiteY1"/>
                              </a:cxn>
                            </a:cxnLst>
                            <a:rect l="l" t="t" r="r" b="b"/>
                            <a:pathLst>
                              <a:path w="1616208" h="728447">
                                <a:moveTo>
                                  <a:pt x="0" y="0"/>
                                </a:moveTo>
                                <a:cubicBezTo>
                                  <a:pt x="546627" y="946233"/>
                                  <a:pt x="1024093" y="995974"/>
                                  <a:pt x="1616208" y="0"/>
                                </a:cubicBezTo>
                              </a:path>
                            </a:pathLst>
                          </a:custGeom>
                          <a:noFill/>
                          <a:ln w="28575">
                            <a:solidFill>
                              <a:srgbClr val="0070C0"/>
                            </a:solidFill>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Oval 313"/>
                        <wps:cNvSpPr/>
                        <wps:spPr>
                          <a:xfrm>
                            <a:off x="806406" y="604418"/>
                            <a:ext cx="91440" cy="914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Oval 314"/>
                        <wps:cNvSpPr/>
                        <wps:spPr>
                          <a:xfrm>
                            <a:off x="1477302" y="353973"/>
                            <a:ext cx="91440" cy="914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Text Box 315"/>
                        <wps:cNvSpPr txBox="1"/>
                        <wps:spPr>
                          <a:xfrm>
                            <a:off x="337856" y="933764"/>
                            <a:ext cx="343048" cy="228600"/>
                          </a:xfrm>
                          <a:prstGeom prst="rect">
                            <a:avLst/>
                          </a:prstGeom>
                          <a:noFill/>
                          <a:ln w="6350">
                            <a:noFill/>
                          </a:ln>
                        </wps:spPr>
                        <wps:txbx>
                          <w:txbxContent>
                            <w:p w14:paraId="62C9CA27" w14:textId="77777777" w:rsidR="00AB1A6D" w:rsidRPr="00205969" w:rsidRDefault="00AB1A6D" w:rsidP="002E7348">
                              <w:pPr>
                                <w:rPr>
                                  <w:i/>
                                  <w:sz w:val="20"/>
                                </w:rPr>
                              </w:pPr>
                              <w:r w:rsidRPr="00205969">
                                <w:rPr>
                                  <w:i/>
                                  <w:sz w:val="20"/>
                                </w:rPr>
                                <w:t>y=</w:t>
                              </w:r>
                              <w:r>
                                <w:rPr>
                                  <w:i/>
                                  <w:sz w:val="20"/>
                                </w:rPr>
                                <w:t>-</w:t>
                              </w:r>
                              <w:r w:rsidRPr="00205969">
                                <w:rPr>
                                  <w:i/>
                                  <w:sz w:val="20"/>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6" name="Text Box 316"/>
                        <wps:cNvSpPr txBox="1"/>
                        <wps:spPr>
                          <a:xfrm>
                            <a:off x="1605242" y="353973"/>
                            <a:ext cx="343048" cy="228600"/>
                          </a:xfrm>
                          <a:prstGeom prst="rect">
                            <a:avLst/>
                          </a:prstGeom>
                          <a:noFill/>
                          <a:ln w="6350">
                            <a:noFill/>
                          </a:ln>
                        </wps:spPr>
                        <wps:txbx>
                          <w:txbxContent>
                            <w:p w14:paraId="7BB515C7" w14:textId="77777777" w:rsidR="00AB1A6D" w:rsidRPr="00205969" w:rsidRDefault="00AB1A6D" w:rsidP="002E7348">
                              <w:pPr>
                                <w:rPr>
                                  <w:sz w:val="20"/>
                                </w:rPr>
                              </w:pPr>
                              <w:r w:rsidRPr="005663E9">
                                <w:rPr>
                                  <w:i/>
                                  <w:sz w:val="20"/>
                                </w:rPr>
                                <w:t>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51501018" id="Canvas 477" o:spid="_x0000_s1366" editas="canvas" alt="A U shaped parabola with vertex at the origin.  The focus point is on the y axis at 0 comma p.  A horizontal dashed line is drawn with equation y equals negative p. A point Q is on the parabola, and a line is drawn from Q to the focus, and a second line is drawn from Q vertically down to the horizontal line." style="width:174.7pt;height:105.25pt;mso-position-horizontal-relative:char;mso-position-vertical-relative:line" coordsize="22186,1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">
                <v:shape id="_x0000_s1367" type="#_x0000_t75" alt="A U shaped parabola with vertex at the origin.  The focus point is on the y axis at 0 comma p.  A horizontal dashed line is drawn with equation y equals negative p. A point Q is on the parabola, and a line is drawn from Q to the focus, and a second line is drawn from Q vertically down to the horizontal line." style="position:absolute;width:22186;height:13366;visibility:visible;mso-wrap-style:square">
                  <v:fill o:detectmouseclick="t"/>
                  <v:path o:connecttype="none"/>
                </v:shape>
                <v:line id="Straight Connector 304" o:spid="_x0000_s1368" style="position:absolute;visibility:visible;mso-wrap-style:square" from="52,8875" to="21035,8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" strokecolor="black [3213]" strokeweight=".5pt">
                  <v:stroke endarrow="block" joinstyle="miter"/>
                </v:line>
                <v:line id="Straight Connector 305" o:spid="_x0000_s1369" style="position:absolute;visibility:visible;mso-wrap-style:square" from="8524,1020" to="8524,1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" strokecolor="black [3213]" strokeweight=".5pt">
                  <v:stroke startarrow="block" joinstyle="miter"/>
                </v:line>
                <v:shape id="Text Box 306" o:spid="_x0000_s1370" type="#_x0000_t202" style="position:absolute;left:18200;top:8663;width:3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" filled="f" stroked="f" strokeweight=".5pt">
                  <v:textbox inset="0,0,0,0">
                    <w:txbxContent>
                      <w:p w14:paraId="3BB1A009" w14:textId="77777777" w:rsidR="00AB1A6D" w:rsidRPr="00E45A9B" w:rsidRDefault="00AB1A6D" w:rsidP="002E7348">
                        <w:pPr>
                          <w:jc w:val="right"/>
                          <w:rPr>
                            <w:i/>
                          </w:rPr>
                        </w:pPr>
                        <w:r w:rsidRPr="00E45A9B">
                          <w:rPr>
                            <w:i/>
                          </w:rPr>
                          <w:t>x</w:t>
                        </w:r>
                      </w:p>
                    </w:txbxContent>
                  </v:textbox>
                </v:shape>
                <v:shape id="Text Box 307" o:spid="_x0000_s1371" type="#_x0000_t202" style="position:absolute;left:7390;top:279;width:343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" filled="f" stroked="f" strokeweight=".5pt">
                  <v:textbox inset="0,0,0,0">
                    <w:txbxContent>
                      <w:p w14:paraId="6CF4C43F" w14:textId="77777777" w:rsidR="00AB1A6D" w:rsidRPr="00E45A9B" w:rsidRDefault="00AB1A6D" w:rsidP="002E7348">
                        <w:pPr>
                          <w:rPr>
                            <w:i/>
                          </w:rPr>
                        </w:pPr>
                        <w:r>
                          <w:rPr>
                            <w:i/>
                          </w:rPr>
                          <w:t>y</w:t>
                        </w:r>
                      </w:p>
                    </w:txbxContent>
                  </v:textbox>
                </v:shape>
                <v:line id="Straight Connector 308" o:spid="_x0000_s1372" style="position:absolute;flip:y;visibility:visible;mso-wrap-style:square" from="15203,4479" to="15203,1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" strokecolor="#c00000" strokeweight="1pt">
                  <v:stroke dashstyle="dash" joinstyle="miter"/>
                </v:line>
                <v:line id="Straight Connector 309" o:spid="_x0000_s1373" style="position:absolute;flip:y;visibility:visible;mso-wrap-style:square" from="8976,4246" to="14771,6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" strokecolor="#c00000" strokeweight="1pt">
                  <v:stroke dashstyle="dash" joinstyle="miter"/>
                </v:line>
                <v:shape id="Text Box 310" o:spid="_x0000_s1374" type="#_x0000_t202" style="position:absolute;left:5753;top:4672;width:343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" filled="f" stroked="f" strokeweight=".5pt">
                  <v:textbox inset="0,0,0,0">
                    <w:txbxContent>
                      <w:p w14:paraId="410DB57D" w14:textId="77777777" w:rsidR="00AB1A6D" w:rsidRPr="00205969" w:rsidRDefault="00AB1A6D" w:rsidP="002E7348">
                        <w:pPr>
                          <w:rPr>
                            <w:sz w:val="20"/>
                          </w:rPr>
                        </w:pPr>
                        <w:r w:rsidRPr="00205969">
                          <w:rPr>
                            <w:sz w:val="20"/>
                          </w:rPr>
                          <w:t>(</w:t>
                        </w:r>
                        <w:proofErr w:type="gramStart"/>
                        <w:r w:rsidRPr="00205969">
                          <w:rPr>
                            <w:sz w:val="20"/>
                          </w:rPr>
                          <w:t>0,</w:t>
                        </w:r>
                        <w:r w:rsidRPr="00205969">
                          <w:rPr>
                            <w:i/>
                            <w:sz w:val="20"/>
                          </w:rPr>
                          <w:t>p</w:t>
                        </w:r>
                        <w:proofErr w:type="gramEnd"/>
                        <w:r w:rsidRPr="00205969">
                          <w:rPr>
                            <w:sz w:val="20"/>
                          </w:rPr>
                          <w:t>)</w:t>
                        </w:r>
                      </w:p>
                    </w:txbxContent>
                  </v:textbox>
                </v:shape>
                <v:shape id="Straight Arrow Connector 311" o:spid="_x0000_s1375" type="#_x0000_t32" style="position:absolute;left:52;top:11156;width:213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" strokecolor="#7030a0" strokeweight="1.5pt">
                  <v:stroke dashstyle="dash" joinstyle="miter"/>
                </v:shape>
                <v:shape id="Freeform: Shape 312" o:spid="_x0000_s1376" style="position:absolute;left:466;top:1610;width:16162;height:7284;visibility:visible;mso-wrap-style:square;v-text-anchor:middle" coordsize="1616208,7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" path="m,c546627,946233,1024093,995974,1616208,e" filled="f" strokecolor="#0070c0" strokeweight="2.25pt">
                  <v:stroke startarrow="block" endarrow="block" joinstyle="miter"/>
                  <v:path arrowok="t" o:connecttype="custom" o:connectlocs="0,0;1616208,0" o:connectangles="0,0"/>
                </v:shape>
                <v:oval id="Oval 313" o:spid="_x0000_s1377" style="position:absolute;left:8064;top:6044;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" fillcolor="black [3213]" strokecolor="black [3213]" strokeweight="1pt">
                  <v:stroke joinstyle="miter"/>
                </v:oval>
                <v:oval id="Oval 314" o:spid="_x0000_s1378" style="position:absolute;left:14773;top:3539;width:914;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" fillcolor="black [3213]" strokecolor="black [3213]" strokeweight="1pt">
                  <v:stroke joinstyle="miter"/>
                </v:oval>
                <v:shape id="Text Box 315" o:spid="_x0000_s1379" type="#_x0000_t202" style="position:absolute;left:3378;top:9337;width:343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" filled="f" stroked="f" strokeweight=".5pt">
                  <v:textbox inset="0,0,0,0">
                    <w:txbxContent>
                      <w:p w14:paraId="62C9CA27" w14:textId="77777777" w:rsidR="00AB1A6D" w:rsidRPr="00205969" w:rsidRDefault="00AB1A6D" w:rsidP="002E7348">
                        <w:pPr>
                          <w:rPr>
                            <w:i/>
                            <w:sz w:val="20"/>
                          </w:rPr>
                        </w:pPr>
                        <w:r w:rsidRPr="00205969">
                          <w:rPr>
                            <w:i/>
                            <w:sz w:val="20"/>
                          </w:rPr>
                          <w:t>y=</w:t>
                        </w:r>
                        <w:r>
                          <w:rPr>
                            <w:i/>
                            <w:sz w:val="20"/>
                          </w:rPr>
                          <w:t>-</w:t>
                        </w:r>
                        <w:r w:rsidRPr="00205969">
                          <w:rPr>
                            <w:i/>
                            <w:sz w:val="20"/>
                          </w:rPr>
                          <w:t>p</w:t>
                        </w:r>
                      </w:p>
                    </w:txbxContent>
                  </v:textbox>
                </v:shape>
                <v:shape id="Text Box 316" o:spid="_x0000_s1380" type="#_x0000_t202" style="position:absolute;left:16052;top:3539;width:3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" filled="f" stroked="f" strokeweight=".5pt">
                  <v:textbox inset="0,0,0,0">
                    <w:txbxContent>
                      <w:p w14:paraId="7BB515C7" w14:textId="77777777" w:rsidR="00AB1A6D" w:rsidRPr="00205969" w:rsidRDefault="00AB1A6D" w:rsidP="002E7348">
                        <w:pPr>
                          <w:rPr>
                            <w:sz w:val="20"/>
                          </w:rPr>
                        </w:pPr>
                        <w:r w:rsidRPr="005663E9">
                          <w:rPr>
                            <w:i/>
                            <w:sz w:val="20"/>
                          </w:rPr>
                          <w:t>Q</w:t>
                        </w:r>
                      </w:p>
                    </w:txbxContent>
                  </v:textbox>
                </v:shape>
                <w10:anchorlock/>
              </v:group>
            </w:pict>
          </mc:Fallback>
        </mc:AlternateContent>
      </w:r>
      <w:r w:rsidR="002E7348">
        <w:tab/>
      </w:r>
      <w:r>
        <w:t xml:space="preserve">  </w:t>
      </w:r>
      <w:r w:rsidR="002E7348">
        <w:rPr>
          <w:noProof/>
        </w:rPr>
        <mc:AlternateContent>
          <mc:Choice Requires="wpc">
            <w:drawing>
              <wp:inline distT="0" distB="0" distL="0" distR="0" wp14:anchorId="44F656A6" wp14:editId="56A540E3">
                <wp:extent cx="2218690" cy="1425575"/>
                <wp:effectExtent l="38100" t="19050" r="10160" b="3175"/>
                <wp:docPr id="478" name="Canvas 478" descr="A U shaped parabola is shown, not centered at the origin.  The lowest point is labeled as the vertex.  A point vertically above that is labeled as the Focus.  A dashed vertical line through the vertex is labeled the Axis of symmetry.  A horizontal line below the vertex is labeled the Directrix."/>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7" name="Straight Arrow Connector 317"/>
                        <wps:cNvCnPr/>
                        <wps:spPr>
                          <a:xfrm>
                            <a:off x="849174" y="119067"/>
                            <a:ext cx="0" cy="1233926"/>
                          </a:xfrm>
                          <a:prstGeom prst="straightConnector1">
                            <a:avLst/>
                          </a:prstGeom>
                          <a:ln w="19050">
                            <a:solidFill>
                              <a:schemeClr val="accent6">
                                <a:lumMod val="75000"/>
                              </a:schemeClr>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18" name="Straight Connector 318"/>
                        <wps:cNvCnPr/>
                        <wps:spPr>
                          <a:xfrm>
                            <a:off x="39708" y="1234510"/>
                            <a:ext cx="2098219" cy="0"/>
                          </a:xfrm>
                          <a:prstGeom prst="line">
                            <a:avLst/>
                          </a:prstGeom>
                          <a:ln w="63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19" name="Straight Connector 319"/>
                        <wps:cNvCnPr/>
                        <wps:spPr>
                          <a:xfrm>
                            <a:off x="323134" y="58283"/>
                            <a:ext cx="0" cy="1255983"/>
                          </a:xfrm>
                          <a:prstGeom prst="line">
                            <a:avLst/>
                          </a:prstGeom>
                          <a:ln w="63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16" name="Text Box 416"/>
                        <wps:cNvSpPr txBox="1"/>
                        <wps:spPr>
                          <a:xfrm>
                            <a:off x="1855061" y="1190035"/>
                            <a:ext cx="343048" cy="228600"/>
                          </a:xfrm>
                          <a:prstGeom prst="rect">
                            <a:avLst/>
                          </a:prstGeom>
                          <a:noFill/>
                          <a:ln w="6350">
                            <a:noFill/>
                          </a:ln>
                        </wps:spPr>
                        <wps:txbx>
                          <w:txbxContent>
                            <w:p w14:paraId="5121258A" w14:textId="77777777" w:rsidR="00AB1A6D" w:rsidRPr="00E45A9B" w:rsidRDefault="00AB1A6D" w:rsidP="002E7348">
                              <w:pPr>
                                <w:jc w:val="right"/>
                                <w:rPr>
                                  <w:i/>
                                </w:rPr>
                              </w:pPr>
                              <w:r w:rsidRPr="00E45A9B">
                                <w:rPr>
                                  <w:i/>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7" name="Text Box 417"/>
                        <wps:cNvSpPr txBox="1"/>
                        <wps:spPr>
                          <a:xfrm>
                            <a:off x="197058" y="23632"/>
                            <a:ext cx="343048" cy="228600"/>
                          </a:xfrm>
                          <a:prstGeom prst="rect">
                            <a:avLst/>
                          </a:prstGeom>
                          <a:noFill/>
                          <a:ln w="6350">
                            <a:noFill/>
                          </a:ln>
                        </wps:spPr>
                        <wps:txbx>
                          <w:txbxContent>
                            <w:p w14:paraId="36FAB78B" w14:textId="77777777" w:rsidR="00AB1A6D" w:rsidRPr="00E45A9B" w:rsidRDefault="00AB1A6D" w:rsidP="002E7348">
                              <w:pPr>
                                <w:rPr>
                                  <w:i/>
                                </w:rPr>
                              </w:pPr>
                              <w:r>
                                <w:rPr>
                                  <w:i/>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8" name="Text Box 418"/>
                        <wps:cNvSpPr txBox="1"/>
                        <wps:spPr>
                          <a:xfrm>
                            <a:off x="509512" y="402498"/>
                            <a:ext cx="343048" cy="228600"/>
                          </a:xfrm>
                          <a:prstGeom prst="rect">
                            <a:avLst/>
                          </a:prstGeom>
                          <a:noFill/>
                          <a:ln w="6350">
                            <a:noFill/>
                          </a:ln>
                        </wps:spPr>
                        <wps:txbx>
                          <w:txbxContent>
                            <w:p w14:paraId="4238A443" w14:textId="77777777" w:rsidR="00AB1A6D" w:rsidRPr="00205969" w:rsidRDefault="00AB1A6D" w:rsidP="002E7348">
                              <w:pPr>
                                <w:rPr>
                                  <w:sz w:val="20"/>
                                </w:rPr>
                              </w:pPr>
                              <w:r w:rsidRPr="00205969">
                                <w:rPr>
                                  <w:sz w:val="20"/>
                                </w:rPr>
                                <w:t>Focus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9" name="Straight Arrow Connector 419"/>
                        <wps:cNvCnPr/>
                        <wps:spPr>
                          <a:xfrm>
                            <a:off x="5286" y="1056800"/>
                            <a:ext cx="2132645" cy="0"/>
                          </a:xfrm>
                          <a:prstGeom prst="straightConnector1">
                            <a:avLst/>
                          </a:prstGeom>
                          <a:ln w="19050">
                            <a:solidFill>
                              <a:srgbClr val="7030A0"/>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20" name="Freeform: Shape 420"/>
                        <wps:cNvSpPr/>
                        <wps:spPr>
                          <a:xfrm>
                            <a:off x="46680" y="102211"/>
                            <a:ext cx="1616208" cy="728447"/>
                          </a:xfrm>
                          <a:custGeom>
                            <a:avLst/>
                            <a:gdLst>
                              <a:gd name="connsiteX0" fmla="*/ 0 w 1616208"/>
                              <a:gd name="connsiteY0" fmla="*/ 0 h 30807"/>
                              <a:gd name="connsiteX1" fmla="*/ 1616208 w 1616208"/>
                              <a:gd name="connsiteY1" fmla="*/ 0 h 30807"/>
                              <a:gd name="connsiteX0" fmla="*/ 0 w 1616208"/>
                              <a:gd name="connsiteY0" fmla="*/ 0 h 390566"/>
                              <a:gd name="connsiteX1" fmla="*/ 1616208 w 1616208"/>
                              <a:gd name="connsiteY1" fmla="*/ 0 h 390566"/>
                              <a:gd name="connsiteX0" fmla="*/ 0 w 1616208"/>
                              <a:gd name="connsiteY0" fmla="*/ 0 h 704838"/>
                              <a:gd name="connsiteX1" fmla="*/ 1616208 w 1616208"/>
                              <a:gd name="connsiteY1" fmla="*/ 0 h 704838"/>
                              <a:gd name="connsiteX0" fmla="*/ 0 w 1616208"/>
                              <a:gd name="connsiteY0" fmla="*/ 0 h 741066"/>
                              <a:gd name="connsiteX1" fmla="*/ 1616208 w 1616208"/>
                              <a:gd name="connsiteY1" fmla="*/ 0 h 741066"/>
                              <a:gd name="connsiteX0" fmla="*/ 0 w 1616208"/>
                              <a:gd name="connsiteY0" fmla="*/ 0 h 730344"/>
                              <a:gd name="connsiteX1" fmla="*/ 1616208 w 1616208"/>
                              <a:gd name="connsiteY1" fmla="*/ 0 h 730344"/>
                              <a:gd name="connsiteX0" fmla="*/ 0 w 1616208"/>
                              <a:gd name="connsiteY0" fmla="*/ 0 h 728447"/>
                              <a:gd name="connsiteX1" fmla="*/ 1616208 w 1616208"/>
                              <a:gd name="connsiteY1" fmla="*/ 0 h 728447"/>
                            </a:gdLst>
                            <a:ahLst/>
                            <a:cxnLst>
                              <a:cxn ang="0">
                                <a:pos x="connsiteX0" y="connsiteY0"/>
                              </a:cxn>
                              <a:cxn ang="0">
                                <a:pos x="connsiteX1" y="connsiteY1"/>
                              </a:cxn>
                            </a:cxnLst>
                            <a:rect l="l" t="t" r="r" b="b"/>
                            <a:pathLst>
                              <a:path w="1616208" h="728447">
                                <a:moveTo>
                                  <a:pt x="0" y="0"/>
                                </a:moveTo>
                                <a:cubicBezTo>
                                  <a:pt x="546627" y="946233"/>
                                  <a:pt x="1024093" y="995974"/>
                                  <a:pt x="1616208" y="0"/>
                                </a:cubicBezTo>
                              </a:path>
                            </a:pathLst>
                          </a:custGeom>
                          <a:noFill/>
                          <a:ln w="28575">
                            <a:solidFill>
                              <a:srgbClr val="0070C0"/>
                            </a:solidFill>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Oval 421"/>
                        <wps:cNvSpPr/>
                        <wps:spPr>
                          <a:xfrm>
                            <a:off x="806406" y="545618"/>
                            <a:ext cx="91440" cy="914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Oval 422"/>
                        <wps:cNvSpPr/>
                        <wps:spPr>
                          <a:xfrm>
                            <a:off x="806406" y="777841"/>
                            <a:ext cx="91440" cy="914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Text Box 423"/>
                        <wps:cNvSpPr txBox="1"/>
                        <wps:spPr>
                          <a:xfrm>
                            <a:off x="1446720" y="852292"/>
                            <a:ext cx="691211" cy="228600"/>
                          </a:xfrm>
                          <a:prstGeom prst="rect">
                            <a:avLst/>
                          </a:prstGeom>
                          <a:noFill/>
                          <a:ln w="6350">
                            <a:noFill/>
                          </a:ln>
                        </wps:spPr>
                        <wps:txbx>
                          <w:txbxContent>
                            <w:p w14:paraId="01622A10" w14:textId="77777777" w:rsidR="00AB1A6D" w:rsidRPr="00205969" w:rsidRDefault="00AB1A6D" w:rsidP="002E7348">
                              <w:pPr>
                                <w:rPr>
                                  <w:sz w:val="20"/>
                                </w:rPr>
                              </w:pPr>
                              <w:r w:rsidRPr="00205969">
                                <w:rPr>
                                  <w:sz w:val="20"/>
                                </w:rPr>
                                <w:t>Directrix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4" name="Text Box 424"/>
                        <wps:cNvSpPr txBox="1"/>
                        <wps:spPr>
                          <a:xfrm>
                            <a:off x="897846" y="825752"/>
                            <a:ext cx="419360" cy="228600"/>
                          </a:xfrm>
                          <a:prstGeom prst="rect">
                            <a:avLst/>
                          </a:prstGeom>
                          <a:noFill/>
                          <a:ln w="6350">
                            <a:noFill/>
                          </a:ln>
                        </wps:spPr>
                        <wps:txbx>
                          <w:txbxContent>
                            <w:p w14:paraId="123C791C" w14:textId="77777777" w:rsidR="00AB1A6D" w:rsidRPr="00205969" w:rsidRDefault="00AB1A6D" w:rsidP="002E7348">
                              <w:pPr>
                                <w:rPr>
                                  <w:sz w:val="20"/>
                                </w:rPr>
                              </w:pPr>
                              <w:r>
                                <w:rPr>
                                  <w:sz w:val="20"/>
                                </w:rPr>
                                <w:t>Vertex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5" name="Text Box 425"/>
                        <wps:cNvSpPr txBox="1"/>
                        <wps:spPr>
                          <a:xfrm>
                            <a:off x="877274" y="50616"/>
                            <a:ext cx="691211" cy="296442"/>
                          </a:xfrm>
                          <a:prstGeom prst="rect">
                            <a:avLst/>
                          </a:prstGeom>
                          <a:noFill/>
                          <a:ln w="6350">
                            <a:noFill/>
                          </a:ln>
                        </wps:spPr>
                        <wps:txbx>
                          <w:txbxContent>
                            <w:p w14:paraId="33684DC3" w14:textId="77777777" w:rsidR="00AB1A6D" w:rsidRPr="00205969" w:rsidRDefault="00AB1A6D" w:rsidP="002E7348">
                              <w:pPr>
                                <w:rPr>
                                  <w:sz w:val="20"/>
                                </w:rPr>
                              </w:pPr>
                              <w:r>
                                <w:rPr>
                                  <w:sz w:val="20"/>
                                </w:rPr>
                                <w:t>Axis of symmetry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44F656A6" id="Canvas 478" o:spid="_x0000_s1381" editas="canvas" alt="A U shaped parabola is shown, not centered at the origin.  The lowest point is labeled as the vertex.  A point vertically above that is labeled as the Focus.  A dashed vertical line through the vertex is labeled the Axis of symmetry.  A horizontal line below the vertex is labeled the Directrix." style="width:174.7pt;height:112.25pt;mso-position-horizontal-relative:char;mso-position-vertical-relative:line" coordsize="22186,1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">
                <v:shape id="_x0000_s1382" type="#_x0000_t75" alt="A U shaped parabola is shown, not centered at the origin.  The lowest point is labeled as the vertex.  A point vertically above that is labeled as the Focus.  A dashed vertical line through the vertex is labeled the Axis of symmetry.  A horizontal line below the vertex is labeled the Directrix." style="position:absolute;width:22186;height:14255;visibility:visible;mso-wrap-style:square">
                  <v:fill o:detectmouseclick="t"/>
                  <v:path o:connecttype="none"/>
                </v:shape>
                <v:shape id="Straight Arrow Connector 317" o:spid="_x0000_s1383" type="#_x0000_t32" style="position:absolute;left:8491;top:1190;width:0;height:12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" strokecolor="#538135 [2409]" strokeweight="1.5pt">
                  <v:stroke dashstyle="dash" joinstyle="miter"/>
                </v:shape>
                <v:line id="Straight Connector 318" o:spid="_x0000_s1384" style="position:absolute;visibility:visible;mso-wrap-style:square" from="397,12345" to="21379,1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" strokecolor="black [3213]" strokeweight=".5pt">
                  <v:stroke endarrow="block" joinstyle="miter"/>
                </v:line>
                <v:line id="Straight Connector 319" o:spid="_x0000_s1385" style="position:absolute;visibility:visible;mso-wrap-style:square" from="3231,582" to="3231,13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" strokecolor="black [3213]" strokeweight=".5pt">
                  <v:stroke startarrow="block" joinstyle="miter"/>
                </v:line>
                <v:shape id="Text Box 416" o:spid="_x0000_s1386" type="#_x0000_t202" style="position:absolute;left:18550;top:11900;width:343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" filled="f" stroked="f" strokeweight=".5pt">
                  <v:textbox inset="0,0,0,0">
                    <w:txbxContent>
                      <w:p w14:paraId="5121258A" w14:textId="77777777" w:rsidR="00AB1A6D" w:rsidRPr="00E45A9B" w:rsidRDefault="00AB1A6D" w:rsidP="002E7348">
                        <w:pPr>
                          <w:jc w:val="right"/>
                          <w:rPr>
                            <w:i/>
                          </w:rPr>
                        </w:pPr>
                        <w:r w:rsidRPr="00E45A9B">
                          <w:rPr>
                            <w:i/>
                          </w:rPr>
                          <w:t>x</w:t>
                        </w:r>
                      </w:p>
                    </w:txbxContent>
                  </v:textbox>
                </v:shape>
                <v:shape id="Text Box 417" o:spid="_x0000_s1387" type="#_x0000_t202" style="position:absolute;left:1970;top:236;width:343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" filled="f" stroked="f" strokeweight=".5pt">
                  <v:textbox inset="0,0,0,0">
                    <w:txbxContent>
                      <w:p w14:paraId="36FAB78B" w14:textId="77777777" w:rsidR="00AB1A6D" w:rsidRPr="00E45A9B" w:rsidRDefault="00AB1A6D" w:rsidP="002E7348">
                        <w:pPr>
                          <w:rPr>
                            <w:i/>
                          </w:rPr>
                        </w:pPr>
                        <w:r>
                          <w:rPr>
                            <w:i/>
                          </w:rPr>
                          <w:t>y</w:t>
                        </w:r>
                      </w:p>
                    </w:txbxContent>
                  </v:textbox>
                </v:shape>
                <v:shape id="Text Box 418" o:spid="_x0000_s1388" type="#_x0000_t202" style="position:absolute;left:5095;top:4024;width:3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" filled="f" stroked="f" strokeweight=".5pt">
                  <v:textbox inset="0,0,0,0">
                    <w:txbxContent>
                      <w:p w14:paraId="4238A443" w14:textId="77777777" w:rsidR="00AB1A6D" w:rsidRPr="00205969" w:rsidRDefault="00AB1A6D" w:rsidP="002E7348">
                        <w:pPr>
                          <w:rPr>
                            <w:sz w:val="20"/>
                          </w:rPr>
                        </w:pPr>
                        <w:r w:rsidRPr="00205969">
                          <w:rPr>
                            <w:sz w:val="20"/>
                          </w:rPr>
                          <w:t>Focus</w:t>
                        </w:r>
                      </w:p>
                    </w:txbxContent>
                  </v:textbox>
                </v:shape>
                <v:shape id="Straight Arrow Connector 419" o:spid="_x0000_s1389" type="#_x0000_t32" style="position:absolute;left:52;top:10568;width:213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" strokecolor="#7030a0" strokeweight="1.5pt">
                  <v:stroke dashstyle="dash" joinstyle="miter"/>
                </v:shape>
                <v:shape id="Freeform: Shape 420" o:spid="_x0000_s1390" style="position:absolute;left:466;top:1022;width:16162;height:7284;visibility:visible;mso-wrap-style:square;v-text-anchor:middle" coordsize="1616208,7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" path="m,c546627,946233,1024093,995974,1616208,e" filled="f" strokecolor="#0070c0" strokeweight="2.25pt">
                  <v:stroke startarrow="block" endarrow="block" joinstyle="miter"/>
                  <v:path arrowok="t" o:connecttype="custom" o:connectlocs="0,0;1616208,0" o:connectangles="0,0"/>
                </v:shape>
                <v:oval id="Oval 421" o:spid="_x0000_s1391" style="position:absolute;left:8064;top:5456;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" fillcolor="black [3213]" strokecolor="black [3213]" strokeweight="1pt">
                  <v:stroke joinstyle="miter"/>
                </v:oval>
                <v:oval id="Oval 422" o:spid="_x0000_s1392" style="position:absolute;left:8064;top:7778;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" fillcolor="black [3213]" strokecolor="black [3213]" strokeweight="1pt">
                  <v:stroke joinstyle="miter"/>
                </v:oval>
                <v:shape id="Text Box 423" o:spid="_x0000_s1393" type="#_x0000_t202" style="position:absolute;left:14467;top:8522;width:691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" filled="f" stroked="f" strokeweight=".5pt">
                  <v:textbox inset="0,0,0,0">
                    <w:txbxContent>
                      <w:p w14:paraId="01622A10" w14:textId="77777777" w:rsidR="00AB1A6D" w:rsidRPr="00205969" w:rsidRDefault="00AB1A6D" w:rsidP="002E7348">
                        <w:pPr>
                          <w:rPr>
                            <w:sz w:val="20"/>
                          </w:rPr>
                        </w:pPr>
                        <w:r w:rsidRPr="00205969">
                          <w:rPr>
                            <w:sz w:val="20"/>
                          </w:rPr>
                          <w:t>Directrix</w:t>
                        </w:r>
                      </w:p>
                    </w:txbxContent>
                  </v:textbox>
                </v:shape>
                <v:shape id="Text Box 424" o:spid="_x0000_s1394" type="#_x0000_t202" style="position:absolute;left:8978;top:8257;width:419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" filled="f" stroked="f" strokeweight=".5pt">
                  <v:textbox inset="0,0,0,0">
                    <w:txbxContent>
                      <w:p w14:paraId="123C791C" w14:textId="77777777" w:rsidR="00AB1A6D" w:rsidRPr="00205969" w:rsidRDefault="00AB1A6D" w:rsidP="002E7348">
                        <w:pPr>
                          <w:rPr>
                            <w:sz w:val="20"/>
                          </w:rPr>
                        </w:pPr>
                        <w:r>
                          <w:rPr>
                            <w:sz w:val="20"/>
                          </w:rPr>
                          <w:t>Vertex</w:t>
                        </w:r>
                      </w:p>
                    </w:txbxContent>
                  </v:textbox>
                </v:shape>
                <v:shape id="Text Box 425" o:spid="_x0000_s1395" type="#_x0000_t202" style="position:absolute;left:8772;top:506;width:6912;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" filled="f" stroked="f" strokeweight=".5pt">
                  <v:textbox inset="0,0,0,0">
                    <w:txbxContent>
                      <w:p w14:paraId="33684DC3" w14:textId="77777777" w:rsidR="00AB1A6D" w:rsidRPr="00205969" w:rsidRDefault="00AB1A6D" w:rsidP="002E7348">
                        <w:pPr>
                          <w:rPr>
                            <w:sz w:val="20"/>
                          </w:rPr>
                        </w:pPr>
                        <w:r>
                          <w:rPr>
                            <w:sz w:val="20"/>
                          </w:rPr>
                          <w:t>Axis of symmetry</w:t>
                        </w:r>
                      </w:p>
                    </w:txbxContent>
                  </v:textbox>
                </v:shape>
                <w10:anchorlock/>
              </v:group>
            </w:pict>
          </mc:Fallback>
        </mc:AlternateContent>
      </w:r>
    </w:p>
    <w:p w14:paraId="3B3AD298" w14:textId="77777777" w:rsidR="002E7348" w:rsidRDefault="002E7348" w:rsidP="002E7348">
      <w:pPr>
        <w:pStyle w:val="Definition"/>
      </w:pPr>
      <w:r>
        <w:t>For general parabolas,</w:t>
      </w:r>
    </w:p>
    <w:p w14:paraId="5AADE3CA" w14:textId="77777777" w:rsidR="002E7348" w:rsidRDefault="002E7348" w:rsidP="002E7348">
      <w:pPr>
        <w:pStyle w:val="Definition"/>
      </w:pPr>
      <w:r>
        <w:t xml:space="preserve">The </w:t>
      </w:r>
      <w:r w:rsidRPr="002D0919">
        <w:rPr>
          <w:rStyle w:val="Emphasis"/>
          <w:b/>
          <w:i w:val="0"/>
        </w:rPr>
        <w:t>axis</w:t>
      </w:r>
      <w:r>
        <w:rPr>
          <w:rStyle w:val="Emphasis"/>
          <w:b/>
          <w:i w:val="0"/>
        </w:rPr>
        <w:t xml:space="preserve"> of symmetry</w:t>
      </w:r>
      <w:r w:rsidR="00192083">
        <w:rPr>
          <w:rStyle w:val="Emphasis"/>
          <w:b/>
          <w:i w:val="0"/>
        </w:rPr>
        <w:fldChar w:fldCharType="begin"/>
      </w:r>
      <w:r w:rsidR="00192083">
        <w:instrText xml:space="preserve"> XE "</w:instrText>
      </w:r>
      <w:r w:rsidR="00192083" w:rsidRPr="00196470">
        <w:rPr>
          <w:rStyle w:val="Emphasis"/>
          <w:b/>
          <w:i w:val="0"/>
        </w:rPr>
        <w:instrText>axis of symmetry</w:instrText>
      </w:r>
      <w:r w:rsidR="00192083">
        <w:instrText xml:space="preserve">" </w:instrText>
      </w:r>
      <w:r w:rsidR="00192083">
        <w:rPr>
          <w:rStyle w:val="Emphasis"/>
          <w:b/>
          <w:i w:val="0"/>
        </w:rPr>
        <w:fldChar w:fldCharType="end"/>
      </w:r>
      <w:r>
        <w:t xml:space="preserve"> is the line passing through the foci, perpendicular to the directrix.  </w:t>
      </w:r>
    </w:p>
    <w:p w14:paraId="5C089CAA" w14:textId="77777777" w:rsidR="002E7348" w:rsidRDefault="002E7348" w:rsidP="002E7348">
      <w:pPr>
        <w:pStyle w:val="Definition"/>
      </w:pPr>
      <w:r>
        <w:rPr>
          <w:rStyle w:val="Emphasis"/>
          <w:i w:val="0"/>
        </w:rPr>
        <w:t xml:space="preserve">The </w:t>
      </w:r>
      <w:r>
        <w:rPr>
          <w:rStyle w:val="Emphasis"/>
          <w:b/>
          <w:i w:val="0"/>
        </w:rPr>
        <w:t>v</w:t>
      </w:r>
      <w:r w:rsidRPr="002D0919">
        <w:rPr>
          <w:rStyle w:val="Emphasis"/>
          <w:b/>
          <w:i w:val="0"/>
        </w:rPr>
        <w:t>ert</w:t>
      </w:r>
      <w:r>
        <w:rPr>
          <w:rStyle w:val="Emphasis"/>
          <w:b/>
          <w:i w:val="0"/>
        </w:rPr>
        <w:t>ex</w:t>
      </w:r>
      <w:r>
        <w:rPr>
          <w:rStyle w:val="Emphasis"/>
          <w:b/>
          <w:i w:val="0"/>
        </w:rPr>
        <w:fldChar w:fldCharType="begin"/>
      </w:r>
      <w:r>
        <w:instrText xml:space="preserve"> XE "</w:instrText>
      </w:r>
      <w:r w:rsidRPr="00F929A8">
        <w:rPr>
          <w:rStyle w:val="Emphasis"/>
          <w:b/>
          <w:i w:val="0"/>
        </w:rPr>
        <w:instrText>Vertices</w:instrText>
      </w:r>
      <w:r>
        <w:instrText xml:space="preserve">" </w:instrText>
      </w:r>
      <w:r>
        <w:rPr>
          <w:rStyle w:val="Emphasis"/>
          <w:b/>
          <w:i w:val="0"/>
        </w:rPr>
        <w:fldChar w:fldCharType="end"/>
      </w:r>
      <w:r>
        <w:t xml:space="preserve"> is the point where the parabola crosses the axis of symmetry.</w:t>
      </w:r>
    </w:p>
    <w:p w14:paraId="516F0F42" w14:textId="77777777" w:rsidR="002E7348" w:rsidRPr="001606FB" w:rsidRDefault="002E7348" w:rsidP="002E7348">
      <w:pPr>
        <w:pStyle w:val="Definition"/>
      </w:pPr>
      <w:r>
        <w:t>The distance from the vertex to the focus</w:t>
      </w:r>
      <w:r w:rsidR="00BC4BE9">
        <w:t xml:space="preserve">, </w:t>
      </w:r>
      <w:r w:rsidR="00BC4BE9">
        <w:rPr>
          <w:i/>
        </w:rPr>
        <w:t>p</w:t>
      </w:r>
      <w:r w:rsidR="00BC4BE9">
        <w:t>,</w:t>
      </w:r>
      <w:r>
        <w:t xml:space="preserve"> is the </w:t>
      </w:r>
      <w:r>
        <w:rPr>
          <w:b/>
        </w:rPr>
        <w:t>focal length</w:t>
      </w:r>
      <w:r w:rsidR="00192083">
        <w:rPr>
          <w:b/>
        </w:rPr>
        <w:fldChar w:fldCharType="begin"/>
      </w:r>
      <w:r w:rsidR="00192083">
        <w:instrText xml:space="preserve"> XE "</w:instrText>
      </w:r>
      <w:r w:rsidR="00192083" w:rsidRPr="00196470">
        <w:rPr>
          <w:b/>
        </w:rPr>
        <w:instrText>focal length</w:instrText>
      </w:r>
      <w:r w:rsidR="00192083">
        <w:instrText xml:space="preserve">" </w:instrText>
      </w:r>
      <w:r w:rsidR="00192083">
        <w:rPr>
          <w:b/>
        </w:rPr>
        <w:fldChar w:fldCharType="end"/>
      </w:r>
      <w:r>
        <w:t>.</w:t>
      </w:r>
    </w:p>
    <w:p w14:paraId="2CA9273A" w14:textId="77777777" w:rsidR="002E7348" w:rsidRDefault="002E7348" w:rsidP="002E7348">
      <w:r>
        <w:rPr>
          <w:b/>
        </w:rPr>
        <w:lastRenderedPageBreak/>
        <w:t>Equations for Parabolas</w:t>
      </w:r>
      <w:r w:rsidR="00BC4BE9">
        <w:rPr>
          <w:b/>
        </w:rPr>
        <w:t xml:space="preserve"> </w:t>
      </w:r>
      <w:r w:rsidR="000C7DBA">
        <w:rPr>
          <w:b/>
        </w:rPr>
        <w:t>with Vertex at</w:t>
      </w:r>
      <w:r w:rsidR="00BC4BE9">
        <w:rPr>
          <w:b/>
        </w:rPr>
        <w:t xml:space="preserve"> the Origin</w:t>
      </w:r>
    </w:p>
    <w:p w14:paraId="7052A426" w14:textId="77777777" w:rsidR="00CE1651" w:rsidRDefault="00CE1651" w:rsidP="002E7348"/>
    <w:p w14:paraId="2D703BF8" w14:textId="77777777" w:rsidR="002E7348" w:rsidRDefault="002E7348" w:rsidP="002E7348">
      <w:r>
        <w:t xml:space="preserve">From the definition above we can find </w:t>
      </w:r>
      <w:r w:rsidR="00BC4BE9">
        <w:t>an</w:t>
      </w:r>
      <w:r>
        <w:t xml:space="preserve"> equation of a parabola.  We will find it for a parabola with vertex at the origin, </w:t>
      </w:r>
      <w:r w:rsidR="004D308A" w:rsidRPr="00936850">
        <w:rPr>
          <w:position w:val="-10"/>
        </w:rPr>
        <w:object w:dxaOrig="680" w:dyaOrig="340" w14:anchorId="3B84750F">
          <v:shape id="_x0000_i1413" type="#_x0000_t75" style="width:33pt;height:18.75pt" o:ole="">
            <v:imagedata r:id="rId869" o:title=""/>
          </v:shape>
          <o:OLEObject Type="Embed" ProgID="Equation.3" ShapeID="_x0000_i1413" DrawAspect="Content" ObjectID="_1719177890" r:id="rId870"/>
        </w:object>
      </w:r>
      <w:r>
        <w:t>, opening upward with foc</w:t>
      </w:r>
      <w:r w:rsidR="000C7DBA">
        <w:t>us</w:t>
      </w:r>
      <w:r>
        <w:t xml:space="preserve"> at </w:t>
      </w:r>
      <w:r w:rsidR="004D308A" w:rsidRPr="00936850">
        <w:rPr>
          <w:position w:val="-10"/>
        </w:rPr>
        <w:object w:dxaOrig="760" w:dyaOrig="340" w14:anchorId="638B87EE">
          <v:shape id="_x0000_i1414" type="#_x0000_t75" style="width:39pt;height:18.75pt" o:ole="">
            <v:imagedata r:id="rId871" o:title=""/>
          </v:shape>
          <o:OLEObject Type="Embed" ProgID="Equation.3" ShapeID="_x0000_i1414" DrawAspect="Content" ObjectID="_1719177891" r:id="rId872"/>
        </w:object>
      </w:r>
      <w:r>
        <w:t xml:space="preserve"> and directrix at </w:t>
      </w:r>
      <w:r w:rsidR="004D308A" w:rsidRPr="00936850">
        <w:rPr>
          <w:position w:val="-10"/>
        </w:rPr>
        <w:object w:dxaOrig="740" w:dyaOrig="260" w14:anchorId="7AEA9A3C">
          <v:shape id="_x0000_i1415" type="#_x0000_t75" style="width:38.25pt;height:12pt" o:ole="">
            <v:imagedata r:id="rId873" o:title=""/>
          </v:shape>
          <o:OLEObject Type="Embed" ProgID="Equation.3" ShapeID="_x0000_i1415" DrawAspect="Content" ObjectID="_1719177892" r:id="rId874"/>
        </w:object>
      </w:r>
      <w:r>
        <w:t>.</w:t>
      </w:r>
    </w:p>
    <w:p w14:paraId="45B95DCE" w14:textId="77777777" w:rsidR="00CE1651" w:rsidRDefault="00CE1651" w:rsidP="002E7348"/>
    <w:p w14:paraId="735070F7" w14:textId="77777777" w:rsidR="002E7348" w:rsidRPr="005663E9" w:rsidRDefault="002E7348" w:rsidP="002E7348">
      <w:r>
        <w:t>Suppose</w:t>
      </w:r>
      <w:r w:rsidR="004D308A" w:rsidRPr="00936850">
        <w:rPr>
          <w:position w:val="-10"/>
        </w:rPr>
        <w:object w:dxaOrig="760" w:dyaOrig="340" w14:anchorId="152BFBC4">
          <v:shape id="_x0000_i1416" type="#_x0000_t75" style="width:39pt;height:18.75pt" o:ole="">
            <v:imagedata r:id="rId875" o:title=""/>
          </v:shape>
          <o:OLEObject Type="Embed" ProgID="Equation.3" ShapeID="_x0000_i1416" DrawAspect="Content" ObjectID="_1719177893" r:id="rId876"/>
        </w:object>
      </w:r>
      <w:r>
        <w:t xml:space="preserve"> is some point on the </w:t>
      </w:r>
      <w:r w:rsidR="000C7DBA">
        <w:t>parabola</w:t>
      </w:r>
      <w:r>
        <w:t xml:space="preserve">.  The distance from </w:t>
      </w:r>
      <w:r w:rsidR="000C7DBA">
        <w:rPr>
          <w:i/>
        </w:rPr>
        <w:t>Q</w:t>
      </w:r>
      <w:r>
        <w:t xml:space="preserve"> to the focus is</w:t>
      </w:r>
    </w:p>
    <w:p w14:paraId="700A985B" w14:textId="77777777" w:rsidR="002E7348" w:rsidRDefault="004D308A" w:rsidP="002E7348">
      <w:r w:rsidRPr="00936850">
        <w:rPr>
          <w:position w:val="-12"/>
        </w:rPr>
        <w:object w:dxaOrig="4560" w:dyaOrig="460" w14:anchorId="53664D5E">
          <v:shape id="_x0000_i1417" type="#_x0000_t75" style="width:228.75pt;height:24pt" o:ole="">
            <v:imagedata r:id="rId877" o:title=""/>
          </v:shape>
          <o:OLEObject Type="Embed" ProgID="Equation.3" ShapeID="_x0000_i1417" DrawAspect="Content" ObjectID="_1719177894" r:id="rId878"/>
        </w:object>
      </w:r>
    </w:p>
    <w:p w14:paraId="6183D929" w14:textId="77777777" w:rsidR="002E7348" w:rsidRDefault="002E7348" w:rsidP="002E7348"/>
    <w:p w14:paraId="1A2EEEB6" w14:textId="77777777" w:rsidR="002E7348" w:rsidRDefault="002E7348" w:rsidP="002E7348">
      <w:r>
        <w:t xml:space="preserve">The distance from the point </w:t>
      </w:r>
      <w:r>
        <w:rPr>
          <w:i/>
        </w:rPr>
        <w:t>Q</w:t>
      </w:r>
      <w:r>
        <w:t xml:space="preserve"> to the directrix is the difference of the </w:t>
      </w:r>
      <w:r>
        <w:rPr>
          <w:i/>
        </w:rPr>
        <w:t>y</w:t>
      </w:r>
      <w:r>
        <w:t>-values:</w:t>
      </w:r>
    </w:p>
    <w:p w14:paraId="1588766A" w14:textId="77777777" w:rsidR="002E7348" w:rsidRPr="005663E9" w:rsidRDefault="002E7348" w:rsidP="002E7348">
      <w:r>
        <w:t xml:space="preserve"> </w:t>
      </w:r>
      <w:r w:rsidR="004D308A" w:rsidRPr="005663E9">
        <w:rPr>
          <w:position w:val="-10"/>
        </w:rPr>
        <w:object w:dxaOrig="2020" w:dyaOrig="320" w14:anchorId="16B2EDB6">
          <v:shape id="_x0000_i1418" type="#_x0000_t75" style="width:100.5pt;height:17.25pt" o:ole="">
            <v:imagedata r:id="rId879" o:title=""/>
          </v:shape>
          <o:OLEObject Type="Embed" ProgID="Equation.3" ShapeID="_x0000_i1418" DrawAspect="Content" ObjectID="_1719177895" r:id="rId880"/>
        </w:object>
      </w:r>
    </w:p>
    <w:p w14:paraId="2F338020" w14:textId="77777777" w:rsidR="002E7348" w:rsidRDefault="002E7348" w:rsidP="002E7348"/>
    <w:p w14:paraId="65C70744" w14:textId="77777777" w:rsidR="002E7348" w:rsidRDefault="002E7348" w:rsidP="002E7348">
      <w:r>
        <w:t>From the definition of the parabola, these distances should be equal:</w:t>
      </w:r>
    </w:p>
    <w:p w14:paraId="1F6EAC06" w14:textId="77777777" w:rsidR="002E7348" w:rsidRDefault="004D308A" w:rsidP="002E7348">
      <w:r w:rsidRPr="00936850">
        <w:rPr>
          <w:position w:val="-12"/>
        </w:rPr>
        <w:object w:dxaOrig="2220" w:dyaOrig="460" w14:anchorId="69561B6F">
          <v:shape id="_x0000_i1419" type="#_x0000_t75" style="width:111.75pt;height:24pt" o:ole="">
            <v:imagedata r:id="rId881" o:title=""/>
          </v:shape>
          <o:OLEObject Type="Embed" ProgID="Equation.3" ShapeID="_x0000_i1419" DrawAspect="Content" ObjectID="_1719177896" r:id="rId882"/>
        </w:object>
      </w:r>
      <w:r w:rsidR="002E7348">
        <w:tab/>
      </w:r>
      <w:r w:rsidR="002E7348">
        <w:tab/>
      </w:r>
      <w:r w:rsidR="002E7348">
        <w:tab/>
      </w:r>
      <w:r w:rsidR="002E7348">
        <w:tab/>
        <w:t xml:space="preserve">Square both sides </w:t>
      </w:r>
    </w:p>
    <w:p w14:paraId="73CA205E" w14:textId="77777777" w:rsidR="002E7348" w:rsidRDefault="004D308A" w:rsidP="002E7348">
      <w:r w:rsidRPr="005663E9">
        <w:rPr>
          <w:position w:val="-10"/>
        </w:rPr>
        <w:object w:dxaOrig="2240" w:dyaOrig="380" w14:anchorId="276753A2">
          <v:shape id="_x0000_i1420" type="#_x0000_t75" style="width:111.75pt;height:18.75pt" o:ole="">
            <v:imagedata r:id="rId883" o:title=""/>
          </v:shape>
          <o:OLEObject Type="Embed" ProgID="Equation.3" ShapeID="_x0000_i1420" DrawAspect="Content" ObjectID="_1719177897" r:id="rId884"/>
        </w:object>
      </w:r>
      <w:r w:rsidR="002E7348">
        <w:tab/>
      </w:r>
      <w:r w:rsidR="002E7348">
        <w:tab/>
      </w:r>
      <w:r w:rsidR="002E7348">
        <w:tab/>
      </w:r>
      <w:r w:rsidR="002E7348">
        <w:tab/>
        <w:t>Expand</w:t>
      </w:r>
    </w:p>
    <w:p w14:paraId="2C48AD36" w14:textId="77777777" w:rsidR="002E7348" w:rsidRDefault="004D308A" w:rsidP="002E7348">
      <w:r w:rsidRPr="005663E9">
        <w:rPr>
          <w:position w:val="-10"/>
        </w:rPr>
        <w:object w:dxaOrig="3379" w:dyaOrig="360" w14:anchorId="42002D51">
          <v:shape id="_x0000_i1421" type="#_x0000_t75" style="width:167.25pt;height:18.75pt" o:ole="">
            <v:imagedata r:id="rId885" o:title=""/>
          </v:shape>
          <o:OLEObject Type="Embed" ProgID="Equation.3" ShapeID="_x0000_i1421" DrawAspect="Content" ObjectID="_1719177898" r:id="rId886"/>
        </w:object>
      </w:r>
      <w:r w:rsidR="002E7348">
        <w:tab/>
      </w:r>
      <w:r w:rsidR="002E7348">
        <w:tab/>
      </w:r>
      <w:r w:rsidR="002E7348">
        <w:tab/>
        <w:t>Combine like terms</w:t>
      </w:r>
    </w:p>
    <w:p w14:paraId="7B29BC37" w14:textId="77777777" w:rsidR="002E7348" w:rsidRDefault="004D308A" w:rsidP="002E7348">
      <w:r w:rsidRPr="005663E9">
        <w:rPr>
          <w:position w:val="-10"/>
        </w:rPr>
        <w:object w:dxaOrig="940" w:dyaOrig="360" w14:anchorId="1BD7507F">
          <v:shape id="_x0000_i1422" type="#_x0000_t75" style="width:47.25pt;height:18.75pt" o:ole="">
            <v:imagedata r:id="rId887" o:title=""/>
          </v:shape>
          <o:OLEObject Type="Embed" ProgID="Equation.3" ShapeID="_x0000_i1422" DrawAspect="Content" ObjectID="_1719177899" r:id="rId888"/>
        </w:object>
      </w:r>
    </w:p>
    <w:p w14:paraId="0B2694C0" w14:textId="77777777" w:rsidR="002E7348" w:rsidRDefault="002E7348" w:rsidP="002E7348"/>
    <w:p w14:paraId="62254C82" w14:textId="77777777" w:rsidR="002E7348" w:rsidRDefault="002E7348" w:rsidP="002E7348">
      <w:r>
        <w:t xml:space="preserve">This is the standard </w:t>
      </w:r>
      <w:r w:rsidR="000C7DBA">
        <w:t xml:space="preserve">conic </w:t>
      </w:r>
      <w:r>
        <w:t xml:space="preserve">form of a parabola </w:t>
      </w:r>
      <w:r w:rsidR="000C7DBA">
        <w:t xml:space="preserve">that </w:t>
      </w:r>
      <w:r>
        <w:t>open</w:t>
      </w:r>
      <w:r w:rsidR="000C7DBA">
        <w:t>s</w:t>
      </w:r>
      <w:r>
        <w:t xml:space="preserve"> up or down (vertical axis of symmetry), centered at the origin.  Note that if we divided by 4</w:t>
      </w:r>
      <w:r>
        <w:rPr>
          <w:i/>
        </w:rPr>
        <w:t>p</w:t>
      </w:r>
      <w:r>
        <w:t>, we would ge</w:t>
      </w:r>
      <w:r w:rsidR="00D26045">
        <w:t xml:space="preserve">t a more familiar equation for the parabola, </w:t>
      </w:r>
      <w:r w:rsidR="004D308A" w:rsidRPr="0067741E">
        <w:rPr>
          <w:position w:val="-28"/>
        </w:rPr>
        <w:object w:dxaOrig="780" w:dyaOrig="700" w14:anchorId="2E37EA56">
          <v:shape id="_x0000_i1423" type="#_x0000_t75" style="width:39.75pt;height:33.75pt" o:ole="">
            <v:imagedata r:id="rId889" o:title=""/>
          </v:shape>
          <o:OLEObject Type="Embed" ProgID="Equation.3" ShapeID="_x0000_i1423" DrawAspect="Content" ObjectID="_1719177900" r:id="rId890"/>
        </w:object>
      </w:r>
      <w:r w:rsidR="00D26045">
        <w:t xml:space="preserve">.  </w:t>
      </w:r>
      <w:r>
        <w:t>We can recognize th</w:t>
      </w:r>
      <w:r w:rsidR="000C7DBA">
        <w:t>is</w:t>
      </w:r>
      <w:r>
        <w:t xml:space="preserve"> as a </w:t>
      </w:r>
      <w:r w:rsidR="000C7DBA">
        <w:t xml:space="preserve">transformation of the </w:t>
      </w:r>
      <w:r>
        <w:t xml:space="preserve">parabola </w:t>
      </w:r>
      <w:r w:rsidR="000C7DBA" w:rsidRPr="000C7DBA">
        <w:rPr>
          <w:position w:val="-10"/>
        </w:rPr>
        <w:object w:dxaOrig="660" w:dyaOrig="360" w14:anchorId="3225A2AF">
          <v:shape id="_x0000_i1424" type="#_x0000_t75" style="width:32.25pt;height:18.75pt" o:ole="">
            <v:imagedata r:id="rId891" o:title=""/>
          </v:shape>
          <o:OLEObject Type="Embed" ProgID="Equation.3" ShapeID="_x0000_i1424" DrawAspect="Content" ObjectID="_1719177901" r:id="rId892"/>
        </w:object>
      </w:r>
      <w:r w:rsidR="000C7DBA">
        <w:t xml:space="preserve">, </w:t>
      </w:r>
      <w:r>
        <w:t>vertically compressed</w:t>
      </w:r>
      <w:r w:rsidR="00D26045">
        <w:t xml:space="preserve"> or </w:t>
      </w:r>
      <w:r>
        <w:t xml:space="preserve">stretched by </w:t>
      </w:r>
      <w:r w:rsidR="004D308A" w:rsidRPr="0067741E">
        <w:rPr>
          <w:position w:val="-28"/>
        </w:rPr>
        <w:object w:dxaOrig="400" w:dyaOrig="660" w14:anchorId="68DEEB50">
          <v:shape id="_x0000_i1425" type="#_x0000_t75" style="width:20.25pt;height:32.25pt" o:ole="">
            <v:imagedata r:id="rId893" o:title=""/>
          </v:shape>
          <o:OLEObject Type="Embed" ProgID="Equation.3" ShapeID="_x0000_i1425" DrawAspect="Content" ObjectID="_1719177902" r:id="rId894"/>
        </w:object>
      </w:r>
      <w:r w:rsidR="00D26045">
        <w:t>.</w:t>
      </w:r>
    </w:p>
    <w:p w14:paraId="4BF5115C" w14:textId="77777777" w:rsidR="002E7348" w:rsidRDefault="002E7348" w:rsidP="002E7348"/>
    <w:p w14:paraId="13A7D31C" w14:textId="77777777" w:rsidR="002E7348" w:rsidRDefault="000C7DBA" w:rsidP="002E7348">
      <w:r>
        <w:t>Using a similar process</w:t>
      </w:r>
      <w:r w:rsidR="002E7348">
        <w:t>, we c</w:t>
      </w:r>
      <w:r>
        <w:t>ould</w:t>
      </w:r>
      <w:r w:rsidR="002E7348">
        <w:t xml:space="preserve"> find </w:t>
      </w:r>
      <w:r>
        <w:t>an</w:t>
      </w:r>
      <w:r w:rsidR="002E7348">
        <w:t xml:space="preserve"> equation of a parabola with vertex at the origin opening left or right. The focus will be at (</w:t>
      </w:r>
      <w:r w:rsidR="002E7348">
        <w:rPr>
          <w:i/>
        </w:rPr>
        <w:t>p</w:t>
      </w:r>
      <w:r w:rsidR="002E7348">
        <w:t xml:space="preserve">,0) and the graph will have a horizontal axis of symmetry and </w:t>
      </w:r>
      <w:r>
        <w:t xml:space="preserve">a </w:t>
      </w:r>
      <w:r w:rsidR="002E7348">
        <w:t xml:space="preserve">vertical directrix.  The </w:t>
      </w:r>
      <w:r>
        <w:t xml:space="preserve">standard conic form of its </w:t>
      </w:r>
      <w:r w:rsidR="002E7348">
        <w:t xml:space="preserve">equation will </w:t>
      </w:r>
      <w:r>
        <w:t>be</w:t>
      </w:r>
      <w:r w:rsidR="002E7348">
        <w:t xml:space="preserve"> </w:t>
      </w:r>
      <w:r w:rsidR="004D308A" w:rsidRPr="005663E9">
        <w:rPr>
          <w:position w:val="-10"/>
        </w:rPr>
        <w:object w:dxaOrig="940" w:dyaOrig="360" w14:anchorId="4AF650CD">
          <v:shape id="_x0000_i1426" type="#_x0000_t75" style="width:47.25pt;height:18.75pt" o:ole="">
            <v:imagedata r:id="rId895" o:title=""/>
          </v:shape>
          <o:OLEObject Type="Embed" ProgID="Equation.3" ShapeID="_x0000_i1426" DrawAspect="Content" ObjectID="_1719177903" r:id="rId896"/>
        </w:object>
      </w:r>
      <w:r>
        <w:t xml:space="preserve">, which we could also write as </w:t>
      </w:r>
      <w:r w:rsidRPr="0067741E">
        <w:rPr>
          <w:position w:val="-28"/>
        </w:rPr>
        <w:object w:dxaOrig="760" w:dyaOrig="700" w14:anchorId="6686A229">
          <v:shape id="_x0000_i1427" type="#_x0000_t75" style="width:39pt;height:33.75pt" o:ole="">
            <v:imagedata r:id="rId897" o:title=""/>
          </v:shape>
          <o:OLEObject Type="Embed" ProgID="Equation.3" ShapeID="_x0000_i1427" DrawAspect="Content" ObjectID="_1719177904" r:id="rId898"/>
        </w:object>
      </w:r>
      <w:r w:rsidR="002E7348">
        <w:t>.</w:t>
      </w:r>
    </w:p>
    <w:p w14:paraId="38C94053" w14:textId="77777777" w:rsidR="002E7348" w:rsidRDefault="002E7348" w:rsidP="002E7348"/>
    <w:p w14:paraId="1BB58C9E" w14:textId="77777777" w:rsidR="002E7348" w:rsidRDefault="002E7348" w:rsidP="002E7348">
      <w:pPr>
        <w:pStyle w:val="ExampleHeader"/>
      </w:pPr>
      <w:r>
        <w:t>Example 1</w:t>
      </w:r>
    </w:p>
    <w:p w14:paraId="1EE0426C" w14:textId="77777777" w:rsidR="002E7348" w:rsidRDefault="002E7348" w:rsidP="002E7348">
      <w:pPr>
        <w:pStyle w:val="Example"/>
      </w:pPr>
      <w:r>
        <w:t xml:space="preserve">Write the standard </w:t>
      </w:r>
      <w:r w:rsidR="000C7DBA">
        <w:t xml:space="preserve">conic </w:t>
      </w:r>
      <w:r>
        <w:t>equation for a parabola with vertex at the origin and focus at (0, -2).</w:t>
      </w:r>
    </w:p>
    <w:p w14:paraId="1C60E57B" w14:textId="77777777" w:rsidR="002E7348" w:rsidRDefault="002E7348" w:rsidP="002E7348">
      <w:pPr>
        <w:pStyle w:val="Example"/>
      </w:pPr>
    </w:p>
    <w:p w14:paraId="4C5054A8" w14:textId="77777777" w:rsidR="002E7348" w:rsidRDefault="002E7348" w:rsidP="002E7348">
      <w:pPr>
        <w:pStyle w:val="Example"/>
      </w:pPr>
      <w:r>
        <w:t xml:space="preserve">With focus at (0, -2), the axis of symmetry is vertical, so the standard </w:t>
      </w:r>
      <w:r w:rsidR="000C7DBA">
        <w:t xml:space="preserve">conic </w:t>
      </w:r>
      <w:r>
        <w:t xml:space="preserve">equation is </w:t>
      </w:r>
      <w:r w:rsidR="004D308A" w:rsidRPr="005663E9">
        <w:rPr>
          <w:position w:val="-10"/>
        </w:rPr>
        <w:object w:dxaOrig="940" w:dyaOrig="360" w14:anchorId="5607E8FE">
          <v:shape id="_x0000_i1428" type="#_x0000_t75" style="width:47.25pt;height:18.75pt" o:ole="">
            <v:imagedata r:id="rId899" o:title=""/>
          </v:shape>
          <o:OLEObject Type="Embed" ProgID="Equation.3" ShapeID="_x0000_i1428" DrawAspect="Content" ObjectID="_1719177905" r:id="rId900"/>
        </w:object>
      </w:r>
      <w:r>
        <w:t>.</w:t>
      </w:r>
      <w:r w:rsidR="00CE1651">
        <w:t xml:space="preserve">  </w:t>
      </w:r>
      <w:r>
        <w:t xml:space="preserve">Since the focus is (0, </w:t>
      </w:r>
      <w:r w:rsidR="00CE1651">
        <w:t>-</w:t>
      </w:r>
      <w:r>
        <w:t xml:space="preserve">2), </w:t>
      </w:r>
      <w:r>
        <w:rPr>
          <w:i/>
        </w:rPr>
        <w:t>p</w:t>
      </w:r>
      <w:r>
        <w:t xml:space="preserve"> = -2.</w:t>
      </w:r>
    </w:p>
    <w:p w14:paraId="40CC9AFB" w14:textId="77777777" w:rsidR="002E7348" w:rsidRDefault="002E7348" w:rsidP="002E7348">
      <w:pPr>
        <w:pStyle w:val="Example"/>
      </w:pPr>
    </w:p>
    <w:p w14:paraId="046262E2" w14:textId="77777777" w:rsidR="00CE1651" w:rsidRDefault="002E7348" w:rsidP="002E7348">
      <w:pPr>
        <w:pStyle w:val="Example"/>
      </w:pPr>
      <w:r>
        <w:t xml:space="preserve">The </w:t>
      </w:r>
      <w:r w:rsidR="000C7DBA">
        <w:t xml:space="preserve">standard conic </w:t>
      </w:r>
      <w:r>
        <w:t>equation for the parabola is</w:t>
      </w:r>
      <w:r w:rsidR="00CE1651">
        <w:t xml:space="preserve"> </w:t>
      </w:r>
      <w:r w:rsidR="004D308A" w:rsidRPr="005663E9">
        <w:rPr>
          <w:position w:val="-10"/>
        </w:rPr>
        <w:object w:dxaOrig="1219" w:dyaOrig="360" w14:anchorId="088239E9">
          <v:shape id="_x0000_i1429" type="#_x0000_t75" style="width:60.75pt;height:18.75pt" o:ole="">
            <v:imagedata r:id="rId901" o:title=""/>
          </v:shape>
          <o:OLEObject Type="Embed" ProgID="Equation.3" ShapeID="_x0000_i1429" DrawAspect="Content" ObjectID="_1719177906" r:id="rId902"/>
        </w:object>
      </w:r>
      <w:r w:rsidR="00CE1651">
        <w:t>, or</w:t>
      </w:r>
    </w:p>
    <w:p w14:paraId="4D782775" w14:textId="77777777" w:rsidR="002E7348" w:rsidRDefault="004D308A" w:rsidP="002E7348">
      <w:pPr>
        <w:pStyle w:val="Example"/>
      </w:pPr>
      <w:r w:rsidRPr="005663E9">
        <w:rPr>
          <w:position w:val="-10"/>
        </w:rPr>
        <w:object w:dxaOrig="940" w:dyaOrig="360" w14:anchorId="06F446C3">
          <v:shape id="_x0000_i1430" type="#_x0000_t75" style="width:47.25pt;height:18.75pt" o:ole="">
            <v:imagedata r:id="rId903" o:title=""/>
          </v:shape>
          <o:OLEObject Type="Embed" ProgID="Equation.3" ShapeID="_x0000_i1430" DrawAspect="Content" ObjectID="_1719177907" r:id="rId904"/>
        </w:object>
      </w:r>
    </w:p>
    <w:p w14:paraId="158E858E" w14:textId="77777777" w:rsidR="002E7348" w:rsidRDefault="002E7348" w:rsidP="002E7348">
      <w:r>
        <w:lastRenderedPageBreak/>
        <w:t xml:space="preserve">For parabolas </w:t>
      </w:r>
      <w:r w:rsidR="000C7DBA">
        <w:t>with vertex not</w:t>
      </w:r>
      <w:r>
        <w:t xml:space="preserve"> at the origin, we can shift these equations, </w:t>
      </w:r>
      <w:r w:rsidR="000C7DBA">
        <w:t>leading to</w:t>
      </w:r>
      <w:r>
        <w:t xml:space="preserve"> the equations summarized next.</w:t>
      </w:r>
    </w:p>
    <w:p w14:paraId="17A64818" w14:textId="77777777" w:rsidR="002E7348" w:rsidRDefault="002E7348" w:rsidP="002E7348"/>
    <w:p w14:paraId="61287A56" w14:textId="77777777" w:rsidR="002E7348" w:rsidRDefault="002E7348" w:rsidP="002E7348"/>
    <w:p w14:paraId="68EA293B" w14:textId="77777777" w:rsidR="002E7348" w:rsidRDefault="002E7348" w:rsidP="002E7348">
      <w:pPr>
        <w:pStyle w:val="DefinitionHeader"/>
      </w:pPr>
      <w:r>
        <w:t xml:space="preserve">Equation of a Parabola with Vertex at </w:t>
      </w:r>
      <w:r w:rsidRPr="004A06DF">
        <w:t>(</w:t>
      </w:r>
      <w:r w:rsidRPr="004A06DF">
        <w:rPr>
          <w:i/>
        </w:rPr>
        <w:t>h, k</w:t>
      </w:r>
      <w:r w:rsidRPr="004A06DF">
        <w:t>)</w:t>
      </w:r>
      <w:r>
        <w:t xml:space="preserve"> in Standard </w:t>
      </w:r>
      <w:r w:rsidR="000C7DBA">
        <w:t xml:space="preserve">Conic </w:t>
      </w:r>
      <w:r>
        <w:t>Form</w:t>
      </w:r>
    </w:p>
    <w:p w14:paraId="7A3C9D2A" w14:textId="77777777" w:rsidR="002E7348" w:rsidRDefault="002E7348" w:rsidP="002E7348">
      <w:pPr>
        <w:pStyle w:val="Definition"/>
      </w:pPr>
      <w:r>
        <w:t xml:space="preserve">The standard </w:t>
      </w:r>
      <w:r w:rsidR="000C7DBA">
        <w:t xml:space="preserve">conic </w:t>
      </w:r>
      <w:r>
        <w:t>form of an equation of a</w:t>
      </w:r>
      <w:r w:rsidR="000C7DBA">
        <w:t xml:space="preserve"> parabola with </w:t>
      </w:r>
      <w:r>
        <w:t xml:space="preserve">vertex </w:t>
      </w:r>
      <w:r w:rsidR="000C7DBA">
        <w:t>a</w:t>
      </w:r>
      <w:r>
        <w:t xml:space="preserve">t the point </w:t>
      </w:r>
      <w:r w:rsidR="004D308A" w:rsidRPr="007D79CD">
        <w:rPr>
          <w:position w:val="-10"/>
        </w:rPr>
        <w:object w:dxaOrig="560" w:dyaOrig="340" w14:anchorId="644B5345">
          <v:shape id="_x0000_i1431" type="#_x0000_t75" style="width:27.75pt;height:18.75pt" o:ole="">
            <v:imagedata r:id="rId905" o:title=""/>
          </v:shape>
          <o:OLEObject Type="Embed" ProgID="Equation.3" ShapeID="_x0000_i1431" DrawAspect="Content" ObjectID="_1719177908" r:id="rId906"/>
        </w:object>
      </w:r>
      <w:r>
        <w:t xml:space="preserve"> depends on whether the axis of symmetry is horizontal or vertical.  The table below gives the standard equation, vertex, axis of symmetry, directrix, focus, and graph for each.</w:t>
      </w:r>
    </w:p>
    <w:p w14:paraId="02664135" w14:textId="77777777" w:rsidR="00187E22" w:rsidRDefault="00187E22" w:rsidP="00187E22"/>
    <w:p w14:paraId="27E045ED" w14:textId="77777777" w:rsidR="00187E22" w:rsidRDefault="00187E22" w:rsidP="00187E22"/>
    <w:tbl>
      <w:tblPr>
        <w:tblStyle w:val="TableGrid"/>
        <w:tblpPr w:leftFromText="187" w:rightFromText="187" w:vertAnchor="text" w:horzAnchor="margin" w:tblpXSpec="center" w:tblpY="1"/>
        <w:tblW w:w="0" w:type="auto"/>
        <w:tblCellMar>
          <w:left w:w="115" w:type="dxa"/>
          <w:right w:w="115" w:type="dxa"/>
        </w:tblCellMar>
        <w:tblLook w:val="04A0" w:firstRow="1" w:lastRow="0" w:firstColumn="1" w:lastColumn="0" w:noHBand="0" w:noVBand="1"/>
      </w:tblPr>
      <w:tblGrid>
        <w:gridCol w:w="1615"/>
        <w:gridCol w:w="3080"/>
        <w:gridCol w:w="3380"/>
      </w:tblGrid>
      <w:tr w:rsidR="002E7348" w14:paraId="375C4E77" w14:textId="77777777" w:rsidTr="00187E22">
        <w:trPr>
          <w:trHeight w:val="272"/>
        </w:trPr>
        <w:tc>
          <w:tcPr>
            <w:tcW w:w="1615" w:type="dxa"/>
          </w:tcPr>
          <w:p w14:paraId="61E76D5D" w14:textId="77777777" w:rsidR="002E7348" w:rsidRDefault="002E7348" w:rsidP="00187E22"/>
        </w:tc>
        <w:tc>
          <w:tcPr>
            <w:tcW w:w="3080" w:type="dxa"/>
            <w:vAlign w:val="center"/>
          </w:tcPr>
          <w:p w14:paraId="065B7895" w14:textId="77777777" w:rsidR="002E7348" w:rsidRDefault="002E7348" w:rsidP="00187E22">
            <w:pPr>
              <w:jc w:val="center"/>
            </w:pPr>
            <w:r>
              <w:t>Horizontal</w:t>
            </w:r>
          </w:p>
        </w:tc>
        <w:tc>
          <w:tcPr>
            <w:tcW w:w="3380" w:type="dxa"/>
            <w:vAlign w:val="center"/>
          </w:tcPr>
          <w:p w14:paraId="7E2D9FE7" w14:textId="77777777" w:rsidR="002E7348" w:rsidRDefault="002E7348" w:rsidP="00187E22">
            <w:pPr>
              <w:jc w:val="center"/>
            </w:pPr>
            <w:r>
              <w:t>Vertical</w:t>
            </w:r>
          </w:p>
        </w:tc>
      </w:tr>
      <w:tr w:rsidR="002E7348" w14:paraId="2D5FF746" w14:textId="77777777" w:rsidTr="00187E22">
        <w:trPr>
          <w:trHeight w:val="864"/>
        </w:trPr>
        <w:tc>
          <w:tcPr>
            <w:tcW w:w="1615" w:type="dxa"/>
            <w:vAlign w:val="center"/>
          </w:tcPr>
          <w:p w14:paraId="6B3AF449" w14:textId="77777777" w:rsidR="002E7348" w:rsidRDefault="002E7348" w:rsidP="00187E22">
            <w:r>
              <w:t>Standard Equation</w:t>
            </w:r>
          </w:p>
        </w:tc>
        <w:tc>
          <w:tcPr>
            <w:tcW w:w="3080" w:type="dxa"/>
            <w:vAlign w:val="center"/>
          </w:tcPr>
          <w:p w14:paraId="4FBA722E" w14:textId="77777777" w:rsidR="002E7348" w:rsidRPr="00D97941" w:rsidRDefault="004D308A" w:rsidP="00187E22">
            <w:pPr>
              <w:jc w:val="center"/>
            </w:pPr>
            <w:r w:rsidRPr="0067741E">
              <w:rPr>
                <w:rFonts w:eastAsiaTheme="minorHAnsi" w:cstheme="minorBidi"/>
                <w:position w:val="-10"/>
                <w:szCs w:val="22"/>
              </w:rPr>
              <w:object w:dxaOrig="1920" w:dyaOrig="380" w14:anchorId="38C67341">
                <v:shape id="_x0000_i1432" type="#_x0000_t75" style="width:95.25pt;height:18.75pt" o:ole="">
                  <v:imagedata r:id="rId907" o:title=""/>
                </v:shape>
                <o:OLEObject Type="Embed" ProgID="Equation.3" ShapeID="_x0000_i1432" DrawAspect="Content" ObjectID="_1719177909" r:id="rId908"/>
              </w:object>
            </w:r>
          </w:p>
        </w:tc>
        <w:tc>
          <w:tcPr>
            <w:tcW w:w="3380" w:type="dxa"/>
            <w:vAlign w:val="center"/>
          </w:tcPr>
          <w:p w14:paraId="3EBB2AA6" w14:textId="77777777" w:rsidR="002E7348" w:rsidRDefault="004D308A" w:rsidP="00187E22">
            <w:pPr>
              <w:jc w:val="center"/>
            </w:pPr>
            <w:r w:rsidRPr="0067741E">
              <w:rPr>
                <w:rFonts w:eastAsiaTheme="minorHAnsi" w:cstheme="minorBidi"/>
                <w:position w:val="-10"/>
                <w:szCs w:val="22"/>
              </w:rPr>
              <w:object w:dxaOrig="1920" w:dyaOrig="380" w14:anchorId="304061C0">
                <v:shape id="_x0000_i1433" type="#_x0000_t75" style="width:95.25pt;height:18.75pt" o:ole="">
                  <v:imagedata r:id="rId909" o:title=""/>
                </v:shape>
                <o:OLEObject Type="Embed" ProgID="Equation.3" ShapeID="_x0000_i1433" DrawAspect="Content" ObjectID="_1719177910" r:id="rId910"/>
              </w:object>
            </w:r>
          </w:p>
        </w:tc>
      </w:tr>
      <w:tr w:rsidR="002E7348" w14:paraId="2A6D5CEC" w14:textId="77777777" w:rsidTr="000802CB">
        <w:trPr>
          <w:trHeight w:val="538"/>
        </w:trPr>
        <w:tc>
          <w:tcPr>
            <w:tcW w:w="1615" w:type="dxa"/>
            <w:vAlign w:val="center"/>
          </w:tcPr>
          <w:p w14:paraId="559E1185" w14:textId="77777777" w:rsidR="002E7348" w:rsidRDefault="000802CB" w:rsidP="00187E22">
            <w:r>
              <w:t>Vertex</w:t>
            </w:r>
          </w:p>
        </w:tc>
        <w:tc>
          <w:tcPr>
            <w:tcW w:w="3080" w:type="dxa"/>
            <w:vAlign w:val="center"/>
          </w:tcPr>
          <w:p w14:paraId="2C12F408" w14:textId="77777777" w:rsidR="002E7348" w:rsidRPr="00E17F9C" w:rsidRDefault="002E7348" w:rsidP="000802CB">
            <w:pPr>
              <w:jc w:val="center"/>
            </w:pPr>
            <w:r>
              <w:t>(</w:t>
            </w:r>
            <w:r>
              <w:rPr>
                <w:i/>
              </w:rPr>
              <w:t>h</w:t>
            </w:r>
            <w:r>
              <w:t xml:space="preserve">, </w:t>
            </w:r>
            <w:r w:rsidRPr="004A06DF">
              <w:rPr>
                <w:i/>
              </w:rPr>
              <w:t>k</w:t>
            </w:r>
            <w:r w:rsidRPr="00AB5313">
              <w:t>)</w:t>
            </w:r>
          </w:p>
        </w:tc>
        <w:tc>
          <w:tcPr>
            <w:tcW w:w="3380" w:type="dxa"/>
            <w:vAlign w:val="center"/>
          </w:tcPr>
          <w:p w14:paraId="6E28B324" w14:textId="77777777" w:rsidR="002E7348" w:rsidRDefault="000802CB" w:rsidP="00187E22">
            <w:pPr>
              <w:jc w:val="center"/>
            </w:pPr>
            <w:r>
              <w:t>(</w:t>
            </w:r>
            <w:r>
              <w:rPr>
                <w:i/>
              </w:rPr>
              <w:t>h</w:t>
            </w:r>
            <w:r>
              <w:t xml:space="preserve">, </w:t>
            </w:r>
            <w:r w:rsidRPr="004A06DF">
              <w:rPr>
                <w:i/>
              </w:rPr>
              <w:t>k</w:t>
            </w:r>
            <w:r w:rsidRPr="00AB5313">
              <w:t>)</w:t>
            </w:r>
          </w:p>
        </w:tc>
      </w:tr>
      <w:tr w:rsidR="002E7348" w14:paraId="6F06D73D" w14:textId="77777777" w:rsidTr="00187E22">
        <w:trPr>
          <w:trHeight w:val="720"/>
        </w:trPr>
        <w:tc>
          <w:tcPr>
            <w:tcW w:w="1615" w:type="dxa"/>
            <w:vAlign w:val="center"/>
          </w:tcPr>
          <w:p w14:paraId="4092927D" w14:textId="77777777" w:rsidR="002E7348" w:rsidRDefault="002E7348" w:rsidP="00187E22">
            <w:r>
              <w:t>Axis of symmetry</w:t>
            </w:r>
          </w:p>
        </w:tc>
        <w:tc>
          <w:tcPr>
            <w:tcW w:w="3080" w:type="dxa"/>
            <w:vAlign w:val="center"/>
          </w:tcPr>
          <w:p w14:paraId="520AAD8F" w14:textId="77777777" w:rsidR="002E7348" w:rsidRPr="00E17F9C" w:rsidRDefault="002E7348" w:rsidP="00187E22">
            <w:pPr>
              <w:jc w:val="center"/>
            </w:pPr>
            <w:r>
              <w:rPr>
                <w:i/>
              </w:rPr>
              <w:t>y</w:t>
            </w:r>
            <w:r>
              <w:t xml:space="preserve"> = </w:t>
            </w:r>
            <w:r>
              <w:rPr>
                <w:i/>
              </w:rPr>
              <w:t>k</w:t>
            </w:r>
          </w:p>
        </w:tc>
        <w:tc>
          <w:tcPr>
            <w:tcW w:w="3380" w:type="dxa"/>
            <w:vAlign w:val="center"/>
          </w:tcPr>
          <w:p w14:paraId="7EB13338" w14:textId="77777777" w:rsidR="002E7348" w:rsidRDefault="002E7348" w:rsidP="00187E22">
            <w:pPr>
              <w:jc w:val="center"/>
            </w:pPr>
            <w:r>
              <w:rPr>
                <w:i/>
              </w:rPr>
              <w:t>x</w:t>
            </w:r>
            <w:r>
              <w:t xml:space="preserve"> = </w:t>
            </w:r>
            <w:r>
              <w:rPr>
                <w:i/>
              </w:rPr>
              <w:t>h</w:t>
            </w:r>
          </w:p>
        </w:tc>
      </w:tr>
      <w:tr w:rsidR="002E7348" w14:paraId="4F453CC2" w14:textId="77777777" w:rsidTr="00187E22">
        <w:trPr>
          <w:trHeight w:val="720"/>
        </w:trPr>
        <w:tc>
          <w:tcPr>
            <w:tcW w:w="1615" w:type="dxa"/>
            <w:vAlign w:val="center"/>
          </w:tcPr>
          <w:p w14:paraId="747C2E93" w14:textId="77777777" w:rsidR="002E7348" w:rsidRDefault="002E7348" w:rsidP="00187E22">
            <w:r>
              <w:t>Directrix</w:t>
            </w:r>
          </w:p>
        </w:tc>
        <w:tc>
          <w:tcPr>
            <w:tcW w:w="3080" w:type="dxa"/>
            <w:vAlign w:val="center"/>
          </w:tcPr>
          <w:p w14:paraId="5B13C180" w14:textId="77777777" w:rsidR="002E7348" w:rsidRDefault="002E7348" w:rsidP="00187E22">
            <w:pPr>
              <w:jc w:val="center"/>
              <w:rPr>
                <w:i/>
              </w:rPr>
            </w:pPr>
            <w:r>
              <w:rPr>
                <w:i/>
              </w:rPr>
              <w:t>x</w:t>
            </w:r>
            <w:r>
              <w:t xml:space="preserve"> = </w:t>
            </w:r>
            <w:r>
              <w:rPr>
                <w:i/>
              </w:rPr>
              <w:t>h - p</w:t>
            </w:r>
          </w:p>
        </w:tc>
        <w:tc>
          <w:tcPr>
            <w:tcW w:w="3380" w:type="dxa"/>
            <w:vAlign w:val="center"/>
          </w:tcPr>
          <w:p w14:paraId="1FF32E55" w14:textId="77777777" w:rsidR="002E7348" w:rsidRDefault="002E7348" w:rsidP="00187E22">
            <w:pPr>
              <w:jc w:val="center"/>
              <w:rPr>
                <w:i/>
              </w:rPr>
            </w:pPr>
            <w:r>
              <w:rPr>
                <w:i/>
              </w:rPr>
              <w:t>y</w:t>
            </w:r>
            <w:r>
              <w:t xml:space="preserve"> = </w:t>
            </w:r>
            <w:r>
              <w:rPr>
                <w:i/>
              </w:rPr>
              <w:t>k - p</w:t>
            </w:r>
          </w:p>
        </w:tc>
      </w:tr>
      <w:tr w:rsidR="002E7348" w14:paraId="44D57047" w14:textId="77777777" w:rsidTr="00187E22">
        <w:trPr>
          <w:trHeight w:val="864"/>
        </w:trPr>
        <w:tc>
          <w:tcPr>
            <w:tcW w:w="1615" w:type="dxa"/>
            <w:vAlign w:val="center"/>
          </w:tcPr>
          <w:p w14:paraId="2E38BC10" w14:textId="77777777" w:rsidR="002E7348" w:rsidRDefault="002E7348" w:rsidP="00187E22">
            <w:r>
              <w:t>Focus</w:t>
            </w:r>
          </w:p>
        </w:tc>
        <w:tc>
          <w:tcPr>
            <w:tcW w:w="3080" w:type="dxa"/>
            <w:vAlign w:val="center"/>
          </w:tcPr>
          <w:p w14:paraId="519386A1" w14:textId="77777777" w:rsidR="002E7348" w:rsidRDefault="002E7348" w:rsidP="000802CB">
            <w:pPr>
              <w:jc w:val="center"/>
            </w:pPr>
            <w:r w:rsidRPr="00AB5313">
              <w:t>(</w:t>
            </w:r>
            <w:r>
              <w:rPr>
                <w:i/>
              </w:rPr>
              <w:t>h + p</w:t>
            </w:r>
            <w:r>
              <w:t xml:space="preserve">, </w:t>
            </w:r>
            <w:r w:rsidRPr="004A06DF">
              <w:rPr>
                <w:i/>
              </w:rPr>
              <w:t>k</w:t>
            </w:r>
            <w:r w:rsidRPr="00AB5313">
              <w:t>)</w:t>
            </w:r>
          </w:p>
        </w:tc>
        <w:tc>
          <w:tcPr>
            <w:tcW w:w="3380" w:type="dxa"/>
            <w:vAlign w:val="center"/>
          </w:tcPr>
          <w:p w14:paraId="23A0C002" w14:textId="77777777" w:rsidR="000802CB" w:rsidRDefault="002E7348" w:rsidP="000802CB">
            <w:pPr>
              <w:jc w:val="center"/>
            </w:pPr>
            <w:r>
              <w:t>(</w:t>
            </w:r>
            <w:r>
              <w:rPr>
                <w:i/>
              </w:rPr>
              <w:t>h</w:t>
            </w:r>
            <w:r>
              <w:t xml:space="preserve">, </w:t>
            </w:r>
            <w:r w:rsidRPr="004A06DF">
              <w:rPr>
                <w:i/>
              </w:rPr>
              <w:t>k</w:t>
            </w:r>
            <w:r>
              <w:rPr>
                <w:i/>
              </w:rPr>
              <w:t xml:space="preserve"> + p</w:t>
            </w:r>
            <w:r w:rsidR="000802CB">
              <w:t>)</w:t>
            </w:r>
          </w:p>
          <w:p w14:paraId="68F2C751" w14:textId="77777777" w:rsidR="002E7348" w:rsidRDefault="002E7348" w:rsidP="00187E22">
            <w:pPr>
              <w:jc w:val="center"/>
            </w:pPr>
          </w:p>
        </w:tc>
      </w:tr>
      <w:tr w:rsidR="002E7348" w14:paraId="516CD94C" w14:textId="77777777" w:rsidTr="00187E22">
        <w:trPr>
          <w:trHeight w:val="283"/>
        </w:trPr>
        <w:tc>
          <w:tcPr>
            <w:tcW w:w="1615" w:type="dxa"/>
            <w:vAlign w:val="center"/>
          </w:tcPr>
          <w:p w14:paraId="4B412551" w14:textId="77777777" w:rsidR="002E7348" w:rsidRDefault="002E7348" w:rsidP="00187E22"/>
          <w:p w14:paraId="1D415FE2" w14:textId="77777777" w:rsidR="002E7348" w:rsidRDefault="002E7348" w:rsidP="00187E22">
            <w:r>
              <w:t>Graph</w:t>
            </w:r>
          </w:p>
          <w:p w14:paraId="70081134" w14:textId="77777777" w:rsidR="002E7348" w:rsidRDefault="002E7348" w:rsidP="00187E22"/>
        </w:tc>
        <w:tc>
          <w:tcPr>
            <w:tcW w:w="3080" w:type="dxa"/>
            <w:vAlign w:val="center"/>
          </w:tcPr>
          <w:p w14:paraId="0088E943" w14:textId="77777777" w:rsidR="002E7348" w:rsidRPr="00E17F9C" w:rsidRDefault="002E7348" w:rsidP="00187E22">
            <w:pPr>
              <w:jc w:val="center"/>
            </w:pPr>
            <w:r>
              <w:t xml:space="preserve">An example with </w:t>
            </w:r>
            <w:r>
              <w:rPr>
                <w:i/>
              </w:rPr>
              <w:t>p</w:t>
            </w:r>
            <w:r w:rsidR="000C7DBA">
              <w:rPr>
                <w:i/>
              </w:rPr>
              <w:t xml:space="preserve"> </w:t>
            </w:r>
            <w:r>
              <w:t>&lt;</w:t>
            </w:r>
            <w:r w:rsidR="000C7DBA">
              <w:t xml:space="preserve"> </w:t>
            </w:r>
            <w:r>
              <w:t>0</w:t>
            </w:r>
          </w:p>
          <w:p w14:paraId="1F695C13" w14:textId="77777777" w:rsidR="002E7348" w:rsidRDefault="002E7348" w:rsidP="00187E22">
            <w:pPr>
              <w:jc w:val="center"/>
            </w:pPr>
            <w:r>
              <w:rPr>
                <w:noProof/>
              </w:rPr>
              <mc:AlternateContent>
                <mc:Choice Requires="wpc">
                  <w:drawing>
                    <wp:inline distT="0" distB="0" distL="0" distR="0" wp14:anchorId="30F2D420" wp14:editId="2F0BE410">
                      <wp:extent cx="1767205" cy="1732761"/>
                      <wp:effectExtent l="0" t="38100" r="42545" b="58420"/>
                      <wp:docPr id="479" name="Canvas 479" descr="A horizontal parabola, opening to the left, with vertex at h comma k, focus at h plus p comma k.  Also shown is a horizontal axis of symmetry line of y equals k, and vertical directrix line of x equals h minus p."/>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26" name="Straight Connector 426"/>
                              <wps:cNvCnPr/>
                              <wps:spPr>
                                <a:xfrm flipV="1">
                                  <a:off x="39700" y="1285583"/>
                                  <a:ext cx="1670768" cy="5996"/>
                                </a:xfrm>
                                <a:prstGeom prst="line">
                                  <a:avLst/>
                                </a:prstGeom>
                                <a:ln w="63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27" name="Straight Connector 427"/>
                              <wps:cNvCnPr/>
                              <wps:spPr>
                                <a:xfrm>
                                  <a:off x="319279" y="115492"/>
                                  <a:ext cx="0" cy="1255983"/>
                                </a:xfrm>
                                <a:prstGeom prst="line">
                                  <a:avLst/>
                                </a:prstGeom>
                                <a:ln w="63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28" name="Text Box 428"/>
                              <wps:cNvSpPr txBox="1"/>
                              <wps:spPr>
                                <a:xfrm>
                                  <a:off x="1367802" y="1301824"/>
                                  <a:ext cx="343048" cy="228600"/>
                                </a:xfrm>
                                <a:prstGeom prst="rect">
                                  <a:avLst/>
                                </a:prstGeom>
                                <a:noFill/>
                                <a:ln w="6350">
                                  <a:noFill/>
                                </a:ln>
                              </wps:spPr>
                              <wps:txbx>
                                <w:txbxContent>
                                  <w:p w14:paraId="0761C4C3" w14:textId="77777777" w:rsidR="00AB1A6D" w:rsidRPr="00E45A9B" w:rsidRDefault="00AB1A6D" w:rsidP="002E7348">
                                    <w:pPr>
                                      <w:jc w:val="right"/>
                                      <w:rPr>
                                        <w:i/>
                                      </w:rPr>
                                    </w:pPr>
                                    <w:r w:rsidRPr="00E45A9B">
                                      <w:rPr>
                                        <w:i/>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9" name="Text Box 429"/>
                              <wps:cNvSpPr txBox="1"/>
                              <wps:spPr>
                                <a:xfrm>
                                  <a:off x="197058" y="80841"/>
                                  <a:ext cx="343048" cy="228600"/>
                                </a:xfrm>
                                <a:prstGeom prst="rect">
                                  <a:avLst/>
                                </a:prstGeom>
                                <a:noFill/>
                                <a:ln w="6350">
                                  <a:noFill/>
                                </a:ln>
                              </wps:spPr>
                              <wps:txbx>
                                <w:txbxContent>
                                  <w:p w14:paraId="6ABB139A" w14:textId="77777777" w:rsidR="00AB1A6D" w:rsidRPr="00E45A9B" w:rsidRDefault="00AB1A6D" w:rsidP="002E7348">
                                    <w:pPr>
                                      <w:rPr>
                                        <w:i/>
                                      </w:rPr>
                                    </w:pPr>
                                    <w:r>
                                      <w:rPr>
                                        <w:i/>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0" name="Text Box 430"/>
                              <wps:cNvSpPr txBox="1"/>
                              <wps:spPr>
                                <a:xfrm>
                                  <a:off x="584625" y="939906"/>
                                  <a:ext cx="424419" cy="228600"/>
                                </a:xfrm>
                                <a:prstGeom prst="rect">
                                  <a:avLst/>
                                </a:prstGeom>
                                <a:noFill/>
                                <a:ln w="6350">
                                  <a:noFill/>
                                </a:ln>
                              </wps:spPr>
                              <wps:txbx>
                                <w:txbxContent>
                                  <w:p w14:paraId="644349B2" w14:textId="77777777" w:rsidR="00AB1A6D" w:rsidRPr="00E17F9C" w:rsidRDefault="00AB1A6D" w:rsidP="002E7348">
                                    <w:pPr>
                                      <w:rPr>
                                        <w:i/>
                                        <w:sz w:val="20"/>
                                      </w:rPr>
                                    </w:pPr>
                                    <w:r>
                                      <w:rPr>
                                        <w:sz w:val="20"/>
                                      </w:rPr>
                                      <w:t>(</w:t>
                                    </w:r>
                                    <w:r>
                                      <w:rPr>
                                        <w:i/>
                                        <w:sz w:val="20"/>
                                      </w:rPr>
                                      <w:t>h+p</w:t>
                                    </w:r>
                                    <w:r>
                                      <w:rPr>
                                        <w:sz w:val="20"/>
                                      </w:rPr>
                                      <w:t>,</w:t>
                                    </w:r>
                                    <w:r>
                                      <w:rPr>
                                        <w:i/>
                                        <w:sz w:val="20"/>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1" name="Straight Arrow Connector 431"/>
                              <wps:cNvCnPr/>
                              <wps:spPr>
                                <a:xfrm flipV="1">
                                  <a:off x="350157" y="894364"/>
                                  <a:ext cx="1360659" cy="1"/>
                                </a:xfrm>
                                <a:prstGeom prst="straightConnector1">
                                  <a:avLst/>
                                </a:prstGeom>
                                <a:ln w="19050">
                                  <a:solidFill>
                                    <a:schemeClr val="accent6">
                                      <a:lumMod val="75000"/>
                                    </a:schemeClr>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32" name="Straight Arrow Connector 432"/>
                              <wps:cNvCnPr/>
                              <wps:spPr>
                                <a:xfrm flipV="1">
                                  <a:off x="1287766" y="35286"/>
                                  <a:ext cx="0" cy="1702783"/>
                                </a:xfrm>
                                <a:prstGeom prst="straightConnector1">
                                  <a:avLst/>
                                </a:prstGeom>
                                <a:ln w="19050">
                                  <a:solidFill>
                                    <a:srgbClr val="7030A0"/>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33" name="Freeform: Shape 433"/>
                              <wps:cNvSpPr/>
                              <wps:spPr>
                                <a:xfrm rot="16200000">
                                  <a:off x="-110442" y="524634"/>
                                  <a:ext cx="1616208" cy="728447"/>
                                </a:xfrm>
                                <a:custGeom>
                                  <a:avLst/>
                                  <a:gdLst>
                                    <a:gd name="connsiteX0" fmla="*/ 0 w 1616208"/>
                                    <a:gd name="connsiteY0" fmla="*/ 0 h 30807"/>
                                    <a:gd name="connsiteX1" fmla="*/ 1616208 w 1616208"/>
                                    <a:gd name="connsiteY1" fmla="*/ 0 h 30807"/>
                                    <a:gd name="connsiteX0" fmla="*/ 0 w 1616208"/>
                                    <a:gd name="connsiteY0" fmla="*/ 0 h 390566"/>
                                    <a:gd name="connsiteX1" fmla="*/ 1616208 w 1616208"/>
                                    <a:gd name="connsiteY1" fmla="*/ 0 h 390566"/>
                                    <a:gd name="connsiteX0" fmla="*/ 0 w 1616208"/>
                                    <a:gd name="connsiteY0" fmla="*/ 0 h 704838"/>
                                    <a:gd name="connsiteX1" fmla="*/ 1616208 w 1616208"/>
                                    <a:gd name="connsiteY1" fmla="*/ 0 h 704838"/>
                                    <a:gd name="connsiteX0" fmla="*/ 0 w 1616208"/>
                                    <a:gd name="connsiteY0" fmla="*/ 0 h 741066"/>
                                    <a:gd name="connsiteX1" fmla="*/ 1616208 w 1616208"/>
                                    <a:gd name="connsiteY1" fmla="*/ 0 h 741066"/>
                                    <a:gd name="connsiteX0" fmla="*/ 0 w 1616208"/>
                                    <a:gd name="connsiteY0" fmla="*/ 0 h 730344"/>
                                    <a:gd name="connsiteX1" fmla="*/ 1616208 w 1616208"/>
                                    <a:gd name="connsiteY1" fmla="*/ 0 h 730344"/>
                                    <a:gd name="connsiteX0" fmla="*/ 0 w 1616208"/>
                                    <a:gd name="connsiteY0" fmla="*/ 0 h 728447"/>
                                    <a:gd name="connsiteX1" fmla="*/ 1616208 w 1616208"/>
                                    <a:gd name="connsiteY1" fmla="*/ 0 h 728447"/>
                                  </a:gdLst>
                                  <a:ahLst/>
                                  <a:cxnLst>
                                    <a:cxn ang="0">
                                      <a:pos x="connsiteX0" y="connsiteY0"/>
                                    </a:cxn>
                                    <a:cxn ang="0">
                                      <a:pos x="connsiteX1" y="connsiteY1"/>
                                    </a:cxn>
                                  </a:cxnLst>
                                  <a:rect l="l" t="t" r="r" b="b"/>
                                  <a:pathLst>
                                    <a:path w="1616208" h="728447">
                                      <a:moveTo>
                                        <a:pt x="0" y="0"/>
                                      </a:moveTo>
                                      <a:cubicBezTo>
                                        <a:pt x="546627" y="946233"/>
                                        <a:pt x="1024093" y="995974"/>
                                        <a:pt x="1616208" y="0"/>
                                      </a:cubicBezTo>
                                    </a:path>
                                  </a:pathLst>
                                </a:custGeom>
                                <a:noFill/>
                                <a:ln w="28575">
                                  <a:solidFill>
                                    <a:srgbClr val="0070C0"/>
                                  </a:solidFill>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Oval 434"/>
                              <wps:cNvSpPr/>
                              <wps:spPr>
                                <a:xfrm rot="16200000">
                                  <a:off x="776846" y="845795"/>
                                  <a:ext cx="91440" cy="914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Oval 435"/>
                              <wps:cNvSpPr/>
                              <wps:spPr>
                                <a:xfrm rot="16200000">
                                  <a:off x="1009069" y="845795"/>
                                  <a:ext cx="91440" cy="914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Text Box 436"/>
                              <wps:cNvSpPr txBox="1"/>
                              <wps:spPr>
                                <a:xfrm>
                                  <a:off x="1317228" y="0"/>
                                  <a:ext cx="450772" cy="228600"/>
                                </a:xfrm>
                                <a:prstGeom prst="rect">
                                  <a:avLst/>
                                </a:prstGeom>
                                <a:noFill/>
                                <a:ln w="6350">
                                  <a:noFill/>
                                </a:ln>
                              </wps:spPr>
                              <wps:txbx>
                                <w:txbxContent>
                                  <w:p w14:paraId="38070CC3" w14:textId="77777777" w:rsidR="00AB1A6D" w:rsidRPr="00E17F9C" w:rsidRDefault="00AB1A6D" w:rsidP="002E7348">
                                    <w:pPr>
                                      <w:rPr>
                                        <w:i/>
                                        <w:sz w:val="20"/>
                                      </w:rPr>
                                    </w:pPr>
                                    <w:r>
                                      <w:rPr>
                                        <w:i/>
                                        <w:sz w:val="20"/>
                                      </w:rPr>
                                      <w:t>x=h-p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7" name="Text Box 437"/>
                              <wps:cNvSpPr txBox="1"/>
                              <wps:spPr>
                                <a:xfrm>
                                  <a:off x="1061922" y="681723"/>
                                  <a:ext cx="419360" cy="228600"/>
                                </a:xfrm>
                                <a:prstGeom prst="rect">
                                  <a:avLst/>
                                </a:prstGeom>
                                <a:noFill/>
                                <a:ln w="6350">
                                  <a:noFill/>
                                </a:ln>
                              </wps:spPr>
                              <wps:txbx>
                                <w:txbxContent>
                                  <w:p w14:paraId="5C85C622" w14:textId="77777777" w:rsidR="00AB1A6D" w:rsidRPr="00E17F9C" w:rsidRDefault="00AB1A6D" w:rsidP="002E7348">
                                    <w:pPr>
                                      <w:rPr>
                                        <w:sz w:val="20"/>
                                      </w:rPr>
                                    </w:pPr>
                                    <w:r>
                                      <w:rPr>
                                        <w:sz w:val="20"/>
                                      </w:rPr>
                                      <w:t>(</w:t>
                                    </w:r>
                                    <w:r>
                                      <w:rPr>
                                        <w:i/>
                                        <w:sz w:val="20"/>
                                      </w:rPr>
                                      <w:t>h</w:t>
                                    </w:r>
                                    <w:r>
                                      <w:rPr>
                                        <w:sz w:val="20"/>
                                      </w:rPr>
                                      <w:t>,</w:t>
                                    </w:r>
                                    <w:r>
                                      <w:rPr>
                                        <w:i/>
                                        <w:sz w:val="20"/>
                                      </w:rPr>
                                      <w:t>k</w:t>
                                    </w:r>
                                    <w:r>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8" name="Text Box 438"/>
                              <wps:cNvSpPr txBox="1"/>
                              <wps:spPr>
                                <a:xfrm>
                                  <a:off x="385106" y="709581"/>
                                  <a:ext cx="691211" cy="296442"/>
                                </a:xfrm>
                                <a:prstGeom prst="rect">
                                  <a:avLst/>
                                </a:prstGeom>
                                <a:noFill/>
                                <a:ln w="6350">
                                  <a:noFill/>
                                </a:ln>
                              </wps:spPr>
                              <wps:txbx>
                                <w:txbxContent>
                                  <w:p w14:paraId="3EA71ED3" w14:textId="77777777" w:rsidR="00AB1A6D" w:rsidRPr="00E17F9C" w:rsidRDefault="00AB1A6D" w:rsidP="002E7348">
                                    <w:r>
                                      <w:rPr>
                                        <w:i/>
                                        <w:sz w:val="20"/>
                                      </w:rPr>
                                      <w:t>y=k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30F2D420" id="Canvas 479" o:spid="_x0000_s1396" editas="canvas" alt="A horizontal parabola, opening to the left, with vertex at h comma k, focus at h plus p comma k.  Also shown is a horizontal axis of symmetry line of y equals k, and vertical directrix line of x equals h minus p." style="width:139.15pt;height:136.45pt;mso-position-horizontal-relative:char;mso-position-vertical-relative:line" coordsize="17672,1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">
                      <v:shape id="_x0000_s1397" type="#_x0000_t75" alt="A horizontal parabola, opening to the left, with vertex at h comma k, focus at h plus p comma k.  Also shown is a horizontal axis of symmetry line of y equals k, and vertical directrix line of x equals h minus p." style="position:absolute;width:17672;height:17322;visibility:visible;mso-wrap-style:square">
                        <v:fill o:detectmouseclick="t"/>
                        <v:path o:connecttype="none"/>
                      </v:shape>
                      <v:line id="Straight Connector 426" o:spid="_x0000_s1398" style="position:absolute;flip:y;visibility:visible;mso-wrap-style:square" from="397,12855" to="17104,1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" strokecolor="black [3213]" strokeweight=".5pt">
                        <v:stroke endarrow="block" joinstyle="miter"/>
                      </v:line>
                      <v:line id="Straight Connector 427" o:spid="_x0000_s1399" style="position:absolute;visibility:visible;mso-wrap-style:square" from="3192,1154" to="3192,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" strokecolor="black [3213]" strokeweight=".5pt">
                        <v:stroke startarrow="block" joinstyle="miter"/>
                      </v:line>
                      <v:shape id="Text Box 428" o:spid="_x0000_s1400" type="#_x0000_t202" style="position:absolute;left:13678;top:13018;width:3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" filled="f" stroked="f" strokeweight=".5pt">
                        <v:textbox inset="0,0,0,0">
                          <w:txbxContent>
                            <w:p w14:paraId="0761C4C3" w14:textId="77777777" w:rsidR="00AB1A6D" w:rsidRPr="00E45A9B" w:rsidRDefault="00AB1A6D" w:rsidP="002E7348">
                              <w:pPr>
                                <w:jc w:val="right"/>
                                <w:rPr>
                                  <w:i/>
                                </w:rPr>
                              </w:pPr>
                              <w:r w:rsidRPr="00E45A9B">
                                <w:rPr>
                                  <w:i/>
                                </w:rPr>
                                <w:t>x</w:t>
                              </w:r>
                            </w:p>
                          </w:txbxContent>
                        </v:textbox>
                      </v:shape>
                      <v:shape id="Text Box 429" o:spid="_x0000_s1401" type="#_x0000_t202" style="position:absolute;left:1970;top:808;width:343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" filled="f" stroked="f" strokeweight=".5pt">
                        <v:textbox inset="0,0,0,0">
                          <w:txbxContent>
                            <w:p w14:paraId="6ABB139A" w14:textId="77777777" w:rsidR="00AB1A6D" w:rsidRPr="00E45A9B" w:rsidRDefault="00AB1A6D" w:rsidP="002E7348">
                              <w:pPr>
                                <w:rPr>
                                  <w:i/>
                                </w:rPr>
                              </w:pPr>
                              <w:r>
                                <w:rPr>
                                  <w:i/>
                                </w:rPr>
                                <w:t>y</w:t>
                              </w:r>
                            </w:p>
                          </w:txbxContent>
                        </v:textbox>
                      </v:shape>
                      <v:shape id="Text Box 430" o:spid="_x0000_s1402" type="#_x0000_t202" style="position:absolute;left:5846;top:9399;width:42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" filled="f" stroked="f" strokeweight=".5pt">
                        <v:textbox inset="0,0,0,0">
                          <w:txbxContent>
                            <w:p w14:paraId="644349B2" w14:textId="77777777" w:rsidR="00AB1A6D" w:rsidRPr="00E17F9C" w:rsidRDefault="00AB1A6D" w:rsidP="002E7348">
                              <w:pPr>
                                <w:rPr>
                                  <w:i/>
                                  <w:sz w:val="20"/>
                                </w:rPr>
                              </w:pPr>
                              <w:r>
                                <w:rPr>
                                  <w:sz w:val="20"/>
                                </w:rPr>
                                <w:t>(</w:t>
                              </w:r>
                              <w:proofErr w:type="spellStart"/>
                              <w:r>
                                <w:rPr>
                                  <w:i/>
                                  <w:sz w:val="20"/>
                                </w:rPr>
                                <w:t>h+</w:t>
                              </w:r>
                              <w:proofErr w:type="gramStart"/>
                              <w:r>
                                <w:rPr>
                                  <w:i/>
                                  <w:sz w:val="20"/>
                                </w:rPr>
                                <w:t>p</w:t>
                              </w:r>
                              <w:r>
                                <w:rPr>
                                  <w:sz w:val="20"/>
                                </w:rPr>
                                <w:t>,</w:t>
                              </w:r>
                              <w:r>
                                <w:rPr>
                                  <w:i/>
                                  <w:sz w:val="20"/>
                                </w:rPr>
                                <w:t>k</w:t>
                              </w:r>
                              <w:proofErr w:type="spellEnd"/>
                              <w:proofErr w:type="gramEnd"/>
                              <w:r>
                                <w:rPr>
                                  <w:i/>
                                  <w:sz w:val="20"/>
                                </w:rPr>
                                <w:t>)</w:t>
                              </w:r>
                            </w:p>
                          </w:txbxContent>
                        </v:textbox>
                      </v:shape>
                      <v:shape id="Straight Arrow Connector 431" o:spid="_x0000_s1403" type="#_x0000_t32" style="position:absolute;left:3501;top:8943;width:1360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" strokecolor="#538135 [2409]" strokeweight="1.5pt">
                        <v:stroke dashstyle="dash" joinstyle="miter"/>
                      </v:shape>
                      <v:shape id="Straight Arrow Connector 432" o:spid="_x0000_s1404" type="#_x0000_t32" style="position:absolute;left:12877;top:352;width:0;height:170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" strokecolor="#7030a0" strokeweight="1.5pt">
                        <v:stroke dashstyle="dash" joinstyle="miter"/>
                      </v:shape>
                      <v:shape id="Freeform: Shape 433" o:spid="_x0000_s1405" style="position:absolute;left:-1105;top:5246;width:16162;height:7284;rotation:-90;visibility:visible;mso-wrap-style:square;v-text-anchor:middle" coordsize="1616208,7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" path="m,c546627,946233,1024093,995974,1616208,e" filled="f" strokecolor="#0070c0" strokeweight="2.25pt">
                        <v:stroke startarrow="block" endarrow="block" joinstyle="miter"/>
                        <v:path arrowok="t" o:connecttype="custom" o:connectlocs="0,0;1616208,0" o:connectangles="0,0"/>
                      </v:shape>
                      <v:oval id="Oval 434" o:spid="_x0000_s1406" style="position:absolute;left:7767;top:8458;width:915;height:9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" fillcolor="black [3213]" strokecolor="black [3213]" strokeweight="1pt">
                        <v:stroke joinstyle="miter"/>
                      </v:oval>
                      <v:oval id="Oval 435" o:spid="_x0000_s1407" style="position:absolute;left:10090;top:8457;width:915;height:9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" fillcolor="black [3213]" strokecolor="black [3213]" strokeweight="1pt">
                        <v:stroke joinstyle="miter"/>
                      </v:oval>
                      <v:shape id="Text Box 436" o:spid="_x0000_s1408" type="#_x0000_t202" style="position:absolute;left:13172;width:450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" filled="f" stroked="f" strokeweight=".5pt">
                        <v:textbox inset="0,0,0,0">
                          <w:txbxContent>
                            <w:p w14:paraId="38070CC3" w14:textId="77777777" w:rsidR="00AB1A6D" w:rsidRPr="00E17F9C" w:rsidRDefault="00AB1A6D" w:rsidP="002E7348">
                              <w:pPr>
                                <w:rPr>
                                  <w:i/>
                                  <w:sz w:val="20"/>
                                </w:rPr>
                              </w:pPr>
                              <w:r>
                                <w:rPr>
                                  <w:i/>
                                  <w:sz w:val="20"/>
                                </w:rPr>
                                <w:t>x=h-p</w:t>
                              </w:r>
                            </w:p>
                          </w:txbxContent>
                        </v:textbox>
                      </v:shape>
                      <v:shape id="Text Box 437" o:spid="_x0000_s1409" type="#_x0000_t202" style="position:absolute;left:10619;top:6817;width:419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" filled="f" stroked="f" strokeweight=".5pt">
                        <v:textbox inset="0,0,0,0">
                          <w:txbxContent>
                            <w:p w14:paraId="5C85C622" w14:textId="77777777" w:rsidR="00AB1A6D" w:rsidRPr="00E17F9C" w:rsidRDefault="00AB1A6D" w:rsidP="002E7348">
                              <w:pPr>
                                <w:rPr>
                                  <w:sz w:val="20"/>
                                </w:rPr>
                              </w:pPr>
                              <w:r>
                                <w:rPr>
                                  <w:sz w:val="20"/>
                                </w:rPr>
                                <w:t>(</w:t>
                              </w:r>
                              <w:proofErr w:type="spellStart"/>
                              <w:proofErr w:type="gramStart"/>
                              <w:r>
                                <w:rPr>
                                  <w:i/>
                                  <w:sz w:val="20"/>
                                </w:rPr>
                                <w:t>h</w:t>
                              </w:r>
                              <w:r>
                                <w:rPr>
                                  <w:sz w:val="20"/>
                                </w:rPr>
                                <w:t>,</w:t>
                              </w:r>
                              <w:r>
                                <w:rPr>
                                  <w:i/>
                                  <w:sz w:val="20"/>
                                </w:rPr>
                                <w:t>k</w:t>
                              </w:r>
                              <w:proofErr w:type="spellEnd"/>
                              <w:proofErr w:type="gramEnd"/>
                              <w:r>
                                <w:rPr>
                                  <w:sz w:val="20"/>
                                </w:rPr>
                                <w:t>)</w:t>
                              </w:r>
                            </w:p>
                          </w:txbxContent>
                        </v:textbox>
                      </v:shape>
                      <v:shape id="Text Box 438" o:spid="_x0000_s1410" type="#_x0000_t202" style="position:absolute;left:3851;top:7095;width:691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" filled="f" stroked="f" strokeweight=".5pt">
                        <v:textbox inset="0,0,0,0">
                          <w:txbxContent>
                            <w:p w14:paraId="3EA71ED3" w14:textId="77777777" w:rsidR="00AB1A6D" w:rsidRPr="00E17F9C" w:rsidRDefault="00AB1A6D" w:rsidP="002E7348">
                              <w:r>
                                <w:rPr>
                                  <w:i/>
                                  <w:sz w:val="20"/>
                                </w:rPr>
                                <w:t>y=k</w:t>
                              </w:r>
                            </w:p>
                          </w:txbxContent>
                        </v:textbox>
                      </v:shape>
                      <w10:anchorlock/>
                    </v:group>
                  </w:pict>
                </mc:Fallback>
              </mc:AlternateContent>
            </w:r>
          </w:p>
        </w:tc>
        <w:tc>
          <w:tcPr>
            <w:tcW w:w="3380" w:type="dxa"/>
            <w:vAlign w:val="center"/>
          </w:tcPr>
          <w:p w14:paraId="27FE093D" w14:textId="77777777" w:rsidR="002E7348" w:rsidRPr="00E17F9C" w:rsidRDefault="002E7348" w:rsidP="00187E22">
            <w:pPr>
              <w:jc w:val="center"/>
            </w:pPr>
            <w:r>
              <w:t xml:space="preserve">An example with </w:t>
            </w:r>
            <w:r>
              <w:rPr>
                <w:i/>
              </w:rPr>
              <w:t>p</w:t>
            </w:r>
            <w:r w:rsidR="000C7DBA">
              <w:rPr>
                <w:i/>
              </w:rPr>
              <w:t xml:space="preserve"> </w:t>
            </w:r>
            <w:r>
              <w:t>&gt;</w:t>
            </w:r>
            <w:r w:rsidR="000C7DBA">
              <w:t xml:space="preserve"> </w:t>
            </w:r>
            <w:r>
              <w:t>0</w:t>
            </w:r>
          </w:p>
          <w:p w14:paraId="57B54150" w14:textId="77777777" w:rsidR="002E7348" w:rsidRDefault="002E7348" w:rsidP="00187E22">
            <w:pPr>
              <w:jc w:val="center"/>
            </w:pPr>
          </w:p>
          <w:p w14:paraId="5F977B94" w14:textId="77777777" w:rsidR="002E7348" w:rsidRPr="00E17F9C" w:rsidRDefault="002E7348" w:rsidP="00187E22">
            <w:pPr>
              <w:jc w:val="center"/>
            </w:pPr>
            <w:r>
              <w:rPr>
                <w:noProof/>
              </w:rPr>
              <mc:AlternateContent>
                <mc:Choice Requires="wpc">
                  <w:drawing>
                    <wp:inline distT="0" distB="0" distL="0" distR="0" wp14:anchorId="6BF37CC9" wp14:editId="0A02D743">
                      <wp:extent cx="1911350" cy="1614617"/>
                      <wp:effectExtent l="38100" t="19050" r="50800" b="0"/>
                      <wp:docPr id="480" name="Canvas 480" descr="A vertical parabola, opening upwards, with vertex at h comma k, focus at h comma k plus p.  Also shown is a vertical axis of symmetry line of x equals h, and horizontal directrix line of y equals k minus p."/>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39" name="Straight Arrow Connector 439"/>
                              <wps:cNvCnPr/>
                              <wps:spPr>
                                <a:xfrm>
                                  <a:off x="849174" y="119067"/>
                                  <a:ext cx="0" cy="1233926"/>
                                </a:xfrm>
                                <a:prstGeom prst="straightConnector1">
                                  <a:avLst/>
                                </a:prstGeom>
                                <a:ln w="19050">
                                  <a:solidFill>
                                    <a:schemeClr val="accent6">
                                      <a:lumMod val="75000"/>
                                    </a:schemeClr>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40" name="Straight Connector 440"/>
                              <wps:cNvCnPr/>
                              <wps:spPr>
                                <a:xfrm flipV="1">
                                  <a:off x="39708" y="1228514"/>
                                  <a:ext cx="1835795" cy="5996"/>
                                </a:xfrm>
                                <a:prstGeom prst="line">
                                  <a:avLst/>
                                </a:prstGeom>
                                <a:ln w="63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41" name="Straight Connector 441"/>
                              <wps:cNvCnPr/>
                              <wps:spPr>
                                <a:xfrm>
                                  <a:off x="323134" y="58283"/>
                                  <a:ext cx="0" cy="1255983"/>
                                </a:xfrm>
                                <a:prstGeom prst="line">
                                  <a:avLst/>
                                </a:prstGeom>
                                <a:ln w="63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42" name="Text Box 442"/>
                              <wps:cNvSpPr txBox="1"/>
                              <wps:spPr>
                                <a:xfrm>
                                  <a:off x="1569326" y="1193807"/>
                                  <a:ext cx="343048" cy="228600"/>
                                </a:xfrm>
                                <a:prstGeom prst="rect">
                                  <a:avLst/>
                                </a:prstGeom>
                                <a:noFill/>
                                <a:ln w="6350">
                                  <a:noFill/>
                                </a:ln>
                              </wps:spPr>
                              <wps:txbx>
                                <w:txbxContent>
                                  <w:p w14:paraId="050FC081" w14:textId="77777777" w:rsidR="00AB1A6D" w:rsidRPr="00E45A9B" w:rsidRDefault="00AB1A6D" w:rsidP="002E7348">
                                    <w:pPr>
                                      <w:jc w:val="right"/>
                                      <w:rPr>
                                        <w:i/>
                                      </w:rPr>
                                    </w:pPr>
                                    <w:r w:rsidRPr="00E45A9B">
                                      <w:rPr>
                                        <w:i/>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3" name="Text Box 443"/>
                              <wps:cNvSpPr txBox="1"/>
                              <wps:spPr>
                                <a:xfrm>
                                  <a:off x="197058" y="23632"/>
                                  <a:ext cx="343048" cy="228600"/>
                                </a:xfrm>
                                <a:prstGeom prst="rect">
                                  <a:avLst/>
                                </a:prstGeom>
                                <a:noFill/>
                                <a:ln w="6350">
                                  <a:noFill/>
                                </a:ln>
                              </wps:spPr>
                              <wps:txbx>
                                <w:txbxContent>
                                  <w:p w14:paraId="1382E6D4" w14:textId="77777777" w:rsidR="00AB1A6D" w:rsidRPr="00E45A9B" w:rsidRDefault="00AB1A6D" w:rsidP="002E7348">
                                    <w:pPr>
                                      <w:rPr>
                                        <w:i/>
                                      </w:rPr>
                                    </w:pPr>
                                    <w:r>
                                      <w:rPr>
                                        <w:i/>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4" name="Text Box 444"/>
                              <wps:cNvSpPr txBox="1"/>
                              <wps:spPr>
                                <a:xfrm>
                                  <a:off x="877274" y="408458"/>
                                  <a:ext cx="424419" cy="228600"/>
                                </a:xfrm>
                                <a:prstGeom prst="rect">
                                  <a:avLst/>
                                </a:prstGeom>
                                <a:noFill/>
                                <a:ln w="6350">
                                  <a:noFill/>
                                </a:ln>
                              </wps:spPr>
                              <wps:txbx>
                                <w:txbxContent>
                                  <w:p w14:paraId="25B709E9" w14:textId="77777777" w:rsidR="00AB1A6D" w:rsidRPr="00E17F9C" w:rsidRDefault="00AB1A6D" w:rsidP="002E7348">
                                    <w:pPr>
                                      <w:rPr>
                                        <w:i/>
                                        <w:sz w:val="20"/>
                                      </w:rPr>
                                    </w:pPr>
                                    <w:r>
                                      <w:rPr>
                                        <w:sz w:val="20"/>
                                      </w:rPr>
                                      <w:t>(</w:t>
                                    </w:r>
                                    <w:r>
                                      <w:rPr>
                                        <w:i/>
                                        <w:sz w:val="20"/>
                                      </w:rPr>
                                      <w:t>h</w:t>
                                    </w:r>
                                    <w:r>
                                      <w:rPr>
                                        <w:sz w:val="20"/>
                                      </w:rPr>
                                      <w:t>,</w:t>
                                    </w:r>
                                    <w:r>
                                      <w:rPr>
                                        <w:i/>
                                        <w:sz w:val="20"/>
                                      </w:rPr>
                                      <w:t>k+p)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5" name="Straight Arrow Connector 445"/>
                              <wps:cNvCnPr/>
                              <wps:spPr>
                                <a:xfrm>
                                  <a:off x="5286" y="1056800"/>
                                  <a:ext cx="1907088" cy="0"/>
                                </a:xfrm>
                                <a:prstGeom prst="straightConnector1">
                                  <a:avLst/>
                                </a:prstGeom>
                                <a:ln w="19050">
                                  <a:solidFill>
                                    <a:srgbClr val="7030A0"/>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46" name="Freeform: Shape 446"/>
                              <wps:cNvSpPr/>
                              <wps:spPr>
                                <a:xfrm>
                                  <a:off x="46680" y="102211"/>
                                  <a:ext cx="1616208" cy="728447"/>
                                </a:xfrm>
                                <a:custGeom>
                                  <a:avLst/>
                                  <a:gdLst>
                                    <a:gd name="connsiteX0" fmla="*/ 0 w 1616208"/>
                                    <a:gd name="connsiteY0" fmla="*/ 0 h 30807"/>
                                    <a:gd name="connsiteX1" fmla="*/ 1616208 w 1616208"/>
                                    <a:gd name="connsiteY1" fmla="*/ 0 h 30807"/>
                                    <a:gd name="connsiteX0" fmla="*/ 0 w 1616208"/>
                                    <a:gd name="connsiteY0" fmla="*/ 0 h 390566"/>
                                    <a:gd name="connsiteX1" fmla="*/ 1616208 w 1616208"/>
                                    <a:gd name="connsiteY1" fmla="*/ 0 h 390566"/>
                                    <a:gd name="connsiteX0" fmla="*/ 0 w 1616208"/>
                                    <a:gd name="connsiteY0" fmla="*/ 0 h 704838"/>
                                    <a:gd name="connsiteX1" fmla="*/ 1616208 w 1616208"/>
                                    <a:gd name="connsiteY1" fmla="*/ 0 h 704838"/>
                                    <a:gd name="connsiteX0" fmla="*/ 0 w 1616208"/>
                                    <a:gd name="connsiteY0" fmla="*/ 0 h 741066"/>
                                    <a:gd name="connsiteX1" fmla="*/ 1616208 w 1616208"/>
                                    <a:gd name="connsiteY1" fmla="*/ 0 h 741066"/>
                                    <a:gd name="connsiteX0" fmla="*/ 0 w 1616208"/>
                                    <a:gd name="connsiteY0" fmla="*/ 0 h 730344"/>
                                    <a:gd name="connsiteX1" fmla="*/ 1616208 w 1616208"/>
                                    <a:gd name="connsiteY1" fmla="*/ 0 h 730344"/>
                                    <a:gd name="connsiteX0" fmla="*/ 0 w 1616208"/>
                                    <a:gd name="connsiteY0" fmla="*/ 0 h 728447"/>
                                    <a:gd name="connsiteX1" fmla="*/ 1616208 w 1616208"/>
                                    <a:gd name="connsiteY1" fmla="*/ 0 h 728447"/>
                                  </a:gdLst>
                                  <a:ahLst/>
                                  <a:cxnLst>
                                    <a:cxn ang="0">
                                      <a:pos x="connsiteX0" y="connsiteY0"/>
                                    </a:cxn>
                                    <a:cxn ang="0">
                                      <a:pos x="connsiteX1" y="connsiteY1"/>
                                    </a:cxn>
                                  </a:cxnLst>
                                  <a:rect l="l" t="t" r="r" b="b"/>
                                  <a:pathLst>
                                    <a:path w="1616208" h="728447">
                                      <a:moveTo>
                                        <a:pt x="0" y="0"/>
                                      </a:moveTo>
                                      <a:cubicBezTo>
                                        <a:pt x="546627" y="946233"/>
                                        <a:pt x="1024093" y="995974"/>
                                        <a:pt x="1616208" y="0"/>
                                      </a:cubicBezTo>
                                    </a:path>
                                  </a:pathLst>
                                </a:custGeom>
                                <a:noFill/>
                                <a:ln w="28575">
                                  <a:solidFill>
                                    <a:srgbClr val="0070C0"/>
                                  </a:solidFill>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Oval 447"/>
                              <wps:cNvSpPr/>
                              <wps:spPr>
                                <a:xfrm>
                                  <a:off x="806406" y="545618"/>
                                  <a:ext cx="91440" cy="914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Oval 448"/>
                              <wps:cNvSpPr/>
                              <wps:spPr>
                                <a:xfrm>
                                  <a:off x="806406" y="777841"/>
                                  <a:ext cx="91440" cy="914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Text Box 449"/>
                              <wps:cNvSpPr txBox="1"/>
                              <wps:spPr>
                                <a:xfrm>
                                  <a:off x="1424179" y="892960"/>
                                  <a:ext cx="450772" cy="228600"/>
                                </a:xfrm>
                                <a:prstGeom prst="rect">
                                  <a:avLst/>
                                </a:prstGeom>
                                <a:noFill/>
                                <a:ln w="6350">
                                  <a:noFill/>
                                </a:ln>
                              </wps:spPr>
                              <wps:txbx>
                                <w:txbxContent>
                                  <w:p w14:paraId="04B0D0F8" w14:textId="77777777" w:rsidR="00AB1A6D" w:rsidRPr="00E17F9C" w:rsidRDefault="00AB1A6D" w:rsidP="002E7348">
                                    <w:pPr>
                                      <w:rPr>
                                        <w:i/>
                                        <w:sz w:val="20"/>
                                      </w:rPr>
                                    </w:pPr>
                                    <w:r>
                                      <w:rPr>
                                        <w:i/>
                                        <w:sz w:val="20"/>
                                      </w:rPr>
                                      <w:t>y=k-p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0" name="Text Box 450"/>
                              <wps:cNvSpPr txBox="1"/>
                              <wps:spPr>
                                <a:xfrm>
                                  <a:off x="897846" y="825752"/>
                                  <a:ext cx="419360" cy="228600"/>
                                </a:xfrm>
                                <a:prstGeom prst="rect">
                                  <a:avLst/>
                                </a:prstGeom>
                                <a:noFill/>
                                <a:ln w="6350">
                                  <a:noFill/>
                                </a:ln>
                              </wps:spPr>
                              <wps:txbx>
                                <w:txbxContent>
                                  <w:p w14:paraId="4B09D05E" w14:textId="77777777" w:rsidR="00AB1A6D" w:rsidRPr="00E17F9C" w:rsidRDefault="00AB1A6D" w:rsidP="002E7348">
                                    <w:pPr>
                                      <w:rPr>
                                        <w:sz w:val="20"/>
                                      </w:rPr>
                                    </w:pPr>
                                    <w:r>
                                      <w:rPr>
                                        <w:sz w:val="20"/>
                                      </w:rPr>
                                      <w:t>(</w:t>
                                    </w:r>
                                    <w:r>
                                      <w:rPr>
                                        <w:i/>
                                        <w:sz w:val="20"/>
                                      </w:rPr>
                                      <w:t>h</w:t>
                                    </w:r>
                                    <w:r>
                                      <w:rPr>
                                        <w:sz w:val="20"/>
                                      </w:rPr>
                                      <w:t>,</w:t>
                                    </w:r>
                                    <w:r>
                                      <w:rPr>
                                        <w:i/>
                                        <w:sz w:val="20"/>
                                      </w:rPr>
                                      <w:t>k</w:t>
                                    </w:r>
                                    <w:r>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1" name="Text Box 451"/>
                              <wps:cNvSpPr txBox="1"/>
                              <wps:spPr>
                                <a:xfrm>
                                  <a:off x="877274" y="82232"/>
                                  <a:ext cx="691211" cy="296442"/>
                                </a:xfrm>
                                <a:prstGeom prst="rect">
                                  <a:avLst/>
                                </a:prstGeom>
                                <a:noFill/>
                                <a:ln w="6350">
                                  <a:noFill/>
                                </a:ln>
                              </wps:spPr>
                              <wps:txbx>
                                <w:txbxContent>
                                  <w:p w14:paraId="4BE52827" w14:textId="77777777" w:rsidR="00AB1A6D" w:rsidRPr="00E17F9C" w:rsidRDefault="00AB1A6D" w:rsidP="002E7348">
                                    <w:r>
                                      <w:rPr>
                                        <w:i/>
                                        <w:sz w:val="20"/>
                                      </w:rPr>
                                      <w:t>x=h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6BF37CC9" id="Canvas 480" o:spid="_x0000_s1411" editas="canvas" alt="A vertical parabola, opening upwards, with vertex at h comma k, focus at h comma k plus p.  Also shown is a vertical axis of symmetry line of x equals h, and horizontal directrix line of y equals k minus p." style="width:150.5pt;height:127.15pt;mso-position-horizontal-relative:char;mso-position-vertical-relative:line" coordsize="19113,1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">
                      <v:shape id="_x0000_s1412" type="#_x0000_t75" alt="A vertical parabola, opening upwards, with vertex at h comma k, focus at h comma k plus p.  Also shown is a vertical axis of symmetry line of x equals h, and horizontal directrix line of y equals k minus p." style="position:absolute;width:19113;height:16141;visibility:visible;mso-wrap-style:square">
                        <v:fill o:detectmouseclick="t"/>
                        <v:path o:connecttype="none"/>
                      </v:shape>
                      <v:shape id="Straight Arrow Connector 439" o:spid="_x0000_s1413" type="#_x0000_t32" style="position:absolute;left:8491;top:1190;width:0;height:12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" strokecolor="#538135 [2409]" strokeweight="1.5pt">
                        <v:stroke dashstyle="dash" joinstyle="miter"/>
                      </v:shape>
                      <v:line id="Straight Connector 440" o:spid="_x0000_s1414" style="position:absolute;flip:y;visibility:visible;mso-wrap-style:square" from="397,12285" to="18755,1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" strokecolor="black [3213]" strokeweight=".5pt">
                        <v:stroke endarrow="block" joinstyle="miter"/>
                      </v:line>
                      <v:line id="Straight Connector 441" o:spid="_x0000_s1415" style="position:absolute;visibility:visible;mso-wrap-style:square" from="3231,582" to="3231,13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" strokecolor="black [3213]" strokeweight=".5pt">
                        <v:stroke startarrow="block" joinstyle="miter"/>
                      </v:line>
                      <v:shape id="Text Box 442" o:spid="_x0000_s1416" type="#_x0000_t202" style="position:absolute;left:15693;top:11938;width:3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" filled="f" stroked="f" strokeweight=".5pt">
                        <v:textbox inset="0,0,0,0">
                          <w:txbxContent>
                            <w:p w14:paraId="050FC081" w14:textId="77777777" w:rsidR="00AB1A6D" w:rsidRPr="00E45A9B" w:rsidRDefault="00AB1A6D" w:rsidP="002E7348">
                              <w:pPr>
                                <w:jc w:val="right"/>
                                <w:rPr>
                                  <w:i/>
                                </w:rPr>
                              </w:pPr>
                              <w:r w:rsidRPr="00E45A9B">
                                <w:rPr>
                                  <w:i/>
                                </w:rPr>
                                <w:t>x</w:t>
                              </w:r>
                            </w:p>
                          </w:txbxContent>
                        </v:textbox>
                      </v:shape>
                      <v:shape id="Text Box 443" o:spid="_x0000_s1417" type="#_x0000_t202" style="position:absolute;left:1970;top:236;width:343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" filled="f" stroked="f" strokeweight=".5pt">
                        <v:textbox inset="0,0,0,0">
                          <w:txbxContent>
                            <w:p w14:paraId="1382E6D4" w14:textId="77777777" w:rsidR="00AB1A6D" w:rsidRPr="00E45A9B" w:rsidRDefault="00AB1A6D" w:rsidP="002E7348">
                              <w:pPr>
                                <w:rPr>
                                  <w:i/>
                                </w:rPr>
                              </w:pPr>
                              <w:r>
                                <w:rPr>
                                  <w:i/>
                                </w:rPr>
                                <w:t>y</w:t>
                              </w:r>
                            </w:p>
                          </w:txbxContent>
                        </v:textbox>
                      </v:shape>
                      <v:shape id="Text Box 444" o:spid="_x0000_s1418" type="#_x0000_t202" style="position:absolute;left:8772;top:4084;width:42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" filled="f" stroked="f" strokeweight=".5pt">
                        <v:textbox inset="0,0,0,0">
                          <w:txbxContent>
                            <w:p w14:paraId="25B709E9" w14:textId="77777777" w:rsidR="00AB1A6D" w:rsidRPr="00E17F9C" w:rsidRDefault="00AB1A6D" w:rsidP="002E7348">
                              <w:pPr>
                                <w:rPr>
                                  <w:i/>
                                  <w:sz w:val="20"/>
                                </w:rPr>
                              </w:pPr>
                              <w:r>
                                <w:rPr>
                                  <w:sz w:val="20"/>
                                </w:rPr>
                                <w:t>(</w:t>
                              </w:r>
                              <w:proofErr w:type="spellStart"/>
                              <w:proofErr w:type="gramStart"/>
                              <w:r>
                                <w:rPr>
                                  <w:i/>
                                  <w:sz w:val="20"/>
                                </w:rPr>
                                <w:t>h</w:t>
                              </w:r>
                              <w:r>
                                <w:rPr>
                                  <w:sz w:val="20"/>
                                </w:rPr>
                                <w:t>,</w:t>
                              </w:r>
                              <w:r>
                                <w:rPr>
                                  <w:i/>
                                  <w:sz w:val="20"/>
                                </w:rPr>
                                <w:t>k</w:t>
                              </w:r>
                              <w:proofErr w:type="gramEnd"/>
                              <w:r>
                                <w:rPr>
                                  <w:i/>
                                  <w:sz w:val="20"/>
                                </w:rPr>
                                <w:t>+p</w:t>
                              </w:r>
                              <w:proofErr w:type="spellEnd"/>
                              <w:r>
                                <w:rPr>
                                  <w:i/>
                                  <w:sz w:val="20"/>
                                </w:rPr>
                                <w:t>)</w:t>
                              </w:r>
                            </w:p>
                          </w:txbxContent>
                        </v:textbox>
                      </v:shape>
                      <v:shape id="Straight Arrow Connector 445" o:spid="_x0000_s1419" type="#_x0000_t32" style="position:absolute;left:52;top:10568;width:190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" strokecolor="#7030a0" strokeweight="1.5pt">
                        <v:stroke dashstyle="dash" joinstyle="miter"/>
                      </v:shape>
                      <v:shape id="Freeform: Shape 446" o:spid="_x0000_s1420" style="position:absolute;left:466;top:1022;width:16162;height:7284;visibility:visible;mso-wrap-style:square;v-text-anchor:middle" coordsize="1616208,7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" path="m,c546627,946233,1024093,995974,1616208,e" filled="f" strokecolor="#0070c0" strokeweight="2.25pt">
                        <v:stroke startarrow="block" endarrow="block" joinstyle="miter"/>
                        <v:path arrowok="t" o:connecttype="custom" o:connectlocs="0,0;1616208,0" o:connectangles="0,0"/>
                      </v:shape>
                      <v:oval id="Oval 447" o:spid="_x0000_s1421" style="position:absolute;left:8064;top:5456;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" fillcolor="black [3213]" strokecolor="black [3213]" strokeweight="1pt">
                        <v:stroke joinstyle="miter"/>
                      </v:oval>
                      <v:oval id="Oval 448" o:spid="_x0000_s1422" style="position:absolute;left:8064;top:7778;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" fillcolor="black [3213]" strokecolor="black [3213]" strokeweight="1pt">
                        <v:stroke joinstyle="miter"/>
                      </v:oval>
                      <v:shape id="Text Box 449" o:spid="_x0000_s1423" type="#_x0000_t202" style="position:absolute;left:14241;top:8929;width:450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" filled="f" stroked="f" strokeweight=".5pt">
                        <v:textbox inset="0,0,0,0">
                          <w:txbxContent>
                            <w:p w14:paraId="04B0D0F8" w14:textId="77777777" w:rsidR="00AB1A6D" w:rsidRPr="00E17F9C" w:rsidRDefault="00AB1A6D" w:rsidP="002E7348">
                              <w:pPr>
                                <w:rPr>
                                  <w:i/>
                                  <w:sz w:val="20"/>
                                </w:rPr>
                              </w:pPr>
                              <w:r>
                                <w:rPr>
                                  <w:i/>
                                  <w:sz w:val="20"/>
                                </w:rPr>
                                <w:t>y=k-p</w:t>
                              </w:r>
                            </w:p>
                          </w:txbxContent>
                        </v:textbox>
                      </v:shape>
                      <v:shape id="Text Box 450" o:spid="_x0000_s1424" type="#_x0000_t202" style="position:absolute;left:8978;top:8257;width:419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" filled="f" stroked="f" strokeweight=".5pt">
                        <v:textbox inset="0,0,0,0">
                          <w:txbxContent>
                            <w:p w14:paraId="4B09D05E" w14:textId="77777777" w:rsidR="00AB1A6D" w:rsidRPr="00E17F9C" w:rsidRDefault="00AB1A6D" w:rsidP="002E7348">
                              <w:pPr>
                                <w:rPr>
                                  <w:sz w:val="20"/>
                                </w:rPr>
                              </w:pPr>
                              <w:r>
                                <w:rPr>
                                  <w:sz w:val="20"/>
                                </w:rPr>
                                <w:t>(</w:t>
                              </w:r>
                              <w:proofErr w:type="spellStart"/>
                              <w:proofErr w:type="gramStart"/>
                              <w:r>
                                <w:rPr>
                                  <w:i/>
                                  <w:sz w:val="20"/>
                                </w:rPr>
                                <w:t>h</w:t>
                              </w:r>
                              <w:r>
                                <w:rPr>
                                  <w:sz w:val="20"/>
                                </w:rPr>
                                <w:t>,</w:t>
                              </w:r>
                              <w:r>
                                <w:rPr>
                                  <w:i/>
                                  <w:sz w:val="20"/>
                                </w:rPr>
                                <w:t>k</w:t>
                              </w:r>
                              <w:proofErr w:type="spellEnd"/>
                              <w:proofErr w:type="gramEnd"/>
                              <w:r>
                                <w:rPr>
                                  <w:sz w:val="20"/>
                                </w:rPr>
                                <w:t>)</w:t>
                              </w:r>
                            </w:p>
                          </w:txbxContent>
                        </v:textbox>
                      </v:shape>
                      <v:shape id="Text Box 451" o:spid="_x0000_s1425" type="#_x0000_t202" style="position:absolute;left:8772;top:822;width:6912;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" filled="f" stroked="f" strokeweight=".5pt">
                        <v:textbox inset="0,0,0,0">
                          <w:txbxContent>
                            <w:p w14:paraId="4BE52827" w14:textId="77777777" w:rsidR="00AB1A6D" w:rsidRPr="00E17F9C" w:rsidRDefault="00AB1A6D" w:rsidP="002E7348">
                              <w:r>
                                <w:rPr>
                                  <w:i/>
                                  <w:sz w:val="20"/>
                                </w:rPr>
                                <w:t>x=h</w:t>
                              </w:r>
                            </w:p>
                          </w:txbxContent>
                        </v:textbox>
                      </v:shape>
                      <w10:anchorlock/>
                    </v:group>
                  </w:pict>
                </mc:Fallback>
              </mc:AlternateContent>
            </w:r>
          </w:p>
        </w:tc>
      </w:tr>
    </w:tbl>
    <w:p w14:paraId="57D90E1A" w14:textId="77777777" w:rsidR="002E7348" w:rsidRDefault="002E7348" w:rsidP="00187E22"/>
    <w:p w14:paraId="3CFEDEF3" w14:textId="77777777" w:rsidR="002E7348" w:rsidRDefault="002E7348" w:rsidP="00187E22"/>
    <w:p w14:paraId="18BBF283" w14:textId="77777777" w:rsidR="002E7348" w:rsidRDefault="002E7348" w:rsidP="002E7348">
      <w:r>
        <w:t xml:space="preserve">Since you already studied quadratics in some depth earlier, we will primarily </w:t>
      </w:r>
      <w:r w:rsidR="00D26045">
        <w:t xml:space="preserve">explore </w:t>
      </w:r>
      <w:r>
        <w:t>the new concepts</w:t>
      </w:r>
      <w:r w:rsidR="000C7DBA">
        <w:t xml:space="preserve"> associated with parabolas</w:t>
      </w:r>
      <w:r>
        <w:t>, particularly the focus.</w:t>
      </w:r>
    </w:p>
    <w:p w14:paraId="7D534415" w14:textId="77777777" w:rsidR="00D26045" w:rsidRDefault="00D26045" w:rsidP="002E7348"/>
    <w:p w14:paraId="7E67D82E" w14:textId="77777777" w:rsidR="00CE1651" w:rsidRDefault="00CE1651" w:rsidP="002E7348"/>
    <w:p w14:paraId="70DD54F8" w14:textId="77777777" w:rsidR="0019207B" w:rsidRDefault="0019207B" w:rsidP="002E7348"/>
    <w:p w14:paraId="76119C76" w14:textId="77777777" w:rsidR="00CE1651" w:rsidRDefault="00CE1651" w:rsidP="002E7348"/>
    <w:p w14:paraId="1CAC4A23" w14:textId="77777777" w:rsidR="002E7348" w:rsidRDefault="002E7348" w:rsidP="002E7348">
      <w:pPr>
        <w:pStyle w:val="ExampleHeader"/>
      </w:pPr>
      <w:r>
        <w:lastRenderedPageBreak/>
        <w:t>Example 2</w:t>
      </w:r>
    </w:p>
    <w:p w14:paraId="18A4F084" w14:textId="77777777" w:rsidR="002E7348" w:rsidRDefault="002E7348" w:rsidP="002E7348">
      <w:pPr>
        <w:pStyle w:val="Example"/>
      </w:pPr>
      <w:r>
        <w:t xml:space="preserve">Put the equation of the parabola </w:t>
      </w:r>
      <w:r w:rsidR="004D308A" w:rsidRPr="00C05215">
        <w:rPr>
          <w:position w:val="-10"/>
        </w:rPr>
        <w:object w:dxaOrig="1579" w:dyaOrig="360" w14:anchorId="66BC165A">
          <v:shape id="_x0000_i1434" type="#_x0000_t75" style="width:79.5pt;height:18.75pt" o:ole="">
            <v:imagedata r:id="rId911" o:title=""/>
          </v:shape>
          <o:OLEObject Type="Embed" ProgID="Equation.3" ShapeID="_x0000_i1434" DrawAspect="Content" ObjectID="_1719177911" r:id="rId912"/>
        </w:object>
      </w:r>
      <w:r>
        <w:t xml:space="preserve"> in standard </w:t>
      </w:r>
      <w:r w:rsidR="000C7DBA">
        <w:t xml:space="preserve">conic </w:t>
      </w:r>
      <w:r>
        <w:t xml:space="preserve">form.  Find the vertex, focus, and axis of symmetry.  </w:t>
      </w:r>
    </w:p>
    <w:p w14:paraId="0AABBC97" w14:textId="77777777" w:rsidR="002E7348" w:rsidRDefault="002E7348" w:rsidP="002E7348">
      <w:pPr>
        <w:pStyle w:val="Example"/>
      </w:pPr>
    </w:p>
    <w:p w14:paraId="796EAF04" w14:textId="77777777" w:rsidR="002E7348" w:rsidRDefault="002E7348" w:rsidP="002E7348">
      <w:pPr>
        <w:pStyle w:val="Example"/>
      </w:pPr>
      <w:r>
        <w:t xml:space="preserve">From your earlier work with quadratics, you may already be able to identify the vertex as (1,2), but we’ll go ahead and put the parabola in the standard </w:t>
      </w:r>
      <w:r w:rsidR="000C7DBA">
        <w:t xml:space="preserve">conic </w:t>
      </w:r>
      <w:r>
        <w:t>form.  To do so, we need to isolate the squared factor.</w:t>
      </w:r>
    </w:p>
    <w:p w14:paraId="263D1534" w14:textId="77777777" w:rsidR="002E7348" w:rsidRDefault="004D308A" w:rsidP="002E7348">
      <w:pPr>
        <w:pStyle w:val="Example"/>
      </w:pPr>
      <w:r w:rsidRPr="00C05215">
        <w:rPr>
          <w:position w:val="-10"/>
        </w:rPr>
        <w:object w:dxaOrig="1579" w:dyaOrig="360" w14:anchorId="58B26850">
          <v:shape id="_x0000_i1435" type="#_x0000_t75" style="width:79.5pt;height:18.75pt" o:ole="">
            <v:imagedata r:id="rId913" o:title=""/>
          </v:shape>
          <o:OLEObject Type="Embed" ProgID="Equation.3" ShapeID="_x0000_i1435" DrawAspect="Content" ObjectID="_1719177912" r:id="rId914"/>
        </w:object>
      </w:r>
      <w:r w:rsidR="002E7348">
        <w:tab/>
      </w:r>
      <w:r w:rsidR="002E7348">
        <w:tab/>
      </w:r>
      <w:r w:rsidR="002E7348">
        <w:tab/>
      </w:r>
      <w:r w:rsidR="002E7348">
        <w:tab/>
        <w:t>Subtract 2 from both sides</w:t>
      </w:r>
    </w:p>
    <w:p w14:paraId="10634356" w14:textId="77777777" w:rsidR="002E7348" w:rsidRDefault="004D308A" w:rsidP="002E7348">
      <w:pPr>
        <w:pStyle w:val="Example"/>
      </w:pPr>
      <w:r w:rsidRPr="00C05215">
        <w:rPr>
          <w:position w:val="-10"/>
        </w:rPr>
        <w:object w:dxaOrig="1540" w:dyaOrig="360" w14:anchorId="4F58BB4C">
          <v:shape id="_x0000_i1436" type="#_x0000_t75" style="width:75.75pt;height:18.75pt" o:ole="">
            <v:imagedata r:id="rId915" o:title=""/>
          </v:shape>
          <o:OLEObject Type="Embed" ProgID="Equation.3" ShapeID="_x0000_i1436" DrawAspect="Content" ObjectID="_1719177913" r:id="rId916"/>
        </w:object>
      </w:r>
      <w:r w:rsidR="002E7348">
        <w:tab/>
      </w:r>
      <w:r w:rsidR="002E7348">
        <w:tab/>
      </w:r>
      <w:r w:rsidR="002E7348">
        <w:tab/>
      </w:r>
      <w:r w:rsidR="002E7348">
        <w:tab/>
        <w:t>Divide by 8</w:t>
      </w:r>
    </w:p>
    <w:p w14:paraId="4B1AECBE" w14:textId="77777777" w:rsidR="002E7348" w:rsidRDefault="004D308A" w:rsidP="002E7348">
      <w:pPr>
        <w:pStyle w:val="Example"/>
      </w:pPr>
      <w:r w:rsidRPr="00566A18">
        <w:rPr>
          <w:position w:val="-24"/>
        </w:rPr>
        <w:object w:dxaOrig="1620" w:dyaOrig="620" w14:anchorId="1A164494">
          <v:shape id="_x0000_i1437" type="#_x0000_t75" style="width:81pt;height:32.25pt" o:ole="">
            <v:imagedata r:id="rId917" o:title=""/>
          </v:shape>
          <o:OLEObject Type="Embed" ProgID="Equation.3" ShapeID="_x0000_i1437" DrawAspect="Content" ObjectID="_1719177914" r:id="rId918"/>
        </w:object>
      </w:r>
    </w:p>
    <w:p w14:paraId="62F91F32" w14:textId="77777777" w:rsidR="002E7348" w:rsidRDefault="002E7348" w:rsidP="002E7348">
      <w:pPr>
        <w:pStyle w:val="Example"/>
      </w:pPr>
    </w:p>
    <w:p w14:paraId="0A2EA9C4" w14:textId="77777777" w:rsidR="002E7348" w:rsidRDefault="002E7348" w:rsidP="002E7348">
      <w:pPr>
        <w:pStyle w:val="Example"/>
      </w:pPr>
      <w:r>
        <w:t xml:space="preserve">This matches the general form for a vertical parabola, </w:t>
      </w:r>
      <w:r w:rsidR="00F11FED" w:rsidRPr="0067741E">
        <w:rPr>
          <w:position w:val="-10"/>
        </w:rPr>
        <w:object w:dxaOrig="1920" w:dyaOrig="380" w14:anchorId="63519FCE">
          <v:shape id="_x0000_i1438" type="#_x0000_t75" style="width:95.25pt;height:18.75pt" o:ole="">
            <v:imagedata r:id="rId919" o:title=""/>
          </v:shape>
          <o:OLEObject Type="Embed" ProgID="Equation.3" ShapeID="_x0000_i1438" DrawAspect="Content" ObjectID="_1719177915" r:id="rId920"/>
        </w:object>
      </w:r>
      <w:r>
        <w:t xml:space="preserve">, where </w:t>
      </w:r>
      <w:r w:rsidR="004D308A" w:rsidRPr="00566A18">
        <w:rPr>
          <w:position w:val="-24"/>
        </w:rPr>
        <w:object w:dxaOrig="740" w:dyaOrig="620" w14:anchorId="4D6C8AF6">
          <v:shape id="_x0000_i1439" type="#_x0000_t75" style="width:38.25pt;height:32.25pt" o:ole="">
            <v:imagedata r:id="rId921" o:title=""/>
          </v:shape>
          <o:OLEObject Type="Embed" ProgID="Equation.3" ShapeID="_x0000_i1439" DrawAspect="Content" ObjectID="_1719177916" r:id="rId922"/>
        </w:object>
      </w:r>
      <w:r>
        <w:t xml:space="preserve">.  Solving this tells us </w:t>
      </w:r>
      <w:r w:rsidR="004D308A" w:rsidRPr="00566A18">
        <w:rPr>
          <w:position w:val="-24"/>
        </w:rPr>
        <w:object w:dxaOrig="740" w:dyaOrig="620" w14:anchorId="581BD323">
          <v:shape id="_x0000_i1440" type="#_x0000_t75" style="width:38.25pt;height:32.25pt" o:ole="">
            <v:imagedata r:id="rId923" o:title=""/>
          </v:shape>
          <o:OLEObject Type="Embed" ProgID="Equation.3" ShapeID="_x0000_i1440" DrawAspect="Content" ObjectID="_1719177917" r:id="rId924"/>
        </w:object>
      </w:r>
      <w:r>
        <w:t xml:space="preserve">.  The standard </w:t>
      </w:r>
      <w:r w:rsidR="000C7DBA">
        <w:t xml:space="preserve">conic </w:t>
      </w:r>
      <w:r>
        <w:t xml:space="preserve">form </w:t>
      </w:r>
      <w:r w:rsidR="000C7DBA">
        <w:t xml:space="preserve">of the </w:t>
      </w:r>
      <w:r>
        <w:t>equation is</w:t>
      </w:r>
    </w:p>
    <w:p w14:paraId="3B338D8F" w14:textId="77777777" w:rsidR="002E7348" w:rsidRDefault="004D308A" w:rsidP="002E7348">
      <w:pPr>
        <w:pStyle w:val="Example"/>
      </w:pPr>
      <w:r w:rsidRPr="00566A18">
        <w:rPr>
          <w:position w:val="-28"/>
        </w:rPr>
        <w:object w:dxaOrig="2200" w:dyaOrig="680" w14:anchorId="3E7FC267">
          <v:shape id="_x0000_i1441" type="#_x0000_t75" style="width:111pt;height:33pt" o:ole="">
            <v:imagedata r:id="rId925" o:title=""/>
          </v:shape>
          <o:OLEObject Type="Embed" ProgID="Equation.3" ShapeID="_x0000_i1441" DrawAspect="Content" ObjectID="_1719177918" r:id="rId926"/>
        </w:object>
      </w:r>
      <w:r w:rsidR="002E7348">
        <w:t>.</w:t>
      </w:r>
    </w:p>
    <w:p w14:paraId="43CA7A1F" w14:textId="77777777" w:rsidR="002E7348" w:rsidRDefault="002E7348" w:rsidP="002E7348">
      <w:pPr>
        <w:pStyle w:val="Example"/>
      </w:pPr>
    </w:p>
    <w:p w14:paraId="49BBC290" w14:textId="77777777" w:rsidR="002E7348" w:rsidRDefault="002E7348" w:rsidP="002E7348">
      <w:pPr>
        <w:pStyle w:val="Example"/>
      </w:pPr>
      <w:r>
        <w:t xml:space="preserve">The vertex is at (1,2).  The axis of symmetry is at </w:t>
      </w:r>
      <w:r>
        <w:rPr>
          <w:i/>
        </w:rPr>
        <w:t>x</w:t>
      </w:r>
      <w:r>
        <w:t xml:space="preserve"> = 1.</w:t>
      </w:r>
    </w:p>
    <w:p w14:paraId="4323FD35" w14:textId="77777777" w:rsidR="002E7348" w:rsidRDefault="002E7348" w:rsidP="002E7348">
      <w:pPr>
        <w:pStyle w:val="Example"/>
      </w:pPr>
      <w:r>
        <w:t xml:space="preserve">The directrix is at </w:t>
      </w:r>
      <w:r w:rsidR="004D308A" w:rsidRPr="00566A18">
        <w:rPr>
          <w:position w:val="-24"/>
        </w:rPr>
        <w:object w:dxaOrig="1560" w:dyaOrig="620" w14:anchorId="4651B758">
          <v:shape id="_x0000_i1442" type="#_x0000_t75" style="width:78pt;height:32.25pt" o:ole="">
            <v:imagedata r:id="rId927" o:title=""/>
          </v:shape>
          <o:OLEObject Type="Embed" ProgID="Equation.3" ShapeID="_x0000_i1442" DrawAspect="Content" ObjectID="_1719177919" r:id="rId928"/>
        </w:object>
      </w:r>
      <w:r w:rsidR="00D26045">
        <w:t>.</w:t>
      </w:r>
    </w:p>
    <w:p w14:paraId="56B5AD80" w14:textId="77777777" w:rsidR="002E7348" w:rsidRDefault="002E7348" w:rsidP="002E7348">
      <w:pPr>
        <w:pStyle w:val="Example"/>
      </w:pPr>
      <w:r>
        <w:t xml:space="preserve">The focus is at </w:t>
      </w:r>
      <w:r w:rsidR="004D308A" w:rsidRPr="00D97E9A">
        <w:rPr>
          <w:position w:val="-28"/>
        </w:rPr>
        <w:object w:dxaOrig="1939" w:dyaOrig="680" w14:anchorId="47F38136">
          <v:shape id="_x0000_i1443" type="#_x0000_t75" style="width:96pt;height:33pt" o:ole="">
            <v:imagedata r:id="rId929" o:title=""/>
          </v:shape>
          <o:OLEObject Type="Embed" ProgID="Equation.3" ShapeID="_x0000_i1443" DrawAspect="Content" ObjectID="_1719177920" r:id="rId930"/>
        </w:object>
      </w:r>
      <w:r w:rsidR="00D26045">
        <w:t>.</w:t>
      </w:r>
    </w:p>
    <w:p w14:paraId="12CDD9C6" w14:textId="77777777" w:rsidR="002E7348" w:rsidRDefault="002E7348" w:rsidP="002E7348"/>
    <w:p w14:paraId="7E284556" w14:textId="77777777" w:rsidR="002E7348" w:rsidRDefault="002E7348" w:rsidP="002E7348"/>
    <w:p w14:paraId="69F8EE39" w14:textId="77777777" w:rsidR="002E7348" w:rsidRDefault="002E7348" w:rsidP="002E7348">
      <w:pPr>
        <w:pStyle w:val="ExampleHeader"/>
      </w:pPr>
      <w:r>
        <w:t>Example 3</w:t>
      </w:r>
    </w:p>
    <w:p w14:paraId="0DD7F5D3" w14:textId="77777777" w:rsidR="002E7348" w:rsidRDefault="002E7348" w:rsidP="002E7348">
      <w:pPr>
        <w:pStyle w:val="Example"/>
      </w:pPr>
      <w:r>
        <w:t xml:space="preserve">A parabola has </w:t>
      </w:r>
      <w:r w:rsidR="000C7DBA">
        <w:t xml:space="preserve">its </w:t>
      </w:r>
      <w:r>
        <w:t>vertex at (1,5) and focus at (3,5).  Find an equation for the parabola.</w:t>
      </w:r>
    </w:p>
    <w:p w14:paraId="30FE4F75" w14:textId="77777777" w:rsidR="002E7348" w:rsidRDefault="002E7348" w:rsidP="002E7348">
      <w:pPr>
        <w:pStyle w:val="Example"/>
      </w:pPr>
    </w:p>
    <w:p w14:paraId="273B1100" w14:textId="77777777" w:rsidR="002E7348" w:rsidRDefault="002E7348" w:rsidP="002E7348">
      <w:pPr>
        <w:pStyle w:val="Example"/>
      </w:pPr>
      <w:r>
        <w:t xml:space="preserve">Since the vertex and focus lie on the line </w:t>
      </w:r>
      <w:r>
        <w:rPr>
          <w:i/>
        </w:rPr>
        <w:t>y</w:t>
      </w:r>
      <w:r>
        <w:t xml:space="preserve"> = 5, that is our axis of symmetry.</w:t>
      </w:r>
    </w:p>
    <w:p w14:paraId="2007EA25" w14:textId="77777777" w:rsidR="002E7348" w:rsidRDefault="002E7348" w:rsidP="002E7348">
      <w:pPr>
        <w:pStyle w:val="Example"/>
      </w:pPr>
    </w:p>
    <w:p w14:paraId="6AAE494F" w14:textId="4B323525" w:rsidR="002E7348" w:rsidRDefault="002E7348" w:rsidP="002E7348">
      <w:pPr>
        <w:pStyle w:val="Example"/>
      </w:pPr>
      <w:r>
        <w:t xml:space="preserve">The vertex (1,5) tells us </w:t>
      </w:r>
      <w:r>
        <w:rPr>
          <w:i/>
        </w:rPr>
        <w:t>h</w:t>
      </w:r>
      <w:r>
        <w:t xml:space="preserve"> = 1 and </w:t>
      </w:r>
      <w:r>
        <w:rPr>
          <w:i/>
        </w:rPr>
        <w:t>k</w:t>
      </w:r>
      <w:r>
        <w:t xml:space="preserve"> = 5.</w:t>
      </w:r>
    </w:p>
    <w:p w14:paraId="602DBB8F" w14:textId="77777777" w:rsidR="00131134" w:rsidRDefault="00131134" w:rsidP="002E7348">
      <w:pPr>
        <w:pStyle w:val="Example"/>
      </w:pPr>
    </w:p>
    <w:p w14:paraId="03B65825" w14:textId="18362001" w:rsidR="002E7348" w:rsidRDefault="002E7348" w:rsidP="002E7348">
      <w:pPr>
        <w:pStyle w:val="Example"/>
      </w:pPr>
      <w:r>
        <w:t xml:space="preserve">Looking at the distance from the vertex to the focus, </w:t>
      </w:r>
      <w:r w:rsidRPr="00D97E9A">
        <w:rPr>
          <w:i/>
        </w:rPr>
        <w:t>p</w:t>
      </w:r>
      <w:r>
        <w:t xml:space="preserve"> = </w:t>
      </w:r>
      <w:r w:rsidRPr="00D97E9A">
        <w:t>3</w:t>
      </w:r>
      <w:r>
        <w:t xml:space="preserve"> – 1 = 2.</w:t>
      </w:r>
    </w:p>
    <w:p w14:paraId="05602EE7" w14:textId="58839684" w:rsidR="00CE1651" w:rsidRDefault="00131134" w:rsidP="002E7348">
      <w:pPr>
        <w:pStyle w:val="Example"/>
      </w:pPr>
      <w:r>
        <w:rPr>
          <w:noProof/>
        </w:rPr>
        <w:drawing>
          <wp:anchor distT="0" distB="0" distL="114300" distR="114300" simplePos="0" relativeHeight="251750400" behindDoc="0" locked="0" layoutInCell="1" allowOverlap="1" wp14:anchorId="63B0D114" wp14:editId="42AA6BAB">
            <wp:simplePos x="0" y="0"/>
            <wp:positionH relativeFrom="column">
              <wp:posOffset>4173855</wp:posOffset>
            </wp:positionH>
            <wp:positionV relativeFrom="paragraph">
              <wp:posOffset>71120</wp:posOffset>
            </wp:positionV>
            <wp:extent cx="1348740" cy="1621790"/>
            <wp:effectExtent l="0" t="0" r="3810" b="0"/>
            <wp:wrapSquare wrapText="bothSides"/>
            <wp:docPr id="481" name="Picture 481" descr="A sideways parabola opening to the right, with vertex at 1 comma 5 and passing through 2 comma 2 and 2 comm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A sideways parabola opening to the right, with vertex at 1 comma 5 and passing through 2 comma 2 and 2 comma 8"/>
                    <pic:cNvPicPr/>
                  </pic:nvPicPr>
                  <pic:blipFill>
                    <a:blip r:embed="rId931"/>
                    <a:stretch>
                      <a:fillRect/>
                    </a:stretch>
                  </pic:blipFill>
                  <pic:spPr>
                    <a:xfrm>
                      <a:off x="0" y="0"/>
                      <a:ext cx="1348740" cy="1621790"/>
                    </a:xfrm>
                    <a:prstGeom prst="rect">
                      <a:avLst/>
                    </a:prstGeom>
                  </pic:spPr>
                </pic:pic>
              </a:graphicData>
            </a:graphic>
            <wp14:sizeRelH relativeFrom="page">
              <wp14:pctWidth>0</wp14:pctWidth>
            </wp14:sizeRelH>
            <wp14:sizeRelV relativeFrom="page">
              <wp14:pctHeight>0</wp14:pctHeight>
            </wp14:sizeRelV>
          </wp:anchor>
        </w:drawing>
      </w:r>
    </w:p>
    <w:p w14:paraId="55F414E1" w14:textId="5D1DBA5E" w:rsidR="002E7348" w:rsidRDefault="002E7348" w:rsidP="002E7348">
      <w:pPr>
        <w:pStyle w:val="Example"/>
      </w:pPr>
      <w:r>
        <w:t xml:space="preserve">Substituting these values into the </w:t>
      </w:r>
      <w:r w:rsidR="00F11FED">
        <w:t xml:space="preserve">standard conic form of an </w:t>
      </w:r>
      <w:r>
        <w:t>equation for a horizontal parabola gives the equation</w:t>
      </w:r>
    </w:p>
    <w:p w14:paraId="0FD1E816" w14:textId="77777777" w:rsidR="002E7348" w:rsidRDefault="004D308A" w:rsidP="002E7348">
      <w:pPr>
        <w:pStyle w:val="Example"/>
      </w:pPr>
      <w:r w:rsidRPr="0067741E">
        <w:rPr>
          <w:position w:val="-10"/>
        </w:rPr>
        <w:object w:dxaOrig="1980" w:dyaOrig="380" w14:anchorId="09FE81EA">
          <v:shape id="_x0000_i1444" type="#_x0000_t75" style="width:99pt;height:18.75pt" o:ole="">
            <v:imagedata r:id="rId932" o:title=""/>
          </v:shape>
          <o:OLEObject Type="Embed" ProgID="Equation.3" ShapeID="_x0000_i1444" DrawAspect="Content" ObjectID="_1719177921" r:id="rId933"/>
        </w:object>
      </w:r>
    </w:p>
    <w:p w14:paraId="02C1607F" w14:textId="77777777" w:rsidR="002E7348" w:rsidRDefault="004D308A" w:rsidP="002E7348">
      <w:pPr>
        <w:pStyle w:val="Example"/>
      </w:pPr>
      <w:r w:rsidRPr="0067741E">
        <w:rPr>
          <w:position w:val="-10"/>
        </w:rPr>
        <w:object w:dxaOrig="1680" w:dyaOrig="380" w14:anchorId="03CAA2FC">
          <v:shape id="_x0000_i1445" type="#_x0000_t75" style="width:82.5pt;height:18.75pt" o:ole="">
            <v:imagedata r:id="rId934" o:title=""/>
          </v:shape>
          <o:OLEObject Type="Embed" ProgID="Equation.3" ShapeID="_x0000_i1445" DrawAspect="Content" ObjectID="_1719177922" r:id="rId935"/>
        </w:object>
      </w:r>
    </w:p>
    <w:p w14:paraId="4F9FAD12" w14:textId="77777777" w:rsidR="00D26045" w:rsidRDefault="00D26045" w:rsidP="002E7348">
      <w:pPr>
        <w:pStyle w:val="Example"/>
      </w:pPr>
    </w:p>
    <w:p w14:paraId="3BBF6994" w14:textId="77777777" w:rsidR="002E7348" w:rsidRDefault="002E7348" w:rsidP="002E7348">
      <w:pPr>
        <w:pStyle w:val="Example"/>
      </w:pPr>
      <w:r>
        <w:t xml:space="preserve">Note this could also be rewritten by solving for </w:t>
      </w:r>
      <w:r>
        <w:rPr>
          <w:i/>
        </w:rPr>
        <w:t>x</w:t>
      </w:r>
      <w:r>
        <w:t>, resulting in</w:t>
      </w:r>
    </w:p>
    <w:p w14:paraId="39421BAC" w14:textId="77777777" w:rsidR="002E7348" w:rsidRDefault="004D308A" w:rsidP="00D26045">
      <w:pPr>
        <w:pStyle w:val="Example"/>
      </w:pPr>
      <w:r w:rsidRPr="00D97E9A">
        <w:rPr>
          <w:position w:val="-24"/>
        </w:rPr>
        <w:object w:dxaOrig="1600" w:dyaOrig="620" w14:anchorId="0FDB6123">
          <v:shape id="_x0000_i1446" type="#_x0000_t75" style="width:80.25pt;height:32.25pt" o:ole="">
            <v:imagedata r:id="rId936" o:title=""/>
          </v:shape>
          <o:OLEObject Type="Embed" ProgID="Equation.3" ShapeID="_x0000_i1446" DrawAspect="Content" ObjectID="_1719177923" r:id="rId937"/>
        </w:object>
      </w:r>
    </w:p>
    <w:p w14:paraId="382C6535" w14:textId="77777777" w:rsidR="002E7348" w:rsidRDefault="002E7348" w:rsidP="002E7348">
      <w:pPr>
        <w:pStyle w:val="TryitNow"/>
      </w:pPr>
      <w:r>
        <w:lastRenderedPageBreak/>
        <w:t>Try it Now</w:t>
      </w:r>
    </w:p>
    <w:p w14:paraId="1A338649" w14:textId="77777777" w:rsidR="002E7348" w:rsidRDefault="002E7348" w:rsidP="00187E22">
      <w:pPr>
        <w:pStyle w:val="TryitNowbody"/>
        <w:numPr>
          <w:ilvl w:val="0"/>
          <w:numId w:val="27"/>
        </w:numPr>
        <w:ind w:left="360"/>
      </w:pPr>
      <w:r>
        <w:t xml:space="preserve">A parabola has </w:t>
      </w:r>
      <w:r w:rsidR="00F11FED">
        <w:t xml:space="preserve">its </w:t>
      </w:r>
      <w:r>
        <w:t>vertex at (-2,3) and focus at (-2,2).  Find an equation for th</w:t>
      </w:r>
      <w:r w:rsidR="00F11FED">
        <w:t>is</w:t>
      </w:r>
      <w:r>
        <w:t xml:space="preserve"> parabola.</w:t>
      </w:r>
    </w:p>
    <w:p w14:paraId="45B364CD" w14:textId="77777777" w:rsidR="002E7348" w:rsidRDefault="002E7348" w:rsidP="002E7348"/>
    <w:p w14:paraId="0E2EF4DA" w14:textId="77777777" w:rsidR="00D26045" w:rsidRDefault="00D26045" w:rsidP="002E7348"/>
    <w:p w14:paraId="3A7403A5" w14:textId="77777777" w:rsidR="002E7348" w:rsidRPr="009A34B1" w:rsidRDefault="002E7348" w:rsidP="002E7348">
      <w:pPr>
        <w:rPr>
          <w:b/>
          <w:noProof/>
        </w:rPr>
      </w:pPr>
      <w:r>
        <w:rPr>
          <w:b/>
          <w:noProof/>
        </w:rPr>
        <w:t xml:space="preserve">Applications </w:t>
      </w:r>
      <w:r w:rsidRPr="009A34B1">
        <w:rPr>
          <w:b/>
          <w:noProof/>
        </w:rPr>
        <w:t>of Parabolas</w:t>
      </w:r>
    </w:p>
    <w:p w14:paraId="0FBCB07A" w14:textId="77777777" w:rsidR="00CE1651" w:rsidRDefault="00CE1651" w:rsidP="002E7348">
      <w:pPr>
        <w:rPr>
          <w:noProof/>
        </w:rPr>
      </w:pPr>
    </w:p>
    <w:p w14:paraId="54CB0280" w14:textId="77777777" w:rsidR="002E7348" w:rsidRDefault="002E7348" w:rsidP="002E7348">
      <w:pPr>
        <w:rPr>
          <w:noProof/>
        </w:rPr>
      </w:pPr>
      <w:r>
        <w:rPr>
          <w:noProof/>
        </w:rPr>
        <w:drawing>
          <wp:anchor distT="0" distB="0" distL="114300" distR="114300" simplePos="0" relativeHeight="251752448" behindDoc="0" locked="0" layoutInCell="1" allowOverlap="1" wp14:anchorId="6E2A290B" wp14:editId="6AB28288">
            <wp:simplePos x="0" y="0"/>
            <wp:positionH relativeFrom="column">
              <wp:posOffset>4283058</wp:posOffset>
            </wp:positionH>
            <wp:positionV relativeFrom="paragraph">
              <wp:posOffset>24130</wp:posOffset>
            </wp:positionV>
            <wp:extent cx="1291589" cy="1490703"/>
            <wp:effectExtent l="0" t="0" r="4445" b="0"/>
            <wp:wrapSquare wrapText="bothSides"/>
            <wp:docPr id="482" name="Picture 482" descr="A cutaway view of a parabolic reflector, with light rays being reflected to the focus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A cutaway view of a parabolic reflector, with light rays being reflected to the focus point."/>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1291589" cy="149070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In an earlier section, we learned that ellipses have </w:t>
      </w:r>
      <w:r w:rsidR="00F11FED">
        <w:rPr>
          <w:noProof/>
        </w:rPr>
        <w:t>a special</w:t>
      </w:r>
      <w:r>
        <w:rPr>
          <w:noProof/>
        </w:rPr>
        <w:t xml:space="preserve"> property that a ray eminating from one focus will be reflected back to the other focus, the property that enables the whispering chamber to work.  Parabolas also have a </w:t>
      </w:r>
      <w:r w:rsidR="00F11FED">
        <w:rPr>
          <w:noProof/>
        </w:rPr>
        <w:t>special</w:t>
      </w:r>
      <w:r>
        <w:rPr>
          <w:noProof/>
        </w:rPr>
        <w:t xml:space="preserve"> property, that any ray eminating from the focus will be reflected parallel to the axis of symmetry.  Reflectors in flashlights take advantage of this property to focus the light </w:t>
      </w:r>
      <w:r w:rsidR="00F11FED">
        <w:rPr>
          <w:noProof/>
        </w:rPr>
        <w:t xml:space="preserve">from the bulb </w:t>
      </w:r>
      <w:r>
        <w:rPr>
          <w:noProof/>
        </w:rPr>
        <w:t xml:space="preserve">into a </w:t>
      </w:r>
      <w:r w:rsidR="00F11FED">
        <w:rPr>
          <w:noProof/>
        </w:rPr>
        <w:t xml:space="preserve">collimated </w:t>
      </w:r>
      <w:r>
        <w:rPr>
          <w:noProof/>
        </w:rPr>
        <w:t>beam.  The same property can be used in reverse, taking parallel rays of sunlight or radio signals and directing them all to the focus.</w:t>
      </w:r>
    </w:p>
    <w:p w14:paraId="0B2BBB99" w14:textId="77777777" w:rsidR="002E7348" w:rsidRDefault="002E7348" w:rsidP="002E7348">
      <w:pPr>
        <w:rPr>
          <w:noProof/>
        </w:rPr>
      </w:pPr>
    </w:p>
    <w:p w14:paraId="27C8A0EB" w14:textId="77777777" w:rsidR="002E7348" w:rsidRDefault="002E7348" w:rsidP="002E7348"/>
    <w:p w14:paraId="56D22406" w14:textId="77777777" w:rsidR="002E7348" w:rsidRDefault="002E7348" w:rsidP="002E7348">
      <w:pPr>
        <w:pStyle w:val="ExampleHeader"/>
      </w:pPr>
      <w:r>
        <w:t>Example 4</w:t>
      </w:r>
    </w:p>
    <w:p w14:paraId="56BCCD0D" w14:textId="77777777" w:rsidR="002E7348" w:rsidRDefault="002E7348" w:rsidP="002E7348">
      <w:pPr>
        <w:pStyle w:val="Example"/>
      </w:pPr>
      <w:r>
        <w:t>A solar cooker is a parabolic dish that reflects the sun’s rays to a central point allowing you to cook food.  If a solar cooker has a parabolic dish 16 inches in diameter and 4 inches tall, where should the food be placed?</w:t>
      </w:r>
    </w:p>
    <w:p w14:paraId="24134185" w14:textId="77777777" w:rsidR="002E7348" w:rsidRDefault="00D26045" w:rsidP="002E7348">
      <w:pPr>
        <w:pStyle w:val="Example"/>
      </w:pPr>
      <w:r>
        <w:rPr>
          <w:noProof/>
        </w:rPr>
        <mc:AlternateContent>
          <mc:Choice Requires="wpc">
            <w:drawing>
              <wp:anchor distT="0" distB="0" distL="114300" distR="114300" simplePos="0" relativeHeight="251763712" behindDoc="0" locked="0" layoutInCell="1" allowOverlap="1" wp14:anchorId="51CBDC50" wp14:editId="6B83031C">
                <wp:simplePos x="0" y="0"/>
                <wp:positionH relativeFrom="column">
                  <wp:posOffset>3668312</wp:posOffset>
                </wp:positionH>
                <wp:positionV relativeFrom="paragraph">
                  <wp:posOffset>138580</wp:posOffset>
                </wp:positionV>
                <wp:extent cx="1844675" cy="898525"/>
                <wp:effectExtent l="0" t="0" r="3175" b="0"/>
                <wp:wrapSquare wrapText="bothSides"/>
                <wp:docPr id="483" name="Canvas 483" descr="A cutaway side view of a parabolic dish 16 inches in diameter and 4 inches tall at the ends."/>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52" name="Straight Connector 452"/>
                        <wps:cNvCnPr/>
                        <wps:spPr>
                          <a:xfrm flipV="1">
                            <a:off x="5284" y="652262"/>
                            <a:ext cx="1801859" cy="21242"/>
                          </a:xfrm>
                          <a:prstGeom prst="line">
                            <a:avLst/>
                          </a:prstGeom>
                          <a:ln w="63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53" name="Straight Connector 453"/>
                        <wps:cNvCnPr/>
                        <wps:spPr>
                          <a:xfrm>
                            <a:off x="852036" y="118442"/>
                            <a:ext cx="0" cy="661303"/>
                          </a:xfrm>
                          <a:prstGeom prst="line">
                            <a:avLst/>
                          </a:prstGeom>
                          <a:ln w="63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54" name="Text Box 454"/>
                        <wps:cNvSpPr txBox="1"/>
                        <wps:spPr>
                          <a:xfrm>
                            <a:off x="1464081" y="652262"/>
                            <a:ext cx="343048" cy="228600"/>
                          </a:xfrm>
                          <a:prstGeom prst="rect">
                            <a:avLst/>
                          </a:prstGeom>
                          <a:noFill/>
                          <a:ln w="6350">
                            <a:noFill/>
                          </a:ln>
                        </wps:spPr>
                        <wps:txbx>
                          <w:txbxContent>
                            <w:p w14:paraId="545C3489" w14:textId="77777777" w:rsidR="00AB1A6D" w:rsidRPr="00E45A9B" w:rsidRDefault="00AB1A6D" w:rsidP="002E7348">
                              <w:pPr>
                                <w:jc w:val="right"/>
                                <w:rPr>
                                  <w:i/>
                                </w:rPr>
                              </w:pPr>
                              <w:r w:rsidRPr="00E45A9B">
                                <w:rPr>
                                  <w:i/>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5" name="Text Box 455"/>
                        <wps:cNvSpPr txBox="1"/>
                        <wps:spPr>
                          <a:xfrm>
                            <a:off x="724377" y="28020"/>
                            <a:ext cx="343048" cy="228600"/>
                          </a:xfrm>
                          <a:prstGeom prst="rect">
                            <a:avLst/>
                          </a:prstGeom>
                          <a:noFill/>
                          <a:ln w="6350">
                            <a:noFill/>
                          </a:ln>
                        </wps:spPr>
                        <wps:txbx>
                          <w:txbxContent>
                            <w:p w14:paraId="07E5E728" w14:textId="77777777" w:rsidR="00AB1A6D" w:rsidRPr="00E45A9B" w:rsidRDefault="00AB1A6D" w:rsidP="002E7348">
                              <w:pPr>
                                <w:rPr>
                                  <w:i/>
                                </w:rPr>
                              </w:pPr>
                              <w:r>
                                <w:rPr>
                                  <w:i/>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6" name="Freeform: Shape 456" descr="A graph showing two shapes: A circle radius 3 centered at the origin, and an ellipse centered at the origin with horizontal radius 2 and vertical radius 5."/>
                        <wps:cNvSpPr/>
                        <wps:spPr>
                          <a:xfrm>
                            <a:off x="46675" y="238757"/>
                            <a:ext cx="1616208" cy="422200"/>
                          </a:xfrm>
                          <a:custGeom>
                            <a:avLst/>
                            <a:gdLst>
                              <a:gd name="connsiteX0" fmla="*/ 0 w 1616208"/>
                              <a:gd name="connsiteY0" fmla="*/ 0 h 30807"/>
                              <a:gd name="connsiteX1" fmla="*/ 1616208 w 1616208"/>
                              <a:gd name="connsiteY1" fmla="*/ 0 h 30807"/>
                              <a:gd name="connsiteX0" fmla="*/ 0 w 1616208"/>
                              <a:gd name="connsiteY0" fmla="*/ 0 h 390566"/>
                              <a:gd name="connsiteX1" fmla="*/ 1616208 w 1616208"/>
                              <a:gd name="connsiteY1" fmla="*/ 0 h 390566"/>
                              <a:gd name="connsiteX0" fmla="*/ 0 w 1616208"/>
                              <a:gd name="connsiteY0" fmla="*/ 0 h 704838"/>
                              <a:gd name="connsiteX1" fmla="*/ 1616208 w 1616208"/>
                              <a:gd name="connsiteY1" fmla="*/ 0 h 704838"/>
                              <a:gd name="connsiteX0" fmla="*/ 0 w 1616208"/>
                              <a:gd name="connsiteY0" fmla="*/ 0 h 741066"/>
                              <a:gd name="connsiteX1" fmla="*/ 1616208 w 1616208"/>
                              <a:gd name="connsiteY1" fmla="*/ 0 h 741066"/>
                              <a:gd name="connsiteX0" fmla="*/ 0 w 1616208"/>
                              <a:gd name="connsiteY0" fmla="*/ 0 h 730344"/>
                              <a:gd name="connsiteX1" fmla="*/ 1616208 w 1616208"/>
                              <a:gd name="connsiteY1" fmla="*/ 0 h 730344"/>
                              <a:gd name="connsiteX0" fmla="*/ 0 w 1616208"/>
                              <a:gd name="connsiteY0" fmla="*/ 0 h 728447"/>
                              <a:gd name="connsiteX1" fmla="*/ 1616208 w 1616208"/>
                              <a:gd name="connsiteY1" fmla="*/ 0 h 728447"/>
                            </a:gdLst>
                            <a:ahLst/>
                            <a:cxnLst>
                              <a:cxn ang="0">
                                <a:pos x="connsiteX0" y="connsiteY0"/>
                              </a:cxn>
                              <a:cxn ang="0">
                                <a:pos x="connsiteX1" y="connsiteY1"/>
                              </a:cxn>
                            </a:cxnLst>
                            <a:rect l="l" t="t" r="r" b="b"/>
                            <a:pathLst>
                              <a:path w="1616208" h="728447">
                                <a:moveTo>
                                  <a:pt x="0" y="0"/>
                                </a:moveTo>
                                <a:cubicBezTo>
                                  <a:pt x="546627" y="946233"/>
                                  <a:pt x="1024093" y="995974"/>
                                  <a:pt x="1616208" y="0"/>
                                </a:cubicBezTo>
                              </a:path>
                            </a:pathLst>
                          </a:custGeom>
                          <a:noFill/>
                          <a:ln w="28575">
                            <a:solidFill>
                              <a:srgbClr val="0070C0"/>
                            </a:solidFill>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Straight Connector 457"/>
                        <wps:cNvCnPr/>
                        <wps:spPr>
                          <a:xfrm>
                            <a:off x="1662695" y="238757"/>
                            <a:ext cx="0" cy="41350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458" name="Text Box 458"/>
                        <wps:cNvSpPr txBox="1"/>
                        <wps:spPr>
                          <a:xfrm>
                            <a:off x="1431195" y="335430"/>
                            <a:ext cx="343048" cy="228600"/>
                          </a:xfrm>
                          <a:prstGeom prst="rect">
                            <a:avLst/>
                          </a:prstGeom>
                          <a:noFill/>
                          <a:ln w="6350">
                            <a:noFill/>
                          </a:ln>
                        </wps:spPr>
                        <wps:txbx>
                          <w:txbxContent>
                            <w:p w14:paraId="7CD8C3D9" w14:textId="77777777" w:rsidR="00AB1A6D" w:rsidRPr="00D94A95" w:rsidRDefault="00AB1A6D" w:rsidP="002E7348">
                              <w:pPr>
                                <w:jc w:val="right"/>
                              </w:pPr>
                              <w: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9" name="Text Box 459"/>
                        <wps:cNvSpPr txBox="1"/>
                        <wps:spPr>
                          <a:xfrm>
                            <a:off x="1025330" y="662045"/>
                            <a:ext cx="343048" cy="228600"/>
                          </a:xfrm>
                          <a:prstGeom prst="rect">
                            <a:avLst/>
                          </a:prstGeom>
                          <a:noFill/>
                          <a:ln w="6350">
                            <a:noFill/>
                          </a:ln>
                        </wps:spPr>
                        <wps:txbx>
                          <w:txbxContent>
                            <w:p w14:paraId="454FF01B" w14:textId="77777777" w:rsidR="00AB1A6D" w:rsidRPr="00D94A95" w:rsidRDefault="00AB1A6D" w:rsidP="002E7348">
                              <w:pPr>
                                <w:jc w:val="right"/>
                              </w:pPr>
                              <w: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51CBDC50" id="Canvas 483" o:spid="_x0000_s1426" editas="canvas" alt="A cutaway side view of a parabolic dish 16 inches in diameter and 4 inches tall at the ends." style="position:absolute;left:0;text-align:left;margin-left:288.85pt;margin-top:10.9pt;width:145.25pt;height:70.75pt;z-index:251763712;mso-position-horizontal-relative:text;mso-position-vertical-relative:text" coordsize="18446,8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">
                <v:shape id="_x0000_s1427" type="#_x0000_t75" alt="A cutaway side view of a parabolic dish 16 inches in diameter and 4 inches tall at the ends." style="position:absolute;width:18446;height:8985;visibility:visible;mso-wrap-style:square">
                  <v:fill o:detectmouseclick="t"/>
                  <v:path o:connecttype="none"/>
                </v:shape>
                <v:line id="Straight Connector 452" o:spid="_x0000_s1428" style="position:absolute;flip:y;visibility:visible;mso-wrap-style:square" from="52,6522" to="18071,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" strokecolor="black [3213]" strokeweight=".5pt">
                  <v:stroke endarrow="block" joinstyle="miter"/>
                </v:line>
                <v:line id="Straight Connector 453" o:spid="_x0000_s1429" style="position:absolute;visibility:visible;mso-wrap-style:square" from="8520,1184" to="8520,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" strokecolor="black [3213]" strokeweight=".5pt">
                  <v:stroke startarrow="block" joinstyle="miter"/>
                </v:line>
                <v:shape id="Text Box 454" o:spid="_x0000_s1430" type="#_x0000_t202" style="position:absolute;left:14640;top:6522;width:343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" filled="f" stroked="f" strokeweight=".5pt">
                  <v:textbox inset="0,0,0,0">
                    <w:txbxContent>
                      <w:p w14:paraId="545C3489" w14:textId="77777777" w:rsidR="00AB1A6D" w:rsidRPr="00E45A9B" w:rsidRDefault="00AB1A6D" w:rsidP="002E7348">
                        <w:pPr>
                          <w:jc w:val="right"/>
                          <w:rPr>
                            <w:i/>
                          </w:rPr>
                        </w:pPr>
                        <w:r w:rsidRPr="00E45A9B">
                          <w:rPr>
                            <w:i/>
                          </w:rPr>
                          <w:t>x</w:t>
                        </w:r>
                      </w:p>
                    </w:txbxContent>
                  </v:textbox>
                </v:shape>
                <v:shape id="Text Box 455" o:spid="_x0000_s1431" type="#_x0000_t202" style="position:absolute;left:7243;top:280;width:343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" filled="f" stroked="f" strokeweight=".5pt">
                  <v:textbox inset="0,0,0,0">
                    <w:txbxContent>
                      <w:p w14:paraId="07E5E728" w14:textId="77777777" w:rsidR="00AB1A6D" w:rsidRPr="00E45A9B" w:rsidRDefault="00AB1A6D" w:rsidP="002E7348">
                        <w:pPr>
                          <w:rPr>
                            <w:i/>
                          </w:rPr>
                        </w:pPr>
                        <w:r>
                          <w:rPr>
                            <w:i/>
                          </w:rPr>
                          <w:t>y</w:t>
                        </w:r>
                      </w:p>
                    </w:txbxContent>
                  </v:textbox>
                </v:shape>
                <v:shape id="Freeform: Shape 456" o:spid="_x0000_s1432" alt="A graph showing two shapes: A circle radius 3 centered at the origin, and an ellipse centered at the origin with horizontal radius 2 and vertical radius 5." style="position:absolute;left:466;top:2387;width:16162;height:4222;visibility:visible;mso-wrap-style:square;v-text-anchor:middle" coordsize="1616208,7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" path="m,c546627,946233,1024093,995974,1616208,e" filled="f" strokecolor="#0070c0" strokeweight="2.25pt">
                  <v:stroke joinstyle="miter"/>
                  <v:path arrowok="t" o:connecttype="custom" o:connectlocs="0,0;1616208,0" o:connectangles="0,0"/>
                </v:shape>
                <v:line id="Straight Connector 457" o:spid="_x0000_s1433" style="position:absolute;visibility:visible;mso-wrap-style:square" from="16626,2387" to="16626,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" strokecolor="red" strokeweight=".5pt">
                  <v:stroke dashstyle="dash" joinstyle="miter"/>
                </v:line>
                <v:shape id="Text Box 458" o:spid="_x0000_s1434" type="#_x0000_t202" style="position:absolute;left:14311;top:3354;width:343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" filled="f" stroked="f" strokeweight=".5pt">
                  <v:textbox inset="0,0,0,0">
                    <w:txbxContent>
                      <w:p w14:paraId="7CD8C3D9" w14:textId="77777777" w:rsidR="00AB1A6D" w:rsidRPr="00D94A95" w:rsidRDefault="00AB1A6D" w:rsidP="002E7348">
                        <w:pPr>
                          <w:jc w:val="right"/>
                        </w:pPr>
                        <w:r>
                          <w:t>4</w:t>
                        </w:r>
                      </w:p>
                    </w:txbxContent>
                  </v:textbox>
                </v:shape>
                <v:shape id="Text Box 459" o:spid="_x0000_s1435" type="#_x0000_t202" style="position:absolute;left:10253;top:6620;width:3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" filled="f" stroked="f" strokeweight=".5pt">
                  <v:textbox inset="0,0,0,0">
                    <w:txbxContent>
                      <w:p w14:paraId="454FF01B" w14:textId="77777777" w:rsidR="00AB1A6D" w:rsidRPr="00D94A95" w:rsidRDefault="00AB1A6D" w:rsidP="002E7348">
                        <w:pPr>
                          <w:jc w:val="right"/>
                        </w:pPr>
                        <w:r>
                          <w:t>8</w:t>
                        </w:r>
                      </w:p>
                    </w:txbxContent>
                  </v:textbox>
                </v:shape>
                <w10:wrap type="square"/>
              </v:group>
            </w:pict>
          </mc:Fallback>
        </mc:AlternateContent>
      </w:r>
    </w:p>
    <w:p w14:paraId="11C53DF9" w14:textId="77777777" w:rsidR="002E7348" w:rsidRDefault="002E7348" w:rsidP="002E7348">
      <w:pPr>
        <w:pStyle w:val="Example"/>
      </w:pPr>
      <w:r>
        <w:t>We need to determine the location of the focus, since that’s where the food should be placed.  Positioning the base of the dish at the origin, the shap</w:t>
      </w:r>
      <w:r w:rsidR="00F11FED">
        <w:t>e from the side looks like:</w:t>
      </w:r>
    </w:p>
    <w:p w14:paraId="56E724D7" w14:textId="77777777" w:rsidR="002E7348" w:rsidRDefault="002E7348" w:rsidP="002E7348">
      <w:pPr>
        <w:pStyle w:val="Example"/>
      </w:pPr>
    </w:p>
    <w:p w14:paraId="7C7D2C76" w14:textId="4FA2270E" w:rsidR="002E7348" w:rsidRDefault="002E7348" w:rsidP="002E7348">
      <w:pPr>
        <w:pStyle w:val="Example"/>
      </w:pPr>
      <w:r>
        <w:t xml:space="preserve">The standard </w:t>
      </w:r>
      <w:r w:rsidR="00F11FED">
        <w:t xml:space="preserve">conic </w:t>
      </w:r>
      <w:r>
        <w:t xml:space="preserve">form </w:t>
      </w:r>
      <w:r w:rsidR="00F11FED">
        <w:t xml:space="preserve">of an equation for the parabola </w:t>
      </w:r>
      <w:r>
        <w:t xml:space="preserve">would be </w:t>
      </w:r>
      <w:r w:rsidR="004D308A" w:rsidRPr="005663E9">
        <w:rPr>
          <w:position w:val="-10"/>
        </w:rPr>
        <w:object w:dxaOrig="940" w:dyaOrig="360" w14:anchorId="00DC9073">
          <v:shape id="_x0000_i1447" type="#_x0000_t75" style="width:47.25pt;height:18.75pt" o:ole="">
            <v:imagedata r:id="rId939" o:title=""/>
          </v:shape>
          <o:OLEObject Type="Embed" ProgID="Equation.3" ShapeID="_x0000_i1447" DrawAspect="Content" ObjectID="_1719177924" r:id="rId940"/>
        </w:object>
      </w:r>
      <w:r>
        <w:t xml:space="preserve">.  The </w:t>
      </w:r>
      <w:r w:rsidR="00F11FED">
        <w:t>parabola</w:t>
      </w:r>
      <w:r>
        <w:t xml:space="preserve"> passes through (</w:t>
      </w:r>
      <w:r w:rsidR="00E25CE1">
        <w:t>8</w:t>
      </w:r>
      <w:r>
        <w:t>,</w:t>
      </w:r>
      <w:r w:rsidR="00F11FED">
        <w:t xml:space="preserve"> </w:t>
      </w:r>
      <w:r w:rsidR="00E25CE1">
        <w:t>4</w:t>
      </w:r>
      <w:r>
        <w:t>)</w:t>
      </w:r>
      <w:r w:rsidR="00F11FED">
        <w:t>, so s</w:t>
      </w:r>
      <w:r>
        <w:t>ubstituting that in</w:t>
      </w:r>
      <w:r w:rsidR="00F11FED">
        <w:t>to the equation</w:t>
      </w:r>
      <w:r>
        <w:t xml:space="preserve">, we can solve for </w:t>
      </w:r>
      <w:r>
        <w:rPr>
          <w:i/>
        </w:rPr>
        <w:t>p</w:t>
      </w:r>
      <w:r>
        <w:t>:</w:t>
      </w:r>
    </w:p>
    <w:p w14:paraId="691F9B55" w14:textId="77777777" w:rsidR="002E7348" w:rsidRDefault="004D308A" w:rsidP="002E7348">
      <w:pPr>
        <w:pStyle w:val="Example"/>
      </w:pPr>
      <w:r w:rsidRPr="005663E9">
        <w:rPr>
          <w:position w:val="-10"/>
        </w:rPr>
        <w:object w:dxaOrig="1260" w:dyaOrig="360" w14:anchorId="289E330B">
          <v:shape id="_x0000_i1448" type="#_x0000_t75" style="width:63pt;height:18.75pt" o:ole="">
            <v:imagedata r:id="rId941" o:title=""/>
          </v:shape>
          <o:OLEObject Type="Embed" ProgID="Equation.3" ShapeID="_x0000_i1448" DrawAspect="Content" ObjectID="_1719177925" r:id="rId942"/>
        </w:object>
      </w:r>
    </w:p>
    <w:p w14:paraId="7C96FE71" w14:textId="77777777" w:rsidR="002E7348" w:rsidRDefault="004D308A" w:rsidP="002E7348">
      <w:pPr>
        <w:pStyle w:val="Example"/>
      </w:pPr>
      <w:r w:rsidRPr="00D94A95">
        <w:rPr>
          <w:position w:val="-24"/>
        </w:rPr>
        <w:object w:dxaOrig="1080" w:dyaOrig="660" w14:anchorId="5818E75E">
          <v:shape id="_x0000_i1449" type="#_x0000_t75" style="width:54.75pt;height:32.25pt" o:ole="">
            <v:imagedata r:id="rId943" o:title=""/>
          </v:shape>
          <o:OLEObject Type="Embed" ProgID="Equation.3" ShapeID="_x0000_i1449" DrawAspect="Content" ObjectID="_1719177926" r:id="rId944"/>
        </w:object>
      </w:r>
    </w:p>
    <w:p w14:paraId="47AC2AD7" w14:textId="77777777" w:rsidR="002E7348" w:rsidRDefault="002E7348" w:rsidP="002E7348">
      <w:pPr>
        <w:pStyle w:val="Example"/>
      </w:pPr>
    </w:p>
    <w:p w14:paraId="32F44243" w14:textId="77777777" w:rsidR="002E7348" w:rsidRPr="00D94A95" w:rsidRDefault="002E7348" w:rsidP="002E7348">
      <w:pPr>
        <w:pStyle w:val="Example"/>
      </w:pPr>
      <w:r>
        <w:t>The focus is 4 inches above the vertex.  This makes for a very convenient design, since then a grate could be placed on top of the dish to hold the food.</w:t>
      </w:r>
    </w:p>
    <w:p w14:paraId="5F9EDB1B" w14:textId="77777777" w:rsidR="002E7348" w:rsidRDefault="002E7348" w:rsidP="002E7348"/>
    <w:p w14:paraId="6C4881AF" w14:textId="77777777" w:rsidR="00D26045" w:rsidRDefault="00D26045" w:rsidP="002E7348"/>
    <w:p w14:paraId="34A3FF7A" w14:textId="77777777" w:rsidR="002E7348" w:rsidRDefault="002E7348" w:rsidP="002E7348">
      <w:pPr>
        <w:pStyle w:val="TryitNow"/>
      </w:pPr>
      <w:r>
        <w:t>Try it Now</w:t>
      </w:r>
    </w:p>
    <w:p w14:paraId="128CAA30" w14:textId="77777777" w:rsidR="002E7348" w:rsidRDefault="002E7348" w:rsidP="00EF6014">
      <w:pPr>
        <w:pStyle w:val="TryitNowbody"/>
        <w:numPr>
          <w:ilvl w:val="0"/>
          <w:numId w:val="27"/>
        </w:numPr>
        <w:ind w:left="360"/>
      </w:pPr>
      <w:r>
        <w:t>A radio telescope is 100 meters in diameter and 20 meters deep.  Where should the receiver be placed?</w:t>
      </w:r>
    </w:p>
    <w:p w14:paraId="3969B620" w14:textId="77777777" w:rsidR="002E7348" w:rsidRDefault="002E7348" w:rsidP="002E7348"/>
    <w:p w14:paraId="277CB66E" w14:textId="77777777" w:rsidR="002E7348" w:rsidRDefault="002E7348" w:rsidP="002E7348"/>
    <w:p w14:paraId="766F5467" w14:textId="77777777" w:rsidR="00D26045" w:rsidRDefault="00D26045" w:rsidP="002E7348"/>
    <w:p w14:paraId="2805E755" w14:textId="77777777" w:rsidR="002E7348" w:rsidRDefault="002E7348" w:rsidP="002E7348">
      <w:pPr>
        <w:rPr>
          <w:b/>
        </w:rPr>
      </w:pPr>
      <w:r>
        <w:rPr>
          <w:b/>
        </w:rPr>
        <w:lastRenderedPageBreak/>
        <w:t>Non-Linear Systems of Equations</w:t>
      </w:r>
    </w:p>
    <w:p w14:paraId="058881B9" w14:textId="77777777" w:rsidR="00E63C2B" w:rsidRDefault="00E63C2B" w:rsidP="002E7348"/>
    <w:p w14:paraId="60E54184" w14:textId="77777777" w:rsidR="002E7348" w:rsidRDefault="002E7348" w:rsidP="002E7348">
      <w:r>
        <w:t xml:space="preserve">In many applications, it is necessary to solve for the intersection of two curves.  Many of the techniques you may have used before </w:t>
      </w:r>
      <w:r w:rsidR="00F11FED">
        <w:t>to solve</w:t>
      </w:r>
      <w:r>
        <w:t xml:space="preserve"> systems of linear equations will work for non-linear equations as well, particularly substitution.  You have already solved some examples of non-linear systems when you found the intersection of a parabola and line </w:t>
      </w:r>
      <w:r w:rsidR="00F11FED">
        <w:t>while</w:t>
      </w:r>
      <w:r>
        <w:t xml:space="preserve"> studying quadratics, and when you found the intersection of a circle and line </w:t>
      </w:r>
      <w:r w:rsidR="00F11FED">
        <w:t>while</w:t>
      </w:r>
      <w:r>
        <w:t xml:space="preserve"> studying circles.</w:t>
      </w:r>
    </w:p>
    <w:p w14:paraId="560F3E57" w14:textId="77777777" w:rsidR="002E7348" w:rsidRDefault="002E7348" w:rsidP="002E7348"/>
    <w:p w14:paraId="21D78432" w14:textId="77777777" w:rsidR="002E7348" w:rsidRPr="007C6AB6" w:rsidRDefault="002E7348" w:rsidP="002E7348"/>
    <w:p w14:paraId="63F73DEA" w14:textId="77777777" w:rsidR="002E7348" w:rsidRDefault="002E7348" w:rsidP="002E7348">
      <w:pPr>
        <w:pStyle w:val="ExampleHeader"/>
      </w:pPr>
      <w:r>
        <w:t>Example 4</w:t>
      </w:r>
    </w:p>
    <w:p w14:paraId="1F0F2C5A" w14:textId="77777777" w:rsidR="002E7348" w:rsidRDefault="002E7348" w:rsidP="002E7348">
      <w:pPr>
        <w:pStyle w:val="Example"/>
      </w:pPr>
      <w:r>
        <w:t xml:space="preserve">Find the </w:t>
      </w:r>
      <w:r w:rsidR="00F11FED">
        <w:t>points where</w:t>
      </w:r>
      <w:r>
        <w:t xml:space="preserve"> the ellipse </w:t>
      </w:r>
      <w:r w:rsidR="004D308A" w:rsidRPr="00C05215">
        <w:rPr>
          <w:position w:val="-24"/>
        </w:rPr>
        <w:object w:dxaOrig="1160" w:dyaOrig="660" w14:anchorId="4E70D33B">
          <v:shape id="_x0000_i1450" type="#_x0000_t75" style="width:58.5pt;height:32.25pt" o:ole="">
            <v:imagedata r:id="rId945" o:title=""/>
          </v:shape>
          <o:OLEObject Type="Embed" ProgID="Equation.3" ShapeID="_x0000_i1450" DrawAspect="Content" ObjectID="_1719177927" r:id="rId946"/>
        </w:object>
      </w:r>
      <w:r w:rsidR="00F11FED">
        <w:t xml:space="preserve"> intersects</w:t>
      </w:r>
      <w:r>
        <w:t xml:space="preserve"> the circle </w:t>
      </w:r>
      <w:r w:rsidR="004D308A" w:rsidRPr="007C6AB6">
        <w:rPr>
          <w:position w:val="-10"/>
        </w:rPr>
        <w:object w:dxaOrig="1120" w:dyaOrig="360" w14:anchorId="59646AEE">
          <v:shape id="_x0000_i1451" type="#_x0000_t75" style="width:54.75pt;height:18.75pt" o:ole="">
            <v:imagedata r:id="rId947" o:title=""/>
          </v:shape>
          <o:OLEObject Type="Embed" ProgID="Equation.3" ShapeID="_x0000_i1451" DrawAspect="Content" ObjectID="_1719177928" r:id="rId948"/>
        </w:object>
      </w:r>
      <w:r>
        <w:t>.</w:t>
      </w:r>
    </w:p>
    <w:p w14:paraId="24253337" w14:textId="77777777" w:rsidR="002E7348" w:rsidRDefault="002E7348" w:rsidP="002E7348">
      <w:pPr>
        <w:pStyle w:val="Example"/>
      </w:pPr>
    </w:p>
    <w:p w14:paraId="422A9980" w14:textId="77777777" w:rsidR="002E7348" w:rsidRDefault="002E7348" w:rsidP="002E7348">
      <w:pPr>
        <w:pStyle w:val="Example"/>
      </w:pPr>
      <w:r>
        <w:t xml:space="preserve">To start, we might multiply the ellipse equation by 100 on both sides to clear the fractions, giving </w:t>
      </w:r>
      <w:r w:rsidR="004D308A" w:rsidRPr="007C6AB6">
        <w:rPr>
          <w:position w:val="-10"/>
        </w:rPr>
        <w:object w:dxaOrig="1700" w:dyaOrig="360" w14:anchorId="7C6706E5">
          <v:shape id="_x0000_i1452" type="#_x0000_t75" style="width:84pt;height:18.75pt" o:ole="">
            <v:imagedata r:id="rId949" o:title=""/>
          </v:shape>
          <o:OLEObject Type="Embed" ProgID="Equation.3" ShapeID="_x0000_i1452" DrawAspect="Content" ObjectID="_1719177929" r:id="rId950"/>
        </w:object>
      </w:r>
      <w:r w:rsidR="00CE1651">
        <w:t>.</w:t>
      </w:r>
    </w:p>
    <w:p w14:paraId="774F9924" w14:textId="77777777" w:rsidR="002E7348" w:rsidRDefault="002E7348" w:rsidP="002E7348">
      <w:pPr>
        <w:pStyle w:val="Example"/>
      </w:pPr>
    </w:p>
    <w:p w14:paraId="43B2EB85" w14:textId="77777777" w:rsidR="002E7348" w:rsidRDefault="002E7348" w:rsidP="002E7348">
      <w:pPr>
        <w:pStyle w:val="Example"/>
      </w:pPr>
      <w:r>
        <w:t xml:space="preserve">A common approach for finding intersections is substitution.  With these equations, rather than solving for </w:t>
      </w:r>
      <w:r>
        <w:rPr>
          <w:i/>
        </w:rPr>
        <w:t>x</w:t>
      </w:r>
      <w:r>
        <w:t xml:space="preserve"> or </w:t>
      </w:r>
      <w:r>
        <w:rPr>
          <w:i/>
        </w:rPr>
        <w:t>y</w:t>
      </w:r>
      <w:r>
        <w:t xml:space="preserve">, it might be easier to solve for </w:t>
      </w:r>
      <w:r w:rsidR="004D308A" w:rsidRPr="007C6AB6">
        <w:rPr>
          <w:position w:val="-6"/>
        </w:rPr>
        <w:object w:dxaOrig="279" w:dyaOrig="320" w14:anchorId="1780889D">
          <v:shape id="_x0000_i1453" type="#_x0000_t75" style="width:14.25pt;height:17.25pt" o:ole="">
            <v:imagedata r:id="rId951" o:title=""/>
          </v:shape>
          <o:OLEObject Type="Embed" ProgID="Equation.3" ShapeID="_x0000_i1453" DrawAspect="Content" ObjectID="_1719177930" r:id="rId952"/>
        </w:object>
      </w:r>
      <w:r>
        <w:t xml:space="preserve"> or </w:t>
      </w:r>
      <w:r w:rsidR="004D308A" w:rsidRPr="007C6AB6">
        <w:rPr>
          <w:position w:val="-10"/>
        </w:rPr>
        <w:object w:dxaOrig="300" w:dyaOrig="360" w14:anchorId="3905A79B">
          <v:shape id="_x0000_i1454" type="#_x0000_t75" style="width:14.25pt;height:18.75pt" o:ole="">
            <v:imagedata r:id="rId953" o:title=""/>
          </v:shape>
          <o:OLEObject Type="Embed" ProgID="Equation.3" ShapeID="_x0000_i1454" DrawAspect="Content" ObjectID="_1719177931" r:id="rId954"/>
        </w:object>
      </w:r>
      <w:r>
        <w:t xml:space="preserve">.  Solving the circle equation for </w:t>
      </w:r>
      <w:r w:rsidR="004D308A" w:rsidRPr="007C6AB6">
        <w:rPr>
          <w:position w:val="-6"/>
        </w:rPr>
        <w:object w:dxaOrig="279" w:dyaOrig="320" w14:anchorId="28FBC478">
          <v:shape id="_x0000_i1455" type="#_x0000_t75" style="width:14.25pt;height:17.25pt" o:ole="">
            <v:imagedata r:id="rId955" o:title=""/>
          </v:shape>
          <o:OLEObject Type="Embed" ProgID="Equation.3" ShapeID="_x0000_i1455" DrawAspect="Content" ObjectID="_1719177932" r:id="rId956"/>
        </w:object>
      </w:r>
      <w:r>
        <w:t xml:space="preserve"> gives </w:t>
      </w:r>
      <w:r w:rsidR="004D308A" w:rsidRPr="007C6AB6">
        <w:rPr>
          <w:position w:val="-10"/>
        </w:rPr>
        <w:object w:dxaOrig="1080" w:dyaOrig="360" w14:anchorId="5DACFD4B">
          <v:shape id="_x0000_i1456" type="#_x0000_t75" style="width:54.75pt;height:18.75pt" o:ole="">
            <v:imagedata r:id="rId957" o:title=""/>
          </v:shape>
          <o:OLEObject Type="Embed" ProgID="Equation.3" ShapeID="_x0000_i1456" DrawAspect="Content" ObjectID="_1719177933" r:id="rId958"/>
        </w:object>
      </w:r>
      <w:r>
        <w:t xml:space="preserve">.  We can then substitute that </w:t>
      </w:r>
      <w:r w:rsidR="00F11FED">
        <w:t xml:space="preserve">expression </w:t>
      </w:r>
      <w:r>
        <w:t xml:space="preserve">for </w:t>
      </w:r>
      <w:r w:rsidR="004D308A" w:rsidRPr="007C6AB6">
        <w:rPr>
          <w:position w:val="-6"/>
        </w:rPr>
        <w:object w:dxaOrig="279" w:dyaOrig="320" w14:anchorId="507E0DF2">
          <v:shape id="_x0000_i1457" type="#_x0000_t75" style="width:14.25pt;height:17.25pt" o:ole="">
            <v:imagedata r:id="rId959" o:title=""/>
          </v:shape>
          <o:OLEObject Type="Embed" ProgID="Equation.3" ShapeID="_x0000_i1457" DrawAspect="Content" ObjectID="_1719177934" r:id="rId960"/>
        </w:object>
      </w:r>
      <w:r>
        <w:t xml:space="preserve"> in</w:t>
      </w:r>
      <w:r w:rsidR="00F11FED">
        <w:t>to</w:t>
      </w:r>
      <w:r>
        <w:t xml:space="preserve"> the ellipse equation.</w:t>
      </w:r>
    </w:p>
    <w:p w14:paraId="42022775" w14:textId="77777777" w:rsidR="002E7348" w:rsidRDefault="002E7348" w:rsidP="002E7348">
      <w:pPr>
        <w:pStyle w:val="Example"/>
      </w:pPr>
    </w:p>
    <w:p w14:paraId="67B07AAF" w14:textId="77777777" w:rsidR="002E7348" w:rsidRDefault="004D308A" w:rsidP="002E7348">
      <w:pPr>
        <w:pStyle w:val="Example"/>
      </w:pPr>
      <w:r w:rsidRPr="007C6AB6">
        <w:rPr>
          <w:position w:val="-10"/>
        </w:rPr>
        <w:object w:dxaOrig="1700" w:dyaOrig="360" w14:anchorId="0EE9E5BE">
          <v:shape id="_x0000_i1458" type="#_x0000_t75" style="width:84pt;height:18.75pt" o:ole="">
            <v:imagedata r:id="rId961" o:title=""/>
          </v:shape>
          <o:OLEObject Type="Embed" ProgID="Equation.3" ShapeID="_x0000_i1458" DrawAspect="Content" ObjectID="_1719177935" r:id="rId962"/>
        </w:object>
      </w:r>
      <w:r w:rsidR="002E7348">
        <w:tab/>
      </w:r>
      <w:r w:rsidR="002E7348">
        <w:tab/>
      </w:r>
      <w:r w:rsidR="002E7348">
        <w:tab/>
      </w:r>
      <w:r w:rsidR="002E7348">
        <w:tab/>
        <w:t xml:space="preserve">Substitute </w:t>
      </w:r>
      <w:r w:rsidRPr="007C6AB6">
        <w:rPr>
          <w:position w:val="-10"/>
        </w:rPr>
        <w:object w:dxaOrig="1080" w:dyaOrig="360" w14:anchorId="3E1F61EC">
          <v:shape id="_x0000_i1459" type="#_x0000_t75" style="width:54.75pt;height:18.75pt" o:ole="">
            <v:imagedata r:id="rId963" o:title=""/>
          </v:shape>
          <o:OLEObject Type="Embed" ProgID="Equation.3" ShapeID="_x0000_i1459" DrawAspect="Content" ObjectID="_1719177936" r:id="rId964"/>
        </w:object>
      </w:r>
    </w:p>
    <w:p w14:paraId="785F7AD7" w14:textId="77777777" w:rsidR="002E7348" w:rsidRDefault="004D308A" w:rsidP="002E7348">
      <w:pPr>
        <w:pStyle w:val="Example"/>
      </w:pPr>
      <w:r w:rsidRPr="007C6AB6">
        <w:rPr>
          <w:position w:val="-10"/>
        </w:rPr>
        <w:object w:dxaOrig="2160" w:dyaOrig="360" w14:anchorId="54FC618A">
          <v:shape id="_x0000_i1460" type="#_x0000_t75" style="width:108.75pt;height:18.75pt" o:ole="">
            <v:imagedata r:id="rId965" o:title=""/>
          </v:shape>
          <o:OLEObject Type="Embed" ProgID="Equation.3" ShapeID="_x0000_i1460" DrawAspect="Content" ObjectID="_1719177937" r:id="rId966"/>
        </w:object>
      </w:r>
      <w:r w:rsidR="002E7348">
        <w:tab/>
      </w:r>
      <w:r w:rsidR="002E7348">
        <w:tab/>
      </w:r>
      <w:r w:rsidR="002E7348">
        <w:tab/>
        <w:t>Distribute</w:t>
      </w:r>
    </w:p>
    <w:p w14:paraId="01F88032" w14:textId="77777777" w:rsidR="002E7348" w:rsidRDefault="004D308A" w:rsidP="002E7348">
      <w:pPr>
        <w:pStyle w:val="Example"/>
      </w:pPr>
      <w:r w:rsidRPr="007C6AB6">
        <w:rPr>
          <w:position w:val="-10"/>
        </w:rPr>
        <w:object w:dxaOrig="2280" w:dyaOrig="360" w14:anchorId="7136DDEC">
          <v:shape id="_x0000_i1461" type="#_x0000_t75" style="width:114pt;height:18.75pt" o:ole="">
            <v:imagedata r:id="rId967" o:title=""/>
          </v:shape>
          <o:OLEObject Type="Embed" ProgID="Equation.3" ShapeID="_x0000_i1461" DrawAspect="Content" ObjectID="_1719177938" r:id="rId968"/>
        </w:object>
      </w:r>
      <w:r w:rsidR="002E7348">
        <w:tab/>
      </w:r>
      <w:r w:rsidR="002E7348">
        <w:tab/>
      </w:r>
      <w:r w:rsidR="002E7348">
        <w:tab/>
        <w:t>Combine like terms</w:t>
      </w:r>
    </w:p>
    <w:p w14:paraId="355ABBD5" w14:textId="77777777" w:rsidR="002E7348" w:rsidRDefault="004D308A" w:rsidP="002E7348">
      <w:pPr>
        <w:pStyle w:val="Example"/>
      </w:pPr>
      <w:r w:rsidRPr="007C6AB6">
        <w:rPr>
          <w:position w:val="-10"/>
        </w:rPr>
        <w:object w:dxaOrig="1440" w:dyaOrig="360" w14:anchorId="60EC8B10">
          <v:shape id="_x0000_i1462" type="#_x0000_t75" style="width:1in;height:18.75pt" o:ole="">
            <v:imagedata r:id="rId969" o:title=""/>
          </v:shape>
          <o:OLEObject Type="Embed" ProgID="Equation.3" ShapeID="_x0000_i1462" DrawAspect="Content" ObjectID="_1719177939" r:id="rId970"/>
        </w:object>
      </w:r>
      <w:r w:rsidR="002E7348">
        <w:tab/>
      </w:r>
      <w:r w:rsidR="002E7348">
        <w:tab/>
      </w:r>
      <w:r w:rsidR="002E7348">
        <w:tab/>
      </w:r>
      <w:r w:rsidR="002E7348">
        <w:tab/>
        <w:t>Divide by -21</w:t>
      </w:r>
    </w:p>
    <w:p w14:paraId="74E4A0A9" w14:textId="77777777" w:rsidR="002E7348" w:rsidRDefault="004D308A" w:rsidP="002E7348">
      <w:pPr>
        <w:pStyle w:val="Example"/>
      </w:pPr>
      <w:r w:rsidRPr="00E34AD3">
        <w:rPr>
          <w:position w:val="-24"/>
        </w:rPr>
        <w:object w:dxaOrig="920" w:dyaOrig="620" w14:anchorId="6D9FC70B">
          <v:shape id="_x0000_i1463" type="#_x0000_t75" style="width:45pt;height:32.25pt" o:ole="">
            <v:imagedata r:id="rId971" o:title=""/>
          </v:shape>
          <o:OLEObject Type="Embed" ProgID="Equation.3" ShapeID="_x0000_i1463" DrawAspect="Content" ObjectID="_1719177940" r:id="rId972"/>
        </w:object>
      </w:r>
      <w:r w:rsidR="002E7348">
        <w:tab/>
      </w:r>
      <w:r w:rsidR="002E7348">
        <w:tab/>
      </w:r>
      <w:r w:rsidR="002E7348">
        <w:tab/>
      </w:r>
      <w:r w:rsidR="002E7348">
        <w:tab/>
      </w:r>
      <w:r w:rsidR="002E7348">
        <w:tab/>
        <w:t>Use the square root to solve</w:t>
      </w:r>
    </w:p>
    <w:p w14:paraId="01F472C7" w14:textId="77777777" w:rsidR="002E7348" w:rsidRDefault="00F11FED" w:rsidP="002E7348">
      <w:pPr>
        <w:pStyle w:val="Example"/>
      </w:pPr>
      <w:r w:rsidRPr="00F11FED">
        <w:rPr>
          <w:position w:val="-28"/>
        </w:rPr>
        <w:object w:dxaOrig="1980" w:dyaOrig="720" w14:anchorId="25A3CFDB">
          <v:shape id="_x0000_i1464" type="#_x0000_t75" style="width:99pt;height:35.25pt" o:ole="">
            <v:imagedata r:id="rId973" o:title=""/>
          </v:shape>
          <o:OLEObject Type="Embed" ProgID="Equation.3" ShapeID="_x0000_i1464" DrawAspect="Content" ObjectID="_1719177941" r:id="rId974"/>
        </w:object>
      </w:r>
    </w:p>
    <w:p w14:paraId="19E3E7AE" w14:textId="77777777" w:rsidR="002E7348" w:rsidRDefault="002E7348" w:rsidP="002E7348">
      <w:pPr>
        <w:pStyle w:val="Example"/>
      </w:pPr>
    </w:p>
    <w:p w14:paraId="573BB835" w14:textId="77777777" w:rsidR="002E7348" w:rsidRDefault="00F11FED" w:rsidP="002E7348">
      <w:pPr>
        <w:pStyle w:val="Example"/>
      </w:pPr>
      <w:r>
        <w:t>W</w:t>
      </w:r>
      <w:r w:rsidR="002E7348">
        <w:t xml:space="preserve">e can substitute </w:t>
      </w:r>
      <w:r>
        <w:t xml:space="preserve">each of these </w:t>
      </w:r>
      <w:r>
        <w:rPr>
          <w:i/>
        </w:rPr>
        <w:t>y</w:t>
      </w:r>
      <w:r>
        <w:t xml:space="preserve"> values </w:t>
      </w:r>
      <w:r w:rsidR="002E7348">
        <w:t xml:space="preserve">back in to </w:t>
      </w:r>
      <w:r w:rsidR="004D308A" w:rsidRPr="007C6AB6">
        <w:rPr>
          <w:position w:val="-10"/>
        </w:rPr>
        <w:object w:dxaOrig="1080" w:dyaOrig="360" w14:anchorId="1869DCE7">
          <v:shape id="_x0000_i1465" type="#_x0000_t75" style="width:54.75pt;height:18.75pt" o:ole="">
            <v:imagedata r:id="rId975" o:title=""/>
          </v:shape>
          <o:OLEObject Type="Embed" ProgID="Equation.3" ShapeID="_x0000_i1465" DrawAspect="Content" ObjectID="_1719177942" r:id="rId976"/>
        </w:object>
      </w:r>
      <w:r w:rsidR="002E7348">
        <w:t xml:space="preserve"> to find </w:t>
      </w:r>
      <w:r w:rsidR="002E7348">
        <w:rPr>
          <w:i/>
        </w:rPr>
        <w:t>x</w:t>
      </w:r>
    </w:p>
    <w:p w14:paraId="2916AA5D" w14:textId="77777777" w:rsidR="002E7348" w:rsidRDefault="00E63C2B" w:rsidP="002E7348">
      <w:pPr>
        <w:pStyle w:val="Example"/>
      </w:pPr>
      <w:r>
        <w:rPr>
          <w:noProof/>
        </w:rPr>
        <w:drawing>
          <wp:anchor distT="0" distB="0" distL="114300" distR="114300" simplePos="0" relativeHeight="251753472" behindDoc="0" locked="0" layoutInCell="1" allowOverlap="1" wp14:anchorId="304C4350" wp14:editId="76238D1E">
            <wp:simplePos x="0" y="0"/>
            <wp:positionH relativeFrom="column">
              <wp:posOffset>3810000</wp:posOffset>
            </wp:positionH>
            <wp:positionV relativeFrom="paragraph">
              <wp:posOffset>96520</wp:posOffset>
            </wp:positionV>
            <wp:extent cx="1672590" cy="1670050"/>
            <wp:effectExtent l="0" t="0" r="3810" b="6350"/>
            <wp:wrapSquare wrapText="bothSides"/>
            <wp:docPr id="484" name="Picture 484" descr="A graph showing two shapes: A circle radius 3 centered at the origin, and an ellipse centered at the origin with horizontal radius 2 and vertical radiu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A graph showing two shapes: A circle radius 3 centered at the origin, and an ellipse centered at the origin with horizontal radius 2 and vertical radius 5"/>
                    <pic:cNvPicPr/>
                  </pic:nvPicPr>
                  <pic:blipFill>
                    <a:blip r:embed="rId977"/>
                    <a:stretch>
                      <a:fillRect/>
                    </a:stretch>
                  </pic:blipFill>
                  <pic:spPr>
                    <a:xfrm>
                      <a:off x="0" y="0"/>
                      <a:ext cx="1672590" cy="1670050"/>
                    </a:xfrm>
                    <a:prstGeom prst="rect">
                      <a:avLst/>
                    </a:prstGeom>
                  </pic:spPr>
                </pic:pic>
              </a:graphicData>
            </a:graphic>
            <wp14:sizeRelH relativeFrom="page">
              <wp14:pctWidth>0</wp14:pctWidth>
            </wp14:sizeRelH>
            <wp14:sizeRelV relativeFrom="page">
              <wp14:pctHeight>0</wp14:pctHeight>
            </wp14:sizeRelV>
          </wp:anchor>
        </w:drawing>
      </w:r>
      <w:r w:rsidR="004D308A" w:rsidRPr="00E34AD3">
        <w:rPr>
          <w:position w:val="-34"/>
        </w:rPr>
        <w:object w:dxaOrig="4400" w:dyaOrig="840" w14:anchorId="5A19FF89">
          <v:shape id="_x0000_i1466" type="#_x0000_t75" style="width:219.75pt;height:42pt" o:ole="">
            <v:imagedata r:id="rId978" o:title=""/>
          </v:shape>
          <o:OLEObject Type="Embed" ProgID="Equation.3" ShapeID="_x0000_i1466" DrawAspect="Content" ObjectID="_1719177943" r:id="rId979"/>
        </w:object>
      </w:r>
    </w:p>
    <w:p w14:paraId="659274D8" w14:textId="77777777" w:rsidR="002E7348" w:rsidRDefault="004D308A" w:rsidP="002E7348">
      <w:pPr>
        <w:pStyle w:val="Example"/>
      </w:pPr>
      <w:r w:rsidRPr="00E34AD3">
        <w:rPr>
          <w:position w:val="-28"/>
        </w:rPr>
        <w:object w:dxaOrig="1900" w:dyaOrig="720" w14:anchorId="326D1698">
          <v:shape id="_x0000_i1467" type="#_x0000_t75" style="width:96pt;height:36.75pt" o:ole="">
            <v:imagedata r:id="rId980" o:title=""/>
          </v:shape>
          <o:OLEObject Type="Embed" ProgID="Equation.3" ShapeID="_x0000_i1467" DrawAspect="Content" ObjectID="_1719177944" r:id="rId981"/>
        </w:object>
      </w:r>
    </w:p>
    <w:p w14:paraId="3E99721D" w14:textId="77777777" w:rsidR="002E7348" w:rsidRDefault="002E7348" w:rsidP="002E7348">
      <w:pPr>
        <w:pStyle w:val="Example"/>
      </w:pPr>
      <w:r>
        <w:t xml:space="preserve">There are four points of intersection: </w:t>
      </w:r>
      <w:r w:rsidR="00F11FED" w:rsidRPr="00F11FED">
        <w:rPr>
          <w:position w:val="-34"/>
        </w:rPr>
        <w:object w:dxaOrig="1600" w:dyaOrig="800" w14:anchorId="1E08874F">
          <v:shape id="_x0000_i1468" type="#_x0000_t75" style="width:80.25pt;height:39.75pt" o:ole="">
            <v:imagedata r:id="rId982" o:title=""/>
          </v:shape>
          <o:OLEObject Type="Embed" ProgID="Equation.3" ShapeID="_x0000_i1468" DrawAspect="Content" ObjectID="_1719177945" r:id="rId983"/>
        </w:object>
      </w:r>
      <w:r w:rsidR="00F11FED">
        <w:t>.</w:t>
      </w:r>
    </w:p>
    <w:p w14:paraId="1FBB8EBD" w14:textId="77777777" w:rsidR="002E7348" w:rsidRDefault="002E7348" w:rsidP="002E7348">
      <w:r>
        <w:t xml:space="preserve"> </w:t>
      </w:r>
    </w:p>
    <w:p w14:paraId="795FB815" w14:textId="77777777" w:rsidR="002E7348" w:rsidRDefault="002E7348" w:rsidP="002E7348">
      <w:r>
        <w:lastRenderedPageBreak/>
        <w:t xml:space="preserve">It’s worth noting there is a second technique we could have used in the previous example, called elimination.  If we multiplied the circle equation by -4 to get </w:t>
      </w:r>
      <w:r w:rsidR="004D308A" w:rsidRPr="007C6AB6">
        <w:rPr>
          <w:position w:val="-10"/>
        </w:rPr>
        <w:object w:dxaOrig="1800" w:dyaOrig="360" w14:anchorId="483B9D1E">
          <v:shape id="_x0000_i1469" type="#_x0000_t75" style="width:90.75pt;height:18.75pt" o:ole="">
            <v:imagedata r:id="rId984" o:title=""/>
          </v:shape>
          <o:OLEObject Type="Embed" ProgID="Equation.3" ShapeID="_x0000_i1469" DrawAspect="Content" ObjectID="_1719177946" r:id="rId985"/>
        </w:object>
      </w:r>
      <w:r>
        <w:t>, we c</w:t>
      </w:r>
      <w:r w:rsidR="00F11FED">
        <w:t>an</w:t>
      </w:r>
      <w:r>
        <w:t xml:space="preserve"> then add it to the ellipse equation, eliminating the variable </w:t>
      </w:r>
      <w:r>
        <w:rPr>
          <w:i/>
        </w:rPr>
        <w:t>y</w:t>
      </w:r>
      <w:r>
        <w:t>.</w:t>
      </w:r>
    </w:p>
    <w:p w14:paraId="6825EC25" w14:textId="77777777" w:rsidR="002E7348" w:rsidRDefault="004D308A" w:rsidP="002E7348">
      <w:r w:rsidRPr="007C6AB6">
        <w:rPr>
          <w:position w:val="-10"/>
        </w:rPr>
        <w:object w:dxaOrig="1700" w:dyaOrig="360" w14:anchorId="32076350">
          <v:shape id="_x0000_i1470" type="#_x0000_t75" style="width:84pt;height:18.75pt" o:ole="">
            <v:imagedata r:id="rId986" o:title=""/>
          </v:shape>
          <o:OLEObject Type="Embed" ProgID="Equation.3" ShapeID="_x0000_i1470" DrawAspect="Content" ObjectID="_1719177947" r:id="rId987"/>
        </w:object>
      </w:r>
    </w:p>
    <w:p w14:paraId="11E144A6" w14:textId="77777777" w:rsidR="002E7348" w:rsidRDefault="004D308A" w:rsidP="002E7348">
      <w:r w:rsidRPr="007C6AB6">
        <w:rPr>
          <w:position w:val="-10"/>
        </w:rPr>
        <w:object w:dxaOrig="1800" w:dyaOrig="360" w14:anchorId="6079BE9D">
          <v:shape id="_x0000_i1471" type="#_x0000_t75" style="width:90.75pt;height:18.75pt" o:ole="">
            <v:imagedata r:id="rId988" o:title=""/>
          </v:shape>
          <o:OLEObject Type="Embed" ProgID="Equation.3" ShapeID="_x0000_i1471" DrawAspect="Content" ObjectID="_1719177948" r:id="rId989"/>
        </w:object>
      </w:r>
      <w:r w:rsidR="002E7348">
        <w:tab/>
      </w:r>
      <w:r w:rsidR="002E7348">
        <w:tab/>
      </w:r>
      <w:r w:rsidR="002E7348">
        <w:tab/>
      </w:r>
      <w:r w:rsidR="002E7348">
        <w:tab/>
        <w:t>Add the left sides, and add the right sides</w:t>
      </w:r>
    </w:p>
    <w:p w14:paraId="0A135BCA" w14:textId="77777777" w:rsidR="002E7348" w:rsidRPr="00E34AD3" w:rsidRDefault="004D308A" w:rsidP="002E7348">
      <w:r w:rsidRPr="00E34AD3">
        <w:rPr>
          <w:position w:val="-6"/>
        </w:rPr>
        <w:object w:dxaOrig="999" w:dyaOrig="320" w14:anchorId="399282F9">
          <v:shape id="_x0000_i1472" type="#_x0000_t75" style="width:50.25pt;height:17.25pt" o:ole="">
            <v:imagedata r:id="rId990" o:title=""/>
          </v:shape>
          <o:OLEObject Type="Embed" ProgID="Equation.3" ShapeID="_x0000_i1472" DrawAspect="Content" ObjectID="_1719177949" r:id="rId991"/>
        </w:object>
      </w:r>
      <w:r w:rsidR="002E7348">
        <w:tab/>
      </w:r>
      <w:r w:rsidR="002E7348">
        <w:tab/>
      </w:r>
      <w:r w:rsidR="002E7348">
        <w:tab/>
      </w:r>
      <w:r w:rsidR="002E7348">
        <w:tab/>
      </w:r>
      <w:r w:rsidR="002E7348">
        <w:tab/>
        <w:t xml:space="preserve">Solve for </w:t>
      </w:r>
      <w:r w:rsidR="002E7348">
        <w:rPr>
          <w:i/>
        </w:rPr>
        <w:t>x</w:t>
      </w:r>
    </w:p>
    <w:p w14:paraId="23B512CD" w14:textId="77777777" w:rsidR="002E7348" w:rsidRPr="00E34AD3" w:rsidRDefault="004D308A" w:rsidP="002E7348">
      <w:r w:rsidRPr="00E34AD3">
        <w:rPr>
          <w:position w:val="-28"/>
        </w:rPr>
        <w:object w:dxaOrig="1900" w:dyaOrig="720" w14:anchorId="44B7608D">
          <v:shape id="_x0000_i1473" type="#_x0000_t75" style="width:96pt;height:36.75pt" o:ole="">
            <v:imagedata r:id="rId992" o:title=""/>
          </v:shape>
          <o:OLEObject Type="Embed" ProgID="Equation.3" ShapeID="_x0000_i1473" DrawAspect="Content" ObjectID="_1719177950" r:id="rId993"/>
        </w:object>
      </w:r>
    </w:p>
    <w:p w14:paraId="749F01B6" w14:textId="77777777" w:rsidR="002E7348" w:rsidRDefault="002E7348" w:rsidP="002E7348"/>
    <w:p w14:paraId="131188A6" w14:textId="77777777" w:rsidR="002E7348" w:rsidRDefault="002E7348" w:rsidP="002E7348"/>
    <w:p w14:paraId="22B40094" w14:textId="77777777" w:rsidR="002E7348" w:rsidRDefault="002E7348" w:rsidP="002E7348">
      <w:pPr>
        <w:pStyle w:val="ExampleHeader"/>
      </w:pPr>
      <w:r>
        <w:t>Example 5</w:t>
      </w:r>
    </w:p>
    <w:p w14:paraId="6E86F10C" w14:textId="77777777" w:rsidR="002E7348" w:rsidRDefault="002E7348" w:rsidP="002E7348">
      <w:pPr>
        <w:pStyle w:val="Example"/>
      </w:pPr>
      <w:r>
        <w:t xml:space="preserve">Find the points where the hyperbola </w:t>
      </w:r>
      <w:r w:rsidR="004D308A" w:rsidRPr="00E42C22">
        <w:rPr>
          <w:position w:val="-24"/>
        </w:rPr>
        <w:object w:dxaOrig="1160" w:dyaOrig="660" w14:anchorId="49FFCFBF">
          <v:shape id="_x0000_i1474" type="#_x0000_t75" style="width:58.5pt;height:32.25pt" o:ole="">
            <v:imagedata r:id="rId994" o:title=""/>
          </v:shape>
          <o:OLEObject Type="Embed" ProgID="Equation.3" ShapeID="_x0000_i1474" DrawAspect="Content" ObjectID="_1719177951" r:id="rId995"/>
        </w:object>
      </w:r>
      <w:r>
        <w:t xml:space="preserve"> intersects the parabola </w:t>
      </w:r>
      <w:r w:rsidR="004D308A" w:rsidRPr="00951663">
        <w:rPr>
          <w:position w:val="-10"/>
        </w:rPr>
        <w:object w:dxaOrig="780" w:dyaOrig="360" w14:anchorId="75D1BA02">
          <v:shape id="_x0000_i1475" type="#_x0000_t75" style="width:39.75pt;height:18.75pt" o:ole="">
            <v:imagedata r:id="rId996" o:title=""/>
          </v:shape>
          <o:OLEObject Type="Embed" ProgID="Equation.3" ShapeID="_x0000_i1475" DrawAspect="Content" ObjectID="_1719177952" r:id="rId997"/>
        </w:object>
      </w:r>
      <w:r>
        <w:t>.</w:t>
      </w:r>
    </w:p>
    <w:p w14:paraId="49DA5DE8" w14:textId="77777777" w:rsidR="002E7348" w:rsidRDefault="002E7348" w:rsidP="002E7348">
      <w:pPr>
        <w:pStyle w:val="Example"/>
      </w:pPr>
    </w:p>
    <w:p w14:paraId="5951738F" w14:textId="77777777" w:rsidR="002E7348" w:rsidRDefault="002E7348" w:rsidP="002E7348">
      <w:pPr>
        <w:pStyle w:val="Example"/>
      </w:pPr>
      <w:r>
        <w:t xml:space="preserve">We can solve this system of equations by substituting </w:t>
      </w:r>
      <w:r w:rsidR="004D308A" w:rsidRPr="00951663">
        <w:rPr>
          <w:position w:val="-10"/>
        </w:rPr>
        <w:object w:dxaOrig="780" w:dyaOrig="360" w14:anchorId="09D9E6F3">
          <v:shape id="_x0000_i1476" type="#_x0000_t75" style="width:39.75pt;height:18.75pt" o:ole="">
            <v:imagedata r:id="rId998" o:title=""/>
          </v:shape>
          <o:OLEObject Type="Embed" ProgID="Equation.3" ShapeID="_x0000_i1476" DrawAspect="Content" ObjectID="_1719177953" r:id="rId999"/>
        </w:object>
      </w:r>
      <w:r>
        <w:t xml:space="preserve"> into the hyperbola equation. </w:t>
      </w:r>
    </w:p>
    <w:p w14:paraId="24CB0C78" w14:textId="77777777" w:rsidR="002E7348" w:rsidRDefault="004D308A" w:rsidP="002E7348">
      <w:pPr>
        <w:pStyle w:val="Example"/>
      </w:pPr>
      <w:r w:rsidRPr="00E42C22">
        <w:rPr>
          <w:position w:val="-24"/>
        </w:rPr>
        <w:object w:dxaOrig="1540" w:dyaOrig="660" w14:anchorId="077DB473">
          <v:shape id="_x0000_i1477" type="#_x0000_t75" style="width:75.75pt;height:32.25pt" o:ole="">
            <v:imagedata r:id="rId1000" o:title=""/>
          </v:shape>
          <o:OLEObject Type="Embed" ProgID="Equation.3" ShapeID="_x0000_i1477" DrawAspect="Content" ObjectID="_1719177954" r:id="rId1001"/>
        </w:object>
      </w:r>
      <w:r w:rsidR="002E7348">
        <w:tab/>
      </w:r>
      <w:r w:rsidR="002E7348">
        <w:tab/>
      </w:r>
      <w:r w:rsidR="002E7348">
        <w:tab/>
      </w:r>
      <w:r w:rsidR="002E7348">
        <w:tab/>
      </w:r>
      <w:r w:rsidR="002E7348">
        <w:tab/>
        <w:t>Simplify</w:t>
      </w:r>
    </w:p>
    <w:p w14:paraId="1CAA1111" w14:textId="77777777" w:rsidR="002E7348" w:rsidRDefault="004D308A" w:rsidP="002E7348">
      <w:pPr>
        <w:pStyle w:val="Example"/>
      </w:pPr>
      <w:r w:rsidRPr="00E42C22">
        <w:rPr>
          <w:position w:val="-24"/>
        </w:rPr>
        <w:object w:dxaOrig="1260" w:dyaOrig="660" w14:anchorId="7C804DC8">
          <v:shape id="_x0000_i1478" type="#_x0000_t75" style="width:63pt;height:32.25pt" o:ole="">
            <v:imagedata r:id="rId1002" o:title=""/>
          </v:shape>
          <o:OLEObject Type="Embed" ProgID="Equation.3" ShapeID="_x0000_i1478" DrawAspect="Content" ObjectID="_1719177955" r:id="rId1003"/>
        </w:object>
      </w:r>
      <w:r w:rsidR="002E7348">
        <w:tab/>
      </w:r>
      <w:r w:rsidR="002E7348">
        <w:tab/>
      </w:r>
      <w:r w:rsidR="002E7348">
        <w:tab/>
      </w:r>
      <w:r w:rsidR="002E7348">
        <w:tab/>
      </w:r>
      <w:r w:rsidR="002E7348">
        <w:tab/>
        <w:t>Simplify, and multiply by 9</w:t>
      </w:r>
    </w:p>
    <w:p w14:paraId="435D78DD" w14:textId="77777777" w:rsidR="002E7348" w:rsidRDefault="004D308A" w:rsidP="002E7348">
      <w:pPr>
        <w:pStyle w:val="Example"/>
      </w:pPr>
      <w:r w:rsidRPr="00DD5F51">
        <w:rPr>
          <w:position w:val="-6"/>
        </w:rPr>
        <w:object w:dxaOrig="1219" w:dyaOrig="320" w14:anchorId="6134DFB9">
          <v:shape id="_x0000_i1479" type="#_x0000_t75" style="width:60.75pt;height:17.25pt" o:ole="">
            <v:imagedata r:id="rId1004" o:title=""/>
          </v:shape>
          <o:OLEObject Type="Embed" ProgID="Equation.3" ShapeID="_x0000_i1479" DrawAspect="Content" ObjectID="_1719177956" r:id="rId1005"/>
        </w:object>
      </w:r>
      <w:r w:rsidR="002E7348">
        <w:tab/>
      </w:r>
      <w:r w:rsidR="002E7348">
        <w:tab/>
      </w:r>
      <w:r w:rsidR="002E7348">
        <w:tab/>
      </w:r>
      <w:r w:rsidR="002E7348">
        <w:tab/>
      </w:r>
      <w:r w:rsidR="002E7348">
        <w:tab/>
      </w:r>
      <w:r w:rsidR="002E7348">
        <w:tab/>
        <w:t>Move the 9 to the left</w:t>
      </w:r>
    </w:p>
    <w:p w14:paraId="73F29F42" w14:textId="77777777" w:rsidR="002E7348" w:rsidRDefault="004D308A" w:rsidP="002E7348">
      <w:pPr>
        <w:pStyle w:val="Example"/>
      </w:pPr>
      <w:r w:rsidRPr="00DD5F51">
        <w:rPr>
          <w:position w:val="-6"/>
        </w:rPr>
        <w:object w:dxaOrig="1540" w:dyaOrig="320" w14:anchorId="4477B5F7">
          <v:shape id="_x0000_i1480" type="#_x0000_t75" style="width:75.75pt;height:17.25pt" o:ole="">
            <v:imagedata r:id="rId1006" o:title=""/>
          </v:shape>
          <o:OLEObject Type="Embed" ProgID="Equation.3" ShapeID="_x0000_i1480" DrawAspect="Content" ObjectID="_1719177957" r:id="rId1007"/>
        </w:object>
      </w:r>
    </w:p>
    <w:p w14:paraId="3DD4932C" w14:textId="77777777" w:rsidR="002E7348" w:rsidRDefault="002E7348" w:rsidP="002E7348">
      <w:pPr>
        <w:pStyle w:val="Example"/>
      </w:pPr>
    </w:p>
    <w:p w14:paraId="1F1EE3EA" w14:textId="77777777" w:rsidR="002E7348" w:rsidRDefault="002E7348" w:rsidP="002E7348">
      <w:pPr>
        <w:pStyle w:val="Example"/>
      </w:pPr>
      <w:r>
        <w:t>While this looks challenging to solve, we can think of it as a “quadratic in disguise</w:t>
      </w:r>
      <w:r w:rsidR="00D64877">
        <w:t>,</w:t>
      </w:r>
      <w:r>
        <w:t xml:space="preserve">” since </w:t>
      </w:r>
      <w:r w:rsidR="004D308A" w:rsidRPr="00DD5F51">
        <w:rPr>
          <w:position w:val="-10"/>
        </w:rPr>
        <w:object w:dxaOrig="1020" w:dyaOrig="360" w14:anchorId="3F8CA4F0">
          <v:shape id="_x0000_i1481" type="#_x0000_t75" style="width:51.75pt;height:18.75pt" o:ole="">
            <v:imagedata r:id="rId1008" o:title=""/>
          </v:shape>
          <o:OLEObject Type="Embed" ProgID="Equation.3" ShapeID="_x0000_i1481" DrawAspect="Content" ObjectID="_1719177958" r:id="rId1009"/>
        </w:object>
      </w:r>
      <w:r>
        <w:t xml:space="preserve">.  Letting </w:t>
      </w:r>
      <w:r w:rsidR="004D308A" w:rsidRPr="00DD5F51">
        <w:rPr>
          <w:position w:val="-6"/>
        </w:rPr>
        <w:object w:dxaOrig="639" w:dyaOrig="320" w14:anchorId="11A06DB9">
          <v:shape id="_x0000_i1482" type="#_x0000_t75" style="width:32.25pt;height:17.25pt" o:ole="">
            <v:imagedata r:id="rId1010" o:title=""/>
          </v:shape>
          <o:OLEObject Type="Embed" ProgID="Equation.3" ShapeID="_x0000_i1482" DrawAspect="Content" ObjectID="_1719177959" r:id="rId1011"/>
        </w:object>
      </w:r>
      <w:r>
        <w:t xml:space="preserve">, the equation becomes </w:t>
      </w:r>
    </w:p>
    <w:p w14:paraId="7F1A552E" w14:textId="0F3B3375" w:rsidR="002E7348" w:rsidRDefault="00275EBE" w:rsidP="00275EBE">
      <w:pPr>
        <w:pStyle w:val="Example"/>
      </w:pPr>
      <w:r w:rsidRPr="00275EBE">
        <w:rPr>
          <w:position w:val="-6"/>
        </w:rPr>
        <w:object w:dxaOrig="1420" w:dyaOrig="320" w14:anchorId="0A1030BA">
          <v:shape id="_x0000_i1483" type="#_x0000_t75" style="width:71.25pt;height:15.75pt" o:ole="">
            <v:imagedata r:id="rId1012" o:title=""/>
          </v:shape>
          <o:OLEObject Type="Embed" ProgID="Equation.DSMT4" ShapeID="_x0000_i1483" DrawAspect="Content" ObjectID="_1719177960" r:id="rId1013"/>
        </w:object>
      </w:r>
      <w:r w:rsidR="002E7348">
        <w:tab/>
      </w:r>
      <w:r w:rsidR="002E7348">
        <w:tab/>
      </w:r>
      <w:r w:rsidR="002E7348">
        <w:tab/>
      </w:r>
      <w:r w:rsidR="002E7348">
        <w:tab/>
      </w:r>
      <w:r w:rsidR="002E7348">
        <w:tab/>
        <w:t xml:space="preserve">Solve using </w:t>
      </w:r>
      <w:r w:rsidR="00D64877">
        <w:t xml:space="preserve">the </w:t>
      </w:r>
      <w:r w:rsidR="002E7348">
        <w:t xml:space="preserve">quadratic </w:t>
      </w:r>
      <w:r w:rsidR="00D64877">
        <w:t>formula</w:t>
      </w:r>
    </w:p>
    <w:p w14:paraId="3042C95C" w14:textId="77777777" w:rsidR="002E7348" w:rsidRDefault="004D308A" w:rsidP="002E7348">
      <w:pPr>
        <w:pStyle w:val="Example"/>
      </w:pPr>
      <w:r w:rsidRPr="003C67B5">
        <w:rPr>
          <w:position w:val="-28"/>
        </w:rPr>
        <w:object w:dxaOrig="4000" w:dyaOrig="760" w14:anchorId="127B05B1">
          <v:shape id="_x0000_i1484" type="#_x0000_t75" style="width:198.75pt;height:39pt" o:ole="">
            <v:imagedata r:id="rId1014" o:title=""/>
          </v:shape>
          <o:OLEObject Type="Embed" ProgID="Equation.3" ShapeID="_x0000_i1484" DrawAspect="Content" ObjectID="_1719177961" r:id="rId1015"/>
        </w:object>
      </w:r>
      <w:r w:rsidR="002E7348">
        <w:tab/>
      </w:r>
      <w:r w:rsidR="002E7348">
        <w:tab/>
        <w:t xml:space="preserve">Solve for </w:t>
      </w:r>
      <w:r w:rsidR="002E7348">
        <w:rPr>
          <w:i/>
        </w:rPr>
        <w:t>x</w:t>
      </w:r>
    </w:p>
    <w:p w14:paraId="0D33ADCF" w14:textId="77777777" w:rsidR="002E7348" w:rsidRDefault="004D308A" w:rsidP="002E7348">
      <w:pPr>
        <w:pStyle w:val="Example"/>
      </w:pPr>
      <w:r w:rsidRPr="00DD5F51">
        <w:rPr>
          <w:position w:val="-24"/>
        </w:rPr>
        <w:object w:dxaOrig="1400" w:dyaOrig="680" w14:anchorId="14960443">
          <v:shape id="_x0000_i1485" type="#_x0000_t75" style="width:71.25pt;height:33pt" o:ole="">
            <v:imagedata r:id="rId1016" o:title=""/>
          </v:shape>
          <o:OLEObject Type="Embed" ProgID="Equation.3" ShapeID="_x0000_i1485" DrawAspect="Content" ObjectID="_1719177962" r:id="rId1017"/>
        </w:object>
      </w:r>
      <w:r w:rsidR="002E7348">
        <w:tab/>
      </w:r>
      <w:r w:rsidR="002E7348">
        <w:tab/>
      </w:r>
      <w:r w:rsidR="002E7348">
        <w:tab/>
      </w:r>
      <w:r w:rsidR="002E7348">
        <w:tab/>
      </w:r>
      <w:r w:rsidR="002E7348">
        <w:tab/>
      </w:r>
      <w:r w:rsidR="00D64877">
        <w:t xml:space="preserve">But </w:t>
      </w:r>
      <w:r w:rsidR="00D64877" w:rsidRPr="00D64877">
        <w:rPr>
          <w:position w:val="-8"/>
        </w:rPr>
        <w:object w:dxaOrig="1240" w:dyaOrig="360" w14:anchorId="5A2E3137">
          <v:shape id="_x0000_i1486" type="#_x0000_t75" style="width:60.75pt;height:18.75pt" o:ole="">
            <v:imagedata r:id="rId1018" o:title=""/>
          </v:shape>
          <o:OLEObject Type="Embed" ProgID="Equation.3" ShapeID="_x0000_i1486" DrawAspect="Content" ObjectID="_1719177963" r:id="rId1019"/>
        </w:object>
      </w:r>
      <w:r w:rsidR="00D64877">
        <w:t>, so</w:t>
      </w:r>
    </w:p>
    <w:p w14:paraId="129F9A72" w14:textId="77777777" w:rsidR="002E7348" w:rsidRDefault="00D64877" w:rsidP="002E7348">
      <w:pPr>
        <w:pStyle w:val="Example"/>
      </w:pPr>
      <w:r w:rsidRPr="00DD5F51">
        <w:rPr>
          <w:position w:val="-26"/>
        </w:rPr>
        <w:object w:dxaOrig="1620" w:dyaOrig="740" w14:anchorId="3922F1A2">
          <v:shape id="_x0000_i1487" type="#_x0000_t75" style="width:81pt;height:38.25pt" o:ole="">
            <v:imagedata r:id="rId1020" o:title=""/>
          </v:shape>
          <o:OLEObject Type="Embed" ProgID="Equation.3" ShapeID="_x0000_i1487" DrawAspect="Content" ObjectID="_1719177964" r:id="rId1021"/>
        </w:object>
      </w:r>
      <w:r w:rsidR="002E7348">
        <w:tab/>
      </w:r>
      <w:r w:rsidR="002E7348">
        <w:tab/>
      </w:r>
      <w:r w:rsidR="002E7348">
        <w:tab/>
      </w:r>
      <w:r w:rsidR="002E7348">
        <w:tab/>
      </w:r>
      <w:r w:rsidR="002E7348">
        <w:tab/>
        <w:t>This leads to two real solutions</w:t>
      </w:r>
    </w:p>
    <w:p w14:paraId="0FF4BC64" w14:textId="77777777" w:rsidR="002E7348" w:rsidRDefault="002E7348" w:rsidP="002E7348">
      <w:pPr>
        <w:pStyle w:val="Example"/>
      </w:pPr>
      <w:r>
        <w:rPr>
          <w:i/>
        </w:rPr>
        <w:t>x</w:t>
      </w:r>
      <w:r>
        <w:t xml:space="preserve"> ≈ 1.028, -1.028</w:t>
      </w:r>
    </w:p>
    <w:p w14:paraId="3AEC0BEA" w14:textId="77777777" w:rsidR="00F11FED" w:rsidRDefault="00F11FED" w:rsidP="002E7348">
      <w:pPr>
        <w:pStyle w:val="Example"/>
      </w:pPr>
    </w:p>
    <w:p w14:paraId="0C91E3B5" w14:textId="77777777" w:rsidR="00D64877" w:rsidRDefault="00F11FED" w:rsidP="002E7348">
      <w:pPr>
        <w:pStyle w:val="Example"/>
      </w:pPr>
      <w:r>
        <w:t xml:space="preserve">Substituting these into </w:t>
      </w:r>
      <w:r w:rsidRPr="00951663">
        <w:rPr>
          <w:position w:val="-10"/>
        </w:rPr>
        <w:object w:dxaOrig="780" w:dyaOrig="360" w14:anchorId="0C9CA7DA">
          <v:shape id="_x0000_i1488" type="#_x0000_t75" style="width:39.75pt;height:18.75pt" o:ole="">
            <v:imagedata r:id="rId996" o:title=""/>
          </v:shape>
          <o:OLEObject Type="Embed" ProgID="Equation.3" ShapeID="_x0000_i1488" DrawAspect="Content" ObjectID="_1719177965" r:id="rId1022"/>
        </w:object>
      </w:r>
      <w:r>
        <w:t xml:space="preserve">, we can find the corresponding </w:t>
      </w:r>
      <w:r>
        <w:rPr>
          <w:i/>
        </w:rPr>
        <w:t>y</w:t>
      </w:r>
      <w:r>
        <w:t xml:space="preserve"> values.  </w:t>
      </w:r>
    </w:p>
    <w:p w14:paraId="53D9461C" w14:textId="77777777" w:rsidR="00F11FED" w:rsidRPr="00F11FED" w:rsidRDefault="00F11FED" w:rsidP="002E7348">
      <w:pPr>
        <w:pStyle w:val="Example"/>
      </w:pPr>
      <w:r>
        <w:t>The curves intersect at the points (1.028, 2.114) and (-1.028, 2.114).</w:t>
      </w:r>
    </w:p>
    <w:p w14:paraId="51637238" w14:textId="77777777" w:rsidR="002E7348" w:rsidRDefault="002E7348" w:rsidP="002E7348"/>
    <w:p w14:paraId="6F21A436" w14:textId="77777777" w:rsidR="002E7348" w:rsidRDefault="002E7348" w:rsidP="002E7348"/>
    <w:p w14:paraId="78A58B99" w14:textId="77777777" w:rsidR="00D64877" w:rsidRDefault="00D64877" w:rsidP="002E7348"/>
    <w:p w14:paraId="01E960A6" w14:textId="77777777" w:rsidR="00D64877" w:rsidRDefault="00D64877" w:rsidP="002E7348"/>
    <w:p w14:paraId="712D81B7" w14:textId="77777777" w:rsidR="002E7348" w:rsidRDefault="002E7348" w:rsidP="002E7348">
      <w:pPr>
        <w:pStyle w:val="TryitNow"/>
      </w:pPr>
      <w:r>
        <w:lastRenderedPageBreak/>
        <w:t>Try it Now</w:t>
      </w:r>
    </w:p>
    <w:p w14:paraId="79D63946" w14:textId="77777777" w:rsidR="002E7348" w:rsidRDefault="002E7348" w:rsidP="00EF6014">
      <w:pPr>
        <w:pStyle w:val="TryitNowbody"/>
        <w:numPr>
          <w:ilvl w:val="0"/>
          <w:numId w:val="27"/>
        </w:numPr>
        <w:ind w:left="360"/>
      </w:pPr>
      <w:r>
        <w:t xml:space="preserve">Find the points where the line </w:t>
      </w:r>
      <w:r w:rsidR="004D308A" w:rsidRPr="00951663">
        <w:rPr>
          <w:position w:val="-10"/>
        </w:rPr>
        <w:object w:dxaOrig="700" w:dyaOrig="320" w14:anchorId="70DFFB0F">
          <v:shape id="_x0000_i1489" type="#_x0000_t75" style="width:33.75pt;height:17.25pt" o:ole="">
            <v:imagedata r:id="rId1023" o:title=""/>
          </v:shape>
          <o:OLEObject Type="Embed" ProgID="Equation.3" ShapeID="_x0000_i1489" DrawAspect="Content" ObjectID="_1719177966" r:id="rId1024"/>
        </w:object>
      </w:r>
      <w:r>
        <w:t xml:space="preserve"> intersect the ellipse </w:t>
      </w:r>
      <w:r w:rsidR="004D308A" w:rsidRPr="00E42C22">
        <w:rPr>
          <w:position w:val="-24"/>
        </w:rPr>
        <w:object w:dxaOrig="1160" w:dyaOrig="660" w14:anchorId="5BAF5660">
          <v:shape id="_x0000_i1490" type="#_x0000_t75" style="width:58.5pt;height:32.25pt" o:ole="">
            <v:imagedata r:id="rId1025" o:title=""/>
          </v:shape>
          <o:OLEObject Type="Embed" ProgID="Equation.3" ShapeID="_x0000_i1490" DrawAspect="Content" ObjectID="_1719177967" r:id="rId1026"/>
        </w:object>
      </w:r>
    </w:p>
    <w:p w14:paraId="2A6023A6" w14:textId="77777777" w:rsidR="002E7348" w:rsidRDefault="002E7348" w:rsidP="002E7348"/>
    <w:p w14:paraId="45445C77" w14:textId="77777777" w:rsidR="00D64877" w:rsidRDefault="00D64877" w:rsidP="002E7348"/>
    <w:p w14:paraId="6A9C0DCE" w14:textId="77777777" w:rsidR="002E7348" w:rsidRDefault="002E7348" w:rsidP="002E7348">
      <w:r>
        <w:rPr>
          <w:noProof/>
        </w:rPr>
        <mc:AlternateContent>
          <mc:Choice Requires="wpc">
            <w:drawing>
              <wp:anchor distT="0" distB="0" distL="114300" distR="114300" simplePos="0" relativeHeight="251755520" behindDoc="0" locked="0" layoutInCell="1" allowOverlap="1" wp14:anchorId="70917850" wp14:editId="17C1944B">
                <wp:simplePos x="0" y="0"/>
                <wp:positionH relativeFrom="column">
                  <wp:posOffset>4116705</wp:posOffset>
                </wp:positionH>
                <wp:positionV relativeFrom="paragraph">
                  <wp:posOffset>432</wp:posOffset>
                </wp:positionV>
                <wp:extent cx="1831975" cy="1832610"/>
                <wp:effectExtent l="0" t="0" r="15875" b="0"/>
                <wp:wrapSquare wrapText="bothSides"/>
                <wp:docPr id="485" name="Canvas 48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60" name="Rectangle 460" descr="Image of LORAN system to locate a ship offshore.  Four radio stations on land create two hyperbolas that intersect at the location of the ship."/>
                        <wps:cNvSpPr>
                          <a:spLocks noChangeArrowheads="1"/>
                        </wps:cNvSpPr>
                        <wps:spPr bwMode="auto">
                          <a:xfrm>
                            <a:off x="38789" y="4057"/>
                            <a:ext cx="1793240" cy="179324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Freeform 428"/>
                        <wps:cNvSpPr>
                          <a:spLocks/>
                        </wps:cNvSpPr>
                        <wps:spPr bwMode="auto">
                          <a:xfrm rot="5400000">
                            <a:off x="-472386" y="508727"/>
                            <a:ext cx="1793240" cy="775970"/>
                          </a:xfrm>
                          <a:custGeom>
                            <a:avLst/>
                            <a:gdLst>
                              <a:gd name="T0" fmla="*/ 0 w 3840"/>
                              <a:gd name="T1" fmla="*/ 45 h 870"/>
                              <a:gd name="T2" fmla="*/ 450 w 3840"/>
                              <a:gd name="T3" fmla="*/ 30 h 870"/>
                              <a:gd name="T4" fmla="*/ 1395 w 3840"/>
                              <a:gd name="T5" fmla="*/ 45 h 870"/>
                              <a:gd name="T6" fmla="*/ 1635 w 3840"/>
                              <a:gd name="T7" fmla="*/ 0 h 870"/>
                              <a:gd name="T8" fmla="*/ 2235 w 3840"/>
                              <a:gd name="T9" fmla="*/ 15 h 870"/>
                              <a:gd name="T10" fmla="*/ 2520 w 3840"/>
                              <a:gd name="T11" fmla="*/ 135 h 870"/>
                              <a:gd name="T12" fmla="*/ 3375 w 3840"/>
                              <a:gd name="T13" fmla="*/ 120 h 870"/>
                              <a:gd name="T14" fmla="*/ 3510 w 3840"/>
                              <a:gd name="T15" fmla="*/ 105 h 870"/>
                              <a:gd name="T16" fmla="*/ 3645 w 3840"/>
                              <a:gd name="T17" fmla="*/ 45 h 870"/>
                              <a:gd name="T18" fmla="*/ 3840 w 3840"/>
                              <a:gd name="T19" fmla="*/ 45 h 870"/>
                              <a:gd name="T20" fmla="*/ 3840 w 3840"/>
                              <a:gd name="T21" fmla="*/ 870 h 870"/>
                              <a:gd name="T22" fmla="*/ 15 w 3840"/>
                              <a:gd name="T23" fmla="*/ 870 h 870"/>
                              <a:gd name="T24" fmla="*/ 0 w 3840"/>
                              <a:gd name="T25" fmla="*/ 45 h 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40" h="870">
                                <a:moveTo>
                                  <a:pt x="0" y="45"/>
                                </a:moveTo>
                                <a:cubicBezTo>
                                  <a:pt x="196" y="32"/>
                                  <a:pt x="262" y="14"/>
                                  <a:pt x="450" y="30"/>
                                </a:cubicBezTo>
                                <a:cubicBezTo>
                                  <a:pt x="827" y="105"/>
                                  <a:pt x="551" y="60"/>
                                  <a:pt x="1395" y="45"/>
                                </a:cubicBezTo>
                                <a:cubicBezTo>
                                  <a:pt x="1489" y="35"/>
                                  <a:pt x="1548" y="22"/>
                                  <a:pt x="1635" y="0"/>
                                </a:cubicBezTo>
                                <a:cubicBezTo>
                                  <a:pt x="1835" y="5"/>
                                  <a:pt x="2035" y="6"/>
                                  <a:pt x="2235" y="15"/>
                                </a:cubicBezTo>
                                <a:cubicBezTo>
                                  <a:pt x="2321" y="19"/>
                                  <a:pt x="2424" y="116"/>
                                  <a:pt x="2520" y="135"/>
                                </a:cubicBezTo>
                                <a:cubicBezTo>
                                  <a:pt x="2805" y="130"/>
                                  <a:pt x="3090" y="129"/>
                                  <a:pt x="3375" y="120"/>
                                </a:cubicBezTo>
                                <a:cubicBezTo>
                                  <a:pt x="3420" y="119"/>
                                  <a:pt x="3466" y="116"/>
                                  <a:pt x="3510" y="105"/>
                                </a:cubicBezTo>
                                <a:cubicBezTo>
                                  <a:pt x="3619" y="78"/>
                                  <a:pt x="3472" y="45"/>
                                  <a:pt x="3645" y="45"/>
                                </a:cubicBezTo>
                                <a:cubicBezTo>
                                  <a:pt x="3710" y="45"/>
                                  <a:pt x="3775" y="45"/>
                                  <a:pt x="3840" y="45"/>
                                </a:cubicBezTo>
                                <a:lnTo>
                                  <a:pt x="3840" y="870"/>
                                </a:lnTo>
                                <a:lnTo>
                                  <a:pt x="15" y="870"/>
                                </a:lnTo>
                                <a:lnTo>
                                  <a:pt x="0" y="45"/>
                                </a:lnTo>
                                <a:close/>
                              </a:path>
                            </a:pathLst>
                          </a:custGeom>
                          <a:solidFill>
                            <a:srgbClr val="92D050"/>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462" name="Freeform 438"/>
                        <wps:cNvSpPr>
                          <a:spLocks/>
                        </wps:cNvSpPr>
                        <wps:spPr bwMode="auto">
                          <a:xfrm>
                            <a:off x="394389" y="33902"/>
                            <a:ext cx="1437640" cy="979805"/>
                          </a:xfrm>
                          <a:custGeom>
                            <a:avLst/>
                            <a:gdLst>
                              <a:gd name="T0" fmla="*/ 1684 w 2338"/>
                              <a:gd name="T1" fmla="*/ 0 h 1543"/>
                              <a:gd name="T2" fmla="*/ 109 w 2338"/>
                              <a:gd name="T3" fmla="*/ 641 h 1543"/>
                              <a:gd name="T4" fmla="*/ 2338 w 2338"/>
                              <a:gd name="T5" fmla="*/ 1543 h 1543"/>
                            </a:gdLst>
                            <a:ahLst/>
                            <a:cxnLst>
                              <a:cxn ang="0">
                                <a:pos x="T0" y="T1"/>
                              </a:cxn>
                              <a:cxn ang="0">
                                <a:pos x="T2" y="T3"/>
                              </a:cxn>
                              <a:cxn ang="0">
                                <a:pos x="T4" y="T5"/>
                              </a:cxn>
                            </a:cxnLst>
                            <a:rect l="0" t="0" r="r" b="b"/>
                            <a:pathLst>
                              <a:path w="2338" h="1543">
                                <a:moveTo>
                                  <a:pt x="1684" y="0"/>
                                </a:moveTo>
                                <a:cubicBezTo>
                                  <a:pt x="842" y="192"/>
                                  <a:pt x="0" y="384"/>
                                  <a:pt x="109" y="641"/>
                                </a:cubicBezTo>
                                <a:cubicBezTo>
                                  <a:pt x="218" y="898"/>
                                  <a:pt x="1966" y="1393"/>
                                  <a:pt x="2338" y="154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439"/>
                        <wps:cNvSpPr>
                          <a:spLocks/>
                        </wps:cNvSpPr>
                        <wps:spPr bwMode="auto">
                          <a:xfrm>
                            <a:off x="347399" y="784283"/>
                            <a:ext cx="1484630" cy="974725"/>
                          </a:xfrm>
                          <a:custGeom>
                            <a:avLst/>
                            <a:gdLst>
                              <a:gd name="T0" fmla="*/ 1684 w 2338"/>
                              <a:gd name="T1" fmla="*/ 1535 h 1535"/>
                              <a:gd name="T2" fmla="*/ 109 w 2338"/>
                              <a:gd name="T3" fmla="*/ 648 h 1535"/>
                              <a:gd name="T4" fmla="*/ 2338 w 2338"/>
                              <a:gd name="T5" fmla="*/ 0 h 1535"/>
                            </a:gdLst>
                            <a:ahLst/>
                            <a:cxnLst>
                              <a:cxn ang="0">
                                <a:pos x="T0" y="T1"/>
                              </a:cxn>
                              <a:cxn ang="0">
                                <a:pos x="T2" y="T3"/>
                              </a:cxn>
                              <a:cxn ang="0">
                                <a:pos x="T4" y="T5"/>
                              </a:cxn>
                            </a:cxnLst>
                            <a:rect l="0" t="0" r="r" b="b"/>
                            <a:pathLst>
                              <a:path w="2338" h="1535">
                                <a:moveTo>
                                  <a:pt x="1684" y="1535"/>
                                </a:moveTo>
                                <a:cubicBezTo>
                                  <a:pt x="842" y="1219"/>
                                  <a:pt x="0" y="904"/>
                                  <a:pt x="109" y="648"/>
                                </a:cubicBezTo>
                                <a:cubicBezTo>
                                  <a:pt x="218" y="392"/>
                                  <a:pt x="1914" y="108"/>
                                  <a:pt x="233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4" name="Picture 464"/>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flipH="1">
                            <a:off x="1307651" y="598863"/>
                            <a:ext cx="247650" cy="354965"/>
                          </a:xfrm>
                          <a:prstGeom prst="rect">
                            <a:avLst/>
                          </a:prstGeom>
                          <a:noFill/>
                          <a:ln>
                            <a:noFill/>
                          </a:ln>
                        </pic:spPr>
                      </pic:pic>
                      <pic:pic xmlns:pic="http://schemas.openxmlformats.org/drawingml/2006/picture">
                        <pic:nvPicPr>
                          <pic:cNvPr id="465" name="Picture 465"/>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flipH="1">
                            <a:off x="149279" y="192559"/>
                            <a:ext cx="245110" cy="257810"/>
                          </a:xfrm>
                          <a:prstGeom prst="rect">
                            <a:avLst/>
                          </a:prstGeom>
                          <a:noFill/>
                          <a:ln>
                            <a:noFill/>
                          </a:ln>
                        </pic:spPr>
                      </pic:pic>
                      <pic:pic xmlns:pic="http://schemas.openxmlformats.org/drawingml/2006/picture">
                        <pic:nvPicPr>
                          <pic:cNvPr id="466" name="Picture 466"/>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flipH="1">
                            <a:off x="516309" y="196462"/>
                            <a:ext cx="245110" cy="257810"/>
                          </a:xfrm>
                          <a:prstGeom prst="rect">
                            <a:avLst/>
                          </a:prstGeom>
                          <a:noFill/>
                          <a:ln>
                            <a:noFill/>
                          </a:ln>
                        </pic:spPr>
                      </pic:pic>
                      <pic:pic xmlns:pic="http://schemas.openxmlformats.org/drawingml/2006/picture">
                        <pic:nvPicPr>
                          <pic:cNvPr id="467" name="Picture 467"/>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flipH="1">
                            <a:off x="447729" y="1013707"/>
                            <a:ext cx="245110" cy="257810"/>
                          </a:xfrm>
                          <a:prstGeom prst="rect">
                            <a:avLst/>
                          </a:prstGeom>
                          <a:noFill/>
                          <a:ln>
                            <a:noFill/>
                          </a:ln>
                        </pic:spPr>
                      </pic:pic>
                      <pic:pic xmlns:pic="http://schemas.openxmlformats.org/drawingml/2006/picture">
                        <pic:nvPicPr>
                          <pic:cNvPr id="468" name="Picture 468"/>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flipH="1">
                            <a:off x="96543" y="1016123"/>
                            <a:ext cx="245110" cy="257810"/>
                          </a:xfrm>
                          <a:prstGeom prst="rect">
                            <a:avLst/>
                          </a:prstGeom>
                          <a:noFill/>
                          <a:ln>
                            <a:noFill/>
                          </a:ln>
                        </pic:spPr>
                      </pic:pic>
                      <wps:wsp>
                        <wps:cNvPr id="469" name="Text Box 433"/>
                        <wps:cNvSpPr txBox="1">
                          <a:spLocks noChangeArrowheads="1"/>
                        </wps:cNvSpPr>
                        <wps:spPr bwMode="auto">
                          <a:xfrm>
                            <a:off x="111474" y="408433"/>
                            <a:ext cx="434340" cy="324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8B254" w14:textId="77777777" w:rsidR="00AB1A6D" w:rsidRDefault="00AB1A6D" w:rsidP="002E7348">
                              <w:pPr>
                                <w:pStyle w:val="NormalWeb"/>
                                <w:spacing w:before="0" w:beforeAutospacing="0" w:after="0" w:afterAutospacing="0"/>
                              </w:pPr>
                              <w:r>
                                <w:rPr>
                                  <w:rFonts w:eastAsia="Times New Roman"/>
                                </w:rPr>
                                <w:t>A</w:t>
                              </w:r>
                            </w:p>
                          </w:txbxContent>
                        </wps:txbx>
                        <wps:bodyPr rot="0" vert="horz" wrap="square" lIns="91440" tIns="45720" rIns="91440" bIns="45720" anchor="t" anchorCtr="0" upright="1">
                          <a:noAutofit/>
                        </wps:bodyPr>
                      </wps:wsp>
                      <wps:wsp>
                        <wps:cNvPr id="470" name="Text Box 434"/>
                        <wps:cNvSpPr txBox="1">
                          <a:spLocks noChangeArrowheads="1"/>
                        </wps:cNvSpPr>
                        <wps:spPr bwMode="auto">
                          <a:xfrm>
                            <a:off x="601862" y="385761"/>
                            <a:ext cx="434340" cy="324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DE901" w14:textId="77777777" w:rsidR="00AB1A6D" w:rsidRDefault="00AB1A6D" w:rsidP="002E7348">
                              <w:pPr>
                                <w:pStyle w:val="NormalWeb"/>
                                <w:spacing w:before="0" w:beforeAutospacing="0" w:after="0" w:afterAutospacing="0"/>
                              </w:pPr>
                              <w:r>
                                <w:rPr>
                                  <w:rFonts w:eastAsia="Times New Roman"/>
                                </w:rPr>
                                <w:t>B</w:t>
                              </w:r>
                            </w:p>
                          </w:txbxContent>
                        </wps:txbx>
                        <wps:bodyPr rot="0" vert="horz" wrap="square" lIns="91440" tIns="45720" rIns="91440" bIns="45720" anchor="t" anchorCtr="0" upright="1">
                          <a:noAutofit/>
                        </wps:bodyPr>
                      </wps:wsp>
                      <wps:wsp>
                        <wps:cNvPr id="471" name="Text Box 435"/>
                        <wps:cNvSpPr txBox="1">
                          <a:spLocks noChangeArrowheads="1"/>
                        </wps:cNvSpPr>
                        <wps:spPr bwMode="auto">
                          <a:xfrm>
                            <a:off x="81969" y="1220377"/>
                            <a:ext cx="434340" cy="281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D50A26" w14:textId="77777777" w:rsidR="00AB1A6D" w:rsidRDefault="00AB1A6D" w:rsidP="002E7348">
                              <w:pPr>
                                <w:pStyle w:val="NormalWeb"/>
                                <w:spacing w:before="0" w:beforeAutospacing="0" w:after="0" w:afterAutospacing="0"/>
                              </w:pPr>
                              <w:r>
                                <w:rPr>
                                  <w:rFonts w:eastAsia="Times New Roman"/>
                                </w:rPr>
                                <w:t>C</w:t>
                              </w:r>
                            </w:p>
                          </w:txbxContent>
                        </wps:txbx>
                        <wps:bodyPr rot="0" vert="horz" wrap="square" lIns="91440" tIns="45720" rIns="91440" bIns="45720" anchor="t" anchorCtr="0" upright="1">
                          <a:noAutofit/>
                        </wps:bodyPr>
                      </wps:wsp>
                      <wps:wsp>
                        <wps:cNvPr id="472" name="Text Box 436"/>
                        <wps:cNvSpPr txBox="1">
                          <a:spLocks noChangeArrowheads="1"/>
                        </wps:cNvSpPr>
                        <wps:spPr bwMode="auto">
                          <a:xfrm>
                            <a:off x="516309" y="1219493"/>
                            <a:ext cx="434340" cy="324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41129" w14:textId="77777777" w:rsidR="00AB1A6D" w:rsidRDefault="00AB1A6D" w:rsidP="002E7348">
                              <w:pPr>
                                <w:pStyle w:val="NormalWeb"/>
                                <w:spacing w:before="0" w:beforeAutospacing="0" w:after="0" w:afterAutospacing="0"/>
                              </w:pPr>
                              <w:r>
                                <w:rPr>
                                  <w:rFonts w:eastAsia="Times New Roman"/>
                                </w:rPr>
                                <w:t>D</w:t>
                              </w:r>
                            </w:p>
                          </w:txbxContent>
                        </wps:txbx>
                        <wps:bodyPr rot="0" vert="horz" wrap="square" lIns="91440" tIns="45720" rIns="91440" bIns="45720" anchor="t" anchorCtr="0" upright="1">
                          <a:noAutofit/>
                        </wps:bodyPr>
                      </wps:wsp>
                      <wps:wsp>
                        <wps:cNvPr id="473" name="Text Box 449"/>
                        <wps:cNvSpPr txBox="1">
                          <a:spLocks noChangeArrowheads="1"/>
                        </wps:cNvSpPr>
                        <wps:spPr bwMode="auto">
                          <a:xfrm>
                            <a:off x="1253938" y="883016"/>
                            <a:ext cx="434340" cy="324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AD8407" w14:textId="77777777" w:rsidR="00AB1A6D" w:rsidRDefault="00AB1A6D" w:rsidP="002E7348">
                              <w:pPr>
                                <w:pStyle w:val="NormalWeb"/>
                                <w:spacing w:before="0" w:beforeAutospacing="0" w:after="0" w:afterAutospacing="0"/>
                              </w:pPr>
                              <w:r>
                                <w:rPr>
                                  <w:rFonts w:eastAsia="Times New Roman"/>
                                </w:rPr>
                                <w:t>P</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917850" id="Canvas 485" o:spid="_x0000_s1436" editas="canvas" style="position:absolute;margin-left:324.15pt;margin-top:.05pt;width:144.25pt;height:144.3pt;z-index:251755520;mso-position-horizontal-relative:text;mso-position-vertical-relative:text" coordsize="18319,1832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">
                <v:shape id="_x0000_s1437" type="#_x0000_t75" style="position:absolute;width:18319;height:18326;visibility:visible;mso-wrap-style:square">
                  <v:fill o:detectmouseclick="t"/>
                  <v:path o:connecttype="none"/>
                </v:shape>
                <v:rect id="Rectangle 460" o:spid="_x0000_s1438" alt="Image of LORAN system to locate a ship offshore.  Four radio stations on land create two hyperbolas that intersect at the location of the ship." style="position:absolute;left:387;top:40;width:17933;height:17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" fillcolor="#c6d9f1" stroked="f"/>
                <v:shape id="Freeform 428" o:spid="_x0000_s1439" style="position:absolute;left:-4725;top:5087;width:17933;height:7760;rotation:90;visibility:visible;mso-wrap-style:square;v-text-anchor:top" coordsize="384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" path="m,45c196,32,262,14,450,30v377,75,101,30,945,15c1489,35,1548,22,1635,v200,5,400,6,600,15c2321,19,2424,116,2520,135v285,-5,570,-6,855,-15c3420,119,3466,116,3510,105,3619,78,3472,45,3645,45v65,,130,,195,l3840,870,15,870,,45xe" fillcolor="#92d050" stroked="f" strokecolor="#f2f2f2" strokeweight="3pt">
                  <v:shadow color="#4e6128" opacity=".5" offset="1pt"/>
                  <v:path arrowok="t" o:connecttype="custom" o:connectlocs="0,40136;210145,26758;651450,40136;763528,0;1043722,13379;1176814,120409;1576090,107030;1639133,93652;1702177,40136;1793240,40136;1793240,775970;7005,775970;0,40136" o:connectangles="0,0,0,0,0,0,0,0,0,0,0,0,0"/>
                </v:shape>
                <v:shape id="Freeform 438" o:spid="_x0000_s1440" style="position:absolute;left:3943;top:339;width:14377;height:9798;visibility:visible;mso-wrap-style:square;v-text-anchor:top" coordsize="2338,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" path="m1684,c842,192,,384,109,641v109,257,1857,752,2229,902e" filled="f">
                  <v:path arrowok="t" o:connecttype="custom" o:connectlocs="1035494,0;67024,407035;1437640,979805" o:connectangles="0,0,0"/>
                </v:shape>
                <v:shape id="Freeform 439" o:spid="_x0000_s1441" style="position:absolute;left:3473;top:7842;width:14847;height:9748;visibility:visible;mso-wrap-style:square;v-text-anchor:top" coordsize="2338,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" path="m1684,1535c842,1219,,904,109,648,218,392,1914,108,2338,e" filled="f">
                  <v:path arrowok="t" o:connecttype="custom" o:connectlocs="1069340,974725;69215,411480;1484630,0" o:connectangles="0,0,0"/>
                </v:shape>
                <v:shape id="Picture 464" o:spid="_x0000_s1442" type="#_x0000_t75" style="position:absolute;left:13076;top:5988;width:2477;height:355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">
                  <v:imagedata r:id="rId692" o:title=""/>
                </v:shape>
                <v:shape id="Picture 465" o:spid="_x0000_s1443" type="#_x0000_t75" style="position:absolute;left:1492;top:1925;width:2451;height:257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">
                  <v:imagedata r:id="rId693" o:title=""/>
                </v:shape>
                <v:shape id="Picture 466" o:spid="_x0000_s1444" type="#_x0000_t75" style="position:absolute;left:5163;top:1964;width:2451;height:257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">
                  <v:imagedata r:id="rId693" o:title=""/>
                </v:shape>
                <v:shape id="Picture 467" o:spid="_x0000_s1445" type="#_x0000_t75" style="position:absolute;left:4477;top:10137;width:2451;height:257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">
                  <v:imagedata r:id="rId693" o:title=""/>
                </v:shape>
                <v:shape id="Picture 468" o:spid="_x0000_s1446" type="#_x0000_t75" style="position:absolute;left:965;top:10161;width:2451;height:257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">
                  <v:imagedata r:id="rId693" o:title=""/>
                </v:shape>
                <v:shape id="Text Box 433" o:spid="_x0000_s1447" type="#_x0000_t202" style="position:absolute;left:1114;top:4084;width:4344;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" stroked="f">
                  <v:fill opacity="0"/>
                  <v:textbox>
                    <w:txbxContent>
                      <w:p w14:paraId="7248B254" w14:textId="77777777" w:rsidR="00AB1A6D" w:rsidRDefault="00AB1A6D" w:rsidP="002E7348">
                        <w:pPr>
                          <w:pStyle w:val="NormalWeb"/>
                          <w:spacing w:before="0" w:beforeAutospacing="0" w:after="0" w:afterAutospacing="0"/>
                        </w:pPr>
                        <w:r>
                          <w:rPr>
                            <w:rFonts w:eastAsia="Times New Roman"/>
                          </w:rPr>
                          <w:t>A</w:t>
                        </w:r>
                      </w:p>
                    </w:txbxContent>
                  </v:textbox>
                </v:shape>
                <v:shape id="Text Box 434" o:spid="_x0000_s1448" type="#_x0000_t202" style="position:absolute;left:6018;top:3857;width:4344;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" stroked="f">
                  <v:fill opacity="0"/>
                  <v:textbox>
                    <w:txbxContent>
                      <w:p w14:paraId="710DE901" w14:textId="77777777" w:rsidR="00AB1A6D" w:rsidRDefault="00AB1A6D" w:rsidP="002E7348">
                        <w:pPr>
                          <w:pStyle w:val="NormalWeb"/>
                          <w:spacing w:before="0" w:beforeAutospacing="0" w:after="0" w:afterAutospacing="0"/>
                        </w:pPr>
                        <w:r>
                          <w:rPr>
                            <w:rFonts w:eastAsia="Times New Roman"/>
                          </w:rPr>
                          <w:t>B</w:t>
                        </w:r>
                      </w:p>
                    </w:txbxContent>
                  </v:textbox>
                </v:shape>
                <v:shape id="Text Box 435" o:spid="_x0000_s1449" type="#_x0000_t202" style="position:absolute;left:819;top:12203;width:4344;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" stroked="f">
                  <v:fill opacity="0"/>
                  <v:textbox>
                    <w:txbxContent>
                      <w:p w14:paraId="3FD50A26" w14:textId="77777777" w:rsidR="00AB1A6D" w:rsidRDefault="00AB1A6D" w:rsidP="002E7348">
                        <w:pPr>
                          <w:pStyle w:val="NormalWeb"/>
                          <w:spacing w:before="0" w:beforeAutospacing="0" w:after="0" w:afterAutospacing="0"/>
                        </w:pPr>
                        <w:r>
                          <w:rPr>
                            <w:rFonts w:eastAsia="Times New Roman"/>
                          </w:rPr>
                          <w:t>C</w:t>
                        </w:r>
                      </w:p>
                    </w:txbxContent>
                  </v:textbox>
                </v:shape>
                <v:shape id="Text Box 436" o:spid="_x0000_s1450" type="#_x0000_t202" style="position:absolute;left:5163;top:12194;width:4343;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" stroked="f">
                  <v:fill opacity="0"/>
                  <v:textbox>
                    <w:txbxContent>
                      <w:p w14:paraId="0D141129" w14:textId="77777777" w:rsidR="00AB1A6D" w:rsidRDefault="00AB1A6D" w:rsidP="002E7348">
                        <w:pPr>
                          <w:pStyle w:val="NormalWeb"/>
                          <w:spacing w:before="0" w:beforeAutospacing="0" w:after="0" w:afterAutospacing="0"/>
                        </w:pPr>
                        <w:r>
                          <w:rPr>
                            <w:rFonts w:eastAsia="Times New Roman"/>
                          </w:rPr>
                          <w:t>D</w:t>
                        </w:r>
                      </w:p>
                    </w:txbxContent>
                  </v:textbox>
                </v:shape>
                <v:shape id="Text Box 449" o:spid="_x0000_s1451" type="#_x0000_t202" style="position:absolute;left:12539;top:8830;width:4343;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" stroked="f">
                  <v:fill opacity="0"/>
                  <v:textbox>
                    <w:txbxContent>
                      <w:p w14:paraId="03AD8407" w14:textId="77777777" w:rsidR="00AB1A6D" w:rsidRDefault="00AB1A6D" w:rsidP="002E7348">
                        <w:pPr>
                          <w:pStyle w:val="NormalWeb"/>
                          <w:spacing w:before="0" w:beforeAutospacing="0" w:after="0" w:afterAutospacing="0"/>
                        </w:pPr>
                        <w:r>
                          <w:rPr>
                            <w:rFonts w:eastAsia="Times New Roman"/>
                          </w:rPr>
                          <w:t>P</w:t>
                        </w:r>
                      </w:p>
                    </w:txbxContent>
                  </v:textbox>
                </v:shape>
                <w10:wrap type="square"/>
              </v:group>
            </w:pict>
          </mc:Fallback>
        </mc:AlternateContent>
      </w:r>
      <w:r>
        <w:t>Solving for the intersection of two hyperbolas allows us to utilize the LORAN navigation approach described in the last section.</w:t>
      </w:r>
    </w:p>
    <w:p w14:paraId="7FCA8A19" w14:textId="77777777" w:rsidR="002E7348" w:rsidRDefault="002E7348" w:rsidP="002E7348"/>
    <w:p w14:paraId="1820E15D" w14:textId="77777777" w:rsidR="002E7348" w:rsidRDefault="002E7348" w:rsidP="002E7348">
      <w:r>
        <w:rPr>
          <w:noProof/>
        </w:rPr>
        <w:t xml:space="preserve">In </w:t>
      </w:r>
      <w:r w:rsidR="00D64877">
        <w:rPr>
          <w:noProof/>
        </w:rPr>
        <w:t>our</w:t>
      </w:r>
      <w:r>
        <w:rPr>
          <w:noProof/>
        </w:rPr>
        <w:t xml:space="preserve"> example</w:t>
      </w:r>
      <w:r w:rsidR="00D64877">
        <w:rPr>
          <w:noProof/>
        </w:rPr>
        <w:t>,</w:t>
      </w:r>
      <w:r>
        <w:t xml:space="preserve"> stations A and B are 150 kilometers apart and send a simultaneous radio signal to the ship.  The signal from B arrives 0.0003 seconds before the signal from A.  We found the equation of the hyperbola in standard form would be </w:t>
      </w:r>
      <w:r w:rsidR="004D308A" w:rsidRPr="00E42C22">
        <w:rPr>
          <w:position w:val="-24"/>
        </w:rPr>
        <w:object w:dxaOrig="1620" w:dyaOrig="660" w14:anchorId="7862C534">
          <v:shape id="_x0000_i1491" type="#_x0000_t75" style="width:81pt;height:32.25pt" o:ole="">
            <v:imagedata r:id="rId1027" o:title=""/>
          </v:shape>
          <o:OLEObject Type="Embed" ProgID="Equation.3" ShapeID="_x0000_i1491" DrawAspect="Content" ObjectID="_1719177968" r:id="rId1028"/>
        </w:object>
      </w:r>
    </w:p>
    <w:p w14:paraId="40725F10" w14:textId="77777777" w:rsidR="002E7348" w:rsidRDefault="002E7348" w:rsidP="002E7348"/>
    <w:p w14:paraId="7EB5BE14" w14:textId="77777777" w:rsidR="002E7348" w:rsidRDefault="002E7348" w:rsidP="002E7348"/>
    <w:p w14:paraId="1D49FA3B" w14:textId="77777777" w:rsidR="002E7348" w:rsidRDefault="002E7348" w:rsidP="002E7348">
      <w:pPr>
        <w:pStyle w:val="ExampleHeader"/>
      </w:pPr>
      <w:r>
        <w:t xml:space="preserve">Example </w:t>
      </w:r>
      <w:r w:rsidR="00E8699C">
        <w:t>6</w:t>
      </w:r>
    </w:p>
    <w:p w14:paraId="3A1171BD" w14:textId="77777777" w:rsidR="002E7348" w:rsidRDefault="002E7348" w:rsidP="002E7348">
      <w:pPr>
        <w:pStyle w:val="Example"/>
      </w:pPr>
      <w:r>
        <w:t xml:space="preserve">Continuing the situation from the last section, suppose stations C and D are located 200 km due south of stations A and B and 100 km apart.  The signal from D arrives 0.0001 seconds before the signal from C, leading to the equation </w:t>
      </w:r>
      <w:r w:rsidR="004D308A" w:rsidRPr="00E42C22">
        <w:rPr>
          <w:position w:val="-24"/>
        </w:rPr>
        <w:object w:dxaOrig="2020" w:dyaOrig="660" w14:anchorId="0034526E">
          <v:shape id="_x0000_i1492" type="#_x0000_t75" style="width:100.5pt;height:32.25pt" o:ole="">
            <v:imagedata r:id="rId1029" o:title=""/>
          </v:shape>
          <o:OLEObject Type="Embed" ProgID="Equation.3" ShapeID="_x0000_i1492" DrawAspect="Content" ObjectID="_1719177969" r:id="rId1030"/>
        </w:object>
      </w:r>
      <w:r>
        <w:t>.  Find the position of the ship.</w:t>
      </w:r>
    </w:p>
    <w:p w14:paraId="4A45445D" w14:textId="77777777" w:rsidR="002E7348" w:rsidRDefault="002E7348" w:rsidP="002E7348">
      <w:pPr>
        <w:pStyle w:val="Example"/>
      </w:pPr>
    </w:p>
    <w:p w14:paraId="5E5C826B" w14:textId="77777777" w:rsidR="002E7348" w:rsidRDefault="002E7348" w:rsidP="002E7348">
      <w:pPr>
        <w:pStyle w:val="Example"/>
      </w:pPr>
      <w:r>
        <w:t xml:space="preserve">To solve for the position of the boat, we need to </w:t>
      </w:r>
      <w:r w:rsidR="00D64877">
        <w:t xml:space="preserve">find </w:t>
      </w:r>
      <w:r>
        <w:t xml:space="preserve">where the hyperbolas intersect. This means solving the system of equations.  To do this, we could </w:t>
      </w:r>
      <w:r w:rsidR="00D64877">
        <w:t xml:space="preserve">start by </w:t>
      </w:r>
      <w:r>
        <w:t>solv</w:t>
      </w:r>
      <w:r w:rsidR="00D64877">
        <w:t>ing</w:t>
      </w:r>
      <w:r>
        <w:t xml:space="preserve"> both equations for </w:t>
      </w:r>
      <w:r w:rsidR="004D308A" w:rsidRPr="00E42C22">
        <w:rPr>
          <w:position w:val="-6"/>
        </w:rPr>
        <w:object w:dxaOrig="279" w:dyaOrig="320" w14:anchorId="724B0739">
          <v:shape id="_x0000_i1493" type="#_x0000_t75" style="width:14.25pt;height:17.25pt" o:ole="">
            <v:imagedata r:id="rId1031" o:title=""/>
          </v:shape>
          <o:OLEObject Type="Embed" ProgID="Equation.3" ShapeID="_x0000_i1493" DrawAspect="Content" ObjectID="_1719177970" r:id="rId1032"/>
        </w:object>
      </w:r>
      <w:r>
        <w:t>.  With the first equation from the previous example,</w:t>
      </w:r>
    </w:p>
    <w:p w14:paraId="1E042C86" w14:textId="77777777" w:rsidR="002E7348" w:rsidRDefault="004D308A" w:rsidP="002E7348">
      <w:pPr>
        <w:pStyle w:val="Example"/>
      </w:pPr>
      <w:r w:rsidRPr="00E42C22">
        <w:rPr>
          <w:position w:val="-24"/>
        </w:rPr>
        <w:object w:dxaOrig="1620" w:dyaOrig="660" w14:anchorId="4360F791">
          <v:shape id="_x0000_i1494" type="#_x0000_t75" style="width:81pt;height:32.25pt" o:ole="">
            <v:imagedata r:id="rId1033" o:title=""/>
          </v:shape>
          <o:OLEObject Type="Embed" ProgID="Equation.3" ShapeID="_x0000_i1494" DrawAspect="Content" ObjectID="_1719177971" r:id="rId1034"/>
        </w:object>
      </w:r>
      <w:r w:rsidR="002E7348">
        <w:tab/>
      </w:r>
      <w:r w:rsidR="002E7348">
        <w:tab/>
      </w:r>
      <w:r w:rsidR="002E7348">
        <w:tab/>
        <w:t xml:space="preserve">Move the </w:t>
      </w:r>
      <w:r w:rsidR="002E7348">
        <w:rPr>
          <w:i/>
        </w:rPr>
        <w:t>y</w:t>
      </w:r>
      <w:r w:rsidR="002E7348">
        <w:t xml:space="preserve"> term to the right</w:t>
      </w:r>
    </w:p>
    <w:p w14:paraId="212CC881" w14:textId="77777777" w:rsidR="002E7348" w:rsidRDefault="004D308A" w:rsidP="002E7348">
      <w:pPr>
        <w:pStyle w:val="Example"/>
      </w:pPr>
      <w:r w:rsidRPr="00E42C22">
        <w:rPr>
          <w:position w:val="-24"/>
        </w:rPr>
        <w:object w:dxaOrig="1640" w:dyaOrig="660" w14:anchorId="7A064014">
          <v:shape id="_x0000_i1495" type="#_x0000_t75" style="width:82.5pt;height:32.25pt" o:ole="">
            <v:imagedata r:id="rId1035" o:title=""/>
          </v:shape>
          <o:OLEObject Type="Embed" ProgID="Equation.3" ShapeID="_x0000_i1495" DrawAspect="Content" ObjectID="_1719177972" r:id="rId1036"/>
        </w:object>
      </w:r>
      <w:r w:rsidR="002E7348">
        <w:tab/>
      </w:r>
      <w:r w:rsidR="002E7348">
        <w:tab/>
      </w:r>
      <w:r w:rsidR="002E7348">
        <w:tab/>
        <w:t>Multiply both sides by 2025</w:t>
      </w:r>
    </w:p>
    <w:p w14:paraId="4E14BCB4" w14:textId="77777777" w:rsidR="002E7348" w:rsidRDefault="004D308A" w:rsidP="002E7348">
      <w:pPr>
        <w:pStyle w:val="Example"/>
      </w:pPr>
      <w:r w:rsidRPr="00E42C22">
        <w:rPr>
          <w:position w:val="-24"/>
        </w:rPr>
        <w:object w:dxaOrig="2000" w:dyaOrig="660" w14:anchorId="5CD52744">
          <v:shape id="_x0000_i1496" type="#_x0000_t75" style="width:99.75pt;height:32.25pt" o:ole="">
            <v:imagedata r:id="rId1037" o:title=""/>
          </v:shape>
          <o:OLEObject Type="Embed" ProgID="Equation.3" ShapeID="_x0000_i1496" DrawAspect="Content" ObjectID="_1719177973" r:id="rId1038"/>
        </w:object>
      </w:r>
      <w:r w:rsidR="002E7348">
        <w:tab/>
      </w:r>
      <w:r w:rsidR="002E7348">
        <w:tab/>
        <w:t>Simplify</w:t>
      </w:r>
    </w:p>
    <w:p w14:paraId="0C9815F1" w14:textId="77777777" w:rsidR="002E7348" w:rsidRPr="003C67B5" w:rsidRDefault="004D308A" w:rsidP="002E7348">
      <w:pPr>
        <w:pStyle w:val="Example"/>
      </w:pPr>
      <w:r w:rsidRPr="00E42C22">
        <w:rPr>
          <w:position w:val="-24"/>
        </w:rPr>
        <w:object w:dxaOrig="1640" w:dyaOrig="660" w14:anchorId="78503A09">
          <v:shape id="_x0000_i1497" type="#_x0000_t75" style="width:82.5pt;height:32.25pt" o:ole="">
            <v:imagedata r:id="rId1039" o:title=""/>
          </v:shape>
          <o:OLEObject Type="Embed" ProgID="Equation.3" ShapeID="_x0000_i1497" DrawAspect="Content" ObjectID="_1719177974" r:id="rId1040"/>
        </w:object>
      </w:r>
    </w:p>
    <w:p w14:paraId="418E7C24" w14:textId="77777777" w:rsidR="002E7348" w:rsidRDefault="002E7348" w:rsidP="002E7348">
      <w:pPr>
        <w:pStyle w:val="Example"/>
      </w:pPr>
    </w:p>
    <w:p w14:paraId="123D56C2" w14:textId="77777777" w:rsidR="002E7348" w:rsidRDefault="002E7348" w:rsidP="002E7348">
      <w:pPr>
        <w:pStyle w:val="Example"/>
      </w:pPr>
      <w:r>
        <w:t xml:space="preserve">With the second equation, we </w:t>
      </w:r>
      <w:r w:rsidR="00D64877">
        <w:t>repeat</w:t>
      </w:r>
      <w:r>
        <w:t xml:space="preserve"> the same process</w:t>
      </w:r>
    </w:p>
    <w:p w14:paraId="5636169C" w14:textId="77777777" w:rsidR="002E7348" w:rsidRPr="003C67B5" w:rsidRDefault="004D308A" w:rsidP="002E7348">
      <w:pPr>
        <w:pStyle w:val="Example"/>
      </w:pPr>
      <w:r w:rsidRPr="00E42C22">
        <w:rPr>
          <w:position w:val="-24"/>
        </w:rPr>
        <w:object w:dxaOrig="2020" w:dyaOrig="660" w14:anchorId="38CF5F69">
          <v:shape id="_x0000_i1498" type="#_x0000_t75" style="width:100.5pt;height:32.25pt" o:ole="">
            <v:imagedata r:id="rId1041" o:title=""/>
          </v:shape>
          <o:OLEObject Type="Embed" ProgID="Equation.3" ShapeID="_x0000_i1498" DrawAspect="Content" ObjectID="_1719177975" r:id="rId1042"/>
        </w:object>
      </w:r>
      <w:r w:rsidR="002E7348">
        <w:tab/>
      </w:r>
      <w:r w:rsidR="002E7348">
        <w:tab/>
        <w:t xml:space="preserve">Move the </w:t>
      </w:r>
      <w:r w:rsidR="002E7348">
        <w:rPr>
          <w:i/>
        </w:rPr>
        <w:t>y</w:t>
      </w:r>
      <w:r w:rsidR="002E7348">
        <w:t xml:space="preserve"> term to the right and multiply by 225</w:t>
      </w:r>
    </w:p>
    <w:p w14:paraId="740E391C" w14:textId="77777777" w:rsidR="002E7348" w:rsidRDefault="004D308A" w:rsidP="002E7348">
      <w:pPr>
        <w:pStyle w:val="Example"/>
      </w:pPr>
      <w:r w:rsidRPr="00E42C22">
        <w:rPr>
          <w:position w:val="-24"/>
        </w:rPr>
        <w:object w:dxaOrig="2500" w:dyaOrig="660" w14:anchorId="068C079B">
          <v:shape id="_x0000_i1499" type="#_x0000_t75" style="width:125.25pt;height:32.25pt" o:ole="">
            <v:imagedata r:id="rId1043" o:title=""/>
          </v:shape>
          <o:OLEObject Type="Embed" ProgID="Equation.3" ShapeID="_x0000_i1499" DrawAspect="Content" ObjectID="_1719177976" r:id="rId1044"/>
        </w:object>
      </w:r>
      <w:r w:rsidR="002E7348">
        <w:tab/>
      </w:r>
      <w:r w:rsidR="002E7348">
        <w:tab/>
        <w:t>Simplify</w:t>
      </w:r>
    </w:p>
    <w:p w14:paraId="60B1CA3A" w14:textId="77777777" w:rsidR="002E7348" w:rsidRDefault="004D308A" w:rsidP="002E7348">
      <w:pPr>
        <w:pStyle w:val="Example"/>
      </w:pPr>
      <w:r w:rsidRPr="00E42C22">
        <w:rPr>
          <w:position w:val="-24"/>
        </w:rPr>
        <w:object w:dxaOrig="2260" w:dyaOrig="660" w14:anchorId="450C6B39">
          <v:shape id="_x0000_i1500" type="#_x0000_t75" style="width:113.25pt;height:32.25pt" o:ole="">
            <v:imagedata r:id="rId1045" o:title=""/>
          </v:shape>
          <o:OLEObject Type="Embed" ProgID="Equation.3" ShapeID="_x0000_i1500" DrawAspect="Content" ObjectID="_1719177977" r:id="rId1046"/>
        </w:object>
      </w:r>
    </w:p>
    <w:p w14:paraId="1FA7F202" w14:textId="77777777" w:rsidR="002E7348" w:rsidRDefault="002E7348" w:rsidP="002E7348">
      <w:pPr>
        <w:pStyle w:val="Example"/>
      </w:pPr>
      <w:r>
        <w:lastRenderedPageBreak/>
        <w:t>Now set these two e</w:t>
      </w:r>
      <w:r w:rsidR="00D64877">
        <w:t>xpressions</w:t>
      </w:r>
      <w:r>
        <w:t xml:space="preserve"> for </w:t>
      </w:r>
      <w:r w:rsidR="004D308A" w:rsidRPr="00E42C22">
        <w:rPr>
          <w:position w:val="-6"/>
        </w:rPr>
        <w:object w:dxaOrig="279" w:dyaOrig="320" w14:anchorId="087A401A">
          <v:shape id="_x0000_i1501" type="#_x0000_t75" style="width:14.25pt;height:17.25pt" o:ole="">
            <v:imagedata r:id="rId1047" o:title=""/>
          </v:shape>
          <o:OLEObject Type="Embed" ProgID="Equation.3" ShapeID="_x0000_i1501" DrawAspect="Content" ObjectID="_1719177978" r:id="rId1048"/>
        </w:object>
      </w:r>
      <w:r>
        <w:t xml:space="preserve"> equal to each other and solve.</w:t>
      </w:r>
    </w:p>
    <w:p w14:paraId="08FBEF87" w14:textId="77777777" w:rsidR="00E63C2B" w:rsidRDefault="00E63C2B" w:rsidP="002E7348">
      <w:pPr>
        <w:pStyle w:val="Example"/>
      </w:pPr>
    </w:p>
    <w:p w14:paraId="4420B561" w14:textId="77777777" w:rsidR="002E7348" w:rsidRDefault="004D308A" w:rsidP="002E7348">
      <w:pPr>
        <w:pStyle w:val="Example"/>
      </w:pPr>
      <w:r w:rsidRPr="00E42C22">
        <w:rPr>
          <w:position w:val="-24"/>
        </w:rPr>
        <w:object w:dxaOrig="3120" w:dyaOrig="660" w14:anchorId="54F9E97B">
          <v:shape id="_x0000_i1502" type="#_x0000_t75" style="width:154.5pt;height:32.25pt" o:ole="">
            <v:imagedata r:id="rId1049" o:title=""/>
          </v:shape>
          <o:OLEObject Type="Embed" ProgID="Equation.3" ShapeID="_x0000_i1502" DrawAspect="Content" ObjectID="_1719177979" r:id="rId1050"/>
        </w:object>
      </w:r>
      <w:r w:rsidR="002E7348">
        <w:tab/>
      </w:r>
      <w:r w:rsidR="002E7348">
        <w:tab/>
      </w:r>
      <w:r w:rsidR="002E7348">
        <w:tab/>
        <w:t>Subtract 225 from both sides</w:t>
      </w:r>
    </w:p>
    <w:p w14:paraId="35DB31F1" w14:textId="77777777" w:rsidR="002E7348" w:rsidRDefault="004D308A" w:rsidP="002E7348">
      <w:pPr>
        <w:pStyle w:val="Example"/>
      </w:pPr>
      <w:r w:rsidRPr="00E42C22">
        <w:rPr>
          <w:position w:val="-24"/>
        </w:rPr>
        <w:object w:dxaOrig="2520" w:dyaOrig="660" w14:anchorId="127EEAD4">
          <v:shape id="_x0000_i1503" type="#_x0000_t75" style="width:126.75pt;height:32.25pt" o:ole="">
            <v:imagedata r:id="rId1051" o:title=""/>
          </v:shape>
          <o:OLEObject Type="Embed" ProgID="Equation.3" ShapeID="_x0000_i1503" DrawAspect="Content" ObjectID="_1719177980" r:id="rId1052"/>
        </w:object>
      </w:r>
      <w:r w:rsidR="002E7348">
        <w:tab/>
      </w:r>
      <w:r w:rsidR="002E7348">
        <w:tab/>
      </w:r>
      <w:r w:rsidR="002E7348">
        <w:tab/>
      </w:r>
      <w:r w:rsidR="002E7348">
        <w:tab/>
        <w:t>Divide by 9</w:t>
      </w:r>
    </w:p>
    <w:p w14:paraId="3517AD03" w14:textId="77777777" w:rsidR="002E7348" w:rsidRDefault="004D308A" w:rsidP="002E7348">
      <w:pPr>
        <w:pStyle w:val="Example"/>
      </w:pPr>
      <w:r w:rsidRPr="00E42C22">
        <w:rPr>
          <w:position w:val="-24"/>
        </w:rPr>
        <w:object w:dxaOrig="2200" w:dyaOrig="660" w14:anchorId="2A038402">
          <v:shape id="_x0000_i1504" type="#_x0000_t75" style="width:111pt;height:32.25pt" o:ole="">
            <v:imagedata r:id="rId1053" o:title=""/>
          </v:shape>
          <o:OLEObject Type="Embed" ProgID="Equation.3" ShapeID="_x0000_i1504" DrawAspect="Content" ObjectID="_1719177981" r:id="rId1054"/>
        </w:object>
      </w:r>
      <w:r w:rsidR="002E7348">
        <w:tab/>
      </w:r>
      <w:r w:rsidR="002E7348">
        <w:tab/>
      </w:r>
      <w:r w:rsidR="002E7348">
        <w:tab/>
      </w:r>
      <w:r w:rsidR="002E7348">
        <w:tab/>
        <w:t xml:space="preserve">Multiply both sides by </w:t>
      </w:r>
      <w:r w:rsidRPr="003C67B5">
        <w:rPr>
          <w:position w:val="-6"/>
        </w:rPr>
        <w:object w:dxaOrig="1320" w:dyaOrig="279" w14:anchorId="63EC1505">
          <v:shape id="_x0000_i1505" type="#_x0000_t75" style="width:66pt;height:14.25pt" o:ole="">
            <v:imagedata r:id="rId1055" o:title=""/>
          </v:shape>
          <o:OLEObject Type="Embed" ProgID="Equation.3" ShapeID="_x0000_i1505" DrawAspect="Content" ObjectID="_1719177982" r:id="rId1056"/>
        </w:object>
      </w:r>
    </w:p>
    <w:p w14:paraId="68552A59" w14:textId="77777777" w:rsidR="002E7348" w:rsidRDefault="004D308A" w:rsidP="002E7348">
      <w:pPr>
        <w:pStyle w:val="Example"/>
      </w:pPr>
      <w:r w:rsidRPr="003C67B5">
        <w:rPr>
          <w:position w:val="-10"/>
        </w:rPr>
        <w:object w:dxaOrig="2880" w:dyaOrig="360" w14:anchorId="72EF47EA">
          <v:shape id="_x0000_i1506" type="#_x0000_t75" style="width:2in;height:18.75pt" o:ole="">
            <v:imagedata r:id="rId1057" o:title=""/>
          </v:shape>
          <o:OLEObject Type="Embed" ProgID="Equation.3" ShapeID="_x0000_i1506" DrawAspect="Content" ObjectID="_1719177983" r:id="rId1058"/>
        </w:object>
      </w:r>
      <w:r w:rsidR="002E7348" w:rsidRPr="003C67B5">
        <w:t xml:space="preserve"> </w:t>
      </w:r>
      <w:r w:rsidR="002E7348">
        <w:tab/>
      </w:r>
      <w:r w:rsidR="002E7348">
        <w:tab/>
      </w:r>
      <w:r w:rsidR="002E7348">
        <w:tab/>
        <w:t>Expand and distribute</w:t>
      </w:r>
    </w:p>
    <w:p w14:paraId="26468581" w14:textId="77777777" w:rsidR="002E7348" w:rsidRDefault="004D308A" w:rsidP="002E7348">
      <w:pPr>
        <w:pStyle w:val="Example"/>
      </w:pPr>
      <w:r w:rsidRPr="003C67B5">
        <w:rPr>
          <w:position w:val="-10"/>
        </w:rPr>
        <w:object w:dxaOrig="3940" w:dyaOrig="360" w14:anchorId="60A6D9D0">
          <v:shape id="_x0000_i1507" type="#_x0000_t75" style="width:197.25pt;height:18.75pt" o:ole="">
            <v:imagedata r:id="rId1059" o:title=""/>
          </v:shape>
          <o:OLEObject Type="Embed" ProgID="Equation.3" ShapeID="_x0000_i1507" DrawAspect="Content" ObjectID="_1719177984" r:id="rId1060"/>
        </w:object>
      </w:r>
      <w:r w:rsidR="002E7348">
        <w:tab/>
      </w:r>
      <w:r w:rsidR="002E7348">
        <w:tab/>
        <w:t>Combine like terms on one side</w:t>
      </w:r>
    </w:p>
    <w:p w14:paraId="7A7C7249" w14:textId="77777777" w:rsidR="002E7348" w:rsidRDefault="004D308A" w:rsidP="002E7348">
      <w:pPr>
        <w:pStyle w:val="Example"/>
      </w:pPr>
      <w:r w:rsidRPr="003C67B5">
        <w:rPr>
          <w:position w:val="-10"/>
        </w:rPr>
        <w:object w:dxaOrig="2659" w:dyaOrig="360" w14:anchorId="7BFED980">
          <v:shape id="_x0000_i1508" type="#_x0000_t75" style="width:132.75pt;height:18.75pt" o:ole="">
            <v:imagedata r:id="rId1061" o:title=""/>
          </v:shape>
          <o:OLEObject Type="Embed" ProgID="Equation.3" ShapeID="_x0000_i1508" DrawAspect="Content" ObjectID="_1719177985" r:id="rId1062"/>
        </w:object>
      </w:r>
      <w:r w:rsidR="002E7348">
        <w:tab/>
      </w:r>
      <w:r w:rsidR="002E7348">
        <w:tab/>
      </w:r>
      <w:r w:rsidR="002E7348">
        <w:tab/>
      </w:r>
      <w:r w:rsidR="002E7348">
        <w:tab/>
        <w:t xml:space="preserve">Solve using </w:t>
      </w:r>
      <w:r w:rsidR="00D64877">
        <w:t xml:space="preserve">the </w:t>
      </w:r>
      <w:r w:rsidR="002E7348">
        <w:t>quadratic formula</w:t>
      </w:r>
    </w:p>
    <w:p w14:paraId="13396537" w14:textId="77777777" w:rsidR="002E7348" w:rsidRDefault="004D308A" w:rsidP="002E7348">
      <w:pPr>
        <w:pStyle w:val="Example"/>
      </w:pPr>
      <w:r w:rsidRPr="003C67B5">
        <w:rPr>
          <w:position w:val="-28"/>
        </w:rPr>
        <w:object w:dxaOrig="4580" w:dyaOrig="760" w14:anchorId="7AEAF4A3">
          <v:shape id="_x0000_i1509" type="#_x0000_t75" style="width:228pt;height:39pt" o:ole="">
            <v:imagedata r:id="rId1063" o:title=""/>
          </v:shape>
          <o:OLEObject Type="Embed" ProgID="Equation.3" ShapeID="_x0000_i1509" DrawAspect="Content" ObjectID="_1719177986" r:id="rId1064"/>
        </w:object>
      </w:r>
      <w:r w:rsidR="002E7348">
        <w:t xml:space="preserve"> 123.11</w:t>
      </w:r>
      <w:r w:rsidR="00D64877">
        <w:t xml:space="preserve"> </w:t>
      </w:r>
      <w:r w:rsidR="002E7348">
        <w:t>km or -37.78</w:t>
      </w:r>
      <w:r w:rsidR="00D64877">
        <w:t xml:space="preserve"> </w:t>
      </w:r>
      <w:r w:rsidR="002E7348">
        <w:t>km</w:t>
      </w:r>
    </w:p>
    <w:p w14:paraId="1BECAADA" w14:textId="77777777" w:rsidR="002E7348" w:rsidRDefault="002E7348" w:rsidP="002E7348">
      <w:pPr>
        <w:pStyle w:val="Example"/>
      </w:pPr>
    </w:p>
    <w:p w14:paraId="616325B1" w14:textId="77777777" w:rsidR="002E7348" w:rsidRDefault="002E7348" w:rsidP="002E7348">
      <w:pPr>
        <w:pStyle w:val="Example"/>
      </w:pPr>
      <w:r>
        <w:rPr>
          <w:noProof/>
        </w:rPr>
        <w:drawing>
          <wp:anchor distT="0" distB="0" distL="114300" distR="114300" simplePos="0" relativeHeight="251754496" behindDoc="0" locked="0" layoutInCell="1" allowOverlap="1" wp14:anchorId="22B81C35" wp14:editId="0C1EF500">
            <wp:simplePos x="0" y="0"/>
            <wp:positionH relativeFrom="column">
              <wp:posOffset>3822700</wp:posOffset>
            </wp:positionH>
            <wp:positionV relativeFrom="paragraph">
              <wp:posOffset>225425</wp:posOffset>
            </wp:positionV>
            <wp:extent cx="1543685" cy="1799590"/>
            <wp:effectExtent l="0" t="0" r="0" b="0"/>
            <wp:wrapSquare wrapText="bothSides"/>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5"/>
                    <a:stretch>
                      <a:fillRect/>
                    </a:stretch>
                  </pic:blipFill>
                  <pic:spPr>
                    <a:xfrm>
                      <a:off x="0" y="0"/>
                      <a:ext cx="1543685" cy="1799590"/>
                    </a:xfrm>
                    <a:prstGeom prst="rect">
                      <a:avLst/>
                    </a:prstGeom>
                  </pic:spPr>
                </pic:pic>
              </a:graphicData>
            </a:graphic>
            <wp14:sizeRelH relativeFrom="page">
              <wp14:pctWidth>0</wp14:pctWidth>
            </wp14:sizeRelH>
            <wp14:sizeRelV relativeFrom="page">
              <wp14:pctHeight>0</wp14:pctHeight>
            </wp14:sizeRelV>
          </wp:anchor>
        </w:drawing>
      </w:r>
      <w:r w:rsidR="00D64877">
        <w:t>W</w:t>
      </w:r>
      <w:r>
        <w:t>e can find the</w:t>
      </w:r>
      <w:r w:rsidR="00D64877">
        <w:t xml:space="preserve"> associated</w:t>
      </w:r>
      <w:r>
        <w:t xml:space="preserve"> </w:t>
      </w:r>
      <w:r>
        <w:rPr>
          <w:i/>
        </w:rPr>
        <w:t>x</w:t>
      </w:r>
      <w:r>
        <w:t xml:space="preserve"> values by substituting </w:t>
      </w:r>
      <w:r w:rsidR="00D64877">
        <w:t xml:space="preserve">these </w:t>
      </w:r>
      <w:r w:rsidR="00D64877" w:rsidRPr="00D64877">
        <w:rPr>
          <w:i/>
        </w:rPr>
        <w:t>y</w:t>
      </w:r>
      <w:r w:rsidR="00D64877">
        <w:t xml:space="preserve">-values </w:t>
      </w:r>
      <w:r>
        <w:t xml:space="preserve">into either hyperbola equation.  When </w:t>
      </w:r>
      <w:r>
        <w:rPr>
          <w:i/>
        </w:rPr>
        <w:t>y</w:t>
      </w:r>
      <w:r>
        <w:t xml:space="preserve"> </w:t>
      </w:r>
      <w:r w:rsidR="00D64877">
        <w:rPr>
          <w:rFonts w:cs="Times New Roman"/>
        </w:rPr>
        <w:t>≈</w:t>
      </w:r>
      <w:r>
        <w:t xml:space="preserve"> 123.11, </w:t>
      </w:r>
    </w:p>
    <w:p w14:paraId="33A9CF7E" w14:textId="77777777" w:rsidR="002E7348" w:rsidRDefault="00D64877" w:rsidP="002E7348">
      <w:pPr>
        <w:pStyle w:val="Example"/>
      </w:pPr>
      <w:r w:rsidRPr="00E42C22">
        <w:rPr>
          <w:position w:val="-24"/>
        </w:rPr>
        <w:object w:dxaOrig="2280" w:dyaOrig="660" w14:anchorId="1AA9A904">
          <v:shape id="_x0000_i1510" type="#_x0000_t75" style="width:114pt;height:32.25pt" o:ole="">
            <v:imagedata r:id="rId1066" o:title=""/>
          </v:shape>
          <o:OLEObject Type="Embed" ProgID="Equation.3" ShapeID="_x0000_i1510" DrawAspect="Content" ObjectID="_1719177987" r:id="rId1067"/>
        </w:object>
      </w:r>
    </w:p>
    <w:p w14:paraId="1489E699" w14:textId="77777777" w:rsidR="002E7348" w:rsidRDefault="00D64877" w:rsidP="002E7348">
      <w:pPr>
        <w:pStyle w:val="Example"/>
      </w:pPr>
      <w:r w:rsidRPr="00AB7C2B">
        <w:rPr>
          <w:position w:val="-6"/>
        </w:rPr>
        <w:object w:dxaOrig="1200" w:dyaOrig="279" w14:anchorId="79C5B1C7">
          <v:shape id="_x0000_i1511" type="#_x0000_t75" style="width:60.75pt;height:14.25pt" o:ole="">
            <v:imagedata r:id="rId1068" o:title=""/>
          </v:shape>
          <o:OLEObject Type="Embed" ProgID="Equation.3" ShapeID="_x0000_i1511" DrawAspect="Content" ObjectID="_1719177988" r:id="rId1069"/>
        </w:object>
      </w:r>
    </w:p>
    <w:p w14:paraId="09603C8C" w14:textId="77777777" w:rsidR="002E7348" w:rsidRDefault="002E7348" w:rsidP="002E7348">
      <w:pPr>
        <w:pStyle w:val="Example"/>
      </w:pPr>
    </w:p>
    <w:p w14:paraId="4BFF8CD8" w14:textId="77777777" w:rsidR="002E7348" w:rsidRDefault="002E7348" w:rsidP="002E7348">
      <w:pPr>
        <w:pStyle w:val="Example"/>
      </w:pPr>
      <w:r>
        <w:t xml:space="preserve">When </w:t>
      </w:r>
      <w:r>
        <w:rPr>
          <w:i/>
        </w:rPr>
        <w:t>y</w:t>
      </w:r>
      <w:r>
        <w:t xml:space="preserve"> </w:t>
      </w:r>
      <w:r w:rsidR="00D64877">
        <w:rPr>
          <w:rFonts w:cs="Times New Roman"/>
        </w:rPr>
        <w:t>≈</w:t>
      </w:r>
      <w:r>
        <w:t xml:space="preserve"> -37.78km, </w:t>
      </w:r>
    </w:p>
    <w:p w14:paraId="25CB06F9" w14:textId="77777777" w:rsidR="002E7348" w:rsidRDefault="00D64877" w:rsidP="002E7348">
      <w:pPr>
        <w:pStyle w:val="Example"/>
      </w:pPr>
      <w:r w:rsidRPr="00E42C22">
        <w:rPr>
          <w:position w:val="-24"/>
        </w:rPr>
        <w:object w:dxaOrig="2340" w:dyaOrig="660" w14:anchorId="30420965">
          <v:shape id="_x0000_i1512" type="#_x0000_t75" style="width:116.25pt;height:32.25pt" o:ole="">
            <v:imagedata r:id="rId1070" o:title=""/>
          </v:shape>
          <o:OLEObject Type="Embed" ProgID="Equation.3" ShapeID="_x0000_i1512" DrawAspect="Content" ObjectID="_1719177989" r:id="rId1071"/>
        </w:object>
      </w:r>
    </w:p>
    <w:p w14:paraId="78D74363" w14:textId="77777777" w:rsidR="002E7348" w:rsidRDefault="00D64877" w:rsidP="002E7348">
      <w:pPr>
        <w:pStyle w:val="Example"/>
      </w:pPr>
      <w:r w:rsidRPr="00AB7C2B">
        <w:rPr>
          <w:position w:val="-6"/>
        </w:rPr>
        <w:object w:dxaOrig="1100" w:dyaOrig="279" w14:anchorId="706F22F5">
          <v:shape id="_x0000_i1513" type="#_x0000_t75" style="width:54.75pt;height:14.25pt" o:ole="">
            <v:imagedata r:id="rId1072" o:title=""/>
          </v:shape>
          <o:OLEObject Type="Embed" ProgID="Equation.3" ShapeID="_x0000_i1513" DrawAspect="Content" ObjectID="_1719177990" r:id="rId1073"/>
        </w:object>
      </w:r>
    </w:p>
    <w:p w14:paraId="7541315C" w14:textId="77777777" w:rsidR="002E7348" w:rsidRDefault="002E7348" w:rsidP="002E7348">
      <w:pPr>
        <w:pStyle w:val="Example"/>
      </w:pPr>
    </w:p>
    <w:p w14:paraId="610F9520" w14:textId="77777777" w:rsidR="002E7348" w:rsidRPr="00AB7C2B" w:rsidRDefault="002E7348" w:rsidP="002E7348">
      <w:pPr>
        <w:pStyle w:val="Example"/>
      </w:pPr>
      <w:r>
        <w:t>This provides 4 possible locations for the ship. Two can be immediately discarded</w:t>
      </w:r>
      <w:r w:rsidR="00D64877">
        <w:t>,</w:t>
      </w:r>
      <w:r>
        <w:t xml:space="preserve"> as they’re on land.  Navigators would use other navigational techniques to decide between the two remaining locations.</w:t>
      </w:r>
      <w:r w:rsidRPr="00951663">
        <w:rPr>
          <w:noProof/>
        </w:rPr>
        <w:t xml:space="preserve"> </w:t>
      </w:r>
    </w:p>
    <w:p w14:paraId="2DD8CC76" w14:textId="77777777" w:rsidR="002E7348" w:rsidRDefault="002E7348" w:rsidP="002E7348"/>
    <w:p w14:paraId="71288A8E" w14:textId="77777777" w:rsidR="002E7348" w:rsidRDefault="002E7348" w:rsidP="002E7348"/>
    <w:p w14:paraId="3B585290" w14:textId="77777777" w:rsidR="00E63C2B" w:rsidRDefault="00E63C2B" w:rsidP="002E7348"/>
    <w:p w14:paraId="46642438" w14:textId="77777777" w:rsidR="00E63C2B" w:rsidRDefault="00E63C2B" w:rsidP="002E7348"/>
    <w:p w14:paraId="0ACE643E" w14:textId="77777777" w:rsidR="00E63C2B" w:rsidRDefault="00E63C2B" w:rsidP="002E7348"/>
    <w:p w14:paraId="2AE86795" w14:textId="77777777" w:rsidR="00E63C2B" w:rsidRDefault="00E63C2B" w:rsidP="002E7348"/>
    <w:p w14:paraId="30DA766D" w14:textId="77777777" w:rsidR="00E63C2B" w:rsidRDefault="00E63C2B" w:rsidP="002E7348"/>
    <w:p w14:paraId="47FE0F62" w14:textId="77777777" w:rsidR="00E63C2B" w:rsidRDefault="00E63C2B" w:rsidP="002E7348"/>
    <w:p w14:paraId="78A10FFE" w14:textId="77777777" w:rsidR="00E63C2B" w:rsidRDefault="00E63C2B" w:rsidP="002E7348"/>
    <w:p w14:paraId="55EF8AF8" w14:textId="77777777" w:rsidR="00E63C2B" w:rsidRDefault="00E63C2B" w:rsidP="002E7348"/>
    <w:p w14:paraId="61B32422" w14:textId="77777777" w:rsidR="00E63C2B" w:rsidRDefault="00E63C2B" w:rsidP="002E7348"/>
    <w:p w14:paraId="307E169A" w14:textId="77777777" w:rsidR="00E63C2B" w:rsidRDefault="00E63C2B" w:rsidP="002E7348"/>
    <w:p w14:paraId="7035DB26" w14:textId="77777777" w:rsidR="00E63C2B" w:rsidRDefault="00E63C2B" w:rsidP="002E7348"/>
    <w:p w14:paraId="5D252C66" w14:textId="77777777" w:rsidR="00E63C2B" w:rsidRDefault="00E63C2B" w:rsidP="002E7348"/>
    <w:p w14:paraId="76253EF6" w14:textId="77777777" w:rsidR="00E63C2B" w:rsidRDefault="00E63C2B" w:rsidP="002E7348"/>
    <w:p w14:paraId="0DED5184" w14:textId="77777777" w:rsidR="00E63C2B" w:rsidRDefault="00E63C2B" w:rsidP="002E7348"/>
    <w:p w14:paraId="645CE907" w14:textId="77777777" w:rsidR="002E7348" w:rsidRDefault="002E7348" w:rsidP="002E7348">
      <w:pPr>
        <w:pStyle w:val="DefinitionHeader"/>
      </w:pPr>
      <w:r>
        <w:t>Important Topics of This Section</w:t>
      </w:r>
    </w:p>
    <w:p w14:paraId="5B649499" w14:textId="77777777" w:rsidR="002E7348" w:rsidRDefault="002E7348" w:rsidP="002E7348">
      <w:pPr>
        <w:pStyle w:val="Definition"/>
      </w:pPr>
      <w:r>
        <w:t>Parabola Definition</w:t>
      </w:r>
    </w:p>
    <w:p w14:paraId="3CA5905E" w14:textId="77777777" w:rsidR="002E7348" w:rsidRDefault="002E7348" w:rsidP="002E7348">
      <w:pPr>
        <w:pStyle w:val="Definition"/>
      </w:pPr>
      <w:r>
        <w:t>Parabola Equations in Standard Form</w:t>
      </w:r>
    </w:p>
    <w:p w14:paraId="36A0375F" w14:textId="77777777" w:rsidR="002E7348" w:rsidRDefault="002E7348" w:rsidP="002E7348">
      <w:pPr>
        <w:pStyle w:val="Definition"/>
      </w:pPr>
      <w:r>
        <w:t>Applications of Parabolas</w:t>
      </w:r>
    </w:p>
    <w:p w14:paraId="3B790D74" w14:textId="77777777" w:rsidR="002E7348" w:rsidRDefault="002E7348" w:rsidP="002E7348">
      <w:pPr>
        <w:pStyle w:val="Definition"/>
      </w:pPr>
      <w:r>
        <w:t>Solving Non-Linear Systems of Equations</w:t>
      </w:r>
    </w:p>
    <w:p w14:paraId="2E060218" w14:textId="77777777" w:rsidR="00E63C2B" w:rsidRDefault="00E63C2B" w:rsidP="002E7348"/>
    <w:p w14:paraId="378B1C39" w14:textId="77777777" w:rsidR="00E63C2B" w:rsidRDefault="00E63C2B" w:rsidP="002E7348"/>
    <w:p w14:paraId="6EC697D0" w14:textId="77777777" w:rsidR="002E7348" w:rsidRDefault="002E7348" w:rsidP="002E7348">
      <w:pPr>
        <w:pStyle w:val="TryitNow"/>
      </w:pPr>
      <w:r>
        <w:t>Try it Now Answers</w:t>
      </w:r>
    </w:p>
    <w:p w14:paraId="53BAEFFC" w14:textId="77777777" w:rsidR="002E7348" w:rsidRDefault="002E7348" w:rsidP="00045208">
      <w:pPr>
        <w:pStyle w:val="TryitNowbody"/>
        <w:spacing w:before="80"/>
        <w:ind w:left="360" w:hanging="360"/>
      </w:pPr>
      <w:r>
        <w:t>1. Axis of symmetry is vertical</w:t>
      </w:r>
      <w:r w:rsidR="00045208">
        <w:t>, and the focus is below the vertex.</w:t>
      </w:r>
      <w:r w:rsidR="00045208">
        <w:br/>
      </w:r>
      <w:r>
        <w:t xml:space="preserve"> </w:t>
      </w:r>
      <w:r w:rsidRPr="00A52AB3">
        <w:rPr>
          <w:i/>
        </w:rPr>
        <w:t>p =</w:t>
      </w:r>
      <w:r w:rsidR="00045208">
        <w:t xml:space="preserve"> 2 – 3 = </w:t>
      </w:r>
      <w:r>
        <w:t xml:space="preserve">-1.  </w:t>
      </w:r>
      <w:r w:rsidR="00045208">
        <w:br/>
      </w:r>
      <w:r w:rsidR="004D308A" w:rsidRPr="0067741E">
        <w:rPr>
          <w:position w:val="-10"/>
        </w:rPr>
        <w:object w:dxaOrig="2439" w:dyaOrig="380" w14:anchorId="729D04D7">
          <v:shape id="_x0000_i1514" type="#_x0000_t75" style="width:122.25pt;height:18.75pt" o:ole="">
            <v:imagedata r:id="rId1074" o:title=""/>
          </v:shape>
          <o:OLEObject Type="Embed" ProgID="Equation.3" ShapeID="_x0000_i1514" DrawAspect="Content" ObjectID="_1719177991" r:id="rId1075"/>
        </w:object>
      </w:r>
      <w:r w:rsidR="00D64877">
        <w:t>, or</w:t>
      </w:r>
      <w:r>
        <w:t xml:space="preserve">  </w:t>
      </w:r>
      <w:r w:rsidR="004D308A" w:rsidRPr="0067741E">
        <w:rPr>
          <w:position w:val="-10"/>
        </w:rPr>
        <w:object w:dxaOrig="1860" w:dyaOrig="380" w14:anchorId="0CCFA56B">
          <v:shape id="_x0000_i1515" type="#_x0000_t75" style="width:92.25pt;height:18.75pt" o:ole="">
            <v:imagedata r:id="rId1076" o:title=""/>
          </v:shape>
          <o:OLEObject Type="Embed" ProgID="Equation.3" ShapeID="_x0000_i1515" DrawAspect="Content" ObjectID="_1719177992" r:id="rId1077"/>
        </w:object>
      </w:r>
      <w:r>
        <w:t>.</w:t>
      </w:r>
    </w:p>
    <w:p w14:paraId="45958644" w14:textId="77777777" w:rsidR="00045208" w:rsidRPr="00A52AB3" w:rsidRDefault="00045208" w:rsidP="00045208">
      <w:pPr>
        <w:pStyle w:val="TryitNowbody"/>
        <w:spacing w:before="80"/>
        <w:ind w:left="360" w:hanging="360"/>
      </w:pPr>
    </w:p>
    <w:p w14:paraId="144CB1E0" w14:textId="77777777" w:rsidR="002E7348" w:rsidRDefault="002E7348" w:rsidP="00045208">
      <w:pPr>
        <w:pStyle w:val="TryitNowbody"/>
        <w:spacing w:before="80"/>
        <w:ind w:left="360" w:hanging="360"/>
      </w:pPr>
      <w:r>
        <w:t xml:space="preserve">2. </w:t>
      </w:r>
      <w:r w:rsidR="00045208">
        <w:t xml:space="preserve">The standard </w:t>
      </w:r>
      <w:r w:rsidR="00D64877">
        <w:t xml:space="preserve">conic </w:t>
      </w:r>
      <w:r w:rsidR="00045208">
        <w:t>form</w:t>
      </w:r>
      <w:r w:rsidR="00D64877">
        <w:t xml:space="preserve"> of the equation</w:t>
      </w:r>
      <w:r w:rsidR="00045208">
        <w:t xml:space="preserve"> is </w:t>
      </w:r>
      <w:r w:rsidR="004D308A" w:rsidRPr="005663E9">
        <w:rPr>
          <w:position w:val="-10"/>
        </w:rPr>
        <w:object w:dxaOrig="940" w:dyaOrig="360" w14:anchorId="1509B059">
          <v:shape id="_x0000_i1516" type="#_x0000_t75" style="width:47.25pt;height:18.75pt" o:ole="">
            <v:imagedata r:id="rId1078" o:title=""/>
          </v:shape>
          <o:OLEObject Type="Embed" ProgID="Equation.3" ShapeID="_x0000_i1516" DrawAspect="Content" ObjectID="_1719177993" r:id="rId1079"/>
        </w:object>
      </w:r>
      <w:r w:rsidR="00045208">
        <w:t xml:space="preserve">.  </w:t>
      </w:r>
      <w:r w:rsidR="00045208">
        <w:br/>
      </w:r>
      <w:r>
        <w:t xml:space="preserve">Using (50,20), we can find </w:t>
      </w:r>
      <w:r w:rsidR="00D64877">
        <w:t xml:space="preserve">that </w:t>
      </w:r>
      <w:r w:rsidR="004D308A" w:rsidRPr="005663E9">
        <w:rPr>
          <w:position w:val="-10"/>
        </w:rPr>
        <w:object w:dxaOrig="1340" w:dyaOrig="360" w14:anchorId="2FBEFBD5">
          <v:shape id="_x0000_i1517" type="#_x0000_t75" style="width:67.5pt;height:18.75pt" o:ole="">
            <v:imagedata r:id="rId1080" o:title=""/>
          </v:shape>
          <o:OLEObject Type="Embed" ProgID="Equation.3" ShapeID="_x0000_i1517" DrawAspect="Content" ObjectID="_1719177994" r:id="rId1081"/>
        </w:object>
      </w:r>
      <w:r w:rsidR="00D64877">
        <w:t xml:space="preserve">, so </w:t>
      </w:r>
      <w:r>
        <w:t xml:space="preserve"> </w:t>
      </w:r>
      <w:r>
        <w:rPr>
          <w:i/>
        </w:rPr>
        <w:t xml:space="preserve">p </w:t>
      </w:r>
      <w:r>
        <w:t xml:space="preserve">= 31.25 meters.  </w:t>
      </w:r>
      <w:r w:rsidR="00045208">
        <w:br/>
      </w:r>
      <w:r>
        <w:t>The receiver should be placed 31.25 meters above the vertex.</w:t>
      </w:r>
    </w:p>
    <w:p w14:paraId="5D50A9AD" w14:textId="77777777" w:rsidR="00045208" w:rsidRPr="00A52AB3" w:rsidRDefault="00045208" w:rsidP="00045208">
      <w:pPr>
        <w:pStyle w:val="TryitNowbody"/>
        <w:spacing w:before="80"/>
        <w:ind w:left="360" w:hanging="360"/>
      </w:pPr>
    </w:p>
    <w:p w14:paraId="7A8A40BD" w14:textId="77777777" w:rsidR="002E7348" w:rsidRDefault="002E7348" w:rsidP="00045208">
      <w:pPr>
        <w:pStyle w:val="TryitNowbody"/>
        <w:spacing w:before="80"/>
        <w:ind w:left="360" w:hanging="360"/>
      </w:pPr>
      <w:r>
        <w:t xml:space="preserve">3. Substituting </w:t>
      </w:r>
      <w:r w:rsidR="004D308A" w:rsidRPr="00951663">
        <w:rPr>
          <w:position w:val="-10"/>
        </w:rPr>
        <w:object w:dxaOrig="700" w:dyaOrig="320" w14:anchorId="4CCFE861">
          <v:shape id="_x0000_i1518" type="#_x0000_t75" style="width:33.75pt;height:17.25pt" o:ole="">
            <v:imagedata r:id="rId1082" o:title=""/>
          </v:shape>
          <o:OLEObject Type="Embed" ProgID="Equation.3" ShapeID="_x0000_i1518" DrawAspect="Content" ObjectID="_1719177995" r:id="rId1083"/>
        </w:object>
      </w:r>
      <w:r>
        <w:t xml:space="preserve"> gives </w:t>
      </w:r>
      <w:r w:rsidR="004D308A" w:rsidRPr="00E42C22">
        <w:rPr>
          <w:position w:val="-24"/>
        </w:rPr>
        <w:object w:dxaOrig="1400" w:dyaOrig="680" w14:anchorId="5F12AE73">
          <v:shape id="_x0000_i1519" type="#_x0000_t75" style="width:71.25pt;height:33pt" o:ole="">
            <v:imagedata r:id="rId1084" o:title=""/>
          </v:shape>
          <o:OLEObject Type="Embed" ProgID="Equation.3" ShapeID="_x0000_i1519" DrawAspect="Content" ObjectID="_1719177996" r:id="rId1085"/>
        </w:object>
      </w:r>
      <w:r w:rsidR="00045208">
        <w:t>. Simplify</w:t>
      </w:r>
      <w:r w:rsidR="00045208">
        <w:br/>
      </w:r>
      <w:r w:rsidR="004D308A" w:rsidRPr="00E42C22">
        <w:rPr>
          <w:position w:val="-24"/>
        </w:rPr>
        <w:object w:dxaOrig="1359" w:dyaOrig="660" w14:anchorId="6ABB4A1E">
          <v:shape id="_x0000_i1520" type="#_x0000_t75" style="width:68.25pt;height:32.25pt" o:ole="">
            <v:imagedata r:id="rId1086" o:title=""/>
          </v:shape>
          <o:OLEObject Type="Embed" ProgID="Equation.3" ShapeID="_x0000_i1520" DrawAspect="Content" ObjectID="_1719177997" r:id="rId1087"/>
        </w:object>
      </w:r>
      <w:r w:rsidR="00045208">
        <w:t xml:space="preserve">.  Multiply by 16 to get </w:t>
      </w:r>
      <w:r w:rsidR="00D64877">
        <w:br/>
      </w:r>
      <w:r w:rsidR="004D308A" w:rsidRPr="00045208">
        <w:rPr>
          <w:position w:val="-6"/>
        </w:rPr>
        <w:object w:dxaOrig="1440" w:dyaOrig="320" w14:anchorId="2E1740A9">
          <v:shape id="_x0000_i1521" type="#_x0000_t75" style="width:1in;height:17.25pt" o:ole="">
            <v:imagedata r:id="rId1088" o:title=""/>
          </v:shape>
          <o:OLEObject Type="Embed" ProgID="Equation.3" ShapeID="_x0000_i1521" DrawAspect="Content" ObjectID="_1719177998" r:id="rId1089"/>
        </w:object>
      </w:r>
      <w:r w:rsidR="00045208">
        <w:br/>
      </w:r>
      <w:r w:rsidR="004D308A" w:rsidRPr="00045208">
        <w:rPr>
          <w:position w:val="-26"/>
        </w:rPr>
        <w:object w:dxaOrig="1939" w:dyaOrig="700" w14:anchorId="4D184C1D">
          <v:shape id="_x0000_i1522" type="#_x0000_t75" style="width:96pt;height:33.75pt" o:ole="">
            <v:imagedata r:id="rId1090" o:title=""/>
          </v:shape>
          <o:OLEObject Type="Embed" ProgID="Equation.3" ShapeID="_x0000_i1522" DrawAspect="Content" ObjectID="_1719177999" r:id="rId1091"/>
        </w:object>
      </w:r>
      <w:r w:rsidR="00045208">
        <w:br/>
        <w:t xml:space="preserve">Substituting those into </w:t>
      </w:r>
      <w:r w:rsidR="004D308A" w:rsidRPr="00951663">
        <w:rPr>
          <w:position w:val="-10"/>
        </w:rPr>
        <w:object w:dxaOrig="700" w:dyaOrig="320" w14:anchorId="382CE1A2">
          <v:shape id="_x0000_i1523" type="#_x0000_t75" style="width:33.75pt;height:17.25pt" o:ole="">
            <v:imagedata r:id="rId1092" o:title=""/>
          </v:shape>
          <o:OLEObject Type="Embed" ProgID="Equation.3" ShapeID="_x0000_i1523" DrawAspect="Content" ObjectID="_1719178000" r:id="rId1093"/>
        </w:object>
      </w:r>
      <w:r w:rsidR="00045208">
        <w:t xml:space="preserve"> gives the corresponding </w:t>
      </w:r>
      <w:r w:rsidR="00045208">
        <w:rPr>
          <w:i/>
        </w:rPr>
        <w:t>y</w:t>
      </w:r>
      <w:r w:rsidR="00045208">
        <w:t xml:space="preserve"> values.</w:t>
      </w:r>
      <w:r>
        <w:br/>
      </w:r>
      <w:r w:rsidR="00045208">
        <w:t xml:space="preserve">The curves intersect at </w:t>
      </w:r>
      <w:r>
        <w:t>(0.504</w:t>
      </w:r>
      <w:r w:rsidR="00045208">
        <w:t>, 2.016</w:t>
      </w:r>
      <w:r>
        <w:t>) and (-0.504</w:t>
      </w:r>
      <w:r w:rsidR="00045208">
        <w:t>, -2.016</w:t>
      </w:r>
      <w:r>
        <w:t>)</w:t>
      </w:r>
      <w:r w:rsidR="00CD30B8">
        <w:t>.</w:t>
      </w:r>
      <w:r>
        <w:t xml:space="preserve"> </w:t>
      </w:r>
      <w:r>
        <w:br w:type="page"/>
      </w:r>
    </w:p>
    <w:p w14:paraId="24E28C45" w14:textId="77777777" w:rsidR="002E7348" w:rsidRDefault="002E7348" w:rsidP="002E7348">
      <w:pPr>
        <w:pStyle w:val="Heading2"/>
      </w:pPr>
      <w:bookmarkStart w:id="16" w:name="_Toc481533092"/>
      <w:r>
        <w:lastRenderedPageBreak/>
        <w:t>Section 9.3 Exercises</w:t>
      </w:r>
      <w:bookmarkEnd w:id="16"/>
    </w:p>
    <w:p w14:paraId="222C056A" w14:textId="77777777" w:rsidR="002E7348" w:rsidRDefault="002E7348" w:rsidP="002E7348">
      <w:pPr>
        <w:jc w:val="both"/>
      </w:pPr>
    </w:p>
    <w:p w14:paraId="0DD87EE4" w14:textId="77777777" w:rsidR="002E7348" w:rsidRDefault="002E7348" w:rsidP="002E7348">
      <w:pPr>
        <w:jc w:val="both"/>
      </w:pPr>
      <w:r>
        <w:t>In problems 1</w:t>
      </w:r>
      <w:r w:rsidR="00D64877">
        <w:rPr>
          <w:rFonts w:cs="Times New Roman"/>
        </w:rPr>
        <w:t>–</w:t>
      </w:r>
      <w:r>
        <w:t>4, match each graph with one of the equations A</w:t>
      </w:r>
      <w:r w:rsidR="00D64877">
        <w:rPr>
          <w:rFonts w:cs="Times New Roman"/>
        </w:rPr>
        <w:t>–</w:t>
      </w:r>
      <w:r>
        <w:t>D.</w:t>
      </w:r>
    </w:p>
    <w:p w14:paraId="458899F7" w14:textId="77777777" w:rsidR="002E7348" w:rsidRDefault="002E7348" w:rsidP="002E7348">
      <w:r>
        <w:t xml:space="preserve">A.  </w:t>
      </w:r>
      <w:r w:rsidR="004D308A" w:rsidRPr="004C3D0A">
        <w:rPr>
          <w:position w:val="-10"/>
        </w:rPr>
        <w:object w:dxaOrig="800" w:dyaOrig="360" w14:anchorId="2CD8C950">
          <v:shape id="_x0000_i1524" type="#_x0000_t75" style="width:39.75pt;height:18.75pt" o:ole="">
            <v:imagedata r:id="rId1094" o:title=""/>
          </v:shape>
          <o:OLEObject Type="Embed" ProgID="Equation.3" ShapeID="_x0000_i1524" DrawAspect="Content" ObjectID="_1719178001" r:id="rId1095"/>
        </w:object>
      </w:r>
      <w:r>
        <w:tab/>
      </w:r>
      <w:r>
        <w:tab/>
        <w:t xml:space="preserve">B.  </w:t>
      </w:r>
      <w:r w:rsidR="004D308A" w:rsidRPr="004C3D0A">
        <w:rPr>
          <w:position w:val="-10"/>
        </w:rPr>
        <w:object w:dxaOrig="800" w:dyaOrig="360" w14:anchorId="13AFC427">
          <v:shape id="_x0000_i1525" type="#_x0000_t75" style="width:39.75pt;height:18.75pt" o:ole="">
            <v:imagedata r:id="rId1096" o:title=""/>
          </v:shape>
          <o:OLEObject Type="Embed" ProgID="Equation.3" ShapeID="_x0000_i1525" DrawAspect="Content" ObjectID="_1719178002" r:id="rId1097"/>
        </w:object>
      </w:r>
      <w:r>
        <w:tab/>
      </w:r>
      <w:r>
        <w:tab/>
        <w:t xml:space="preserve">C.  </w:t>
      </w:r>
      <w:r w:rsidR="004D308A" w:rsidRPr="00471F0F">
        <w:rPr>
          <w:position w:val="-10"/>
        </w:rPr>
        <w:object w:dxaOrig="800" w:dyaOrig="360" w14:anchorId="5904C796">
          <v:shape id="_x0000_i1526" type="#_x0000_t75" style="width:39.75pt;height:18.75pt" o:ole="">
            <v:imagedata r:id="rId1098" o:title=""/>
          </v:shape>
          <o:OLEObject Type="Embed" ProgID="Equation.3" ShapeID="_x0000_i1526" DrawAspect="Content" ObjectID="_1719178003" r:id="rId1099"/>
        </w:object>
      </w:r>
      <w:r w:rsidR="00471F0F">
        <w:tab/>
      </w:r>
      <w:r w:rsidR="00471F0F">
        <w:tab/>
        <w:t xml:space="preserve">D. </w:t>
      </w:r>
      <w:r w:rsidR="004D308A" w:rsidRPr="004C3D0A">
        <w:rPr>
          <w:position w:val="-10"/>
        </w:rPr>
        <w:object w:dxaOrig="1140" w:dyaOrig="360" w14:anchorId="2769A0E8">
          <v:shape id="_x0000_i1527" type="#_x0000_t75" style="width:57.75pt;height:18.75pt" o:ole="">
            <v:imagedata r:id="rId1100" o:title=""/>
          </v:shape>
          <o:OLEObject Type="Embed" ProgID="Equation.3" ShapeID="_x0000_i1527" DrawAspect="Content" ObjectID="_1719178004" r:id="rId1101"/>
        </w:object>
      </w:r>
    </w:p>
    <w:p w14:paraId="248767DB" w14:textId="77777777" w:rsidR="002E7348" w:rsidRDefault="002E7348" w:rsidP="002E7348"/>
    <w:p w14:paraId="79A80F34" w14:textId="77777777" w:rsidR="002E7348" w:rsidRDefault="002E7348" w:rsidP="002E7348">
      <w:r>
        <w:t>1.</w:t>
      </w:r>
      <w:r>
        <w:tab/>
      </w:r>
      <w:r>
        <w:tab/>
      </w:r>
      <w:r>
        <w:tab/>
        <w:t xml:space="preserve">2. </w:t>
      </w:r>
      <w:r>
        <w:tab/>
      </w:r>
      <w:r>
        <w:tab/>
      </w:r>
      <w:r>
        <w:tab/>
        <w:t>3.</w:t>
      </w:r>
      <w:r>
        <w:tab/>
      </w:r>
      <w:r>
        <w:tab/>
      </w:r>
      <w:r>
        <w:tab/>
        <w:t>4.</w:t>
      </w:r>
      <w:r>
        <w:tab/>
      </w:r>
    </w:p>
    <w:p w14:paraId="3F5C2524" w14:textId="77777777" w:rsidR="002E7348" w:rsidRDefault="002E7348" w:rsidP="002E7348">
      <w:r>
        <w:rPr>
          <w:noProof/>
        </w:rPr>
        <w:drawing>
          <wp:inline distT="0" distB="0" distL="0" distR="0" wp14:anchorId="1A4EAED6" wp14:editId="57961751">
            <wp:extent cx="1097280" cy="1074139"/>
            <wp:effectExtent l="0" t="0" r="762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2"/>
                    <a:stretch>
                      <a:fillRect/>
                    </a:stretch>
                  </pic:blipFill>
                  <pic:spPr>
                    <a:xfrm>
                      <a:off x="0" y="0"/>
                      <a:ext cx="1097280" cy="1074139"/>
                    </a:xfrm>
                    <a:prstGeom prst="rect">
                      <a:avLst/>
                    </a:prstGeom>
                  </pic:spPr>
                </pic:pic>
              </a:graphicData>
            </a:graphic>
          </wp:inline>
        </w:drawing>
      </w:r>
      <w:r>
        <w:rPr>
          <w:noProof/>
        </w:rPr>
        <w:tab/>
      </w:r>
      <w:r>
        <w:rPr>
          <w:noProof/>
        </w:rPr>
        <w:drawing>
          <wp:inline distT="0" distB="0" distL="0" distR="0" wp14:anchorId="34095485" wp14:editId="64FC40D7">
            <wp:extent cx="1097280" cy="1095307"/>
            <wp:effectExtent l="0" t="0" r="762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3"/>
                    <a:stretch>
                      <a:fillRect/>
                    </a:stretch>
                  </pic:blipFill>
                  <pic:spPr>
                    <a:xfrm>
                      <a:off x="0" y="0"/>
                      <a:ext cx="1097280" cy="1095307"/>
                    </a:xfrm>
                    <a:prstGeom prst="rect">
                      <a:avLst/>
                    </a:prstGeom>
                  </pic:spPr>
                </pic:pic>
              </a:graphicData>
            </a:graphic>
          </wp:inline>
        </w:drawing>
      </w:r>
      <w:r>
        <w:rPr>
          <w:noProof/>
        </w:rPr>
        <w:tab/>
      </w:r>
      <w:r>
        <w:rPr>
          <w:noProof/>
        </w:rPr>
        <w:drawing>
          <wp:inline distT="0" distB="0" distL="0" distR="0" wp14:anchorId="3C505FBB" wp14:editId="72756ACA">
            <wp:extent cx="1097280" cy="1076178"/>
            <wp:effectExtent l="0" t="0" r="762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4"/>
                    <a:stretch>
                      <a:fillRect/>
                    </a:stretch>
                  </pic:blipFill>
                  <pic:spPr>
                    <a:xfrm>
                      <a:off x="0" y="0"/>
                      <a:ext cx="1097280" cy="1076178"/>
                    </a:xfrm>
                    <a:prstGeom prst="rect">
                      <a:avLst/>
                    </a:prstGeom>
                  </pic:spPr>
                </pic:pic>
              </a:graphicData>
            </a:graphic>
          </wp:inline>
        </w:drawing>
      </w:r>
      <w:r>
        <w:rPr>
          <w:noProof/>
        </w:rPr>
        <w:tab/>
      </w:r>
      <w:r>
        <w:rPr>
          <w:noProof/>
        </w:rPr>
        <w:drawing>
          <wp:inline distT="0" distB="0" distL="0" distR="0" wp14:anchorId="1D8EA9C4" wp14:editId="05138AB7">
            <wp:extent cx="1097280" cy="1085607"/>
            <wp:effectExtent l="0" t="0" r="7620" b="63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5"/>
                    <a:stretch>
                      <a:fillRect/>
                    </a:stretch>
                  </pic:blipFill>
                  <pic:spPr>
                    <a:xfrm>
                      <a:off x="0" y="0"/>
                      <a:ext cx="1097280" cy="1085607"/>
                    </a:xfrm>
                    <a:prstGeom prst="rect">
                      <a:avLst/>
                    </a:prstGeom>
                  </pic:spPr>
                </pic:pic>
              </a:graphicData>
            </a:graphic>
          </wp:inline>
        </w:drawing>
      </w:r>
    </w:p>
    <w:p w14:paraId="4D09BB9B" w14:textId="77777777" w:rsidR="002E7348" w:rsidRDefault="002E7348" w:rsidP="002E7348"/>
    <w:p w14:paraId="096F07DF" w14:textId="77777777" w:rsidR="002E7348" w:rsidRDefault="002E7348" w:rsidP="002E7348">
      <w:r>
        <w:t>In problems 5</w:t>
      </w:r>
      <w:r w:rsidR="00D64877">
        <w:rPr>
          <w:rFonts w:cs="Times New Roman"/>
        </w:rPr>
        <w:t>–</w:t>
      </w:r>
      <w:r>
        <w:t>14, find the vertex, axis of symmetry, directrix, and focus of the parabola.</w:t>
      </w:r>
    </w:p>
    <w:p w14:paraId="038DB255" w14:textId="77777777" w:rsidR="002E7348" w:rsidRDefault="002E7348" w:rsidP="002E7348">
      <w:r>
        <w:t xml:space="preserve">5.  </w:t>
      </w:r>
      <w:r w:rsidR="004D308A" w:rsidRPr="004C3D0A">
        <w:rPr>
          <w:position w:val="-10"/>
        </w:rPr>
        <w:object w:dxaOrig="900" w:dyaOrig="360" w14:anchorId="59BD3F08">
          <v:shape id="_x0000_i1528" type="#_x0000_t75" style="width:45pt;height:18.75pt" o:ole="">
            <v:imagedata r:id="rId1106" o:title=""/>
          </v:shape>
          <o:OLEObject Type="Embed" ProgID="Equation.3" ShapeID="_x0000_i1528" DrawAspect="Content" ObjectID="_1719178005" r:id="rId1107"/>
        </w:object>
      </w:r>
      <w:r>
        <w:tab/>
      </w:r>
      <w:r>
        <w:tab/>
      </w:r>
      <w:r>
        <w:tab/>
        <w:t xml:space="preserve">6.  </w:t>
      </w:r>
      <w:r w:rsidR="004D308A" w:rsidRPr="004C3D0A">
        <w:rPr>
          <w:position w:val="-10"/>
        </w:rPr>
        <w:object w:dxaOrig="900" w:dyaOrig="360" w14:anchorId="4C280AB8">
          <v:shape id="_x0000_i1529" type="#_x0000_t75" style="width:45pt;height:18.75pt" o:ole="">
            <v:imagedata r:id="rId1108" o:title=""/>
          </v:shape>
          <o:OLEObject Type="Embed" ProgID="Equation.3" ShapeID="_x0000_i1529" DrawAspect="Content" ObjectID="_1719178006" r:id="rId1109"/>
        </w:object>
      </w:r>
      <w:r>
        <w:tab/>
      </w:r>
      <w:r>
        <w:tab/>
        <w:t xml:space="preserve">7.  </w:t>
      </w:r>
      <w:r w:rsidR="004D308A" w:rsidRPr="004C3D0A">
        <w:rPr>
          <w:position w:val="-10"/>
        </w:rPr>
        <w:object w:dxaOrig="780" w:dyaOrig="360" w14:anchorId="37301581">
          <v:shape id="_x0000_i1530" type="#_x0000_t75" style="width:39.75pt;height:18.75pt" o:ole="">
            <v:imagedata r:id="rId1110" o:title=""/>
          </v:shape>
          <o:OLEObject Type="Embed" ProgID="Equation.3" ShapeID="_x0000_i1530" DrawAspect="Content" ObjectID="_1719178007" r:id="rId1111"/>
        </w:object>
      </w:r>
      <w:r>
        <w:tab/>
      </w:r>
      <w:r>
        <w:tab/>
        <w:t xml:space="preserve">8.  </w:t>
      </w:r>
      <w:r w:rsidR="004D308A" w:rsidRPr="004C3D0A">
        <w:rPr>
          <w:position w:val="-24"/>
        </w:rPr>
        <w:object w:dxaOrig="880" w:dyaOrig="660" w14:anchorId="4AB5B57A">
          <v:shape id="_x0000_i1531" type="#_x0000_t75" style="width:43.5pt;height:32.25pt" o:ole="">
            <v:imagedata r:id="rId1112" o:title=""/>
          </v:shape>
          <o:OLEObject Type="Embed" ProgID="Equation.3" ShapeID="_x0000_i1531" DrawAspect="Content" ObjectID="_1719178008" r:id="rId1113"/>
        </w:object>
      </w:r>
    </w:p>
    <w:p w14:paraId="6DFF22D2" w14:textId="77777777" w:rsidR="002E7348" w:rsidRDefault="002E7348" w:rsidP="002E7348"/>
    <w:p w14:paraId="6FE7B81D" w14:textId="77777777" w:rsidR="002E7348" w:rsidRDefault="002E7348" w:rsidP="002E7348">
      <w:r>
        <w:t xml:space="preserve">9.  </w:t>
      </w:r>
      <w:bookmarkStart w:id="17" w:name="_Hlk482812560"/>
      <w:r w:rsidR="004D308A" w:rsidRPr="004C3D0A">
        <w:rPr>
          <w:position w:val="-10"/>
        </w:rPr>
        <w:object w:dxaOrig="1140" w:dyaOrig="360" w14:anchorId="37FFEB54">
          <v:shape id="_x0000_i1532" type="#_x0000_t75" style="width:57.75pt;height:18.75pt" o:ole="">
            <v:imagedata r:id="rId1114" o:title=""/>
          </v:shape>
          <o:OLEObject Type="Embed" ProgID="Equation.3" ShapeID="_x0000_i1532" DrawAspect="Content" ObjectID="_1719178009" r:id="rId1115"/>
        </w:object>
      </w:r>
      <w:bookmarkEnd w:id="17"/>
      <w:r>
        <w:tab/>
      </w:r>
      <w:r>
        <w:tab/>
        <w:t xml:space="preserve">10.  </w:t>
      </w:r>
      <w:r w:rsidR="004D308A" w:rsidRPr="004C3D0A">
        <w:rPr>
          <w:position w:val="-10"/>
        </w:rPr>
        <w:object w:dxaOrig="1120" w:dyaOrig="360" w14:anchorId="6FF3BF78">
          <v:shape id="_x0000_i1533" type="#_x0000_t75" style="width:54.75pt;height:18.75pt" o:ole="">
            <v:imagedata r:id="rId1116" o:title=""/>
          </v:shape>
          <o:OLEObject Type="Embed" ProgID="Equation.3" ShapeID="_x0000_i1533" DrawAspect="Content" ObjectID="_1719178010" r:id="rId1117"/>
        </w:object>
      </w:r>
      <w:r>
        <w:tab/>
      </w:r>
      <w:r>
        <w:tab/>
        <w:t xml:space="preserve">11. </w:t>
      </w:r>
      <w:r w:rsidR="004D308A" w:rsidRPr="00C05215">
        <w:rPr>
          <w:position w:val="-10"/>
        </w:rPr>
        <w:object w:dxaOrig="1740" w:dyaOrig="360" w14:anchorId="75054325">
          <v:shape id="_x0000_i1534" type="#_x0000_t75" style="width:86.25pt;height:18.75pt" o:ole="">
            <v:imagedata r:id="rId1118" o:title=""/>
          </v:shape>
          <o:OLEObject Type="Embed" ProgID="Equation.3" ShapeID="_x0000_i1534" DrawAspect="Content" ObjectID="_1719178011" r:id="rId1119"/>
        </w:object>
      </w:r>
    </w:p>
    <w:p w14:paraId="278F2B0B" w14:textId="77777777" w:rsidR="002E7348" w:rsidRDefault="002E7348" w:rsidP="002E7348"/>
    <w:p w14:paraId="3A731E3D" w14:textId="77777777" w:rsidR="002E7348" w:rsidRDefault="002E7348" w:rsidP="002E7348">
      <w:r>
        <w:t xml:space="preserve">12.  </w:t>
      </w:r>
      <w:r w:rsidR="004D308A" w:rsidRPr="00C05215">
        <w:rPr>
          <w:position w:val="-10"/>
        </w:rPr>
        <w:object w:dxaOrig="1780" w:dyaOrig="360" w14:anchorId="65EDD9A6">
          <v:shape id="_x0000_i1535" type="#_x0000_t75" style="width:89.25pt;height:18.75pt" o:ole="">
            <v:imagedata r:id="rId1120" o:title=""/>
          </v:shape>
          <o:OLEObject Type="Embed" ProgID="Equation.3" ShapeID="_x0000_i1535" DrawAspect="Content" ObjectID="_1719178012" r:id="rId1121"/>
        </w:object>
      </w:r>
      <w:r>
        <w:tab/>
        <w:t xml:space="preserve">13. </w:t>
      </w:r>
      <w:r w:rsidR="004D308A" w:rsidRPr="004C3D0A">
        <w:rPr>
          <w:position w:val="-24"/>
        </w:rPr>
        <w:object w:dxaOrig="1660" w:dyaOrig="620" w14:anchorId="70C3B534">
          <v:shape id="_x0000_i1536" type="#_x0000_t75" style="width:82.5pt;height:32.25pt" o:ole="">
            <v:imagedata r:id="rId1122" o:title=""/>
          </v:shape>
          <o:OLEObject Type="Embed" ProgID="Equation.3" ShapeID="_x0000_i1536" DrawAspect="Content" ObjectID="_1719178013" r:id="rId1123"/>
        </w:object>
      </w:r>
      <w:r>
        <w:tab/>
      </w:r>
      <w:r>
        <w:tab/>
        <w:t xml:space="preserve">14.  </w:t>
      </w:r>
      <w:r w:rsidR="004D308A" w:rsidRPr="004C3D0A">
        <w:rPr>
          <w:position w:val="-24"/>
        </w:rPr>
        <w:object w:dxaOrig="1880" w:dyaOrig="620" w14:anchorId="1F0B8E6B">
          <v:shape id="_x0000_i1537" type="#_x0000_t75" style="width:93.75pt;height:32.25pt" o:ole="">
            <v:imagedata r:id="rId1124" o:title=""/>
          </v:shape>
          <o:OLEObject Type="Embed" ProgID="Equation.3" ShapeID="_x0000_i1537" DrawAspect="Content" ObjectID="_1719178014" r:id="rId1125"/>
        </w:object>
      </w:r>
    </w:p>
    <w:p w14:paraId="6D5BCA72" w14:textId="77777777" w:rsidR="002E7348" w:rsidRDefault="002E7348" w:rsidP="002E7348"/>
    <w:p w14:paraId="757271C5" w14:textId="77777777" w:rsidR="002E7348" w:rsidRDefault="002E7348" w:rsidP="002E7348">
      <w:r>
        <w:t>In problems 15</w:t>
      </w:r>
      <w:r w:rsidR="00D64877">
        <w:rPr>
          <w:rFonts w:cs="Times New Roman"/>
        </w:rPr>
        <w:t>–</w:t>
      </w:r>
      <w:r>
        <w:t>16, write an equation for the graph.</w:t>
      </w:r>
    </w:p>
    <w:p w14:paraId="4283843C" w14:textId="77777777" w:rsidR="002E7348" w:rsidRDefault="002E7348" w:rsidP="002E7348">
      <w:r>
        <w:t>15.</w:t>
      </w:r>
      <w:r>
        <w:tab/>
      </w:r>
      <w:r>
        <w:tab/>
      </w:r>
      <w:r>
        <w:tab/>
      </w:r>
      <w:r>
        <w:tab/>
      </w:r>
      <w:r>
        <w:tab/>
      </w:r>
      <w:r>
        <w:tab/>
        <w:t>16.</w:t>
      </w:r>
    </w:p>
    <w:p w14:paraId="4A74BA67" w14:textId="77777777" w:rsidR="002E7348" w:rsidRDefault="002E7348" w:rsidP="002E7348">
      <w:pPr>
        <w:rPr>
          <w:noProof/>
        </w:rPr>
      </w:pPr>
      <w:r>
        <w:rPr>
          <w:noProof/>
        </w:rPr>
        <w:drawing>
          <wp:inline distT="0" distB="0" distL="0" distR="0" wp14:anchorId="19636289" wp14:editId="14C7D613">
            <wp:extent cx="1828800" cy="181902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6"/>
                    <a:stretch>
                      <a:fillRect/>
                    </a:stretch>
                  </pic:blipFill>
                  <pic:spPr>
                    <a:xfrm>
                      <a:off x="0" y="0"/>
                      <a:ext cx="1828800" cy="1819020"/>
                    </a:xfrm>
                    <a:prstGeom prst="rect">
                      <a:avLst/>
                    </a:prstGeom>
                  </pic:spPr>
                </pic:pic>
              </a:graphicData>
            </a:graphic>
          </wp:inline>
        </w:drawing>
      </w:r>
      <w:r w:rsidRPr="00572959">
        <w:rPr>
          <w:noProof/>
        </w:rPr>
        <w:t xml:space="preserve"> </w:t>
      </w:r>
      <w:r>
        <w:rPr>
          <w:noProof/>
        </w:rPr>
        <w:tab/>
      </w:r>
      <w:r>
        <w:rPr>
          <w:noProof/>
        </w:rPr>
        <w:tab/>
      </w:r>
      <w:r>
        <w:rPr>
          <w:noProof/>
        </w:rPr>
        <w:drawing>
          <wp:inline distT="0" distB="0" distL="0" distR="0" wp14:anchorId="516C4223" wp14:editId="41320B23">
            <wp:extent cx="1828800" cy="1838632"/>
            <wp:effectExtent l="0" t="0" r="0"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7"/>
                    <a:stretch>
                      <a:fillRect/>
                    </a:stretch>
                  </pic:blipFill>
                  <pic:spPr>
                    <a:xfrm>
                      <a:off x="0" y="0"/>
                      <a:ext cx="1828800" cy="1838632"/>
                    </a:xfrm>
                    <a:prstGeom prst="rect">
                      <a:avLst/>
                    </a:prstGeom>
                  </pic:spPr>
                </pic:pic>
              </a:graphicData>
            </a:graphic>
          </wp:inline>
        </w:drawing>
      </w:r>
    </w:p>
    <w:p w14:paraId="7B1FDBA1" w14:textId="77777777" w:rsidR="002E7348" w:rsidRDefault="002E7348" w:rsidP="002E7348"/>
    <w:p w14:paraId="1039A401" w14:textId="77777777" w:rsidR="002E7348" w:rsidRDefault="002E7348" w:rsidP="002E7348">
      <w:r>
        <w:t>In problems 17-20, find the standard form of the equation for a parabola satisfying the given conditions.</w:t>
      </w:r>
    </w:p>
    <w:p w14:paraId="0E557F3A" w14:textId="77777777" w:rsidR="002E7348" w:rsidRDefault="002E7348" w:rsidP="002E7348">
      <w:r>
        <w:t xml:space="preserve">17.  Vertex </w:t>
      </w:r>
      <w:r w:rsidR="00D64877">
        <w:t xml:space="preserve">at </w:t>
      </w:r>
      <w:r>
        <w:t>(2,3), opening to the right, focal length 3</w:t>
      </w:r>
      <w:r>
        <w:tab/>
      </w:r>
    </w:p>
    <w:p w14:paraId="00FE84C7" w14:textId="77777777" w:rsidR="002E7348" w:rsidRDefault="002E7348" w:rsidP="002E7348"/>
    <w:p w14:paraId="3F387C51" w14:textId="77777777" w:rsidR="002E7348" w:rsidRDefault="002E7348" w:rsidP="002E7348">
      <w:r>
        <w:t xml:space="preserve">18.  Vertex </w:t>
      </w:r>
      <w:r w:rsidR="00D64877">
        <w:t xml:space="preserve">at </w:t>
      </w:r>
      <w:r>
        <w:t>(-1,2), opening down, focal length 1</w:t>
      </w:r>
    </w:p>
    <w:p w14:paraId="750607D7" w14:textId="77777777" w:rsidR="002E7348" w:rsidRDefault="002E7348" w:rsidP="002E7348"/>
    <w:p w14:paraId="0367B54D" w14:textId="77777777" w:rsidR="002E7348" w:rsidRDefault="002E7348" w:rsidP="002E7348">
      <w:r>
        <w:t xml:space="preserve">19.  Vertex </w:t>
      </w:r>
      <w:r w:rsidR="00D64877">
        <w:t xml:space="preserve">at </w:t>
      </w:r>
      <w:r>
        <w:t>(0,3), focus at (0,4)</w:t>
      </w:r>
    </w:p>
    <w:p w14:paraId="3CA2F78E" w14:textId="77777777" w:rsidR="002E7348" w:rsidRDefault="002E7348" w:rsidP="002E7348"/>
    <w:p w14:paraId="52FFDF59" w14:textId="77777777" w:rsidR="002E7348" w:rsidRDefault="002E7348" w:rsidP="002E7348">
      <w:r>
        <w:t xml:space="preserve">20.  Vertex </w:t>
      </w:r>
      <w:r w:rsidR="00D64877">
        <w:t xml:space="preserve">at </w:t>
      </w:r>
      <w:r>
        <w:t>(1,3), focus at (0,3)</w:t>
      </w:r>
    </w:p>
    <w:p w14:paraId="3D282E3A" w14:textId="77777777" w:rsidR="002E7348" w:rsidRDefault="002E7348" w:rsidP="002E7348"/>
    <w:p w14:paraId="49823931" w14:textId="77777777" w:rsidR="002E7348" w:rsidRDefault="002E7348" w:rsidP="002E7348">
      <w:pPr>
        <w:ind w:left="450" w:hanging="450"/>
      </w:pPr>
      <w:r>
        <w:t>21.  The mirror in an automobile headlight has a parabolic cross-section with the light bulb at the focus. On a schematic, the equation of the parabola is given as </w:t>
      </w:r>
      <w:r w:rsidR="004D308A" w:rsidRPr="001606FB">
        <w:rPr>
          <w:position w:val="-10"/>
        </w:rPr>
        <w:object w:dxaOrig="900" w:dyaOrig="360" w14:anchorId="37E21010">
          <v:shape id="_x0000_i1538" type="#_x0000_t75" style="width:45pt;height:18.75pt" o:ole="">
            <v:imagedata r:id="rId1128" o:title=""/>
          </v:shape>
          <o:OLEObject Type="Embed" ProgID="Equation.3" ShapeID="_x0000_i1538" DrawAspect="Content" ObjectID="_1719178015" r:id="rId1129"/>
        </w:object>
      </w:r>
      <w:r>
        <w:t>.  At what coordinates should you place the light bulb?</w:t>
      </w:r>
    </w:p>
    <w:p w14:paraId="23D8E9A4" w14:textId="77777777" w:rsidR="002E7348" w:rsidRDefault="002E7348" w:rsidP="002E7348"/>
    <w:p w14:paraId="5387EE13" w14:textId="77777777" w:rsidR="002E7348" w:rsidRDefault="002E7348" w:rsidP="002E7348">
      <w:pPr>
        <w:ind w:left="450" w:hanging="450"/>
      </w:pPr>
      <w:r>
        <w:t xml:space="preserve">22.  If we want to construct the mirror from the previous exercise </w:t>
      </w:r>
      <w:r w:rsidR="00D64877">
        <w:t>so</w:t>
      </w:r>
      <w:r>
        <w:t xml:space="preserve"> that the focus is located at (0,0.25), what should the equation of the parabola be?</w:t>
      </w:r>
    </w:p>
    <w:p w14:paraId="20C54345" w14:textId="77777777" w:rsidR="002E7348" w:rsidRDefault="002E7348" w:rsidP="002E7348"/>
    <w:p w14:paraId="4AB264EA" w14:textId="77777777" w:rsidR="002E7348" w:rsidRDefault="002E7348" w:rsidP="002E7348">
      <w:pPr>
        <w:ind w:left="450" w:hanging="450"/>
      </w:pPr>
      <w:r>
        <w:t>23.  A satellite dish is shaped like a paraboloid of revolution. This means that it can be formed by rotating a parabola around its axis of symmetry. The receiver is to be located at the focus.  If the dish is 12 feet across at its opening and 4 feet deep at its center, where should the receiver be placed?</w:t>
      </w:r>
    </w:p>
    <w:p w14:paraId="38D63D59" w14:textId="77777777" w:rsidR="002E7348" w:rsidRDefault="002E7348" w:rsidP="002E7348">
      <w:pPr>
        <w:ind w:left="450" w:hanging="450"/>
      </w:pPr>
    </w:p>
    <w:p w14:paraId="0DFC5F18" w14:textId="77777777" w:rsidR="002E7348" w:rsidRDefault="002E7348" w:rsidP="002E7348">
      <w:pPr>
        <w:ind w:left="450" w:hanging="450"/>
      </w:pPr>
      <w:r>
        <w:t>24.  Consider the satellite dish from the previous exercise.  If the dish is 8 feet across at the opening and 2 feet deep, where should we place the receiver?</w:t>
      </w:r>
    </w:p>
    <w:p w14:paraId="25D8D471" w14:textId="77777777" w:rsidR="002E7348" w:rsidRDefault="002E7348" w:rsidP="002E7348">
      <w:pPr>
        <w:ind w:left="450" w:hanging="450"/>
      </w:pPr>
    </w:p>
    <w:p w14:paraId="0A5AB9C9" w14:textId="77777777" w:rsidR="002E7348" w:rsidRDefault="002E7348" w:rsidP="002E7348">
      <w:pPr>
        <w:ind w:left="450" w:hanging="450"/>
      </w:pPr>
      <w:r>
        <w:t xml:space="preserve">25.  A searchlight is shaped like a paraboloid of revolution.  A light source is located 1 foot from the base along the axis of symmetry.  If the opening of the searchlight is </w:t>
      </w:r>
      <w:r w:rsidR="004D308A">
        <w:t>2</w:t>
      </w:r>
      <w:r>
        <w:t xml:space="preserve"> feet across, find the depth.</w:t>
      </w:r>
    </w:p>
    <w:p w14:paraId="5596197A" w14:textId="77777777" w:rsidR="002E7348" w:rsidRDefault="002E7348" w:rsidP="002E7348"/>
    <w:p w14:paraId="7A5C45C4" w14:textId="77777777" w:rsidR="002E7348" w:rsidRPr="00AD337E" w:rsidRDefault="002E7348" w:rsidP="002E7348">
      <w:pPr>
        <w:ind w:left="450" w:hanging="450"/>
      </w:pPr>
      <w:r>
        <w:t>26.  If the searchlight from the previous exercise has the light source located 6 inches from the base along the axis of symmetry and the opening is 4 feet</w:t>
      </w:r>
      <w:r w:rsidR="00D64877">
        <w:t xml:space="preserve"> wide</w:t>
      </w:r>
      <w:r>
        <w:t>, find the depth.</w:t>
      </w:r>
    </w:p>
    <w:p w14:paraId="40ED7859" w14:textId="77777777" w:rsidR="002E7348" w:rsidRDefault="002E7348" w:rsidP="002E7348"/>
    <w:p w14:paraId="712EC9D1" w14:textId="77777777" w:rsidR="002E7348" w:rsidRDefault="002E7348" w:rsidP="002E7348">
      <w:r>
        <w:t>In problems 27</w:t>
      </w:r>
      <w:r w:rsidR="00D64877">
        <w:rPr>
          <w:rFonts w:cs="Times New Roman"/>
        </w:rPr>
        <w:t>–</w:t>
      </w:r>
      <w:r w:rsidR="00D64877">
        <w:t>34</w:t>
      </w:r>
      <w:r>
        <w:t>, solve each system of equations for the intersections of the two curves.</w:t>
      </w:r>
    </w:p>
    <w:p w14:paraId="2B014ED0" w14:textId="77777777" w:rsidR="002E7348" w:rsidRDefault="002E7348" w:rsidP="002E7348"/>
    <w:p w14:paraId="6C394D03" w14:textId="77777777" w:rsidR="002E7348" w:rsidRDefault="002E7348" w:rsidP="002E7348">
      <w:r>
        <w:t xml:space="preserve">27. </w:t>
      </w:r>
      <w:r w:rsidR="00682D76" w:rsidRPr="00B8665A">
        <w:rPr>
          <w:position w:val="-30"/>
        </w:rPr>
        <w:object w:dxaOrig="1140" w:dyaOrig="720" w14:anchorId="768F0130">
          <v:shape id="_x0000_i1539" type="#_x0000_t75" style="width:57.75pt;height:36.75pt" o:ole="">
            <v:imagedata r:id="rId1130" o:title=""/>
          </v:shape>
          <o:OLEObject Type="Embed" ProgID="Equation.3" ShapeID="_x0000_i1539" DrawAspect="Content" ObjectID="_1719178016" r:id="rId1131"/>
        </w:object>
      </w:r>
      <w:r>
        <w:tab/>
      </w:r>
      <w:r>
        <w:tab/>
      </w:r>
      <w:r>
        <w:tab/>
      </w:r>
      <w:r>
        <w:tab/>
        <w:t xml:space="preserve">28. </w:t>
      </w:r>
      <w:r w:rsidR="004D308A" w:rsidRPr="00B8665A">
        <w:rPr>
          <w:position w:val="-30"/>
        </w:rPr>
        <w:object w:dxaOrig="1200" w:dyaOrig="720" w14:anchorId="672D844C">
          <v:shape id="_x0000_i1540" type="#_x0000_t75" style="width:61.5pt;height:36.75pt" o:ole="">
            <v:imagedata r:id="rId1132" o:title=""/>
          </v:shape>
          <o:OLEObject Type="Embed" ProgID="Equation.3" ShapeID="_x0000_i1540" DrawAspect="Content" ObjectID="_1719178017" r:id="rId1133"/>
        </w:object>
      </w:r>
    </w:p>
    <w:p w14:paraId="6D4C68EB" w14:textId="77777777" w:rsidR="002E7348" w:rsidRDefault="002E7348" w:rsidP="002E7348"/>
    <w:p w14:paraId="2761F0E4" w14:textId="77777777" w:rsidR="002E7348" w:rsidRDefault="002E7348" w:rsidP="002E7348">
      <w:r>
        <w:t xml:space="preserve">29. </w:t>
      </w:r>
      <w:r w:rsidR="00682D76" w:rsidRPr="00B8665A">
        <w:rPr>
          <w:position w:val="-32"/>
        </w:rPr>
        <w:object w:dxaOrig="1280" w:dyaOrig="760" w14:anchorId="58394D2C">
          <v:shape id="_x0000_i1541" type="#_x0000_t75" style="width:63.75pt;height:39pt" o:ole="">
            <v:imagedata r:id="rId1134" o:title=""/>
          </v:shape>
          <o:OLEObject Type="Embed" ProgID="Equation.3" ShapeID="_x0000_i1541" DrawAspect="Content" ObjectID="_1719178018" r:id="rId1135"/>
        </w:object>
      </w:r>
      <w:r>
        <w:tab/>
      </w:r>
      <w:r>
        <w:tab/>
      </w:r>
      <w:r>
        <w:tab/>
      </w:r>
      <w:r>
        <w:tab/>
        <w:t xml:space="preserve">30. </w:t>
      </w:r>
      <w:r w:rsidR="004D308A" w:rsidRPr="00B8665A">
        <w:rPr>
          <w:position w:val="-32"/>
        </w:rPr>
        <w:object w:dxaOrig="1240" w:dyaOrig="760" w14:anchorId="29526A9A">
          <v:shape id="_x0000_i1542" type="#_x0000_t75" style="width:60.75pt;height:39pt" o:ole="">
            <v:imagedata r:id="rId1136" o:title=""/>
          </v:shape>
          <o:OLEObject Type="Embed" ProgID="Equation.3" ShapeID="_x0000_i1542" DrawAspect="Content" ObjectID="_1719178019" r:id="rId1137"/>
        </w:object>
      </w:r>
    </w:p>
    <w:p w14:paraId="7363157F" w14:textId="77777777" w:rsidR="002E7348" w:rsidRDefault="002E7348" w:rsidP="002E7348"/>
    <w:p w14:paraId="3B3C8B98" w14:textId="77777777" w:rsidR="002E7348" w:rsidRDefault="002E7348" w:rsidP="002E7348">
      <w:r>
        <w:t xml:space="preserve">31. </w:t>
      </w:r>
      <w:r w:rsidR="007C68BB" w:rsidRPr="00B8665A">
        <w:rPr>
          <w:position w:val="-32"/>
        </w:rPr>
        <w:object w:dxaOrig="1400" w:dyaOrig="760" w14:anchorId="59D052B6">
          <v:shape id="_x0000_i1543" type="#_x0000_t75" style="width:71.25pt;height:39pt" o:ole="">
            <v:imagedata r:id="rId1138" o:title=""/>
          </v:shape>
          <o:OLEObject Type="Embed" ProgID="Equation.3" ShapeID="_x0000_i1543" DrawAspect="Content" ObjectID="_1719178020" r:id="rId1139"/>
        </w:object>
      </w:r>
      <w:r>
        <w:tab/>
      </w:r>
      <w:r>
        <w:tab/>
      </w:r>
      <w:r>
        <w:tab/>
      </w:r>
      <w:r>
        <w:tab/>
        <w:t xml:space="preserve">32. </w:t>
      </w:r>
      <w:r w:rsidR="004D308A" w:rsidRPr="00B8665A">
        <w:rPr>
          <w:position w:val="-46"/>
        </w:rPr>
        <w:object w:dxaOrig="1160" w:dyaOrig="1040" w14:anchorId="2801F5DF">
          <v:shape id="_x0000_i1544" type="#_x0000_t75" style="width:58.5pt;height:51.75pt" o:ole="">
            <v:imagedata r:id="rId1140" o:title=""/>
          </v:shape>
          <o:OLEObject Type="Embed" ProgID="Equation.3" ShapeID="_x0000_i1544" DrawAspect="Content" ObjectID="_1719178021" r:id="rId1141"/>
        </w:object>
      </w:r>
    </w:p>
    <w:p w14:paraId="1CC413C6" w14:textId="77777777" w:rsidR="002E7348" w:rsidRDefault="002E7348" w:rsidP="002E7348"/>
    <w:p w14:paraId="29374655" w14:textId="77777777" w:rsidR="002E7348" w:rsidRDefault="002E7348" w:rsidP="002E7348">
      <w:r>
        <w:t xml:space="preserve">33. </w:t>
      </w:r>
      <w:r w:rsidR="004D308A" w:rsidRPr="00B8665A">
        <w:rPr>
          <w:position w:val="-32"/>
        </w:rPr>
        <w:object w:dxaOrig="1200" w:dyaOrig="760" w14:anchorId="6E42391C">
          <v:shape id="_x0000_i1545" type="#_x0000_t75" style="width:61.5pt;height:39pt" o:ole="">
            <v:imagedata r:id="rId1142" o:title=""/>
          </v:shape>
          <o:OLEObject Type="Embed" ProgID="Equation.3" ShapeID="_x0000_i1545" DrawAspect="Content" ObjectID="_1719178022" r:id="rId1143"/>
        </w:object>
      </w:r>
      <w:r>
        <w:tab/>
      </w:r>
      <w:r>
        <w:tab/>
      </w:r>
      <w:r>
        <w:tab/>
      </w:r>
      <w:r>
        <w:tab/>
        <w:t xml:space="preserve">34. </w:t>
      </w:r>
      <w:r w:rsidR="004D308A" w:rsidRPr="00E53E39">
        <w:rPr>
          <w:position w:val="-32"/>
        </w:rPr>
        <w:object w:dxaOrig="1300" w:dyaOrig="760" w14:anchorId="7D95E3D9">
          <v:shape id="_x0000_i1546" type="#_x0000_t75" style="width:64.5pt;height:39pt" o:ole="">
            <v:imagedata r:id="rId1144" o:title=""/>
          </v:shape>
          <o:OLEObject Type="Embed" ProgID="Equation.3" ShapeID="_x0000_i1546" DrawAspect="Content" ObjectID="_1719178023" r:id="rId1145"/>
        </w:object>
      </w:r>
    </w:p>
    <w:p w14:paraId="4891F595" w14:textId="77777777" w:rsidR="002E7348" w:rsidRDefault="002E7348" w:rsidP="002E7348"/>
    <w:p w14:paraId="228732A4" w14:textId="77777777" w:rsidR="002E7348" w:rsidRDefault="002E7348" w:rsidP="002E7348"/>
    <w:p w14:paraId="37AE8B6E" w14:textId="77777777" w:rsidR="002E7348" w:rsidRDefault="002E7348" w:rsidP="002E7348"/>
    <w:p w14:paraId="3E27CA3C" w14:textId="77777777" w:rsidR="002E7348" w:rsidRDefault="002E7348" w:rsidP="002E7348"/>
    <w:p w14:paraId="17864062" w14:textId="77777777" w:rsidR="002E7348" w:rsidRDefault="002E7348" w:rsidP="002E7348"/>
    <w:p w14:paraId="1460A840" w14:textId="77777777" w:rsidR="002E7348" w:rsidRDefault="002E7348" w:rsidP="002E7348">
      <w:pPr>
        <w:ind w:left="450" w:hanging="450"/>
      </w:pPr>
      <w:r>
        <w:t>35.  A LORAN system has transmitter stations A, B, C, and D at (-125,0), (125,0),</w:t>
      </w:r>
      <w:r w:rsidR="00D64877">
        <w:t xml:space="preserve">        </w:t>
      </w:r>
      <w:r>
        <w:t xml:space="preserve">(0, 250), and (0,-250), respectively.  A ship in quadrant two computes the difference of its distances from A and B as 100 miles and the difference of its distances from C and D as 180 miles.  Find the </w:t>
      </w:r>
      <w:r w:rsidRPr="00E53E39">
        <w:rPr>
          <w:i/>
        </w:rPr>
        <w:t>x</w:t>
      </w:r>
      <w:r>
        <w:t xml:space="preserve">- and </w:t>
      </w:r>
      <w:r w:rsidRPr="00E53E39">
        <w:rPr>
          <w:i/>
        </w:rPr>
        <w:t>y</w:t>
      </w:r>
      <w:r>
        <w:t>-coordinates of the ship’s location.  Round to two decimal</w:t>
      </w:r>
      <w:r w:rsidR="00D64877">
        <w:t xml:space="preserve"> places</w:t>
      </w:r>
      <w:r>
        <w:t>.</w:t>
      </w:r>
    </w:p>
    <w:p w14:paraId="5B235F03" w14:textId="77777777" w:rsidR="002E7348" w:rsidRDefault="002E7348" w:rsidP="002E7348"/>
    <w:p w14:paraId="7700E608" w14:textId="77777777" w:rsidR="002E7348" w:rsidRDefault="002E7348" w:rsidP="002E7348">
      <w:pPr>
        <w:ind w:left="450" w:hanging="450"/>
      </w:pPr>
      <w:r>
        <w:t xml:space="preserve">36.  A LORAN system has transmitter stations A, B, C, and D at (-100,0), (100,0), </w:t>
      </w:r>
      <w:r w:rsidR="007C68BB">
        <w:t xml:space="preserve">    </w:t>
      </w:r>
      <w:r w:rsidR="00D64877">
        <w:t xml:space="preserve">  </w:t>
      </w:r>
      <w:r w:rsidR="007C68BB">
        <w:t xml:space="preserve">   </w:t>
      </w:r>
      <w:r>
        <w:t xml:space="preserve">(-100, -300), and (100,-300), respectively.  A ship in quadrant one computes the difference of its distances from A and B as 80 miles and the difference of its distances from C and D as 120 miles.  Find the </w:t>
      </w:r>
      <w:r w:rsidRPr="00E53E39">
        <w:rPr>
          <w:i/>
        </w:rPr>
        <w:t>x</w:t>
      </w:r>
      <w:r>
        <w:t xml:space="preserve">- and </w:t>
      </w:r>
      <w:r w:rsidRPr="00E53E39">
        <w:rPr>
          <w:i/>
        </w:rPr>
        <w:t>y</w:t>
      </w:r>
      <w:r>
        <w:t xml:space="preserve">-coordinates of the ship’s </w:t>
      </w:r>
      <w:r w:rsidR="00D64877">
        <w:t>location.  Round to two decimal places</w:t>
      </w:r>
      <w:r>
        <w:t>.</w:t>
      </w:r>
    </w:p>
    <w:p w14:paraId="7885A8FB" w14:textId="77777777" w:rsidR="00A8272C" w:rsidRDefault="00A8272C" w:rsidP="00A8272C">
      <w:pPr>
        <w:ind w:left="450" w:hanging="450"/>
      </w:pPr>
    </w:p>
    <w:p w14:paraId="3AB08A90" w14:textId="77777777" w:rsidR="002E7348" w:rsidRDefault="002E7348" w:rsidP="00A8272C">
      <w:pPr>
        <w:sectPr w:rsidR="002E7348" w:rsidSect="00A8272C">
          <w:headerReference w:type="default" r:id="rId1146"/>
          <w:pgSz w:w="12240" w:h="15840"/>
          <w:pgMar w:top="1440" w:right="1440" w:bottom="1440" w:left="1440" w:header="720" w:footer="720" w:gutter="720"/>
          <w:cols w:space="720"/>
          <w:docGrid w:linePitch="360"/>
        </w:sectPr>
      </w:pPr>
    </w:p>
    <w:p w14:paraId="21C08703" w14:textId="77777777" w:rsidR="002E7348" w:rsidRDefault="002E7348" w:rsidP="002E7348">
      <w:pPr>
        <w:pStyle w:val="Heading2"/>
      </w:pPr>
      <w:bookmarkStart w:id="18" w:name="_Toc481533093"/>
      <w:r>
        <w:lastRenderedPageBreak/>
        <w:t>Section 9.4 Conics in Polar Coordinates</w:t>
      </w:r>
      <w:bookmarkEnd w:id="18"/>
    </w:p>
    <w:p w14:paraId="7208499D" w14:textId="77777777" w:rsidR="00E63C2B" w:rsidRDefault="00E63C2B" w:rsidP="002E7348"/>
    <w:p w14:paraId="42FD0FD6" w14:textId="77777777" w:rsidR="002E7348" w:rsidRDefault="002E7348" w:rsidP="002E7348">
      <w:r>
        <w:t xml:space="preserve">In the </w:t>
      </w:r>
      <w:r w:rsidR="001678BD">
        <w:t>preceding</w:t>
      </w:r>
      <w:r>
        <w:t xml:space="preserve"> sections, we defined each conic in a </w:t>
      </w:r>
      <w:r w:rsidR="001678BD">
        <w:t>different</w:t>
      </w:r>
      <w:r>
        <w:t xml:space="preserve"> way, but each involved the distance between a point on the curve and the focus.  In the </w:t>
      </w:r>
      <w:r w:rsidR="004C37EC">
        <w:t>previous</w:t>
      </w:r>
      <w:r>
        <w:t xml:space="preserve"> section, the parabola was defined using the focus and a line called the directrix.  It tu</w:t>
      </w:r>
      <w:r w:rsidR="004C37EC">
        <w:t>rns out that all conic sections (</w:t>
      </w:r>
      <w:r>
        <w:t>circles, ellipses, hyperbolas, and parabolas</w:t>
      </w:r>
      <w:r w:rsidR="004C37EC">
        <w:t>)</w:t>
      </w:r>
      <w:r>
        <w:t xml:space="preserve"> can be def</w:t>
      </w:r>
      <w:r w:rsidR="004C37EC">
        <w:t>ined using a single relationship</w:t>
      </w:r>
      <w:r>
        <w:t>.</w:t>
      </w:r>
    </w:p>
    <w:p w14:paraId="01554BB4" w14:textId="77777777" w:rsidR="002E7348" w:rsidRDefault="002E7348" w:rsidP="002E7348"/>
    <w:p w14:paraId="4045EC64" w14:textId="77777777" w:rsidR="002E7348" w:rsidRDefault="002E7348" w:rsidP="002E7348"/>
    <w:p w14:paraId="558A946A" w14:textId="77777777" w:rsidR="002E7348" w:rsidRDefault="002E7348" w:rsidP="002E7348">
      <w:pPr>
        <w:pStyle w:val="DefinitionHeader"/>
      </w:pPr>
      <w:r>
        <w:t>Conic Sections General Definition</w:t>
      </w:r>
    </w:p>
    <w:p w14:paraId="406C94E1" w14:textId="77777777" w:rsidR="002E7348" w:rsidRPr="009414ED" w:rsidRDefault="002E7348" w:rsidP="002E7348">
      <w:pPr>
        <w:pStyle w:val="Definition"/>
      </w:pPr>
      <w:r>
        <w:t xml:space="preserve">A </w:t>
      </w:r>
      <w:r>
        <w:rPr>
          <w:b/>
        </w:rPr>
        <w:t>conic section</w:t>
      </w:r>
      <w:r>
        <w:rPr>
          <w:b/>
        </w:rPr>
        <w:fldChar w:fldCharType="begin"/>
      </w:r>
      <w:r>
        <w:instrText xml:space="preserve"> XE "</w:instrText>
      </w:r>
      <w:r w:rsidRPr="00501830">
        <w:rPr>
          <w:b/>
        </w:rPr>
        <w:instrText>ellipse</w:instrText>
      </w:r>
      <w:r>
        <w:instrText xml:space="preserve">" </w:instrText>
      </w:r>
      <w:r>
        <w:rPr>
          <w:b/>
        </w:rPr>
        <w:fldChar w:fldCharType="end"/>
      </w:r>
      <w:r>
        <w:t xml:space="preserve"> can be defined by placing a fixed point at the origin, </w:t>
      </w:r>
      <w:r w:rsidR="004D308A" w:rsidRPr="00E45A9B">
        <w:rPr>
          <w:position w:val="-10"/>
        </w:rPr>
        <w:object w:dxaOrig="700" w:dyaOrig="340" w14:anchorId="7A53059F">
          <v:shape id="_x0000_i1547" type="#_x0000_t75" style="width:33.75pt;height:18.75pt" o:ole="">
            <v:imagedata r:id="rId1147" o:title=""/>
          </v:shape>
          <o:OLEObject Type="Embed" ProgID="Equation.3" ShapeID="_x0000_i1547" DrawAspect="Content" ObjectID="_1719178024" r:id="rId1148"/>
        </w:object>
      </w:r>
      <w:r>
        <w:t xml:space="preserve">, called the </w:t>
      </w:r>
      <w:r w:rsidRPr="008C5D40">
        <w:rPr>
          <w:b/>
        </w:rPr>
        <w:t>focus</w:t>
      </w:r>
      <w:r>
        <w:t xml:space="preserve">, and drawing a line </w:t>
      </w:r>
      <w:r>
        <w:rPr>
          <w:i/>
        </w:rPr>
        <w:t>L</w:t>
      </w:r>
      <w:r>
        <w:t xml:space="preserve"> called the </w:t>
      </w:r>
      <w:r w:rsidRPr="008C5D40">
        <w:rPr>
          <w:b/>
        </w:rPr>
        <w:t>directrix</w:t>
      </w:r>
      <w:r>
        <w:rPr>
          <w:b/>
        </w:rPr>
        <w:fldChar w:fldCharType="begin"/>
      </w:r>
      <w:r>
        <w:instrText xml:space="preserve"> XE "</w:instrText>
      </w:r>
      <w:r w:rsidRPr="002D19C2">
        <w:rPr>
          <w:b/>
        </w:rPr>
        <w:instrText>directrix</w:instrText>
      </w:r>
      <w:r>
        <w:instrText xml:space="preserve">" </w:instrText>
      </w:r>
      <w:r>
        <w:rPr>
          <w:b/>
        </w:rPr>
        <w:fldChar w:fldCharType="end"/>
      </w:r>
      <w:r>
        <w:rPr>
          <w:b/>
        </w:rPr>
        <w:t xml:space="preserve"> </w:t>
      </w:r>
      <w:r>
        <w:t xml:space="preserve">at </w:t>
      </w:r>
      <w:r w:rsidR="004D308A" w:rsidRPr="009414ED">
        <w:rPr>
          <w:position w:val="-10"/>
        </w:rPr>
        <w:object w:dxaOrig="740" w:dyaOrig="300" w14:anchorId="5E0BA676">
          <v:shape id="_x0000_i1548" type="#_x0000_t75" style="width:38.25pt;height:14.25pt" o:ole="">
            <v:imagedata r:id="rId1149" o:title=""/>
          </v:shape>
          <o:OLEObject Type="Embed" ProgID="Equation.3" ShapeID="_x0000_i1548" DrawAspect="Content" ObjectID="_1719178025" r:id="rId1150"/>
        </w:object>
      </w:r>
      <w:r>
        <w:t xml:space="preserve"> or </w:t>
      </w:r>
      <w:r w:rsidR="004D308A" w:rsidRPr="009414ED">
        <w:rPr>
          <w:position w:val="-10"/>
        </w:rPr>
        <w:object w:dxaOrig="760" w:dyaOrig="300" w14:anchorId="7FFDE6E3">
          <v:shape id="_x0000_i1549" type="#_x0000_t75" style="width:39pt;height:14.25pt" o:ole="">
            <v:imagedata r:id="rId1151" o:title=""/>
          </v:shape>
          <o:OLEObject Type="Embed" ProgID="Equation.3" ShapeID="_x0000_i1549" DrawAspect="Content" ObjectID="_1719178026" r:id="rId1152"/>
        </w:object>
      </w:r>
      <w:r>
        <w:t xml:space="preserve">.  The conic section </w:t>
      </w:r>
      <w:r w:rsidRPr="008C5D40">
        <w:t>is</w:t>
      </w:r>
      <w:r>
        <w:t xml:space="preserve"> the set of all points </w:t>
      </w:r>
      <w:r w:rsidR="004D308A" w:rsidRPr="00E45A9B">
        <w:rPr>
          <w:position w:val="-10"/>
        </w:rPr>
        <w:object w:dxaOrig="760" w:dyaOrig="340" w14:anchorId="4A8F937E">
          <v:shape id="_x0000_i1550" type="#_x0000_t75" style="width:39pt;height:18.75pt" o:ole="">
            <v:imagedata r:id="rId1153" o:title=""/>
          </v:shape>
          <o:OLEObject Type="Embed" ProgID="Equation.3" ShapeID="_x0000_i1550" DrawAspect="Content" ObjectID="_1719178027" r:id="rId1154"/>
        </w:object>
      </w:r>
      <w:r>
        <w:t xml:space="preserve"> for which the ratio of the distance from </w:t>
      </w:r>
      <w:r>
        <w:rPr>
          <w:i/>
        </w:rPr>
        <w:t>Q</w:t>
      </w:r>
      <w:r>
        <w:t xml:space="preserve"> to </w:t>
      </w:r>
      <w:r>
        <w:rPr>
          <w:i/>
        </w:rPr>
        <w:t>F</w:t>
      </w:r>
      <w:r>
        <w:t xml:space="preserve"> to the distance from </w:t>
      </w:r>
      <w:r>
        <w:rPr>
          <w:i/>
        </w:rPr>
        <w:t>Q</w:t>
      </w:r>
      <w:r>
        <w:t xml:space="preserve"> to the directrix is some positive constant </w:t>
      </w:r>
      <w:r>
        <w:rPr>
          <w:b/>
          <w:i/>
        </w:rPr>
        <w:t>e</w:t>
      </w:r>
      <w:r>
        <w:t xml:space="preserve">, called the </w:t>
      </w:r>
      <w:r>
        <w:rPr>
          <w:b/>
        </w:rPr>
        <w:t>eccentricity</w:t>
      </w:r>
      <w:r>
        <w:rPr>
          <w:b/>
        </w:rPr>
        <w:fldChar w:fldCharType="begin"/>
      </w:r>
      <w:r>
        <w:instrText xml:space="preserve"> XE "</w:instrText>
      </w:r>
      <w:r w:rsidRPr="002D19C2">
        <w:rPr>
          <w:b/>
        </w:rPr>
        <w:instrText>eccentricity</w:instrText>
      </w:r>
      <w:r>
        <w:instrText xml:space="preserve">" </w:instrText>
      </w:r>
      <w:r>
        <w:rPr>
          <w:b/>
        </w:rPr>
        <w:fldChar w:fldCharType="end"/>
      </w:r>
      <w:r>
        <w:t>.  In other words,</w:t>
      </w:r>
      <w:r w:rsidR="004C37EC">
        <w:t xml:space="preserve"> </w:t>
      </w:r>
      <w:r w:rsidR="004D308A" w:rsidRPr="007D79CD">
        <w:rPr>
          <w:position w:val="-28"/>
        </w:rPr>
        <w:object w:dxaOrig="1180" w:dyaOrig="660" w14:anchorId="011A1A86">
          <v:shape id="_x0000_i1551" type="#_x0000_t75" style="width:60pt;height:32.25pt" o:ole="">
            <v:imagedata r:id="rId1155" o:title=""/>
          </v:shape>
          <o:OLEObject Type="Embed" ProgID="Equation.3" ShapeID="_x0000_i1551" DrawAspect="Content" ObjectID="_1719178028" r:id="rId1156"/>
        </w:object>
      </w:r>
      <w:r w:rsidR="004C37EC">
        <w:t>.</w:t>
      </w:r>
    </w:p>
    <w:p w14:paraId="20984492" w14:textId="77777777" w:rsidR="002E7348" w:rsidRDefault="002E7348" w:rsidP="002E7348">
      <w:pPr>
        <w:pStyle w:val="Definition"/>
        <w:ind w:firstLine="576"/>
      </w:pPr>
      <w:r>
        <w:rPr>
          <w:noProof/>
        </w:rPr>
        <mc:AlternateContent>
          <mc:Choice Requires="wpc">
            <w:drawing>
              <wp:inline distT="0" distB="0" distL="0" distR="0" wp14:anchorId="617840AC" wp14:editId="6872CBDA">
                <wp:extent cx="2218941" cy="1336675"/>
                <wp:effectExtent l="38100" t="0" r="0" b="0"/>
                <wp:docPr id="524" name="Canvas 524" descr="An upwards-opening parabola, with focus F at the origin, the vertex below that, and a line L with equation y equals negative p.  Dashed lines are drawn from F to a point Q on the parabola, and vertically from the point Q down to the line L."/>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93" name="Straight Connector 493"/>
                        <wps:cNvCnPr/>
                        <wps:spPr>
                          <a:xfrm>
                            <a:off x="5286" y="647167"/>
                            <a:ext cx="2098219" cy="0"/>
                          </a:xfrm>
                          <a:prstGeom prst="line">
                            <a:avLst/>
                          </a:prstGeom>
                          <a:ln w="63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94" name="Straight Connector 494"/>
                        <wps:cNvCnPr/>
                        <wps:spPr>
                          <a:xfrm>
                            <a:off x="852405" y="102099"/>
                            <a:ext cx="0" cy="1176227"/>
                          </a:xfrm>
                          <a:prstGeom prst="line">
                            <a:avLst/>
                          </a:prstGeom>
                          <a:ln w="63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95" name="Text Box 495"/>
                        <wps:cNvSpPr txBox="1"/>
                        <wps:spPr>
                          <a:xfrm>
                            <a:off x="1820032" y="866326"/>
                            <a:ext cx="343048" cy="228600"/>
                          </a:xfrm>
                          <a:prstGeom prst="rect">
                            <a:avLst/>
                          </a:prstGeom>
                          <a:noFill/>
                          <a:ln w="6350">
                            <a:noFill/>
                          </a:ln>
                        </wps:spPr>
                        <wps:txbx>
                          <w:txbxContent>
                            <w:p w14:paraId="75B55909" w14:textId="77777777" w:rsidR="00AB1A6D" w:rsidRPr="00E45A9B" w:rsidRDefault="00AB1A6D" w:rsidP="002E7348">
                              <w:pPr>
                                <w:jc w:val="right"/>
                                <w:rPr>
                                  <w:i/>
                                </w:rPr>
                              </w:pPr>
                              <w:r w:rsidRPr="00E45A9B">
                                <w:rPr>
                                  <w:i/>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6" name="Text Box 496"/>
                        <wps:cNvSpPr txBox="1"/>
                        <wps:spPr>
                          <a:xfrm>
                            <a:off x="739078" y="27921"/>
                            <a:ext cx="343048" cy="228600"/>
                          </a:xfrm>
                          <a:prstGeom prst="rect">
                            <a:avLst/>
                          </a:prstGeom>
                          <a:noFill/>
                          <a:ln w="6350">
                            <a:noFill/>
                          </a:ln>
                        </wps:spPr>
                        <wps:txbx>
                          <w:txbxContent>
                            <w:p w14:paraId="41EE9462" w14:textId="77777777" w:rsidR="00AB1A6D" w:rsidRPr="00E45A9B" w:rsidRDefault="00AB1A6D" w:rsidP="002E7348">
                              <w:pPr>
                                <w:rPr>
                                  <w:i/>
                                </w:rPr>
                              </w:pPr>
                              <w:r>
                                <w:rPr>
                                  <w:i/>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7" name="Straight Connector 497"/>
                        <wps:cNvCnPr/>
                        <wps:spPr>
                          <a:xfrm flipV="1">
                            <a:off x="1520325" y="447909"/>
                            <a:ext cx="0" cy="667597"/>
                          </a:xfrm>
                          <a:prstGeom prst="line">
                            <a:avLst/>
                          </a:prstGeom>
                          <a:ln w="1270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498" name="Straight Connector 498"/>
                        <wps:cNvCnPr/>
                        <wps:spPr>
                          <a:xfrm flipV="1">
                            <a:off x="897684" y="424692"/>
                            <a:ext cx="579420" cy="225392"/>
                          </a:xfrm>
                          <a:prstGeom prst="line">
                            <a:avLst/>
                          </a:prstGeom>
                          <a:ln w="1270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499" name="Text Box 499"/>
                        <wps:cNvSpPr txBox="1"/>
                        <wps:spPr>
                          <a:xfrm>
                            <a:off x="714851" y="490839"/>
                            <a:ext cx="159160" cy="228600"/>
                          </a:xfrm>
                          <a:prstGeom prst="rect">
                            <a:avLst/>
                          </a:prstGeom>
                          <a:noFill/>
                          <a:ln w="6350">
                            <a:noFill/>
                          </a:ln>
                        </wps:spPr>
                        <wps:txbx>
                          <w:txbxContent>
                            <w:p w14:paraId="5BDA32F1" w14:textId="77777777" w:rsidR="00AB1A6D" w:rsidRPr="00205969" w:rsidRDefault="00AB1A6D" w:rsidP="002E7348">
                              <w:pPr>
                                <w:rPr>
                                  <w:sz w:val="20"/>
                                </w:rPr>
                              </w:pPr>
                              <w:r>
                                <w:rPr>
                                  <w:i/>
                                  <w:sz w:val="20"/>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0" name="Straight Arrow Connector 500"/>
                        <wps:cNvCnPr/>
                        <wps:spPr>
                          <a:xfrm>
                            <a:off x="5286" y="1115600"/>
                            <a:ext cx="2132645" cy="0"/>
                          </a:xfrm>
                          <a:prstGeom prst="straightConnector1">
                            <a:avLst/>
                          </a:prstGeom>
                          <a:ln w="19050">
                            <a:solidFill>
                              <a:srgbClr val="7030A0"/>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01" name="Freeform: Shape 501"/>
                        <wps:cNvSpPr/>
                        <wps:spPr>
                          <a:xfrm>
                            <a:off x="46680" y="161011"/>
                            <a:ext cx="1616208" cy="728447"/>
                          </a:xfrm>
                          <a:custGeom>
                            <a:avLst/>
                            <a:gdLst>
                              <a:gd name="connsiteX0" fmla="*/ 0 w 1616208"/>
                              <a:gd name="connsiteY0" fmla="*/ 0 h 30807"/>
                              <a:gd name="connsiteX1" fmla="*/ 1616208 w 1616208"/>
                              <a:gd name="connsiteY1" fmla="*/ 0 h 30807"/>
                              <a:gd name="connsiteX0" fmla="*/ 0 w 1616208"/>
                              <a:gd name="connsiteY0" fmla="*/ 0 h 390566"/>
                              <a:gd name="connsiteX1" fmla="*/ 1616208 w 1616208"/>
                              <a:gd name="connsiteY1" fmla="*/ 0 h 390566"/>
                              <a:gd name="connsiteX0" fmla="*/ 0 w 1616208"/>
                              <a:gd name="connsiteY0" fmla="*/ 0 h 704838"/>
                              <a:gd name="connsiteX1" fmla="*/ 1616208 w 1616208"/>
                              <a:gd name="connsiteY1" fmla="*/ 0 h 704838"/>
                              <a:gd name="connsiteX0" fmla="*/ 0 w 1616208"/>
                              <a:gd name="connsiteY0" fmla="*/ 0 h 741066"/>
                              <a:gd name="connsiteX1" fmla="*/ 1616208 w 1616208"/>
                              <a:gd name="connsiteY1" fmla="*/ 0 h 741066"/>
                              <a:gd name="connsiteX0" fmla="*/ 0 w 1616208"/>
                              <a:gd name="connsiteY0" fmla="*/ 0 h 730344"/>
                              <a:gd name="connsiteX1" fmla="*/ 1616208 w 1616208"/>
                              <a:gd name="connsiteY1" fmla="*/ 0 h 730344"/>
                              <a:gd name="connsiteX0" fmla="*/ 0 w 1616208"/>
                              <a:gd name="connsiteY0" fmla="*/ 0 h 728447"/>
                              <a:gd name="connsiteX1" fmla="*/ 1616208 w 1616208"/>
                              <a:gd name="connsiteY1" fmla="*/ 0 h 728447"/>
                            </a:gdLst>
                            <a:ahLst/>
                            <a:cxnLst>
                              <a:cxn ang="0">
                                <a:pos x="connsiteX0" y="connsiteY0"/>
                              </a:cxn>
                              <a:cxn ang="0">
                                <a:pos x="connsiteX1" y="connsiteY1"/>
                              </a:cxn>
                            </a:cxnLst>
                            <a:rect l="l" t="t" r="r" b="b"/>
                            <a:pathLst>
                              <a:path w="1616208" h="728447">
                                <a:moveTo>
                                  <a:pt x="0" y="0"/>
                                </a:moveTo>
                                <a:cubicBezTo>
                                  <a:pt x="546627" y="946233"/>
                                  <a:pt x="1024093" y="995974"/>
                                  <a:pt x="1616208" y="0"/>
                                </a:cubicBezTo>
                              </a:path>
                            </a:pathLst>
                          </a:custGeom>
                          <a:noFill/>
                          <a:ln w="28575">
                            <a:solidFill>
                              <a:srgbClr val="0070C0"/>
                            </a:solidFill>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Oval 502"/>
                        <wps:cNvSpPr/>
                        <wps:spPr>
                          <a:xfrm>
                            <a:off x="806406" y="604418"/>
                            <a:ext cx="91440" cy="914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Oval 503"/>
                        <wps:cNvSpPr/>
                        <wps:spPr>
                          <a:xfrm>
                            <a:off x="1477302" y="353973"/>
                            <a:ext cx="91440" cy="914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Text Box 504"/>
                        <wps:cNvSpPr txBox="1"/>
                        <wps:spPr>
                          <a:xfrm>
                            <a:off x="164087" y="931663"/>
                            <a:ext cx="577135" cy="228600"/>
                          </a:xfrm>
                          <a:prstGeom prst="rect">
                            <a:avLst/>
                          </a:prstGeom>
                          <a:noFill/>
                          <a:ln w="6350">
                            <a:noFill/>
                          </a:ln>
                        </wps:spPr>
                        <wps:txbx>
                          <w:txbxContent>
                            <w:p w14:paraId="436ECF23" w14:textId="77777777" w:rsidR="00AB1A6D" w:rsidRPr="00205969" w:rsidRDefault="00AB1A6D" w:rsidP="002E7348">
                              <w:pPr>
                                <w:rPr>
                                  <w:i/>
                                  <w:sz w:val="20"/>
                                </w:rPr>
                              </w:pPr>
                              <w:r w:rsidRPr="009414ED">
                                <w:rPr>
                                  <w:i/>
                                  <w:sz w:val="20"/>
                                </w:rPr>
                                <w:t>L</w:t>
                              </w:r>
                              <w:r>
                                <w:rPr>
                                  <w:sz w:val="20"/>
                                </w:rPr>
                                <w:t xml:space="preserve">: </w:t>
                              </w:r>
                              <w:r w:rsidRPr="009414ED">
                                <w:rPr>
                                  <w:i/>
                                  <w:sz w:val="20"/>
                                </w:rPr>
                                <w:t>y</w:t>
                              </w:r>
                              <w:r>
                                <w:rPr>
                                  <w:i/>
                                  <w:sz w:val="20"/>
                                </w:rPr>
                                <w:t xml:space="preserve"> </w:t>
                              </w:r>
                              <w:r w:rsidRPr="00205969">
                                <w:rPr>
                                  <w:i/>
                                  <w:sz w:val="20"/>
                                </w:rPr>
                                <w:t>=</w:t>
                              </w:r>
                              <w:r>
                                <w:rPr>
                                  <w:i/>
                                  <w:sz w:val="20"/>
                                </w:rPr>
                                <w:t xml:space="preserve"> </w:t>
                              </w:r>
                              <w:r>
                                <w:rPr>
                                  <w:rFonts w:cs="Times New Roman"/>
                                  <w:i/>
                                  <w:sz w:val="20"/>
                                </w:rPr>
                                <w:t>−</w:t>
                              </w:r>
                              <w:r w:rsidRPr="00205969">
                                <w:rPr>
                                  <w:i/>
                                  <w:sz w:val="20"/>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5" name="Text Box 505"/>
                        <wps:cNvSpPr txBox="1"/>
                        <wps:spPr>
                          <a:xfrm>
                            <a:off x="1605242" y="353973"/>
                            <a:ext cx="343048" cy="228600"/>
                          </a:xfrm>
                          <a:prstGeom prst="rect">
                            <a:avLst/>
                          </a:prstGeom>
                          <a:noFill/>
                          <a:ln w="6350">
                            <a:noFill/>
                          </a:ln>
                        </wps:spPr>
                        <wps:txbx>
                          <w:txbxContent>
                            <w:p w14:paraId="548AFC10" w14:textId="77777777" w:rsidR="00AB1A6D" w:rsidRPr="00205969" w:rsidRDefault="00AB1A6D" w:rsidP="002E7348">
                              <w:pPr>
                                <w:rPr>
                                  <w:sz w:val="20"/>
                                </w:rPr>
                              </w:pPr>
                              <w:r w:rsidRPr="005663E9">
                                <w:rPr>
                                  <w:i/>
                                  <w:sz w:val="20"/>
                                </w:rPr>
                                <w:t>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617840AC" id="Canvas 524" o:spid="_x0000_s1452" editas="canvas" alt="An upwards-opening parabola, with focus F at the origin, the vertex below that, and a line L with equation y equals negative p.  Dashed lines are drawn from F to a point Q on the parabola, and vertically from the point Q down to the line L." style="width:174.7pt;height:105.25pt;mso-position-horizontal-relative:char;mso-position-vertical-relative:line" coordsize="22186,1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">
                <v:shape id="_x0000_s1453" type="#_x0000_t75" alt="An upwards-opening parabola, with focus F at the origin, the vertex below that, and a line L with equation y equals negative p.  Dashed lines are drawn from F to a point Q on the parabola, and vertically from the point Q down to the line L." style="position:absolute;width:22186;height:13366;visibility:visible;mso-wrap-style:square">
                  <v:fill o:detectmouseclick="t"/>
                  <v:path o:connecttype="none"/>
                </v:shape>
                <v:line id="Straight Connector 493" o:spid="_x0000_s1454" style="position:absolute;visibility:visible;mso-wrap-style:square" from="52,6471" to="21035,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" strokecolor="black [3213]" strokeweight=".5pt">
                  <v:stroke endarrow="block" joinstyle="miter"/>
                </v:line>
                <v:line id="Straight Connector 494" o:spid="_x0000_s1455" style="position:absolute;visibility:visible;mso-wrap-style:square" from="8524,1020" to="8524,1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" strokecolor="black [3213]" strokeweight=".5pt">
                  <v:stroke startarrow="block" joinstyle="miter"/>
                </v:line>
                <v:shape id="Text Box 495" o:spid="_x0000_s1456" type="#_x0000_t202" style="position:absolute;left:18200;top:8663;width:3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" filled="f" stroked="f" strokeweight=".5pt">
                  <v:textbox inset="0,0,0,0">
                    <w:txbxContent>
                      <w:p w14:paraId="75B55909" w14:textId="77777777" w:rsidR="00AB1A6D" w:rsidRPr="00E45A9B" w:rsidRDefault="00AB1A6D" w:rsidP="002E7348">
                        <w:pPr>
                          <w:jc w:val="right"/>
                          <w:rPr>
                            <w:i/>
                          </w:rPr>
                        </w:pPr>
                        <w:r w:rsidRPr="00E45A9B">
                          <w:rPr>
                            <w:i/>
                          </w:rPr>
                          <w:t>x</w:t>
                        </w:r>
                      </w:p>
                    </w:txbxContent>
                  </v:textbox>
                </v:shape>
                <v:shape id="Text Box 496" o:spid="_x0000_s1457" type="#_x0000_t202" style="position:absolute;left:7390;top:279;width:343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" filled="f" stroked="f" strokeweight=".5pt">
                  <v:textbox inset="0,0,0,0">
                    <w:txbxContent>
                      <w:p w14:paraId="41EE9462" w14:textId="77777777" w:rsidR="00AB1A6D" w:rsidRPr="00E45A9B" w:rsidRDefault="00AB1A6D" w:rsidP="002E7348">
                        <w:pPr>
                          <w:rPr>
                            <w:i/>
                          </w:rPr>
                        </w:pPr>
                        <w:r>
                          <w:rPr>
                            <w:i/>
                          </w:rPr>
                          <w:t>y</w:t>
                        </w:r>
                      </w:p>
                    </w:txbxContent>
                  </v:textbox>
                </v:shape>
                <v:line id="Straight Connector 497" o:spid="_x0000_s1458" style="position:absolute;flip:y;visibility:visible;mso-wrap-style:square" from="15203,4479" to="15203,1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" strokecolor="#c00000" strokeweight="1pt">
                  <v:stroke dashstyle="dash" joinstyle="miter"/>
                </v:line>
                <v:line id="Straight Connector 498" o:spid="_x0000_s1459" style="position:absolute;flip:y;visibility:visible;mso-wrap-style:square" from="8976,4246" to="14771,6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" strokecolor="#c00000" strokeweight="1pt">
                  <v:stroke dashstyle="dash" joinstyle="miter"/>
                </v:line>
                <v:shape id="Text Box 499" o:spid="_x0000_s1460" type="#_x0000_t202" style="position:absolute;left:7148;top:4908;width:15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" filled="f" stroked="f" strokeweight=".5pt">
                  <v:textbox inset="0,0,0,0">
                    <w:txbxContent>
                      <w:p w14:paraId="5BDA32F1" w14:textId="77777777" w:rsidR="00AB1A6D" w:rsidRPr="00205969" w:rsidRDefault="00AB1A6D" w:rsidP="002E7348">
                        <w:pPr>
                          <w:rPr>
                            <w:sz w:val="20"/>
                          </w:rPr>
                        </w:pPr>
                        <w:r>
                          <w:rPr>
                            <w:i/>
                            <w:sz w:val="20"/>
                          </w:rPr>
                          <w:t>F</w:t>
                        </w:r>
                      </w:p>
                    </w:txbxContent>
                  </v:textbox>
                </v:shape>
                <v:shape id="Straight Arrow Connector 500" o:spid="_x0000_s1461" type="#_x0000_t32" style="position:absolute;left:52;top:11156;width:213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" strokecolor="#7030a0" strokeweight="1.5pt">
                  <v:stroke dashstyle="dash" joinstyle="miter"/>
                </v:shape>
                <v:shape id="Freeform: Shape 501" o:spid="_x0000_s1462" style="position:absolute;left:466;top:1610;width:16162;height:7284;visibility:visible;mso-wrap-style:square;v-text-anchor:middle" coordsize="1616208,7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" path="m,c546627,946233,1024093,995974,1616208,e" filled="f" strokecolor="#0070c0" strokeweight="2.25pt">
                  <v:stroke startarrow="block" endarrow="block" joinstyle="miter"/>
                  <v:path arrowok="t" o:connecttype="custom" o:connectlocs="0,0;1616208,0" o:connectangles="0,0"/>
                </v:shape>
                <v:oval id="Oval 502" o:spid="_x0000_s1463" style="position:absolute;left:8064;top:6044;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" fillcolor="black [3213]" strokecolor="black [3213]" strokeweight="1pt">
                  <v:stroke joinstyle="miter"/>
                </v:oval>
                <v:oval id="Oval 503" o:spid="_x0000_s1464" style="position:absolute;left:14773;top:3539;width:914;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" fillcolor="black [3213]" strokecolor="black [3213]" strokeweight="1pt">
                  <v:stroke joinstyle="miter"/>
                </v:oval>
                <v:shape id="Text Box 504" o:spid="_x0000_s1465" type="#_x0000_t202" style="position:absolute;left:1640;top:9316;width:57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" filled="f" stroked="f" strokeweight=".5pt">
                  <v:textbox inset="0,0,0,0">
                    <w:txbxContent>
                      <w:p w14:paraId="436ECF23" w14:textId="77777777" w:rsidR="00AB1A6D" w:rsidRPr="00205969" w:rsidRDefault="00AB1A6D" w:rsidP="002E7348">
                        <w:pPr>
                          <w:rPr>
                            <w:i/>
                            <w:sz w:val="20"/>
                          </w:rPr>
                        </w:pPr>
                        <w:r w:rsidRPr="009414ED">
                          <w:rPr>
                            <w:i/>
                            <w:sz w:val="20"/>
                          </w:rPr>
                          <w:t>L</w:t>
                        </w:r>
                        <w:r>
                          <w:rPr>
                            <w:sz w:val="20"/>
                          </w:rPr>
                          <w:t xml:space="preserve">: </w:t>
                        </w:r>
                        <w:r w:rsidRPr="009414ED">
                          <w:rPr>
                            <w:i/>
                            <w:sz w:val="20"/>
                          </w:rPr>
                          <w:t>y</w:t>
                        </w:r>
                        <w:r>
                          <w:rPr>
                            <w:i/>
                            <w:sz w:val="20"/>
                          </w:rPr>
                          <w:t xml:space="preserve"> </w:t>
                        </w:r>
                        <w:r w:rsidRPr="00205969">
                          <w:rPr>
                            <w:i/>
                            <w:sz w:val="20"/>
                          </w:rPr>
                          <w:t>=</w:t>
                        </w:r>
                        <w:r>
                          <w:rPr>
                            <w:i/>
                            <w:sz w:val="20"/>
                          </w:rPr>
                          <w:t xml:space="preserve"> </w:t>
                        </w:r>
                        <w:r>
                          <w:rPr>
                            <w:rFonts w:cs="Times New Roman"/>
                            <w:i/>
                            <w:sz w:val="20"/>
                          </w:rPr>
                          <w:t>−</w:t>
                        </w:r>
                        <w:r w:rsidRPr="00205969">
                          <w:rPr>
                            <w:i/>
                            <w:sz w:val="20"/>
                          </w:rPr>
                          <w:t>p</w:t>
                        </w:r>
                      </w:p>
                    </w:txbxContent>
                  </v:textbox>
                </v:shape>
                <v:shape id="Text Box 505" o:spid="_x0000_s1466" type="#_x0000_t202" style="position:absolute;left:16052;top:3539;width:3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" filled="f" stroked="f" strokeweight=".5pt">
                  <v:textbox inset="0,0,0,0">
                    <w:txbxContent>
                      <w:p w14:paraId="548AFC10" w14:textId="77777777" w:rsidR="00AB1A6D" w:rsidRPr="00205969" w:rsidRDefault="00AB1A6D" w:rsidP="002E7348">
                        <w:pPr>
                          <w:rPr>
                            <w:sz w:val="20"/>
                          </w:rPr>
                        </w:pPr>
                        <w:r w:rsidRPr="005663E9">
                          <w:rPr>
                            <w:i/>
                            <w:sz w:val="20"/>
                          </w:rPr>
                          <w:t>Q</w:t>
                        </w:r>
                      </w:p>
                    </w:txbxContent>
                  </v:textbox>
                </v:shape>
                <w10:anchorlock/>
              </v:group>
            </w:pict>
          </mc:Fallback>
        </mc:AlternateContent>
      </w:r>
      <w:r>
        <w:t xml:space="preserve">               </w:t>
      </w:r>
      <w:r>
        <w:rPr>
          <w:noProof/>
        </w:rPr>
        <mc:AlternateContent>
          <mc:Choice Requires="wpc">
            <w:drawing>
              <wp:inline distT="0" distB="0" distL="0" distR="0" wp14:anchorId="45EFC63B" wp14:editId="4A30FFCA">
                <wp:extent cx="1497138" cy="1336675"/>
                <wp:effectExtent l="0" t="0" r="8255" b="0"/>
                <wp:docPr id="525" name="Canvas 525" descr="An horizontal ellipse with major axis on the x axis, with rightmost focus F at the origin.  A vertical line L has equation x equals p.  A dashed line is drawn from F to a point Q on the ellipse, and a horizontal line is drawn from Q to the line L."/>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06" name="Straight Connector 506"/>
                        <wps:cNvCnPr/>
                        <wps:spPr>
                          <a:xfrm flipV="1">
                            <a:off x="36033" y="647167"/>
                            <a:ext cx="1374684" cy="2917"/>
                          </a:xfrm>
                          <a:prstGeom prst="line">
                            <a:avLst/>
                          </a:prstGeom>
                          <a:ln w="63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07" name="Straight Connector 507"/>
                        <wps:cNvCnPr/>
                        <wps:spPr>
                          <a:xfrm>
                            <a:off x="739943" y="102099"/>
                            <a:ext cx="0" cy="1102552"/>
                          </a:xfrm>
                          <a:prstGeom prst="line">
                            <a:avLst/>
                          </a:prstGeom>
                          <a:ln w="63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08" name="Text Box 508"/>
                        <wps:cNvSpPr txBox="1"/>
                        <wps:spPr>
                          <a:xfrm>
                            <a:off x="1055147" y="647167"/>
                            <a:ext cx="343048" cy="228600"/>
                          </a:xfrm>
                          <a:prstGeom prst="rect">
                            <a:avLst/>
                          </a:prstGeom>
                          <a:noFill/>
                          <a:ln w="6350">
                            <a:noFill/>
                          </a:ln>
                        </wps:spPr>
                        <wps:txbx>
                          <w:txbxContent>
                            <w:p w14:paraId="377CF194" w14:textId="77777777" w:rsidR="00AB1A6D" w:rsidRPr="00E45A9B" w:rsidRDefault="00AB1A6D" w:rsidP="002E7348">
                              <w:pPr>
                                <w:jc w:val="right"/>
                                <w:rPr>
                                  <w:i/>
                                </w:rPr>
                              </w:pPr>
                              <w:r w:rsidRPr="00E45A9B">
                                <w:rPr>
                                  <w:i/>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9" name="Text Box 509"/>
                        <wps:cNvSpPr txBox="1"/>
                        <wps:spPr>
                          <a:xfrm>
                            <a:off x="626712" y="27921"/>
                            <a:ext cx="343048" cy="228600"/>
                          </a:xfrm>
                          <a:prstGeom prst="rect">
                            <a:avLst/>
                          </a:prstGeom>
                          <a:noFill/>
                          <a:ln w="6350">
                            <a:noFill/>
                          </a:ln>
                        </wps:spPr>
                        <wps:txbx>
                          <w:txbxContent>
                            <w:p w14:paraId="45C5E8D0" w14:textId="77777777" w:rsidR="00AB1A6D" w:rsidRPr="00E45A9B" w:rsidRDefault="00AB1A6D" w:rsidP="002E7348">
                              <w:pPr>
                                <w:rPr>
                                  <w:i/>
                                </w:rPr>
                              </w:pPr>
                              <w:r>
                                <w:rPr>
                                  <w:i/>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0" name="Text Box 510"/>
                        <wps:cNvSpPr txBox="1"/>
                        <wps:spPr>
                          <a:xfrm>
                            <a:off x="611442" y="692391"/>
                            <a:ext cx="159160" cy="228600"/>
                          </a:xfrm>
                          <a:prstGeom prst="rect">
                            <a:avLst/>
                          </a:prstGeom>
                          <a:noFill/>
                          <a:ln w="6350">
                            <a:noFill/>
                          </a:ln>
                        </wps:spPr>
                        <wps:txbx>
                          <w:txbxContent>
                            <w:p w14:paraId="7D4A13B1" w14:textId="77777777" w:rsidR="00AB1A6D" w:rsidRPr="00205969" w:rsidRDefault="00AB1A6D" w:rsidP="002E7348">
                              <w:pPr>
                                <w:rPr>
                                  <w:sz w:val="20"/>
                                </w:rPr>
                              </w:pPr>
                              <w:r>
                                <w:rPr>
                                  <w:i/>
                                  <w:sz w:val="20"/>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1" name="Text Box 511"/>
                        <wps:cNvSpPr txBox="1"/>
                        <wps:spPr>
                          <a:xfrm>
                            <a:off x="1028840" y="971491"/>
                            <a:ext cx="468497" cy="228600"/>
                          </a:xfrm>
                          <a:prstGeom prst="rect">
                            <a:avLst/>
                          </a:prstGeom>
                          <a:noFill/>
                          <a:ln w="6350">
                            <a:noFill/>
                          </a:ln>
                        </wps:spPr>
                        <wps:txbx>
                          <w:txbxContent>
                            <w:p w14:paraId="140B2E8B" w14:textId="77777777" w:rsidR="00AB1A6D" w:rsidRPr="00205969" w:rsidRDefault="00AB1A6D" w:rsidP="002E7348">
                              <w:pPr>
                                <w:rPr>
                                  <w:i/>
                                  <w:sz w:val="20"/>
                                </w:rPr>
                              </w:pPr>
                              <w:r w:rsidRPr="009414ED">
                                <w:rPr>
                                  <w:i/>
                                  <w:sz w:val="20"/>
                                </w:rPr>
                                <w:t>L</w:t>
                              </w:r>
                              <w:r>
                                <w:rPr>
                                  <w:sz w:val="20"/>
                                </w:rPr>
                                <w:t xml:space="preserve">: </w:t>
                              </w:r>
                              <w:r>
                                <w:rPr>
                                  <w:i/>
                                  <w:sz w:val="20"/>
                                </w:rPr>
                                <w:t>x</w:t>
                              </w:r>
                              <w:r w:rsidRPr="00205969">
                                <w:rPr>
                                  <w:i/>
                                  <w:sz w:val="20"/>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2" name="Text Box 512"/>
                        <wps:cNvSpPr txBox="1"/>
                        <wps:spPr>
                          <a:xfrm>
                            <a:off x="427565" y="219309"/>
                            <a:ext cx="343048" cy="228600"/>
                          </a:xfrm>
                          <a:prstGeom prst="rect">
                            <a:avLst/>
                          </a:prstGeom>
                          <a:noFill/>
                          <a:ln w="6350">
                            <a:noFill/>
                          </a:ln>
                        </wps:spPr>
                        <wps:txbx>
                          <w:txbxContent>
                            <w:p w14:paraId="4018EBC7" w14:textId="77777777" w:rsidR="00AB1A6D" w:rsidRPr="00205969" w:rsidRDefault="00AB1A6D" w:rsidP="002E7348">
                              <w:pPr>
                                <w:rPr>
                                  <w:sz w:val="20"/>
                                </w:rPr>
                              </w:pPr>
                              <w:r w:rsidRPr="005663E9">
                                <w:rPr>
                                  <w:i/>
                                  <w:sz w:val="20"/>
                                </w:rPr>
                                <w:t>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3" name="Straight Connector 513"/>
                        <wps:cNvCnPr/>
                        <wps:spPr>
                          <a:xfrm flipH="1" flipV="1">
                            <a:off x="508664" y="385541"/>
                            <a:ext cx="261817" cy="307332"/>
                          </a:xfrm>
                          <a:prstGeom prst="line">
                            <a:avLst/>
                          </a:prstGeom>
                          <a:ln w="1270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514" name="Straight Arrow Connector 514"/>
                        <wps:cNvCnPr/>
                        <wps:spPr>
                          <a:xfrm flipV="1">
                            <a:off x="987205" y="130941"/>
                            <a:ext cx="0" cy="1073710"/>
                          </a:xfrm>
                          <a:prstGeom prst="straightConnector1">
                            <a:avLst/>
                          </a:prstGeom>
                          <a:ln w="19050">
                            <a:solidFill>
                              <a:srgbClr val="7030A0"/>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15" name="Oval 515"/>
                        <wps:cNvSpPr/>
                        <wps:spPr>
                          <a:xfrm rot="16200000">
                            <a:off x="692432" y="614824"/>
                            <a:ext cx="91440" cy="914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Oval 516"/>
                        <wps:cNvSpPr/>
                        <wps:spPr>
                          <a:xfrm rot="16200000">
                            <a:off x="293276" y="256447"/>
                            <a:ext cx="472403" cy="790708"/>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Straight Connector 517"/>
                        <wps:cNvCnPr/>
                        <wps:spPr>
                          <a:xfrm flipH="1">
                            <a:off x="586622" y="413443"/>
                            <a:ext cx="382998" cy="4427"/>
                          </a:xfrm>
                          <a:prstGeom prst="line">
                            <a:avLst/>
                          </a:prstGeom>
                          <a:ln w="1270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518" name="Oval 518"/>
                        <wps:cNvSpPr/>
                        <wps:spPr>
                          <a:xfrm rot="16200000">
                            <a:off x="495273" y="372150"/>
                            <a:ext cx="91440" cy="914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5EFC63B" id="Canvas 525" o:spid="_x0000_s1467" editas="canvas" alt="An horizontal ellipse with major axis on the x axis, with rightmost focus F at the origin.  A vertical line L has equation x equals p.  A dashed line is drawn from F to a point Q on the ellipse, and a horizontal line is drawn from Q to the line L." style="width:117.9pt;height:105.25pt;mso-position-horizontal-relative:char;mso-position-vertical-relative:line" coordsize="14966,1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">
                <v:shape id="_x0000_s1468" type="#_x0000_t75" alt="An horizontal ellipse with major axis on the x axis, with rightmost focus F at the origin.  A vertical line L has equation x equals p.  A dashed line is drawn from F to a point Q on the ellipse, and a horizontal line is drawn from Q to the line L." style="position:absolute;width:14966;height:13366;visibility:visible;mso-wrap-style:square">
                  <v:fill o:detectmouseclick="t"/>
                  <v:path o:connecttype="none"/>
                </v:shape>
                <v:line id="Straight Connector 506" o:spid="_x0000_s1469" style="position:absolute;flip:y;visibility:visible;mso-wrap-style:square" from="360,6471" to="14107,6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" strokecolor="black [3213]" strokeweight=".5pt">
                  <v:stroke endarrow="block" joinstyle="miter"/>
                </v:line>
                <v:line id="Straight Connector 507" o:spid="_x0000_s1470" style="position:absolute;visibility:visible;mso-wrap-style:square" from="7399,1020" to="7399,1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" strokecolor="black [3213]" strokeweight=".5pt">
                  <v:stroke startarrow="block" joinstyle="miter"/>
                </v:line>
                <v:shape id="Text Box 508" o:spid="_x0000_s1471" type="#_x0000_t202" style="position:absolute;left:10551;top:6471;width:3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" filled="f" stroked="f" strokeweight=".5pt">
                  <v:textbox inset="0,0,0,0">
                    <w:txbxContent>
                      <w:p w14:paraId="377CF194" w14:textId="77777777" w:rsidR="00AB1A6D" w:rsidRPr="00E45A9B" w:rsidRDefault="00AB1A6D" w:rsidP="002E7348">
                        <w:pPr>
                          <w:jc w:val="right"/>
                          <w:rPr>
                            <w:i/>
                          </w:rPr>
                        </w:pPr>
                        <w:r w:rsidRPr="00E45A9B">
                          <w:rPr>
                            <w:i/>
                          </w:rPr>
                          <w:t>x</w:t>
                        </w:r>
                      </w:p>
                    </w:txbxContent>
                  </v:textbox>
                </v:shape>
                <v:shape id="Text Box 509" o:spid="_x0000_s1472" type="#_x0000_t202" style="position:absolute;left:6267;top:279;width:3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" filled="f" stroked="f" strokeweight=".5pt">
                  <v:textbox inset="0,0,0,0">
                    <w:txbxContent>
                      <w:p w14:paraId="45C5E8D0" w14:textId="77777777" w:rsidR="00AB1A6D" w:rsidRPr="00E45A9B" w:rsidRDefault="00AB1A6D" w:rsidP="002E7348">
                        <w:pPr>
                          <w:rPr>
                            <w:i/>
                          </w:rPr>
                        </w:pPr>
                        <w:r>
                          <w:rPr>
                            <w:i/>
                          </w:rPr>
                          <w:t>y</w:t>
                        </w:r>
                      </w:p>
                    </w:txbxContent>
                  </v:textbox>
                </v:shape>
                <v:shape id="Text Box 510" o:spid="_x0000_s1473" type="#_x0000_t202" style="position:absolute;left:6114;top:6923;width:15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" filled="f" stroked="f" strokeweight=".5pt">
                  <v:textbox inset="0,0,0,0">
                    <w:txbxContent>
                      <w:p w14:paraId="7D4A13B1" w14:textId="77777777" w:rsidR="00AB1A6D" w:rsidRPr="00205969" w:rsidRDefault="00AB1A6D" w:rsidP="002E7348">
                        <w:pPr>
                          <w:rPr>
                            <w:sz w:val="20"/>
                          </w:rPr>
                        </w:pPr>
                        <w:r>
                          <w:rPr>
                            <w:i/>
                            <w:sz w:val="20"/>
                          </w:rPr>
                          <w:t>F</w:t>
                        </w:r>
                      </w:p>
                    </w:txbxContent>
                  </v:textbox>
                </v:shape>
                <v:shape id="Text Box 511" o:spid="_x0000_s1474" type="#_x0000_t202" style="position:absolute;left:10288;top:9714;width:468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" filled="f" stroked="f" strokeweight=".5pt">
                  <v:textbox inset="0,0,0,0">
                    <w:txbxContent>
                      <w:p w14:paraId="140B2E8B" w14:textId="77777777" w:rsidR="00AB1A6D" w:rsidRPr="00205969" w:rsidRDefault="00AB1A6D" w:rsidP="002E7348">
                        <w:pPr>
                          <w:rPr>
                            <w:i/>
                            <w:sz w:val="20"/>
                          </w:rPr>
                        </w:pPr>
                        <w:r w:rsidRPr="009414ED">
                          <w:rPr>
                            <w:i/>
                            <w:sz w:val="20"/>
                          </w:rPr>
                          <w:t>L</w:t>
                        </w:r>
                        <w:r>
                          <w:rPr>
                            <w:sz w:val="20"/>
                          </w:rPr>
                          <w:t xml:space="preserve">: </w:t>
                        </w:r>
                        <w:r>
                          <w:rPr>
                            <w:i/>
                            <w:sz w:val="20"/>
                          </w:rPr>
                          <w:t>x</w:t>
                        </w:r>
                        <w:r w:rsidRPr="00205969">
                          <w:rPr>
                            <w:i/>
                            <w:sz w:val="20"/>
                          </w:rPr>
                          <w:t>=p</w:t>
                        </w:r>
                      </w:p>
                    </w:txbxContent>
                  </v:textbox>
                </v:shape>
                <v:shape id="Text Box 512" o:spid="_x0000_s1475" type="#_x0000_t202" style="position:absolute;left:4275;top:2193;width:343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" filled="f" stroked="f" strokeweight=".5pt">
                  <v:textbox inset="0,0,0,0">
                    <w:txbxContent>
                      <w:p w14:paraId="4018EBC7" w14:textId="77777777" w:rsidR="00AB1A6D" w:rsidRPr="00205969" w:rsidRDefault="00AB1A6D" w:rsidP="002E7348">
                        <w:pPr>
                          <w:rPr>
                            <w:sz w:val="20"/>
                          </w:rPr>
                        </w:pPr>
                        <w:r w:rsidRPr="005663E9">
                          <w:rPr>
                            <w:i/>
                            <w:sz w:val="20"/>
                          </w:rPr>
                          <w:t>Q</w:t>
                        </w:r>
                      </w:p>
                    </w:txbxContent>
                  </v:textbox>
                </v:shape>
                <v:line id="Straight Connector 513" o:spid="_x0000_s1476" style="position:absolute;flip:x y;visibility:visible;mso-wrap-style:square" from="5086,3855" to="7704,6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" strokecolor="#c00000" strokeweight="1pt">
                  <v:stroke dashstyle="dash" joinstyle="miter"/>
                </v:line>
                <v:shape id="Straight Arrow Connector 514" o:spid="_x0000_s1477" type="#_x0000_t32" style="position:absolute;left:9872;top:1309;width:0;height:107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" strokecolor="#7030a0" strokeweight="1.5pt">
                  <v:stroke dashstyle="dash" joinstyle="miter"/>
                </v:shape>
                <v:oval id="Oval 515" o:spid="_x0000_s1478" style="position:absolute;left:6924;top:6148;width:914;height:9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" fillcolor="black [3213]" strokecolor="black [3213]" strokeweight="1pt">
                  <v:stroke joinstyle="miter"/>
                </v:oval>
                <v:oval id="Oval 516" o:spid="_x0000_s1479" style="position:absolute;left:2932;top:2564;width:4725;height:79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" filled="f" strokecolor="#0070c0" strokeweight="2.25pt">
                  <v:stroke joinstyle="miter"/>
                </v:oval>
                <v:line id="Straight Connector 517" o:spid="_x0000_s1480" style="position:absolute;flip:x;visibility:visible;mso-wrap-style:square" from="5866,4134" to="9696,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" strokecolor="#c00000" strokeweight="1pt">
                  <v:stroke dashstyle="dash" joinstyle="miter"/>
                </v:line>
                <v:oval id="Oval 518" o:spid="_x0000_s1481" style="position:absolute;left:4953;top:3720;width:914;height:9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" fillcolor="black [3213]" strokecolor="black [3213]" strokeweight="1pt">
                  <v:stroke joinstyle="miter"/>
                </v:oval>
                <w10:anchorlock/>
              </v:group>
            </w:pict>
          </mc:Fallback>
        </mc:AlternateContent>
      </w:r>
      <w:r w:rsidR="0087493A">
        <w:tab/>
      </w:r>
    </w:p>
    <w:p w14:paraId="0C8B5DCC" w14:textId="77777777" w:rsidR="004C37EC" w:rsidRPr="004C37EC" w:rsidRDefault="004C37EC" w:rsidP="004C37EC">
      <w:pPr>
        <w:pStyle w:val="Definition"/>
        <w:rPr>
          <w:sz w:val="20"/>
          <w:szCs w:val="20"/>
        </w:rPr>
      </w:pPr>
      <w:r w:rsidRPr="004C37EC">
        <w:rPr>
          <w:sz w:val="20"/>
          <w:szCs w:val="20"/>
        </w:rPr>
        <w:t xml:space="preserve">Warning: the eccentricity, </w:t>
      </w:r>
      <w:r w:rsidRPr="004C37EC">
        <w:rPr>
          <w:i/>
          <w:sz w:val="20"/>
          <w:szCs w:val="20"/>
        </w:rPr>
        <w:t>e</w:t>
      </w:r>
      <w:r w:rsidRPr="004C37EC">
        <w:rPr>
          <w:sz w:val="20"/>
          <w:szCs w:val="20"/>
        </w:rPr>
        <w:t xml:space="preserve">, is </w:t>
      </w:r>
      <w:r w:rsidRPr="004C37EC">
        <w:rPr>
          <w:b/>
          <w:sz w:val="20"/>
          <w:szCs w:val="20"/>
        </w:rPr>
        <w:t>not</w:t>
      </w:r>
      <w:r w:rsidRPr="004C37EC">
        <w:rPr>
          <w:sz w:val="20"/>
          <w:szCs w:val="20"/>
        </w:rPr>
        <w:t xml:space="preserve"> the Euler constant </w:t>
      </w:r>
      <w:r w:rsidRPr="004C37EC">
        <w:rPr>
          <w:i/>
          <w:sz w:val="20"/>
          <w:szCs w:val="20"/>
        </w:rPr>
        <w:t>e</w:t>
      </w:r>
      <w:r w:rsidRPr="004C37EC">
        <w:rPr>
          <w:sz w:val="20"/>
          <w:szCs w:val="20"/>
        </w:rPr>
        <w:t xml:space="preserve"> ≈ 2.71828 we studied with exponentials</w:t>
      </w:r>
    </w:p>
    <w:p w14:paraId="599A1CE5" w14:textId="77777777" w:rsidR="002E7348" w:rsidRDefault="002E7348" w:rsidP="002E7348"/>
    <w:p w14:paraId="08536977" w14:textId="77777777" w:rsidR="004C37EC" w:rsidRDefault="004C37EC" w:rsidP="002E7348"/>
    <w:p w14:paraId="0301BFC5" w14:textId="77777777" w:rsidR="002E7348" w:rsidRDefault="002E7348" w:rsidP="002E7348">
      <w:pPr>
        <w:rPr>
          <w:b/>
        </w:rPr>
      </w:pPr>
      <w:r>
        <w:rPr>
          <w:b/>
        </w:rPr>
        <w:t>The Polar Form of a Conic</w:t>
      </w:r>
      <w:r>
        <w:rPr>
          <w:b/>
        </w:rPr>
        <w:fldChar w:fldCharType="begin"/>
      </w:r>
      <w:r>
        <w:instrText xml:space="preserve"> XE "</w:instrText>
      </w:r>
      <w:r w:rsidRPr="002D19C2">
        <w:rPr>
          <w:b/>
        </w:rPr>
        <w:instrText>Polar Form of a Conic</w:instrText>
      </w:r>
      <w:r>
        <w:instrText xml:space="preserve">" </w:instrText>
      </w:r>
      <w:r>
        <w:rPr>
          <w:b/>
        </w:rPr>
        <w:fldChar w:fldCharType="end"/>
      </w:r>
    </w:p>
    <w:p w14:paraId="75268B41" w14:textId="77777777" w:rsidR="00E63C2B" w:rsidRDefault="00E63C2B" w:rsidP="002E7348"/>
    <w:p w14:paraId="62B940A3" w14:textId="77777777" w:rsidR="002E7348" w:rsidRDefault="002E7348" w:rsidP="002E7348">
      <w:r>
        <w:t xml:space="preserve">To create a general equation for a conic section using the definition above, we will use polar coordinates.  Represent </w:t>
      </w:r>
      <w:r w:rsidR="004D308A" w:rsidRPr="00E45A9B">
        <w:rPr>
          <w:position w:val="-10"/>
        </w:rPr>
        <w:object w:dxaOrig="760" w:dyaOrig="340" w14:anchorId="54A05BBA">
          <v:shape id="_x0000_i1552" type="#_x0000_t75" style="width:39pt;height:18.75pt" o:ole="">
            <v:imagedata r:id="rId1157" o:title=""/>
          </v:shape>
          <o:OLEObject Type="Embed" ProgID="Equation.3" ShapeID="_x0000_i1552" DrawAspect="Content" ObjectID="_1719178029" r:id="rId1158"/>
        </w:object>
      </w:r>
      <w:r>
        <w:t xml:space="preserve"> in polar coordinates so </w:t>
      </w:r>
      <w:r w:rsidR="004C37EC" w:rsidRPr="00E45A9B">
        <w:rPr>
          <w:position w:val="-10"/>
        </w:rPr>
        <w:object w:dxaOrig="2480" w:dyaOrig="340" w14:anchorId="26EBD7EC">
          <v:shape id="_x0000_i1553" type="#_x0000_t75" style="width:123.75pt;height:18.75pt" o:ole="">
            <v:imagedata r:id="rId1159" o:title=""/>
          </v:shape>
          <o:OLEObject Type="Embed" ProgID="Equation.3" ShapeID="_x0000_i1553" DrawAspect="Content" ObjectID="_1719178030" r:id="rId1160"/>
        </w:object>
      </w:r>
      <w:r>
        <w:t xml:space="preserve">.  For now, we’ll focus on the case of a horizontal directrix at </w:t>
      </w:r>
      <w:r w:rsidR="004D308A" w:rsidRPr="00E45A9B">
        <w:rPr>
          <w:position w:val="-10"/>
        </w:rPr>
        <w:object w:dxaOrig="740" w:dyaOrig="260" w14:anchorId="40C73B0C">
          <v:shape id="_x0000_i1554" type="#_x0000_t75" style="width:36.75pt;height:12pt" o:ole="">
            <v:imagedata r:id="rId1161" o:title=""/>
          </v:shape>
          <o:OLEObject Type="Embed" ProgID="Equation.3" ShapeID="_x0000_i1554" DrawAspect="Content" ObjectID="_1719178031" r:id="rId1162"/>
        </w:object>
      </w:r>
      <w:r>
        <w:t xml:space="preserve">, as in the picture </w:t>
      </w:r>
      <w:r w:rsidR="004C37EC">
        <w:t xml:space="preserve">above </w:t>
      </w:r>
      <w:r>
        <w:t>on the left.</w:t>
      </w:r>
    </w:p>
    <w:p w14:paraId="77F1A014" w14:textId="77777777" w:rsidR="002E7348" w:rsidRDefault="002E7348" w:rsidP="002E7348"/>
    <w:p w14:paraId="0B970A91" w14:textId="77777777" w:rsidR="002E7348" w:rsidRDefault="002E7348" w:rsidP="002E7348">
      <w:r>
        <w:t xml:space="preserve">The distance from the focus to the point </w:t>
      </w:r>
      <w:r>
        <w:rPr>
          <w:i/>
        </w:rPr>
        <w:t>Q</w:t>
      </w:r>
      <w:r>
        <w:t xml:space="preserve"> in polar </w:t>
      </w:r>
      <w:r w:rsidR="004C37EC">
        <w:t>is</w:t>
      </w:r>
      <w:r>
        <w:t xml:space="preserve"> just </w:t>
      </w:r>
      <w:r>
        <w:rPr>
          <w:i/>
        </w:rPr>
        <w:t>r</w:t>
      </w:r>
      <w:r>
        <w:t xml:space="preserve">.  </w:t>
      </w:r>
    </w:p>
    <w:p w14:paraId="3C7D1459" w14:textId="77777777" w:rsidR="002E7348" w:rsidRDefault="002E7348" w:rsidP="002E7348">
      <w:r>
        <w:t xml:space="preserve">The distance from the point </w:t>
      </w:r>
      <w:r>
        <w:rPr>
          <w:i/>
        </w:rPr>
        <w:t>Q</w:t>
      </w:r>
      <w:r>
        <w:t xml:space="preserve"> to the directrix </w:t>
      </w:r>
      <w:r w:rsidR="004D308A" w:rsidRPr="00E45A9B">
        <w:rPr>
          <w:position w:val="-10"/>
        </w:rPr>
        <w:object w:dxaOrig="740" w:dyaOrig="260" w14:anchorId="36310BAF">
          <v:shape id="_x0000_i1555" type="#_x0000_t75" style="width:36.75pt;height:12pt" o:ole="">
            <v:imagedata r:id="rId1163" o:title=""/>
          </v:shape>
          <o:OLEObject Type="Embed" ProgID="Equation.3" ShapeID="_x0000_i1555" DrawAspect="Content" ObjectID="_1719178032" r:id="rId1164"/>
        </w:object>
      </w:r>
      <w:r>
        <w:t xml:space="preserve"> </w:t>
      </w:r>
      <w:r w:rsidR="004C37EC">
        <w:t>is</w:t>
      </w:r>
      <w:r w:rsidR="004D308A" w:rsidRPr="00983611">
        <w:rPr>
          <w:position w:val="-10"/>
        </w:rPr>
        <w:object w:dxaOrig="2780" w:dyaOrig="320" w14:anchorId="129A07A0">
          <v:shape id="_x0000_i1556" type="#_x0000_t75" style="width:139.5pt;height:17.25pt" o:ole="">
            <v:imagedata r:id="rId1165" o:title=""/>
          </v:shape>
          <o:OLEObject Type="Embed" ProgID="Equation.3" ShapeID="_x0000_i1556" DrawAspect="Content" ObjectID="_1719178033" r:id="rId1166"/>
        </w:object>
      </w:r>
      <w:r>
        <w:t xml:space="preserve">  </w:t>
      </w:r>
    </w:p>
    <w:p w14:paraId="25827299" w14:textId="77777777" w:rsidR="002E7348" w:rsidRDefault="002E7348" w:rsidP="002E7348"/>
    <w:p w14:paraId="18733060" w14:textId="77777777" w:rsidR="002E7348" w:rsidRDefault="002E7348" w:rsidP="002E7348">
      <w:r>
        <w:t xml:space="preserve">The ratio of these should be the constant eccentricity </w:t>
      </w:r>
      <w:r>
        <w:rPr>
          <w:i/>
        </w:rPr>
        <w:t>e</w:t>
      </w:r>
      <w:r>
        <w:t>, so</w:t>
      </w:r>
    </w:p>
    <w:p w14:paraId="16138FB8" w14:textId="77777777" w:rsidR="002E7348" w:rsidRDefault="004D308A" w:rsidP="002E7348">
      <w:r w:rsidRPr="007D79CD">
        <w:rPr>
          <w:position w:val="-28"/>
        </w:rPr>
        <w:object w:dxaOrig="1180" w:dyaOrig="660" w14:anchorId="3A2350CE">
          <v:shape id="_x0000_i1557" type="#_x0000_t75" style="width:60pt;height:32.25pt" o:ole="">
            <v:imagedata r:id="rId1167" o:title=""/>
          </v:shape>
          <o:OLEObject Type="Embed" ProgID="Equation.3" ShapeID="_x0000_i1557" DrawAspect="Content" ObjectID="_1719178034" r:id="rId1168"/>
        </w:object>
      </w:r>
      <w:r w:rsidR="004C37EC">
        <w:tab/>
      </w:r>
      <w:r w:rsidR="004C37EC">
        <w:tab/>
      </w:r>
      <w:r w:rsidR="004C37EC">
        <w:tab/>
      </w:r>
      <w:r w:rsidR="004C37EC">
        <w:tab/>
        <w:t>Substituting in the expressions for the distances,</w:t>
      </w:r>
    </w:p>
    <w:p w14:paraId="077D4C35" w14:textId="77777777" w:rsidR="002E7348" w:rsidRDefault="004D308A" w:rsidP="002E7348">
      <w:r w:rsidRPr="00C72A8A">
        <w:rPr>
          <w:position w:val="-28"/>
        </w:rPr>
        <w:object w:dxaOrig="1540" w:dyaOrig="660" w14:anchorId="77DFB3D8">
          <v:shape id="_x0000_i1558" type="#_x0000_t75" style="width:75.75pt;height:32.25pt" o:ole="">
            <v:imagedata r:id="rId1169" o:title=""/>
          </v:shape>
          <o:OLEObject Type="Embed" ProgID="Equation.3" ShapeID="_x0000_i1558" DrawAspect="Content" ObjectID="_1719178035" r:id="rId1170"/>
        </w:object>
      </w:r>
    </w:p>
    <w:p w14:paraId="6CE12FDE" w14:textId="77777777" w:rsidR="002E7348" w:rsidRDefault="004C37EC" w:rsidP="002E7348">
      <w:r>
        <w:lastRenderedPageBreak/>
        <w:t>To have a standard</w:t>
      </w:r>
      <w:r w:rsidR="002E7348">
        <w:t xml:space="preserve"> polar equation, we need to solve for </w:t>
      </w:r>
      <w:r w:rsidR="002E7348">
        <w:rPr>
          <w:i/>
        </w:rPr>
        <w:t>r</w:t>
      </w:r>
      <w:r w:rsidR="002E7348">
        <w:t>.  Start by clearing the fraction</w:t>
      </w:r>
      <w:r>
        <w:t>.</w:t>
      </w:r>
      <w:r w:rsidR="004D308A" w:rsidRPr="00C72A8A">
        <w:rPr>
          <w:position w:val="-10"/>
        </w:rPr>
        <w:object w:dxaOrig="1760" w:dyaOrig="340" w14:anchorId="5C034A78">
          <v:shape id="_x0000_i1559" type="#_x0000_t75" style="width:89.25pt;height:18.75pt" o:ole="">
            <v:imagedata r:id="rId1171" o:title=""/>
          </v:shape>
          <o:OLEObject Type="Embed" ProgID="Equation.3" ShapeID="_x0000_i1559" DrawAspect="Content" ObjectID="_1719178036" r:id="rId1172"/>
        </w:object>
      </w:r>
      <w:r w:rsidR="002E7348">
        <w:tab/>
      </w:r>
      <w:r w:rsidR="002E7348">
        <w:tab/>
      </w:r>
      <w:r w:rsidR="002E7348">
        <w:tab/>
      </w:r>
      <w:r w:rsidR="002E7348">
        <w:tab/>
      </w:r>
      <w:r w:rsidR="002E7348">
        <w:tab/>
        <w:t>Distribute</w:t>
      </w:r>
    </w:p>
    <w:p w14:paraId="15F654B5" w14:textId="77777777" w:rsidR="002E7348" w:rsidRDefault="004D308A" w:rsidP="002E7348">
      <w:r w:rsidRPr="00C72A8A">
        <w:rPr>
          <w:position w:val="-10"/>
        </w:rPr>
        <w:object w:dxaOrig="1680" w:dyaOrig="320" w14:anchorId="054CD81B">
          <v:shape id="_x0000_i1560" type="#_x0000_t75" style="width:83.25pt;height:17.25pt" o:ole="">
            <v:imagedata r:id="rId1173" o:title=""/>
          </v:shape>
          <o:OLEObject Type="Embed" ProgID="Equation.3" ShapeID="_x0000_i1560" DrawAspect="Content" ObjectID="_1719178037" r:id="rId1174"/>
        </w:object>
      </w:r>
      <w:r w:rsidR="002E7348">
        <w:tab/>
      </w:r>
      <w:r w:rsidR="002E7348">
        <w:tab/>
      </w:r>
      <w:r w:rsidR="002E7348">
        <w:tab/>
      </w:r>
      <w:r w:rsidR="002E7348">
        <w:tab/>
      </w:r>
      <w:r w:rsidR="002E7348">
        <w:tab/>
        <w:t xml:space="preserve">Move terms with </w:t>
      </w:r>
      <w:r w:rsidR="002E7348">
        <w:rPr>
          <w:i/>
        </w:rPr>
        <w:t>r</w:t>
      </w:r>
      <w:r w:rsidR="002E7348">
        <w:t xml:space="preserve"> to the left</w:t>
      </w:r>
    </w:p>
    <w:p w14:paraId="261C5D60" w14:textId="77777777" w:rsidR="002E7348" w:rsidRDefault="004D308A" w:rsidP="002E7348">
      <w:r w:rsidRPr="00C72A8A">
        <w:rPr>
          <w:position w:val="-10"/>
        </w:rPr>
        <w:object w:dxaOrig="1680" w:dyaOrig="320" w14:anchorId="700B369B">
          <v:shape id="_x0000_i1561" type="#_x0000_t75" style="width:83.25pt;height:17.25pt" o:ole="">
            <v:imagedata r:id="rId1175" o:title=""/>
          </v:shape>
          <o:OLEObject Type="Embed" ProgID="Equation.3" ShapeID="_x0000_i1561" DrawAspect="Content" ObjectID="_1719178038" r:id="rId1176"/>
        </w:object>
      </w:r>
      <w:r w:rsidR="002E7348">
        <w:tab/>
      </w:r>
      <w:r w:rsidR="002E7348">
        <w:tab/>
      </w:r>
      <w:r w:rsidR="002E7348">
        <w:tab/>
      </w:r>
      <w:r w:rsidR="002E7348">
        <w:tab/>
      </w:r>
      <w:r w:rsidR="002E7348">
        <w:tab/>
        <w:t xml:space="preserve">Factor the </w:t>
      </w:r>
      <w:r w:rsidR="002E7348">
        <w:rPr>
          <w:i/>
        </w:rPr>
        <w:t>r</w:t>
      </w:r>
    </w:p>
    <w:p w14:paraId="2936F981" w14:textId="77777777" w:rsidR="002E7348" w:rsidRDefault="004D308A" w:rsidP="002E7348">
      <w:r w:rsidRPr="00C72A8A">
        <w:rPr>
          <w:position w:val="-10"/>
        </w:rPr>
        <w:object w:dxaOrig="1800" w:dyaOrig="340" w14:anchorId="793ADE5A">
          <v:shape id="_x0000_i1562" type="#_x0000_t75" style="width:90.75pt;height:18.75pt" o:ole="">
            <v:imagedata r:id="rId1177" o:title=""/>
          </v:shape>
          <o:OLEObject Type="Embed" ProgID="Equation.3" ShapeID="_x0000_i1562" DrawAspect="Content" ObjectID="_1719178039" r:id="rId1178"/>
        </w:object>
      </w:r>
      <w:r w:rsidR="002E7348">
        <w:tab/>
      </w:r>
      <w:r w:rsidR="002E7348">
        <w:tab/>
      </w:r>
      <w:r w:rsidR="002E7348">
        <w:tab/>
      </w:r>
      <w:r w:rsidR="002E7348">
        <w:tab/>
      </w:r>
      <w:r w:rsidR="002E7348">
        <w:tab/>
        <w:t>Divide</w:t>
      </w:r>
    </w:p>
    <w:p w14:paraId="3D0E843C" w14:textId="77777777" w:rsidR="002E7348" w:rsidRPr="00C72A8A" w:rsidRDefault="004D308A" w:rsidP="002E7348">
      <w:r w:rsidRPr="00C72A8A">
        <w:rPr>
          <w:position w:val="-28"/>
        </w:rPr>
        <w:object w:dxaOrig="1460" w:dyaOrig="660" w14:anchorId="6271213F">
          <v:shape id="_x0000_i1563" type="#_x0000_t75" style="width:72.75pt;height:32.25pt" o:ole="">
            <v:imagedata r:id="rId1179" o:title=""/>
          </v:shape>
          <o:OLEObject Type="Embed" ProgID="Equation.3" ShapeID="_x0000_i1563" DrawAspect="Content" ObjectID="_1719178040" r:id="rId1180"/>
        </w:object>
      </w:r>
    </w:p>
    <w:p w14:paraId="70F3B860" w14:textId="77777777" w:rsidR="002E7348" w:rsidRDefault="002E7348" w:rsidP="002E7348"/>
    <w:p w14:paraId="50F53F1F" w14:textId="77777777" w:rsidR="002E7348" w:rsidRDefault="002E7348" w:rsidP="002E7348"/>
    <w:p w14:paraId="6B837907" w14:textId="77777777" w:rsidR="002E7348" w:rsidRDefault="002E7348" w:rsidP="002E7348">
      <w:r>
        <w:t xml:space="preserve">We could repeat the same approach for a directrix at </w:t>
      </w:r>
      <w:r w:rsidR="004D308A" w:rsidRPr="00E45A9B">
        <w:rPr>
          <w:position w:val="-10"/>
        </w:rPr>
        <w:object w:dxaOrig="620" w:dyaOrig="260" w14:anchorId="29156626">
          <v:shape id="_x0000_i1564" type="#_x0000_t75" style="width:32.25pt;height:12pt" o:ole="">
            <v:imagedata r:id="rId1181" o:title=""/>
          </v:shape>
          <o:OLEObject Type="Embed" ProgID="Equation.3" ShapeID="_x0000_i1564" DrawAspect="Content" ObjectID="_1719178041" r:id="rId1182"/>
        </w:object>
      </w:r>
      <w:r>
        <w:t xml:space="preserve"> and for vertical directri</w:t>
      </w:r>
      <w:r w:rsidR="004C37EC">
        <w:t>ces</w:t>
      </w:r>
      <w:r>
        <w:t xml:space="preserve"> to </w:t>
      </w:r>
      <w:r w:rsidR="004C37EC">
        <w:t>obtain</w:t>
      </w:r>
      <w:r>
        <w:t xml:space="preserve"> the polar equations below.</w:t>
      </w:r>
    </w:p>
    <w:p w14:paraId="2DC6E98B" w14:textId="77777777" w:rsidR="002E7348" w:rsidRDefault="002E7348" w:rsidP="002E7348"/>
    <w:p w14:paraId="42FA57D5" w14:textId="77777777" w:rsidR="002E7348" w:rsidRDefault="002E7348" w:rsidP="002E7348"/>
    <w:p w14:paraId="19085428" w14:textId="77777777" w:rsidR="002E7348" w:rsidRDefault="002E7348" w:rsidP="002E7348">
      <w:pPr>
        <w:pStyle w:val="DefinitionHeader"/>
      </w:pPr>
      <w:r>
        <w:t>Polar Equation for a Conic Section</w:t>
      </w:r>
    </w:p>
    <w:p w14:paraId="6F914AD6" w14:textId="77777777" w:rsidR="002E7348" w:rsidRDefault="002E7348" w:rsidP="002E7348">
      <w:pPr>
        <w:pStyle w:val="Definition"/>
      </w:pPr>
      <w:r>
        <w:t xml:space="preserve">A </w:t>
      </w:r>
      <w:r>
        <w:rPr>
          <w:b/>
        </w:rPr>
        <w:t>conic section</w:t>
      </w:r>
      <w:r>
        <w:rPr>
          <w:b/>
        </w:rPr>
        <w:fldChar w:fldCharType="begin"/>
      </w:r>
      <w:r>
        <w:instrText xml:space="preserve"> XE "</w:instrText>
      </w:r>
      <w:r w:rsidRPr="00501830">
        <w:rPr>
          <w:b/>
        </w:rPr>
        <w:instrText>ellipse</w:instrText>
      </w:r>
      <w:r>
        <w:instrText xml:space="preserve">" </w:instrText>
      </w:r>
      <w:r>
        <w:rPr>
          <w:b/>
        </w:rPr>
        <w:fldChar w:fldCharType="end"/>
      </w:r>
      <w:r>
        <w:t xml:space="preserve"> with </w:t>
      </w:r>
      <w:r w:rsidR="00CC5596">
        <w:t xml:space="preserve">a </w:t>
      </w:r>
      <w:r>
        <w:t xml:space="preserve">focus at the origin, </w:t>
      </w:r>
      <w:r w:rsidRPr="00C72A8A">
        <w:rPr>
          <w:b/>
        </w:rPr>
        <w:t>eccentricity</w:t>
      </w:r>
      <w:r>
        <w:t xml:space="preserve"> </w:t>
      </w:r>
      <w:r w:rsidRPr="00C72A8A">
        <w:rPr>
          <w:i/>
        </w:rPr>
        <w:t>e</w:t>
      </w:r>
      <w:r w:rsidR="00CC5596">
        <w:t>,</w:t>
      </w:r>
      <w:r>
        <w:t xml:space="preserve"> </w:t>
      </w:r>
      <w:r w:rsidRPr="00C72A8A">
        <w:t>and</w:t>
      </w:r>
      <w:r>
        <w:t xml:space="preserve"> </w:t>
      </w:r>
      <w:r w:rsidRPr="008C5D40">
        <w:rPr>
          <w:b/>
        </w:rPr>
        <w:t>directrix</w:t>
      </w:r>
      <w:r>
        <w:rPr>
          <w:b/>
        </w:rPr>
        <w:t xml:space="preserve"> </w:t>
      </w:r>
      <w:r>
        <w:t xml:space="preserve">at </w:t>
      </w:r>
      <w:r w:rsidR="004D308A" w:rsidRPr="009414ED">
        <w:rPr>
          <w:position w:val="-10"/>
        </w:rPr>
        <w:object w:dxaOrig="740" w:dyaOrig="300" w14:anchorId="34FC87BD">
          <v:shape id="_x0000_i1565" type="#_x0000_t75" style="width:36.75pt;height:15.75pt" o:ole="">
            <v:imagedata r:id="rId1183" o:title=""/>
          </v:shape>
          <o:OLEObject Type="Embed" ProgID="Equation.3" ShapeID="_x0000_i1565" DrawAspect="Content" ObjectID="_1719178042" r:id="rId1184"/>
        </w:object>
      </w:r>
      <w:r>
        <w:t xml:space="preserve"> or </w:t>
      </w:r>
      <w:r w:rsidR="004D308A" w:rsidRPr="009414ED">
        <w:rPr>
          <w:position w:val="-10"/>
        </w:rPr>
        <w:object w:dxaOrig="760" w:dyaOrig="300" w14:anchorId="56F01F85">
          <v:shape id="_x0000_i1566" type="#_x0000_t75" style="width:39pt;height:15.75pt" o:ole="">
            <v:imagedata r:id="rId1185" o:title=""/>
          </v:shape>
          <o:OLEObject Type="Embed" ProgID="Equation.3" ShapeID="_x0000_i1566" DrawAspect="Content" ObjectID="_1719178043" r:id="rId1186"/>
        </w:object>
      </w:r>
      <w:r>
        <w:t xml:space="preserve"> will have polar equation:</w:t>
      </w:r>
    </w:p>
    <w:p w14:paraId="33F0D872" w14:textId="77777777" w:rsidR="002E7348" w:rsidRDefault="004D308A" w:rsidP="002E7348">
      <w:pPr>
        <w:pStyle w:val="Definition"/>
      </w:pPr>
      <w:r w:rsidRPr="00C72A8A">
        <w:rPr>
          <w:position w:val="-28"/>
        </w:rPr>
        <w:object w:dxaOrig="1460" w:dyaOrig="660" w14:anchorId="54F6248E">
          <v:shape id="_x0000_i1567" type="#_x0000_t75" style="width:72.75pt;height:32.25pt" o:ole="">
            <v:imagedata r:id="rId1187" o:title=""/>
          </v:shape>
          <o:OLEObject Type="Embed" ProgID="Equation.3" ShapeID="_x0000_i1567" DrawAspect="Content" ObjectID="_1719178044" r:id="rId1188"/>
        </w:object>
      </w:r>
      <w:r w:rsidR="002E7348">
        <w:tab/>
      </w:r>
      <w:r w:rsidR="002E7348">
        <w:tab/>
        <w:t xml:space="preserve">when the directrix is </w:t>
      </w:r>
      <w:r w:rsidRPr="009414ED">
        <w:rPr>
          <w:position w:val="-10"/>
        </w:rPr>
        <w:object w:dxaOrig="760" w:dyaOrig="300" w14:anchorId="01E5435E">
          <v:shape id="_x0000_i1568" type="#_x0000_t75" style="width:39pt;height:15.75pt" o:ole="">
            <v:imagedata r:id="rId1189" o:title=""/>
          </v:shape>
          <o:OLEObject Type="Embed" ProgID="Equation.3" ShapeID="_x0000_i1568" DrawAspect="Content" ObjectID="_1719178045" r:id="rId1190"/>
        </w:object>
      </w:r>
    </w:p>
    <w:p w14:paraId="39AC6C0D" w14:textId="77777777" w:rsidR="002E7348" w:rsidRDefault="002E7348" w:rsidP="002E7348">
      <w:pPr>
        <w:pStyle w:val="Definition"/>
      </w:pPr>
    </w:p>
    <w:p w14:paraId="26B9F203" w14:textId="77777777" w:rsidR="002E7348" w:rsidRDefault="004D308A" w:rsidP="002E7348">
      <w:pPr>
        <w:pStyle w:val="Definition"/>
      </w:pPr>
      <w:r w:rsidRPr="00C72A8A">
        <w:rPr>
          <w:position w:val="-28"/>
        </w:rPr>
        <w:object w:dxaOrig="1500" w:dyaOrig="660" w14:anchorId="53561037">
          <v:shape id="_x0000_i1569" type="#_x0000_t75" style="width:75pt;height:32.25pt" o:ole="">
            <v:imagedata r:id="rId1191" o:title=""/>
          </v:shape>
          <o:OLEObject Type="Embed" ProgID="Equation.3" ShapeID="_x0000_i1569" DrawAspect="Content" ObjectID="_1719178046" r:id="rId1192"/>
        </w:object>
      </w:r>
      <w:r w:rsidR="002E7348">
        <w:tab/>
      </w:r>
      <w:r w:rsidR="002E7348">
        <w:tab/>
        <w:t xml:space="preserve">when the directrix is </w:t>
      </w:r>
      <w:r w:rsidRPr="009414ED">
        <w:rPr>
          <w:position w:val="-10"/>
        </w:rPr>
        <w:object w:dxaOrig="740" w:dyaOrig="300" w14:anchorId="27B8E820">
          <v:shape id="_x0000_i1570" type="#_x0000_t75" style="width:36.75pt;height:15.75pt" o:ole="">
            <v:imagedata r:id="rId1193" o:title=""/>
          </v:shape>
          <o:OLEObject Type="Embed" ProgID="Equation.3" ShapeID="_x0000_i1570" DrawAspect="Content" ObjectID="_1719178047" r:id="rId1194"/>
        </w:object>
      </w:r>
    </w:p>
    <w:p w14:paraId="468614E9" w14:textId="77777777" w:rsidR="002E7348" w:rsidRDefault="002E7348" w:rsidP="002E7348"/>
    <w:p w14:paraId="20DD14D9" w14:textId="77777777" w:rsidR="002E7348" w:rsidRDefault="002E7348" w:rsidP="002E7348"/>
    <w:p w14:paraId="5C759961" w14:textId="77777777" w:rsidR="002E7348" w:rsidRDefault="002E7348" w:rsidP="002E7348">
      <w:pPr>
        <w:pStyle w:val="ExampleHeader"/>
      </w:pPr>
      <w:r>
        <w:t>Example 1</w:t>
      </w:r>
    </w:p>
    <w:p w14:paraId="268A0232" w14:textId="77777777" w:rsidR="002E7348" w:rsidRDefault="002E7348" w:rsidP="002E7348">
      <w:pPr>
        <w:pStyle w:val="Example"/>
      </w:pPr>
      <w:r>
        <w:t xml:space="preserve">Write the polar equation for a conic section with eccentricity 3 and directrix at </w:t>
      </w:r>
      <w:r w:rsidR="004D308A" w:rsidRPr="00E5711B">
        <w:rPr>
          <w:position w:val="-6"/>
        </w:rPr>
        <w:object w:dxaOrig="560" w:dyaOrig="279" w14:anchorId="7BADCB71">
          <v:shape id="_x0000_i1571" type="#_x0000_t75" style="width:27.75pt;height:14.25pt" o:ole="">
            <v:imagedata r:id="rId1195" o:title=""/>
          </v:shape>
          <o:OLEObject Type="Embed" ProgID="Equation.3" ShapeID="_x0000_i1571" DrawAspect="Content" ObjectID="_1719178048" r:id="rId1196"/>
        </w:object>
      </w:r>
      <w:r>
        <w:t>.</w:t>
      </w:r>
    </w:p>
    <w:p w14:paraId="1782F77B" w14:textId="77777777" w:rsidR="002E7348" w:rsidRDefault="002E7348" w:rsidP="002E7348">
      <w:pPr>
        <w:pStyle w:val="Example"/>
      </w:pPr>
    </w:p>
    <w:p w14:paraId="165CEFD2" w14:textId="77777777" w:rsidR="002E7348" w:rsidRDefault="002E7348" w:rsidP="002E7348">
      <w:pPr>
        <w:pStyle w:val="Example"/>
      </w:pPr>
      <w:r>
        <w:rPr>
          <w:noProof/>
        </w:rPr>
        <w:drawing>
          <wp:anchor distT="0" distB="0" distL="114300" distR="114300" simplePos="0" relativeHeight="251757568" behindDoc="0" locked="0" layoutInCell="1" allowOverlap="1" wp14:anchorId="5562BA9E" wp14:editId="6CD44848">
            <wp:simplePos x="0" y="0"/>
            <wp:positionH relativeFrom="column">
              <wp:posOffset>4385310</wp:posOffset>
            </wp:positionH>
            <wp:positionV relativeFrom="paragraph">
              <wp:posOffset>247650</wp:posOffset>
            </wp:positionV>
            <wp:extent cx="1525905" cy="1566545"/>
            <wp:effectExtent l="0" t="0" r="0" b="0"/>
            <wp:wrapSquare wrapText="bothSides"/>
            <wp:docPr id="526" name="Picture 526" descr="A horizontal hyperobal with verteces at 1.5 comma 0 and 3 comm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526" descr="A horizontal hyperobal with verteces at 1.5 comma 0 and 3 comma 0."/>
                    <pic:cNvPicPr/>
                  </pic:nvPicPr>
                  <pic:blipFill>
                    <a:blip r:embed="rId1197"/>
                    <a:stretch>
                      <a:fillRect/>
                    </a:stretch>
                  </pic:blipFill>
                  <pic:spPr>
                    <a:xfrm>
                      <a:off x="0" y="0"/>
                      <a:ext cx="1525905" cy="1566545"/>
                    </a:xfrm>
                    <a:prstGeom prst="rect">
                      <a:avLst/>
                    </a:prstGeom>
                  </pic:spPr>
                </pic:pic>
              </a:graphicData>
            </a:graphic>
            <wp14:sizeRelH relativeFrom="page">
              <wp14:pctWidth>0</wp14:pctWidth>
            </wp14:sizeRelH>
            <wp14:sizeRelV relativeFrom="page">
              <wp14:pctHeight>0</wp14:pctHeight>
            </wp14:sizeRelV>
          </wp:anchor>
        </w:drawing>
      </w:r>
      <w:r>
        <w:t xml:space="preserve">We are given </w:t>
      </w:r>
      <w:r>
        <w:rPr>
          <w:i/>
        </w:rPr>
        <w:t>e</w:t>
      </w:r>
      <w:r>
        <w:t xml:space="preserve"> = 3 and </w:t>
      </w:r>
      <w:r>
        <w:rPr>
          <w:i/>
        </w:rPr>
        <w:t>p</w:t>
      </w:r>
      <w:r>
        <w:t xml:space="preserve"> = 2.  Since the directrix is vertical and at a positive </w:t>
      </w:r>
      <w:r w:rsidRPr="00E5711B">
        <w:rPr>
          <w:i/>
        </w:rPr>
        <w:t>x</w:t>
      </w:r>
      <w:r>
        <w:t xml:space="preserve"> value, we use the equation involving cos with the positive sign.</w:t>
      </w:r>
    </w:p>
    <w:p w14:paraId="0668FF5E" w14:textId="77777777" w:rsidR="002E7348" w:rsidRDefault="002E7348" w:rsidP="002E7348">
      <w:pPr>
        <w:pStyle w:val="Example"/>
      </w:pPr>
    </w:p>
    <w:p w14:paraId="051975D8" w14:textId="77777777" w:rsidR="002E7348" w:rsidRDefault="004D308A" w:rsidP="002E7348">
      <w:pPr>
        <w:pStyle w:val="Example"/>
      </w:pPr>
      <w:r w:rsidRPr="00C72A8A">
        <w:rPr>
          <w:position w:val="-28"/>
        </w:rPr>
        <w:object w:dxaOrig="2820" w:dyaOrig="660" w14:anchorId="15D69ADF">
          <v:shape id="_x0000_i1572" type="#_x0000_t75" style="width:141pt;height:32.25pt" o:ole="">
            <v:imagedata r:id="rId1198" o:title=""/>
          </v:shape>
          <o:OLEObject Type="Embed" ProgID="Equation.3" ShapeID="_x0000_i1572" DrawAspect="Content" ObjectID="_1719178049" r:id="rId1199"/>
        </w:object>
      </w:r>
    </w:p>
    <w:p w14:paraId="3CCA97E4" w14:textId="77777777" w:rsidR="002E7348" w:rsidRDefault="002E7348" w:rsidP="002E7348">
      <w:pPr>
        <w:pStyle w:val="Example"/>
      </w:pPr>
    </w:p>
    <w:p w14:paraId="4331D70D" w14:textId="77777777" w:rsidR="002E7348" w:rsidRDefault="002E7348" w:rsidP="002E7348">
      <w:pPr>
        <w:pStyle w:val="Example"/>
        <w:rPr>
          <w:noProof/>
        </w:rPr>
      </w:pPr>
      <w:r>
        <w:t xml:space="preserve">Graphing that using technology reveals it’s </w:t>
      </w:r>
      <w:r w:rsidR="00CC5596">
        <w:t>an</w:t>
      </w:r>
      <w:r>
        <w:t xml:space="preserve"> equation for a hyperbola.</w:t>
      </w:r>
      <w:r w:rsidRPr="00E5711B">
        <w:rPr>
          <w:noProof/>
        </w:rPr>
        <w:t xml:space="preserve"> </w:t>
      </w:r>
    </w:p>
    <w:p w14:paraId="6A13E3AA" w14:textId="77777777" w:rsidR="002E7348" w:rsidRPr="00E5711B" w:rsidRDefault="002E7348" w:rsidP="002E7348">
      <w:pPr>
        <w:pStyle w:val="Example"/>
      </w:pPr>
    </w:p>
    <w:p w14:paraId="1811D7B6" w14:textId="77777777" w:rsidR="002E7348" w:rsidRDefault="002E7348" w:rsidP="002E7348"/>
    <w:p w14:paraId="7F8D2A9E" w14:textId="77777777" w:rsidR="002E7348" w:rsidRDefault="002E7348" w:rsidP="002E7348"/>
    <w:p w14:paraId="65A8F6DE" w14:textId="77777777" w:rsidR="002E7348" w:rsidRDefault="002E7348" w:rsidP="002E7348">
      <w:pPr>
        <w:pStyle w:val="TryitNow"/>
      </w:pPr>
      <w:r>
        <w:t>Try it Now</w:t>
      </w:r>
    </w:p>
    <w:p w14:paraId="1E138C13" w14:textId="77777777" w:rsidR="002E7348" w:rsidRDefault="00CD30B8" w:rsidP="00CD30B8">
      <w:pPr>
        <w:pStyle w:val="TryitNowbody"/>
      </w:pPr>
      <w:r>
        <w:t xml:space="preserve">1. </w:t>
      </w:r>
      <w:r w:rsidR="002E7348">
        <w:t xml:space="preserve">Write </w:t>
      </w:r>
      <w:r w:rsidR="00CC5596">
        <w:t>a</w:t>
      </w:r>
      <w:r w:rsidR="002E7348">
        <w:t xml:space="preserve"> polar equation for a conic with eccentricity 1 and directrix at </w:t>
      </w:r>
      <w:r w:rsidR="004D308A" w:rsidRPr="00306186">
        <w:rPr>
          <w:position w:val="-10"/>
        </w:rPr>
        <w:object w:dxaOrig="700" w:dyaOrig="320" w14:anchorId="65001C53">
          <v:shape id="_x0000_i1573" type="#_x0000_t75" style="width:35.25pt;height:17.25pt" o:ole="">
            <v:imagedata r:id="rId1200" o:title=""/>
          </v:shape>
          <o:OLEObject Type="Embed" ProgID="Equation.3" ShapeID="_x0000_i1573" DrawAspect="Content" ObjectID="_1719178050" r:id="rId1201"/>
        </w:object>
      </w:r>
      <w:r w:rsidR="002E7348">
        <w:t>.</w:t>
      </w:r>
    </w:p>
    <w:p w14:paraId="6EF17E2E" w14:textId="77777777" w:rsidR="002E7348" w:rsidRDefault="002E7348" w:rsidP="002E7348"/>
    <w:p w14:paraId="41829D47" w14:textId="77777777" w:rsidR="00CC5596" w:rsidRDefault="00CC5596" w:rsidP="002E7348"/>
    <w:p w14:paraId="4AD87C4B" w14:textId="77777777" w:rsidR="002E7348" w:rsidRPr="00E63C2B" w:rsidRDefault="002E7348" w:rsidP="002E7348">
      <w:pPr>
        <w:rPr>
          <w:b/>
        </w:rPr>
      </w:pPr>
      <w:r w:rsidRPr="00E63C2B">
        <w:rPr>
          <w:b/>
        </w:rPr>
        <w:lastRenderedPageBreak/>
        <w:t>Relating the Polar Equation to the Shape</w:t>
      </w:r>
    </w:p>
    <w:p w14:paraId="6E25185E" w14:textId="77777777" w:rsidR="00E63C2B" w:rsidRDefault="00E63C2B" w:rsidP="002E7348"/>
    <w:p w14:paraId="2024C729" w14:textId="77777777" w:rsidR="002E7348" w:rsidRDefault="002E7348" w:rsidP="002E7348">
      <w:r>
        <w:t xml:space="preserve">It was probably not obvious to you that the polar equation in the last example would give the graph of a hyperbola.  To explore the relationship between the polar equation and the shape, we will try to convert the polar equation into a Cartesian one.  </w:t>
      </w:r>
      <w:r w:rsidR="00CD30B8">
        <w:t>For simplicity, w</w:t>
      </w:r>
      <w:r>
        <w:t xml:space="preserve">e will consider the case where the directrix is </w:t>
      </w:r>
      <w:r w:rsidR="004D308A" w:rsidRPr="00E5711B">
        <w:rPr>
          <w:position w:val="-6"/>
        </w:rPr>
        <w:object w:dxaOrig="520" w:dyaOrig="279" w14:anchorId="504B88A6">
          <v:shape id="_x0000_i1574" type="#_x0000_t75" style="width:27pt;height:14.25pt" o:ole="">
            <v:imagedata r:id="rId1202" o:title=""/>
          </v:shape>
          <o:OLEObject Type="Embed" ProgID="Equation.3" ShapeID="_x0000_i1574" DrawAspect="Content" ObjectID="_1719178051" r:id="rId1203"/>
        </w:object>
      </w:r>
      <w:r>
        <w:t xml:space="preserve">. </w:t>
      </w:r>
    </w:p>
    <w:p w14:paraId="3DF930DC" w14:textId="77777777" w:rsidR="002E7348" w:rsidRDefault="002E7348" w:rsidP="002E7348"/>
    <w:p w14:paraId="1BD42DE8" w14:textId="77777777" w:rsidR="002E7348" w:rsidRDefault="004D308A" w:rsidP="002E7348">
      <w:r w:rsidRPr="00C72A8A">
        <w:rPr>
          <w:position w:val="-28"/>
        </w:rPr>
        <w:object w:dxaOrig="1500" w:dyaOrig="660" w14:anchorId="7CC622BD">
          <v:shape id="_x0000_i1575" type="#_x0000_t75" style="width:75pt;height:32.25pt" o:ole="">
            <v:imagedata r:id="rId1204" o:title=""/>
          </v:shape>
          <o:OLEObject Type="Embed" ProgID="Equation.3" ShapeID="_x0000_i1575" DrawAspect="Content" ObjectID="_1719178052" r:id="rId1205"/>
        </w:object>
      </w:r>
      <w:r w:rsidR="002E7348">
        <w:tab/>
      </w:r>
      <w:r w:rsidR="002E7348">
        <w:tab/>
      </w:r>
      <w:r w:rsidR="002E7348">
        <w:tab/>
      </w:r>
      <w:r w:rsidR="002E7348">
        <w:tab/>
        <w:t>Multiply by the denominator</w:t>
      </w:r>
    </w:p>
    <w:p w14:paraId="35F1E9C9" w14:textId="77777777" w:rsidR="002E7348" w:rsidRDefault="004D308A" w:rsidP="002E7348">
      <w:r w:rsidRPr="00E937B2">
        <w:rPr>
          <w:position w:val="-10"/>
        </w:rPr>
        <w:object w:dxaOrig="1719" w:dyaOrig="340" w14:anchorId="582FB614">
          <v:shape id="_x0000_i1576" type="#_x0000_t75" style="width:86.25pt;height:18.75pt" o:ole="">
            <v:imagedata r:id="rId1206" o:title=""/>
          </v:shape>
          <o:OLEObject Type="Embed" ProgID="Equation.3" ShapeID="_x0000_i1576" DrawAspect="Content" ObjectID="_1719178053" r:id="rId1207"/>
        </w:object>
      </w:r>
      <w:r w:rsidR="002E7348">
        <w:tab/>
      </w:r>
      <w:r w:rsidR="002E7348">
        <w:tab/>
      </w:r>
      <w:r w:rsidR="002E7348">
        <w:tab/>
      </w:r>
      <w:r w:rsidR="002E7348">
        <w:tab/>
        <w:t xml:space="preserve">Rewrite </w:t>
      </w:r>
      <w:r w:rsidRPr="00E937B2">
        <w:rPr>
          <w:position w:val="-24"/>
        </w:rPr>
        <w:object w:dxaOrig="1100" w:dyaOrig="620" w14:anchorId="3968FC33">
          <v:shape id="_x0000_i1577" type="#_x0000_t75" style="width:54.75pt;height:32.25pt" o:ole="">
            <v:imagedata r:id="rId1208" o:title=""/>
          </v:shape>
          <o:OLEObject Type="Embed" ProgID="Equation.3" ShapeID="_x0000_i1577" DrawAspect="Content" ObjectID="_1719178054" r:id="rId1209"/>
        </w:object>
      </w:r>
    </w:p>
    <w:p w14:paraId="1CA288F5" w14:textId="77777777" w:rsidR="002E7348" w:rsidRDefault="004D308A" w:rsidP="002E7348">
      <w:r w:rsidRPr="00E937B2">
        <w:rPr>
          <w:position w:val="-28"/>
        </w:rPr>
        <w:object w:dxaOrig="1340" w:dyaOrig="680" w14:anchorId="0BA00FB1">
          <v:shape id="_x0000_i1578" type="#_x0000_t75" style="width:67.5pt;height:33pt" o:ole="">
            <v:imagedata r:id="rId1210" o:title=""/>
          </v:shape>
          <o:OLEObject Type="Embed" ProgID="Equation.3" ShapeID="_x0000_i1578" DrawAspect="Content" ObjectID="_1719178055" r:id="rId1211"/>
        </w:object>
      </w:r>
      <w:r w:rsidR="002E7348">
        <w:tab/>
      </w:r>
      <w:r w:rsidR="002E7348">
        <w:tab/>
      </w:r>
      <w:r w:rsidR="002E7348">
        <w:tab/>
      </w:r>
      <w:r w:rsidR="002E7348">
        <w:tab/>
      </w:r>
      <w:r w:rsidR="002E7348">
        <w:tab/>
        <w:t>Distribute</w:t>
      </w:r>
    </w:p>
    <w:p w14:paraId="226CD6AE" w14:textId="77777777" w:rsidR="002E7348" w:rsidRDefault="004D308A" w:rsidP="002E7348">
      <w:r w:rsidRPr="00E937B2">
        <w:rPr>
          <w:position w:val="-6"/>
        </w:rPr>
        <w:object w:dxaOrig="960" w:dyaOrig="240" w14:anchorId="1686A0A4">
          <v:shape id="_x0000_i1579" type="#_x0000_t75" style="width:48pt;height:11.25pt" o:ole="">
            <v:imagedata r:id="rId1212" o:title=""/>
          </v:shape>
          <o:OLEObject Type="Embed" ProgID="Equation.3" ShapeID="_x0000_i1579" DrawAspect="Content" ObjectID="_1719178056" r:id="rId1213"/>
        </w:object>
      </w:r>
      <w:r w:rsidR="002E7348">
        <w:tab/>
      </w:r>
      <w:r w:rsidR="002E7348">
        <w:tab/>
      </w:r>
      <w:r w:rsidR="002E7348">
        <w:tab/>
      </w:r>
      <w:r w:rsidR="002E7348">
        <w:tab/>
      </w:r>
      <w:r w:rsidR="002E7348">
        <w:tab/>
        <w:t xml:space="preserve">Isolate </w:t>
      </w:r>
      <w:r w:rsidR="002E7348">
        <w:rPr>
          <w:i/>
        </w:rPr>
        <w:t>r</w:t>
      </w:r>
    </w:p>
    <w:p w14:paraId="4474831D" w14:textId="77777777" w:rsidR="002E7348" w:rsidRDefault="004D308A" w:rsidP="002E7348">
      <w:r w:rsidRPr="00E937B2">
        <w:rPr>
          <w:position w:val="-6"/>
        </w:rPr>
        <w:object w:dxaOrig="960" w:dyaOrig="220" w14:anchorId="45CD74EA">
          <v:shape id="_x0000_i1580" type="#_x0000_t75" style="width:48pt;height:10.5pt" o:ole="">
            <v:imagedata r:id="rId1214" o:title=""/>
          </v:shape>
          <o:OLEObject Type="Embed" ProgID="Equation.3" ShapeID="_x0000_i1580" DrawAspect="Content" ObjectID="_1719178057" r:id="rId1215"/>
        </w:object>
      </w:r>
      <w:r w:rsidR="002E7348">
        <w:tab/>
      </w:r>
      <w:r w:rsidR="002E7348">
        <w:tab/>
      </w:r>
      <w:r w:rsidR="002E7348">
        <w:tab/>
      </w:r>
      <w:r w:rsidR="002E7348">
        <w:tab/>
      </w:r>
      <w:r w:rsidR="002E7348">
        <w:tab/>
        <w:t>Square both sides</w:t>
      </w:r>
    </w:p>
    <w:p w14:paraId="44D6C853" w14:textId="77777777" w:rsidR="002E7348" w:rsidRDefault="004D308A" w:rsidP="002E7348">
      <w:r w:rsidRPr="0003546E">
        <w:rPr>
          <w:position w:val="-10"/>
        </w:rPr>
        <w:object w:dxaOrig="1240" w:dyaOrig="360" w14:anchorId="760B1DD4">
          <v:shape id="_x0000_i1581" type="#_x0000_t75" style="width:60.75pt;height:18.75pt" o:ole="">
            <v:imagedata r:id="rId1216" o:title=""/>
          </v:shape>
          <o:OLEObject Type="Embed" ProgID="Equation.3" ShapeID="_x0000_i1581" DrawAspect="Content" ObjectID="_1719178058" r:id="rId1217"/>
        </w:object>
      </w:r>
      <w:r w:rsidR="002E7348">
        <w:tab/>
      </w:r>
      <w:r w:rsidR="002E7348">
        <w:tab/>
      </w:r>
      <w:r w:rsidR="002E7348">
        <w:tab/>
      </w:r>
      <w:r w:rsidR="002E7348">
        <w:tab/>
      </w:r>
      <w:r w:rsidR="002E7348">
        <w:tab/>
        <w:t xml:space="preserve">Rewrite </w:t>
      </w:r>
      <w:r w:rsidRPr="0003546E">
        <w:rPr>
          <w:position w:val="-10"/>
        </w:rPr>
        <w:object w:dxaOrig="1200" w:dyaOrig="360" w14:anchorId="238452A4">
          <v:shape id="_x0000_i1582" type="#_x0000_t75" style="width:60.75pt;height:18.75pt" o:ole="">
            <v:imagedata r:id="rId1218" o:title=""/>
          </v:shape>
          <o:OLEObject Type="Embed" ProgID="Equation.3" ShapeID="_x0000_i1582" DrawAspect="Content" ObjectID="_1719178059" r:id="rId1219"/>
        </w:object>
      </w:r>
      <w:r w:rsidR="00CC5596">
        <w:t xml:space="preserve"> and expand</w:t>
      </w:r>
      <w:r w:rsidR="00CC5596">
        <w:br/>
      </w:r>
      <w:r w:rsidRPr="0003546E">
        <w:rPr>
          <w:position w:val="-10"/>
        </w:rPr>
        <w:object w:dxaOrig="2360" w:dyaOrig="360" w14:anchorId="26632489">
          <v:shape id="_x0000_i1583" type="#_x0000_t75" style="width:117pt;height:18.75pt" o:ole="">
            <v:imagedata r:id="rId1220" o:title=""/>
          </v:shape>
          <o:OLEObject Type="Embed" ProgID="Equation.3" ShapeID="_x0000_i1583" DrawAspect="Content" ObjectID="_1719178060" r:id="rId1221"/>
        </w:object>
      </w:r>
      <w:r w:rsidR="002E7348">
        <w:tab/>
      </w:r>
      <w:r w:rsidR="002E7348">
        <w:tab/>
      </w:r>
      <w:r w:rsidR="002E7348">
        <w:tab/>
        <w:t>Move variable terms to the left</w:t>
      </w:r>
    </w:p>
    <w:p w14:paraId="7ECFFB5B" w14:textId="77777777" w:rsidR="002E7348" w:rsidRDefault="004D308A" w:rsidP="002E7348">
      <w:r w:rsidRPr="0003546E">
        <w:rPr>
          <w:position w:val="-10"/>
        </w:rPr>
        <w:object w:dxaOrig="2439" w:dyaOrig="360" w14:anchorId="447D7622">
          <v:shape id="_x0000_i1584" type="#_x0000_t75" style="width:122.25pt;height:18.75pt" o:ole="">
            <v:imagedata r:id="rId1222" o:title=""/>
          </v:shape>
          <o:OLEObject Type="Embed" ProgID="Equation.3" ShapeID="_x0000_i1584" DrawAspect="Content" ObjectID="_1719178061" r:id="rId1223"/>
        </w:object>
      </w:r>
      <w:r w:rsidR="002E7348">
        <w:tab/>
      </w:r>
      <w:r w:rsidR="002E7348">
        <w:tab/>
      </w:r>
      <w:r w:rsidR="002E7348">
        <w:tab/>
        <w:t>Combine like terms</w:t>
      </w:r>
    </w:p>
    <w:p w14:paraId="0BEABEC8" w14:textId="77777777" w:rsidR="002E7348" w:rsidRDefault="004D308A" w:rsidP="002E7348">
      <w:r w:rsidRPr="0003546E">
        <w:rPr>
          <w:position w:val="-10"/>
        </w:rPr>
        <w:object w:dxaOrig="2460" w:dyaOrig="360" w14:anchorId="1C29D271">
          <v:shape id="_x0000_i1585" type="#_x0000_t75" style="width:123.75pt;height:18.75pt" o:ole="">
            <v:imagedata r:id="rId1224" o:title=""/>
          </v:shape>
          <o:OLEObject Type="Embed" ProgID="Equation.3" ShapeID="_x0000_i1585" DrawAspect="Content" ObjectID="_1719178062" r:id="rId1225"/>
        </w:object>
      </w:r>
    </w:p>
    <w:p w14:paraId="47A5C7B6" w14:textId="77777777" w:rsidR="002E7348" w:rsidRDefault="002E7348" w:rsidP="002E7348"/>
    <w:p w14:paraId="3DEB6EC7" w14:textId="77777777" w:rsidR="002E7348" w:rsidRDefault="002E7348" w:rsidP="002E7348">
      <w:r>
        <w:t xml:space="preserve">We could continue, by completing the square with the </w:t>
      </w:r>
      <w:r>
        <w:rPr>
          <w:i/>
        </w:rPr>
        <w:t>x</w:t>
      </w:r>
      <w:r>
        <w:t xml:space="preserve"> terms, to eventually rewrite this in the standard form as </w:t>
      </w:r>
      <w:r w:rsidR="004D308A" w:rsidRPr="0003546E">
        <w:rPr>
          <w:position w:val="-32"/>
        </w:rPr>
        <w:object w:dxaOrig="3860" w:dyaOrig="800" w14:anchorId="0B7AF599">
          <v:shape id="_x0000_i1586" type="#_x0000_t75" style="width:192.75pt;height:39.75pt" o:ole="">
            <v:imagedata r:id="rId1226" o:title=""/>
          </v:shape>
          <o:OLEObject Type="Embed" ProgID="Equation.3" ShapeID="_x0000_i1586" DrawAspect="Content" ObjectID="_1719178063" r:id="rId1227"/>
        </w:object>
      </w:r>
      <w:r>
        <w:t>, but happily there’s no need for us to do that.</w:t>
      </w:r>
    </w:p>
    <w:p w14:paraId="0C05A415" w14:textId="77777777" w:rsidR="002E7348" w:rsidRDefault="002E7348" w:rsidP="002E7348"/>
    <w:p w14:paraId="4F7480A9" w14:textId="77777777" w:rsidR="002E7348" w:rsidRDefault="002E7348" w:rsidP="002E7348">
      <w:r>
        <w:t xml:space="preserve">In the equation </w:t>
      </w:r>
      <w:r w:rsidR="004D308A" w:rsidRPr="0003546E">
        <w:rPr>
          <w:position w:val="-10"/>
        </w:rPr>
        <w:object w:dxaOrig="2460" w:dyaOrig="360" w14:anchorId="072C9912">
          <v:shape id="_x0000_i1587" type="#_x0000_t75" style="width:123.75pt;height:18.75pt" o:ole="">
            <v:imagedata r:id="rId1228" o:title=""/>
          </v:shape>
          <o:OLEObject Type="Embed" ProgID="Equation.3" ShapeID="_x0000_i1587" DrawAspect="Content" ObjectID="_1719178064" r:id="rId1229"/>
        </w:object>
      </w:r>
      <w:r>
        <w:t>, we can see that:</w:t>
      </w:r>
    </w:p>
    <w:p w14:paraId="4378B4BA" w14:textId="77777777" w:rsidR="002E7348" w:rsidRDefault="00CC5596" w:rsidP="002E7348">
      <w:r>
        <w:t>W</w:t>
      </w:r>
      <w:r w:rsidR="002E7348">
        <w:t xml:space="preserve">hen </w:t>
      </w:r>
      <w:r w:rsidR="002E7348" w:rsidRPr="0003546E">
        <w:rPr>
          <w:i/>
        </w:rPr>
        <w:t>e</w:t>
      </w:r>
      <w:r w:rsidR="002E7348">
        <w:t xml:space="preserve"> &lt; 1, the coefficients </w:t>
      </w:r>
      <w:r>
        <w:t>of</w:t>
      </w:r>
      <w:r w:rsidR="002E7348">
        <w:t xml:space="preserve"> both </w:t>
      </w:r>
      <w:r w:rsidR="004D308A" w:rsidRPr="0003546E">
        <w:rPr>
          <w:position w:val="-6"/>
        </w:rPr>
        <w:object w:dxaOrig="279" w:dyaOrig="320" w14:anchorId="54F8FAA4">
          <v:shape id="_x0000_i1588" type="#_x0000_t75" style="width:14.25pt;height:17.25pt" o:ole="">
            <v:imagedata r:id="rId1230" o:title=""/>
          </v:shape>
          <o:OLEObject Type="Embed" ProgID="Equation.3" ShapeID="_x0000_i1588" DrawAspect="Content" ObjectID="_1719178065" r:id="rId1231"/>
        </w:object>
      </w:r>
      <w:r w:rsidR="002E7348">
        <w:t xml:space="preserve"> and </w:t>
      </w:r>
      <w:r w:rsidR="004D308A" w:rsidRPr="0003546E">
        <w:rPr>
          <w:position w:val="-10"/>
        </w:rPr>
        <w:object w:dxaOrig="300" w:dyaOrig="360" w14:anchorId="6EB43AC5">
          <v:shape id="_x0000_i1589" type="#_x0000_t75" style="width:15.75pt;height:18.75pt" o:ole="">
            <v:imagedata r:id="rId1232" o:title=""/>
          </v:shape>
          <o:OLEObject Type="Embed" ProgID="Equation.3" ShapeID="_x0000_i1589" DrawAspect="Content" ObjectID="_1719178066" r:id="rId1233"/>
        </w:object>
      </w:r>
      <w:r w:rsidR="002E7348">
        <w:t xml:space="preserve"> are positive, resulting in ellipse</w:t>
      </w:r>
      <w:r>
        <w:t>.</w:t>
      </w:r>
    </w:p>
    <w:p w14:paraId="08BA1B8A" w14:textId="77777777" w:rsidR="002E7348" w:rsidRDefault="00CC5596" w:rsidP="002E7348">
      <w:r>
        <w:t>W</w:t>
      </w:r>
      <w:r w:rsidR="002E7348">
        <w:t xml:space="preserve">hen </w:t>
      </w:r>
      <w:r w:rsidR="002E7348" w:rsidRPr="0003546E">
        <w:rPr>
          <w:i/>
        </w:rPr>
        <w:t>e</w:t>
      </w:r>
      <w:r>
        <w:t xml:space="preserve"> &gt; 1, the coefficient of</w:t>
      </w:r>
      <w:r w:rsidR="002E7348">
        <w:t xml:space="preserve"> </w:t>
      </w:r>
      <w:r w:rsidR="004D308A" w:rsidRPr="0003546E">
        <w:rPr>
          <w:position w:val="-6"/>
        </w:rPr>
        <w:object w:dxaOrig="279" w:dyaOrig="320" w14:anchorId="133F8590">
          <v:shape id="_x0000_i1590" type="#_x0000_t75" style="width:14.25pt;height:17.25pt" o:ole="">
            <v:imagedata r:id="rId1234" o:title=""/>
          </v:shape>
          <o:OLEObject Type="Embed" ProgID="Equation.3" ShapeID="_x0000_i1590" DrawAspect="Content" ObjectID="_1719178067" r:id="rId1235"/>
        </w:object>
      </w:r>
      <w:r w:rsidR="002E7348">
        <w:t xml:space="preserve"> is negative while</w:t>
      </w:r>
      <w:r>
        <w:t xml:space="preserve"> the coefficient of</w:t>
      </w:r>
      <w:r w:rsidR="002E7348">
        <w:t xml:space="preserve"> </w:t>
      </w:r>
      <w:r w:rsidR="004D308A" w:rsidRPr="0003546E">
        <w:rPr>
          <w:position w:val="-10"/>
        </w:rPr>
        <w:object w:dxaOrig="300" w:dyaOrig="360" w14:anchorId="06F3B1AB">
          <v:shape id="_x0000_i1591" type="#_x0000_t75" style="width:15.75pt;height:18.75pt" o:ole="">
            <v:imagedata r:id="rId1236" o:title=""/>
          </v:shape>
          <o:OLEObject Type="Embed" ProgID="Equation.3" ShapeID="_x0000_i1591" DrawAspect="Content" ObjectID="_1719178068" r:id="rId1237"/>
        </w:object>
      </w:r>
      <w:r w:rsidR="002E7348">
        <w:t xml:space="preserve"> is positive, resulting in a hyperbola</w:t>
      </w:r>
      <w:r>
        <w:t>.</w:t>
      </w:r>
    </w:p>
    <w:p w14:paraId="66BF3A0C" w14:textId="77777777" w:rsidR="002E7348" w:rsidRPr="00DE1052" w:rsidRDefault="00CC5596" w:rsidP="002E7348">
      <w:r>
        <w:t>W</w:t>
      </w:r>
      <w:r w:rsidR="002E7348">
        <w:t xml:space="preserve">hen </w:t>
      </w:r>
      <w:r w:rsidR="002E7348">
        <w:rPr>
          <w:i/>
        </w:rPr>
        <w:t>e</w:t>
      </w:r>
      <w:r w:rsidR="002E7348">
        <w:t xml:space="preserve"> = 1, the </w:t>
      </w:r>
      <w:r w:rsidR="004D308A" w:rsidRPr="0003546E">
        <w:rPr>
          <w:position w:val="-6"/>
        </w:rPr>
        <w:object w:dxaOrig="279" w:dyaOrig="320" w14:anchorId="4DF3A41E">
          <v:shape id="_x0000_i1592" type="#_x0000_t75" style="width:14.25pt;height:17.25pt" o:ole="">
            <v:imagedata r:id="rId1238" o:title=""/>
          </v:shape>
          <o:OLEObject Type="Embed" ProgID="Equation.3" ShapeID="_x0000_i1592" DrawAspect="Content" ObjectID="_1719178069" r:id="rId1239"/>
        </w:object>
      </w:r>
      <w:r w:rsidR="002E7348">
        <w:t xml:space="preserve"> will drop out of the equation, resulting in a parabola.</w:t>
      </w:r>
    </w:p>
    <w:p w14:paraId="5122D20C" w14:textId="77777777" w:rsidR="002E7348" w:rsidRDefault="002E7348" w:rsidP="002E7348"/>
    <w:p w14:paraId="3FE10195" w14:textId="77777777" w:rsidR="002E7348" w:rsidRDefault="002E7348" w:rsidP="002E7348"/>
    <w:p w14:paraId="36068832" w14:textId="77777777" w:rsidR="002E7348" w:rsidRDefault="002E7348" w:rsidP="002E7348">
      <w:pPr>
        <w:pStyle w:val="DefinitionHeader"/>
      </w:pPr>
      <w:r>
        <w:t>Relation Between the Polar Equation of a Conic and its Shape</w:t>
      </w:r>
    </w:p>
    <w:p w14:paraId="33A3C28D" w14:textId="77777777" w:rsidR="002E7348" w:rsidRDefault="002E7348" w:rsidP="002E7348">
      <w:pPr>
        <w:pStyle w:val="Definition"/>
      </w:pPr>
      <w:r>
        <w:t>For</w:t>
      </w:r>
      <w:r w:rsidR="00CC5596">
        <w:t xml:space="preserve"> a</w:t>
      </w:r>
      <w:r>
        <w:t xml:space="preserve"> </w:t>
      </w:r>
      <w:r>
        <w:rPr>
          <w:b/>
        </w:rPr>
        <w:t>conic section</w:t>
      </w:r>
      <w:r>
        <w:rPr>
          <w:b/>
        </w:rPr>
        <w:fldChar w:fldCharType="begin"/>
      </w:r>
      <w:r>
        <w:instrText xml:space="preserve"> XE "</w:instrText>
      </w:r>
      <w:r w:rsidRPr="00501830">
        <w:rPr>
          <w:b/>
        </w:rPr>
        <w:instrText>ellipse</w:instrText>
      </w:r>
      <w:r>
        <w:instrText xml:space="preserve">" </w:instrText>
      </w:r>
      <w:r>
        <w:rPr>
          <w:b/>
        </w:rPr>
        <w:fldChar w:fldCharType="end"/>
      </w:r>
      <w:r>
        <w:t xml:space="preserve"> with </w:t>
      </w:r>
      <w:r w:rsidR="00CC5596">
        <w:t xml:space="preserve">a </w:t>
      </w:r>
      <w:r>
        <w:t xml:space="preserve">focus at the origin, </w:t>
      </w:r>
      <w:r w:rsidRPr="00C72A8A">
        <w:rPr>
          <w:b/>
        </w:rPr>
        <w:t>eccentricity</w:t>
      </w:r>
      <w:r>
        <w:t xml:space="preserve"> </w:t>
      </w:r>
      <w:r w:rsidRPr="00C72A8A">
        <w:rPr>
          <w:i/>
        </w:rPr>
        <w:t>e</w:t>
      </w:r>
      <w:r w:rsidR="00CC5596">
        <w:t>,</w:t>
      </w:r>
      <w:r>
        <w:t xml:space="preserve"> </w:t>
      </w:r>
      <w:r w:rsidRPr="00C72A8A">
        <w:t>and</w:t>
      </w:r>
      <w:r>
        <w:t xml:space="preserve"> </w:t>
      </w:r>
      <w:r w:rsidRPr="008C5D40">
        <w:rPr>
          <w:b/>
        </w:rPr>
        <w:t>directrix</w:t>
      </w:r>
      <w:r>
        <w:rPr>
          <w:b/>
        </w:rPr>
        <w:t xml:space="preserve"> </w:t>
      </w:r>
      <w:r>
        <w:t xml:space="preserve">at </w:t>
      </w:r>
      <w:r w:rsidR="004D308A" w:rsidRPr="009414ED">
        <w:rPr>
          <w:position w:val="-10"/>
        </w:rPr>
        <w:object w:dxaOrig="740" w:dyaOrig="300" w14:anchorId="16EBF92E">
          <v:shape id="_x0000_i1593" type="#_x0000_t75" style="width:36.75pt;height:15.75pt" o:ole="">
            <v:imagedata r:id="rId1240" o:title=""/>
          </v:shape>
          <o:OLEObject Type="Embed" ProgID="Equation.3" ShapeID="_x0000_i1593" DrawAspect="Content" ObjectID="_1719178070" r:id="rId1241"/>
        </w:object>
      </w:r>
      <w:r>
        <w:t xml:space="preserve"> or </w:t>
      </w:r>
      <w:r w:rsidR="004D308A" w:rsidRPr="009414ED">
        <w:rPr>
          <w:position w:val="-10"/>
        </w:rPr>
        <w:object w:dxaOrig="760" w:dyaOrig="300" w14:anchorId="75C30ADC">
          <v:shape id="_x0000_i1594" type="#_x0000_t75" style="width:39pt;height:15.75pt" o:ole="">
            <v:imagedata r:id="rId1242" o:title=""/>
          </v:shape>
          <o:OLEObject Type="Embed" ProgID="Equation.3" ShapeID="_x0000_i1594" DrawAspect="Content" ObjectID="_1719178071" r:id="rId1243"/>
        </w:object>
      </w:r>
      <w:r>
        <w:t>,</w:t>
      </w:r>
    </w:p>
    <w:p w14:paraId="2C6B73A4" w14:textId="77777777" w:rsidR="002E7348" w:rsidRDefault="002E7348" w:rsidP="002E7348">
      <w:pPr>
        <w:pStyle w:val="Definition"/>
      </w:pPr>
    </w:p>
    <w:p w14:paraId="31401AF1" w14:textId="77777777" w:rsidR="002E7348" w:rsidRDefault="002E7348" w:rsidP="002E7348">
      <w:pPr>
        <w:pStyle w:val="Definition"/>
      </w:pPr>
      <w:r>
        <w:t xml:space="preserve">when 0 &lt; </w:t>
      </w:r>
      <w:r>
        <w:rPr>
          <w:i/>
        </w:rPr>
        <w:t>e</w:t>
      </w:r>
      <w:r>
        <w:t xml:space="preserve"> &lt; 1, the graph is an ellipse</w:t>
      </w:r>
    </w:p>
    <w:p w14:paraId="03566A85" w14:textId="77777777" w:rsidR="002E7348" w:rsidRDefault="002E7348" w:rsidP="002E7348">
      <w:pPr>
        <w:pStyle w:val="Definition"/>
      </w:pPr>
      <w:r>
        <w:t xml:space="preserve">when </w:t>
      </w:r>
      <w:r>
        <w:rPr>
          <w:i/>
        </w:rPr>
        <w:t>e</w:t>
      </w:r>
      <w:r>
        <w:t xml:space="preserve"> = 1, the graph is a parabola</w:t>
      </w:r>
    </w:p>
    <w:p w14:paraId="25411110" w14:textId="77777777" w:rsidR="002E7348" w:rsidRPr="0028254B" w:rsidRDefault="002E7348" w:rsidP="002E7348">
      <w:pPr>
        <w:pStyle w:val="Definition"/>
      </w:pPr>
      <w:r>
        <w:t xml:space="preserve">when </w:t>
      </w:r>
      <w:r>
        <w:rPr>
          <w:i/>
        </w:rPr>
        <w:t>e</w:t>
      </w:r>
      <w:r>
        <w:t xml:space="preserve"> &gt; 1, the graph is a hyperbola</w:t>
      </w:r>
    </w:p>
    <w:p w14:paraId="4C3854C0" w14:textId="77777777" w:rsidR="002E7348" w:rsidRDefault="00CD30B8" w:rsidP="002E7348">
      <w:r>
        <w:rPr>
          <w:noProof/>
        </w:rPr>
        <w:lastRenderedPageBreak/>
        <w:drawing>
          <wp:anchor distT="0" distB="0" distL="114300" distR="114300" simplePos="0" relativeHeight="251760640" behindDoc="0" locked="0" layoutInCell="1" allowOverlap="1" wp14:anchorId="5684A01E" wp14:editId="3B190E77">
            <wp:simplePos x="0" y="0"/>
            <wp:positionH relativeFrom="margin">
              <wp:posOffset>4486910</wp:posOffset>
            </wp:positionH>
            <wp:positionV relativeFrom="margin">
              <wp:posOffset>1068926</wp:posOffset>
            </wp:positionV>
            <wp:extent cx="999490" cy="1005840"/>
            <wp:effectExtent l="0" t="0" r="0" b="3810"/>
            <wp:wrapSquare wrapText="bothSides"/>
            <wp:docPr id="528" name="Picture 528" descr="A horizontal parabola with vertex to the right of the orig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descr="A horizontal parabola with vertex to the right of the origin&#10;"/>
                    <pic:cNvPicPr/>
                  </pic:nvPicPr>
                  <pic:blipFill>
                    <a:blip r:embed="rId1244"/>
                    <a:stretch>
                      <a:fillRect/>
                    </a:stretch>
                  </pic:blipFill>
                  <pic:spPr>
                    <a:xfrm>
                      <a:off x="0" y="0"/>
                      <a:ext cx="999490" cy="1005840"/>
                    </a:xfrm>
                    <a:prstGeom prst="rect">
                      <a:avLst/>
                    </a:prstGeom>
                  </pic:spPr>
                </pic:pic>
              </a:graphicData>
            </a:graphic>
            <wp14:sizeRelH relativeFrom="page">
              <wp14:pctWidth>0</wp14:pctWidth>
            </wp14:sizeRelH>
            <wp14:sizeRelV relativeFrom="page">
              <wp14:pctHeight>0</wp14:pctHeight>
            </wp14:sizeRelV>
          </wp:anchor>
        </w:drawing>
      </w:r>
      <w:r w:rsidR="002E7348">
        <w:rPr>
          <w:noProof/>
        </w:rPr>
        <w:drawing>
          <wp:anchor distT="0" distB="0" distL="114300" distR="114300" simplePos="0" relativeHeight="251759616" behindDoc="0" locked="0" layoutInCell="1" allowOverlap="1" wp14:anchorId="3D9F271F" wp14:editId="2667C6F1">
            <wp:simplePos x="0" y="0"/>
            <wp:positionH relativeFrom="margin">
              <wp:posOffset>4457700</wp:posOffset>
            </wp:positionH>
            <wp:positionV relativeFrom="margin">
              <wp:posOffset>-190279</wp:posOffset>
            </wp:positionV>
            <wp:extent cx="1019175" cy="1021080"/>
            <wp:effectExtent l="0" t="0" r="9525" b="7620"/>
            <wp:wrapSquare wrapText="bothSides"/>
            <wp:docPr id="527" name="Picture 527" descr="An ellipse with center to the left of the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527" descr="An ellipse with center to the left of the origin"/>
                    <pic:cNvPicPr/>
                  </pic:nvPicPr>
                  <pic:blipFill>
                    <a:blip r:embed="rId1245"/>
                    <a:stretch>
                      <a:fillRect/>
                    </a:stretch>
                  </pic:blipFill>
                  <pic:spPr>
                    <a:xfrm>
                      <a:off x="0" y="0"/>
                      <a:ext cx="1019175" cy="1021080"/>
                    </a:xfrm>
                    <a:prstGeom prst="rect">
                      <a:avLst/>
                    </a:prstGeom>
                  </pic:spPr>
                </pic:pic>
              </a:graphicData>
            </a:graphic>
            <wp14:sizeRelH relativeFrom="page">
              <wp14:pctWidth>0</wp14:pctWidth>
            </wp14:sizeRelH>
            <wp14:sizeRelV relativeFrom="page">
              <wp14:pctHeight>0</wp14:pctHeight>
            </wp14:sizeRelV>
          </wp:anchor>
        </w:drawing>
      </w:r>
      <w:r w:rsidR="002E7348">
        <w:t xml:space="preserve">Taking a more intuitive approach, notice that if </w:t>
      </w:r>
      <w:r w:rsidR="002E7348">
        <w:rPr>
          <w:i/>
        </w:rPr>
        <w:t>e</w:t>
      </w:r>
      <w:r w:rsidR="002E7348">
        <w:t xml:space="preserve"> &lt; 1, the denominator  </w:t>
      </w:r>
      <w:r w:rsidR="004D308A" w:rsidRPr="00E937B2">
        <w:rPr>
          <w:position w:val="-10"/>
        </w:rPr>
        <w:object w:dxaOrig="1120" w:dyaOrig="320" w14:anchorId="0628A08D">
          <v:shape id="_x0000_i1595" type="#_x0000_t75" style="width:54.75pt;height:17.25pt" o:ole="">
            <v:imagedata r:id="rId1246" o:title=""/>
          </v:shape>
          <o:OLEObject Type="Embed" ProgID="Equation.3" ShapeID="_x0000_i1595" DrawAspect="Content" ObjectID="_1719178072" r:id="rId1247"/>
        </w:object>
      </w:r>
      <w:r w:rsidR="002E7348">
        <w:t xml:space="preserve"> will always be positive and so </w:t>
      </w:r>
      <w:r w:rsidR="002E7348">
        <w:rPr>
          <w:i/>
        </w:rPr>
        <w:t>r</w:t>
      </w:r>
      <w:r w:rsidR="002E7348">
        <w:t xml:space="preserve"> will always be positive.  This means that the </w:t>
      </w:r>
      <w:r w:rsidR="00CC5596">
        <w:t xml:space="preserve">radial distance </w:t>
      </w:r>
      <w:r w:rsidR="00CC5596">
        <w:rPr>
          <w:i/>
        </w:rPr>
        <w:t>r</w:t>
      </w:r>
      <w:r w:rsidR="002E7348">
        <w:t xml:space="preserve"> is defined and finite for every value of </w:t>
      </w:r>
      <w:r w:rsidR="002E7348" w:rsidRPr="00E937B2">
        <w:rPr>
          <w:i/>
        </w:rPr>
        <w:t>θ</w:t>
      </w:r>
      <w:r w:rsidR="002E7348">
        <w:t xml:space="preserve">, including </w:t>
      </w:r>
      <w:r w:rsidR="004D308A" w:rsidRPr="00E937B2">
        <w:rPr>
          <w:position w:val="-24"/>
        </w:rPr>
        <w:object w:dxaOrig="260" w:dyaOrig="620" w14:anchorId="5FA3E483">
          <v:shape id="_x0000_i1596" type="#_x0000_t75" style="width:12pt;height:32.25pt" o:ole="">
            <v:imagedata r:id="rId1248" o:title=""/>
          </v:shape>
          <o:OLEObject Type="Embed" ProgID="Equation.3" ShapeID="_x0000_i1596" DrawAspect="Content" ObjectID="_1719178073" r:id="rId1249"/>
        </w:object>
      </w:r>
      <w:r w:rsidR="002E7348">
        <w:t>, with no breaks.  The only conic with this characteristic is an ellipse.</w:t>
      </w:r>
      <w:r w:rsidR="002E7348" w:rsidRPr="007647AC">
        <w:rPr>
          <w:noProof/>
        </w:rPr>
        <w:t xml:space="preserve"> </w:t>
      </w:r>
    </w:p>
    <w:p w14:paraId="28181D99" w14:textId="77777777" w:rsidR="002E7348" w:rsidRDefault="002E7348" w:rsidP="002E7348"/>
    <w:p w14:paraId="403433E0" w14:textId="77777777" w:rsidR="00CD30B8" w:rsidRDefault="00CD30B8" w:rsidP="002E7348"/>
    <w:p w14:paraId="2DB6E22E" w14:textId="77777777" w:rsidR="002E7348" w:rsidRDefault="002E7348" w:rsidP="002E7348">
      <w:r>
        <w:t xml:space="preserve">If </w:t>
      </w:r>
      <w:r>
        <w:rPr>
          <w:i/>
        </w:rPr>
        <w:t>e</w:t>
      </w:r>
      <w:r>
        <w:t xml:space="preserve"> = 1, the denominator will be positive for all values of</w:t>
      </w:r>
      <w:r w:rsidRPr="00E937B2">
        <w:rPr>
          <w:i/>
        </w:rPr>
        <w:t xml:space="preserve"> θ</w:t>
      </w:r>
      <w:r>
        <w:t xml:space="preserve">, except </w:t>
      </w:r>
      <w:r w:rsidR="004D308A" w:rsidRPr="00DE1052">
        <w:rPr>
          <w:position w:val="-6"/>
        </w:rPr>
        <w:object w:dxaOrig="400" w:dyaOrig="220" w14:anchorId="2D8264A3">
          <v:shape id="_x0000_i1597" type="#_x0000_t75" style="width:20.25pt;height:10.5pt" o:ole="">
            <v:imagedata r:id="rId1250" o:title=""/>
          </v:shape>
          <o:OLEObject Type="Embed" ProgID="Equation.3" ShapeID="_x0000_i1597" DrawAspect="Content" ObjectID="_1719178074" r:id="rId1251"/>
        </w:object>
      </w:r>
      <w:r>
        <w:t xml:space="preserve"> where the denominator is 0 </w:t>
      </w:r>
      <w:r w:rsidR="00CC5596">
        <w:t xml:space="preserve">and </w:t>
      </w:r>
      <w:r w:rsidR="00CC5596">
        <w:rPr>
          <w:i/>
        </w:rPr>
        <w:t>r</w:t>
      </w:r>
      <w:r>
        <w:t xml:space="preserve"> is undefined.  This fits with a parabola, which has a point at every angle except at the angle pointing along the axis of symmetry away from the vertex.</w:t>
      </w:r>
      <w:r w:rsidRPr="00322A7C">
        <w:rPr>
          <w:noProof/>
        </w:rPr>
        <w:t xml:space="preserve"> </w:t>
      </w:r>
    </w:p>
    <w:p w14:paraId="5C0FD554" w14:textId="77777777" w:rsidR="00CD30B8" w:rsidRDefault="00CD30B8" w:rsidP="002E7348"/>
    <w:p w14:paraId="6677D074" w14:textId="77777777" w:rsidR="002E7348" w:rsidRDefault="00CD30B8" w:rsidP="002E7348">
      <w:r>
        <w:rPr>
          <w:noProof/>
        </w:rPr>
        <mc:AlternateContent>
          <mc:Choice Requires="wpc">
            <w:drawing>
              <wp:anchor distT="0" distB="0" distL="114300" distR="114300" simplePos="0" relativeHeight="251758592" behindDoc="0" locked="0" layoutInCell="1" allowOverlap="1" wp14:anchorId="7E5B7C08" wp14:editId="310B281F">
                <wp:simplePos x="0" y="0"/>
                <wp:positionH relativeFrom="column">
                  <wp:posOffset>4157276</wp:posOffset>
                </wp:positionH>
                <wp:positionV relativeFrom="paragraph">
                  <wp:posOffset>113803</wp:posOffset>
                </wp:positionV>
                <wp:extent cx="1447800" cy="1499235"/>
                <wp:effectExtent l="0" t="0" r="0" b="5715"/>
                <wp:wrapSquare wrapText="bothSides"/>
                <wp:docPr id="529" name="Canvas 529" descr="A horizontal hyperbola with center to the right of the origin.  A dashed line from the origin at an angle of pi over 4 is shown crossing two segments of the hyperbola. The first intersection is labeled theta equals pi over 4 and r greater than 0.  The second intersection is labeled theta equals 5 pi over 4 and r less than 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19" name="Picture 519"/>
                          <pic:cNvPicPr>
                            <a:picLocks noChangeAspect="1"/>
                          </pic:cNvPicPr>
                        </pic:nvPicPr>
                        <pic:blipFill rotWithShape="1">
                          <a:blip r:embed="rId1252"/>
                          <a:srcRect b="16025"/>
                          <a:stretch/>
                        </pic:blipFill>
                        <pic:spPr>
                          <a:xfrm>
                            <a:off x="56940" y="1"/>
                            <a:ext cx="1157111" cy="1463709"/>
                          </a:xfrm>
                          <a:prstGeom prst="rect">
                            <a:avLst/>
                          </a:prstGeom>
                        </pic:spPr>
                      </pic:pic>
                      <wps:wsp>
                        <wps:cNvPr id="520" name="Text Box 520"/>
                        <wps:cNvSpPr txBox="1"/>
                        <wps:spPr>
                          <a:xfrm>
                            <a:off x="1048943" y="436925"/>
                            <a:ext cx="334156" cy="520038"/>
                          </a:xfrm>
                          <a:prstGeom prst="rect">
                            <a:avLst/>
                          </a:prstGeom>
                          <a:noFill/>
                          <a:ln w="6350">
                            <a:noFill/>
                          </a:ln>
                        </wps:spPr>
                        <wps:txbx>
                          <w:txbxContent>
                            <w:p w14:paraId="5A6F6873" w14:textId="77777777" w:rsidR="00AB1A6D" w:rsidRDefault="00AB1A6D" w:rsidP="002E7348">
                              <w:pPr>
                                <w:jc w:val="center"/>
                                <w:rPr>
                                  <w:sz w:val="20"/>
                                </w:rPr>
                              </w:pPr>
                              <w:r w:rsidRPr="00322A7C">
                                <w:rPr>
                                  <w:position w:val="-24"/>
                                  <w:sz w:val="20"/>
                                </w:rPr>
                                <w:object w:dxaOrig="780" w:dyaOrig="620" w14:anchorId="52152B4E">
                                  <v:shape id="_x0000_i1599" type="#_x0000_t75" style="width:28.5pt;height:21.75pt" o:ole="">
                                    <v:imagedata r:id="rId1253" o:title=""/>
                                  </v:shape>
                                  <o:OLEObject Type="Embed" ProgID="Equation.3" ShapeID="_x0000_i1599" DrawAspect="Content" ObjectID="_1719178186" r:id="rId1254"/>
                                </w:object>
                              </w:r>
                            </w:p>
                            <w:p w14:paraId="7F06E122" w14:textId="77777777" w:rsidR="00AB1A6D" w:rsidRPr="00322A7C" w:rsidRDefault="00AB1A6D" w:rsidP="002E7348">
                              <w:pPr>
                                <w:jc w:val="center"/>
                                <w:rPr>
                                  <w:sz w:val="20"/>
                                </w:rPr>
                              </w:pPr>
                              <w:r w:rsidRPr="00322A7C">
                                <w:rPr>
                                  <w:i/>
                                  <w:sz w:val="20"/>
                                </w:rPr>
                                <w:t>r &lt; 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1" name="Text Box 521"/>
                        <wps:cNvSpPr txBox="1"/>
                        <wps:spPr>
                          <a:xfrm>
                            <a:off x="437663" y="85975"/>
                            <a:ext cx="334156" cy="520038"/>
                          </a:xfrm>
                          <a:prstGeom prst="rect">
                            <a:avLst/>
                          </a:prstGeom>
                          <a:noFill/>
                          <a:ln w="6350">
                            <a:noFill/>
                          </a:ln>
                        </wps:spPr>
                        <wps:txbx>
                          <w:txbxContent>
                            <w:p w14:paraId="51A5A4DD" w14:textId="77777777" w:rsidR="00AB1A6D" w:rsidRDefault="00AB1A6D" w:rsidP="002E7348">
                              <w:pPr>
                                <w:jc w:val="center"/>
                                <w:rPr>
                                  <w:sz w:val="20"/>
                                </w:rPr>
                              </w:pPr>
                              <w:r w:rsidRPr="00322A7C">
                                <w:rPr>
                                  <w:position w:val="-24"/>
                                  <w:sz w:val="20"/>
                                </w:rPr>
                                <w:object w:dxaOrig="660" w:dyaOrig="620" w14:anchorId="112B1FAA">
                                  <v:shape id="_x0000_i1601" type="#_x0000_t75" style="width:21.75pt;height:21.75pt" o:ole="">
                                    <v:imagedata r:id="rId1255" o:title=""/>
                                  </v:shape>
                                  <o:OLEObject Type="Embed" ProgID="Equation.3" ShapeID="_x0000_i1601" DrawAspect="Content" ObjectID="_1719178187" r:id="rId1256"/>
                                </w:object>
                              </w:r>
                            </w:p>
                            <w:p w14:paraId="5AB29916" w14:textId="77777777" w:rsidR="00AB1A6D" w:rsidRPr="00322A7C" w:rsidRDefault="00AB1A6D" w:rsidP="002E7348">
                              <w:pPr>
                                <w:jc w:val="center"/>
                                <w:rPr>
                                  <w:sz w:val="20"/>
                                </w:rPr>
                              </w:pPr>
                              <w:r w:rsidRPr="00322A7C">
                                <w:rPr>
                                  <w:i/>
                                  <w:sz w:val="20"/>
                                </w:rPr>
                                <w:t xml:space="preserve">r </w:t>
                              </w:r>
                              <w:r>
                                <w:rPr>
                                  <w:i/>
                                  <w:sz w:val="20"/>
                                </w:rPr>
                                <w:t>&gt;</w:t>
                              </w:r>
                              <w:r w:rsidRPr="00322A7C">
                                <w:rPr>
                                  <w:i/>
                                  <w:sz w:val="20"/>
                                </w:rPr>
                                <w:t xml:space="preserve"> 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2" name="Straight Arrow Connector 522"/>
                        <wps:cNvCnPr/>
                        <wps:spPr>
                          <a:xfrm flipH="1">
                            <a:off x="526138" y="512085"/>
                            <a:ext cx="78198" cy="2513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3" name="Straight Arrow Connector 523"/>
                        <wps:cNvCnPr/>
                        <wps:spPr>
                          <a:xfrm flipH="1" flipV="1">
                            <a:off x="822695" y="648177"/>
                            <a:ext cx="255369" cy="581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7E5B7C08" id="Canvas 529" o:spid="_x0000_s1482" editas="canvas" alt="A horizontal hyperbola with center to the right of the origin.  A dashed line from the origin at an angle of pi over 4 is shown crossing two segments of the hyperbola. The first intersection is labeled theta equals pi over 4 and r greater than 0.  The second intersection is labeled theta equals 5 pi over 4 and r less than 0." style="position:absolute;margin-left:327.35pt;margin-top:8.95pt;width:114pt;height:118.05pt;z-index:251758592;mso-position-horizontal-relative:text;mso-position-vertical-relative:text" coordsize="14478,14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">
                <v:shape id="_x0000_s1483" type="#_x0000_t75" alt="A horizontal hyperbola with center to the right of the origin.  A dashed line from the origin at an angle of pi over 4 is shown crossing two segments of the hyperbola. The first intersection is labeled theta equals pi over 4 and r greater than 0.  The second intersection is labeled theta equals 5 pi over 4 and r less than 0." style="position:absolute;width:14478;height:14992;visibility:visible;mso-wrap-style:square">
                  <v:fill o:detectmouseclick="t"/>
                  <v:path o:connecttype="none"/>
                </v:shape>
                <v:shape id="Picture 519" o:spid="_x0000_s1484" type="#_x0000_t75" style="position:absolute;left:569;width:11571;height:14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">
                  <v:imagedata r:id="rId1257" o:title="" cropbottom="10502f"/>
                </v:shape>
                <v:shape id="Text Box 520" o:spid="_x0000_s1485" type="#_x0000_t202" style="position:absolute;left:10489;top:4369;width:3341;height: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" filled="f" stroked="f" strokeweight=".5pt">
                  <v:textbox inset="0,0,0,0">
                    <w:txbxContent>
                      <w:p w14:paraId="5A6F6873" w14:textId="77777777" w:rsidR="00AB1A6D" w:rsidRDefault="00AB1A6D" w:rsidP="002E7348">
                        <w:pPr>
                          <w:jc w:val="center"/>
                          <w:rPr>
                            <w:sz w:val="20"/>
                          </w:rPr>
                        </w:pPr>
                        <w:r w:rsidRPr="00322A7C">
                          <w:rPr>
                            <w:position w:val="-24"/>
                            <w:sz w:val="20"/>
                          </w:rPr>
                          <w:object w:dxaOrig="780" w:dyaOrig="620" w14:anchorId="52152B4E">
                            <v:shape id="_x0000_i1599" type="#_x0000_t75" style="width:28.8pt;height:21.6pt" o:ole="">
                              <v:imagedata r:id="rId1258" o:title=""/>
                            </v:shape>
                            <o:OLEObject Type="Embed" ProgID="Equation.3" ShapeID="_x0000_i1599" DrawAspect="Content" ObjectID="_1707050740" r:id="rId1259"/>
                          </w:object>
                        </w:r>
                      </w:p>
                      <w:p w14:paraId="7F06E122" w14:textId="77777777" w:rsidR="00AB1A6D" w:rsidRPr="00322A7C" w:rsidRDefault="00AB1A6D" w:rsidP="002E7348">
                        <w:pPr>
                          <w:jc w:val="center"/>
                          <w:rPr>
                            <w:sz w:val="20"/>
                          </w:rPr>
                        </w:pPr>
                        <w:r w:rsidRPr="00322A7C">
                          <w:rPr>
                            <w:i/>
                            <w:sz w:val="20"/>
                          </w:rPr>
                          <w:t>r &lt; 0</w:t>
                        </w:r>
                      </w:p>
                    </w:txbxContent>
                  </v:textbox>
                </v:shape>
                <v:shape id="Text Box 521" o:spid="_x0000_s1486" type="#_x0000_t202" style="position:absolute;left:4376;top:859;width:3342;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" filled="f" stroked="f" strokeweight=".5pt">
                  <v:textbox inset="0,0,0,0">
                    <w:txbxContent>
                      <w:p w14:paraId="51A5A4DD" w14:textId="77777777" w:rsidR="00AB1A6D" w:rsidRDefault="00AB1A6D" w:rsidP="002E7348">
                        <w:pPr>
                          <w:jc w:val="center"/>
                          <w:rPr>
                            <w:sz w:val="20"/>
                          </w:rPr>
                        </w:pPr>
                        <w:r w:rsidRPr="00322A7C">
                          <w:rPr>
                            <w:position w:val="-24"/>
                            <w:sz w:val="20"/>
                          </w:rPr>
                          <w:object w:dxaOrig="660" w:dyaOrig="620" w14:anchorId="112B1FAA">
                            <v:shape id="_x0000_i1601" type="#_x0000_t75" style="width:21.6pt;height:21.6pt" o:ole="">
                              <v:imagedata r:id="rId1260" o:title=""/>
                            </v:shape>
                            <o:OLEObject Type="Embed" ProgID="Equation.3" ShapeID="_x0000_i1601" DrawAspect="Content" ObjectID="_1707050741" r:id="rId1261"/>
                          </w:object>
                        </w:r>
                      </w:p>
                      <w:p w14:paraId="5AB29916" w14:textId="77777777" w:rsidR="00AB1A6D" w:rsidRPr="00322A7C" w:rsidRDefault="00AB1A6D" w:rsidP="002E7348">
                        <w:pPr>
                          <w:jc w:val="center"/>
                          <w:rPr>
                            <w:sz w:val="20"/>
                          </w:rPr>
                        </w:pPr>
                        <w:r w:rsidRPr="00322A7C">
                          <w:rPr>
                            <w:i/>
                            <w:sz w:val="20"/>
                          </w:rPr>
                          <w:t xml:space="preserve">r </w:t>
                        </w:r>
                        <w:r>
                          <w:rPr>
                            <w:i/>
                            <w:sz w:val="20"/>
                          </w:rPr>
                          <w:t>&gt;</w:t>
                        </w:r>
                        <w:r w:rsidRPr="00322A7C">
                          <w:rPr>
                            <w:i/>
                            <w:sz w:val="20"/>
                          </w:rPr>
                          <w:t xml:space="preserve"> 0</w:t>
                        </w:r>
                      </w:p>
                    </w:txbxContent>
                  </v:textbox>
                </v:shape>
                <v:shapetype id="_x0000_t32" coordsize="21600,21600" o:spt="32" o:oned="t" path="m,l21600,21600e" filled="f">
                  <v:path arrowok="t" fillok="f" o:connecttype="none"/>
                  <o:lock v:ext="edit" shapetype="t"/>
                </v:shapetype>
                <v:shape id="Straight Arrow Connector 522" o:spid="_x0000_s1487" type="#_x0000_t32" style="position:absolute;left:5261;top:5120;width:782;height:25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" strokecolor="#4472c4 [3204]" strokeweight=".5pt">
                  <v:stroke endarrow="block" joinstyle="miter"/>
                </v:shape>
                <v:shape id="Straight Arrow Connector 523" o:spid="_x0000_s1488" type="#_x0000_t32" style="position:absolute;left:8226;top:6481;width:2554;height:5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" strokecolor="#4472c4 [3204]" strokeweight=".5pt">
                  <v:stroke endarrow="block" joinstyle="miter"/>
                </v:shape>
                <w10:wrap type="square"/>
              </v:group>
            </w:pict>
          </mc:Fallback>
        </mc:AlternateContent>
      </w:r>
    </w:p>
    <w:p w14:paraId="1D84E349" w14:textId="77777777" w:rsidR="002E7348" w:rsidRDefault="002E7348" w:rsidP="002E7348"/>
    <w:p w14:paraId="0E1025A3" w14:textId="77777777" w:rsidR="002E7348" w:rsidRDefault="002E7348" w:rsidP="002E7348">
      <w:r>
        <w:t xml:space="preserve">If </w:t>
      </w:r>
      <w:r>
        <w:rPr>
          <w:i/>
        </w:rPr>
        <w:t>e</w:t>
      </w:r>
      <w:r>
        <w:t xml:space="preserve"> &gt; 1, then the denominator will be zero at two angles other than </w:t>
      </w:r>
      <w:r w:rsidR="004D308A" w:rsidRPr="00E937B2">
        <w:rPr>
          <w:position w:val="-24"/>
        </w:rPr>
        <w:object w:dxaOrig="440" w:dyaOrig="620" w14:anchorId="4CCD6222">
          <v:shape id="_x0000_i1602" type="#_x0000_t75" style="width:21.75pt;height:32.25pt" o:ole="">
            <v:imagedata r:id="rId1262" o:title=""/>
          </v:shape>
          <o:OLEObject Type="Embed" ProgID="Equation.3" ShapeID="_x0000_i1602" DrawAspect="Content" ObjectID="_1719178075" r:id="rId1263"/>
        </w:object>
      </w:r>
      <w:r>
        <w:t xml:space="preserve">, and </w:t>
      </w:r>
      <w:r w:rsidR="00CC5596" w:rsidRPr="00CC5596">
        <w:rPr>
          <w:i/>
        </w:rPr>
        <w:t>r</w:t>
      </w:r>
      <w:r w:rsidR="00CC5596">
        <w:t xml:space="preserve"> </w:t>
      </w:r>
      <w:r w:rsidRPr="00CC5596">
        <w:t>will</w:t>
      </w:r>
      <w:r>
        <w:t xml:space="preserve"> be negative for a set of </w:t>
      </w:r>
      <w:r w:rsidRPr="00E937B2">
        <w:rPr>
          <w:i/>
        </w:rPr>
        <w:t>θ</w:t>
      </w:r>
      <w:r>
        <w:rPr>
          <w:i/>
        </w:rPr>
        <w:t xml:space="preserve"> </w:t>
      </w:r>
      <w:r>
        <w:t>values.  This division of positive and negative radius values would result in two distinct branches of the graph, fitting with a hyperbola.</w:t>
      </w:r>
    </w:p>
    <w:p w14:paraId="1C80A7F2" w14:textId="77777777" w:rsidR="002E7348" w:rsidRDefault="002E7348" w:rsidP="002E7348"/>
    <w:p w14:paraId="0EB7BE91" w14:textId="77777777" w:rsidR="00CD30B8" w:rsidRDefault="00CD30B8" w:rsidP="002E7348"/>
    <w:p w14:paraId="3A167760" w14:textId="77777777" w:rsidR="002E7348" w:rsidRDefault="002E7348" w:rsidP="002E7348"/>
    <w:p w14:paraId="0AEE6848" w14:textId="77777777" w:rsidR="002E7348" w:rsidRDefault="002E7348" w:rsidP="002E7348">
      <w:pPr>
        <w:pStyle w:val="ExampleHeader"/>
      </w:pPr>
      <w:r>
        <w:t>Example 2</w:t>
      </w:r>
    </w:p>
    <w:p w14:paraId="772353CA" w14:textId="77777777" w:rsidR="002E7348" w:rsidRDefault="002E7348" w:rsidP="002E7348">
      <w:pPr>
        <w:pStyle w:val="Example"/>
      </w:pPr>
      <w:r>
        <w:t>For each of the following conics with focus at the origin, identify the shape, the directrix, and the eccentricity.</w:t>
      </w:r>
    </w:p>
    <w:p w14:paraId="21527115" w14:textId="77777777" w:rsidR="002E7348" w:rsidRDefault="002E7348" w:rsidP="002E7348">
      <w:pPr>
        <w:pStyle w:val="Example"/>
      </w:pPr>
      <w:r>
        <w:t xml:space="preserve">a.  </w:t>
      </w:r>
      <w:r w:rsidR="004D308A" w:rsidRPr="007D79CD">
        <w:rPr>
          <w:position w:val="-28"/>
        </w:rPr>
        <w:object w:dxaOrig="1480" w:dyaOrig="660" w14:anchorId="7E3A7EED">
          <v:shape id="_x0000_i1603" type="#_x0000_t75" style="width:74.25pt;height:32.25pt" o:ole="">
            <v:imagedata r:id="rId1264" o:title=""/>
          </v:shape>
          <o:OLEObject Type="Embed" ProgID="Equation.3" ShapeID="_x0000_i1603" DrawAspect="Content" ObjectID="_1719178076" r:id="rId1265"/>
        </w:object>
      </w:r>
      <w:r>
        <w:tab/>
      </w:r>
      <w:r>
        <w:tab/>
        <w:t xml:space="preserve">b.  </w:t>
      </w:r>
      <w:r w:rsidR="004D308A" w:rsidRPr="007D79CD">
        <w:rPr>
          <w:position w:val="-28"/>
        </w:rPr>
        <w:object w:dxaOrig="1540" w:dyaOrig="660" w14:anchorId="25243C5E">
          <v:shape id="_x0000_i1604" type="#_x0000_t75" style="width:75.75pt;height:32.25pt" o:ole="">
            <v:imagedata r:id="rId1266" o:title=""/>
          </v:shape>
          <o:OLEObject Type="Embed" ProgID="Equation.3" ShapeID="_x0000_i1604" DrawAspect="Content" ObjectID="_1719178077" r:id="rId1267"/>
        </w:object>
      </w:r>
      <w:r>
        <w:tab/>
      </w:r>
      <w:r>
        <w:tab/>
        <w:t xml:space="preserve">c.  </w:t>
      </w:r>
      <w:r w:rsidR="004D308A" w:rsidRPr="007D79CD">
        <w:rPr>
          <w:position w:val="-28"/>
        </w:rPr>
        <w:object w:dxaOrig="1500" w:dyaOrig="660" w14:anchorId="7A2C95C5">
          <v:shape id="_x0000_i1605" type="#_x0000_t75" style="width:75pt;height:32.25pt" o:ole="">
            <v:imagedata r:id="rId1268" o:title=""/>
          </v:shape>
          <o:OLEObject Type="Embed" ProgID="Equation.3" ShapeID="_x0000_i1605" DrawAspect="Content" ObjectID="_1719178078" r:id="rId1269"/>
        </w:object>
      </w:r>
    </w:p>
    <w:p w14:paraId="72C9007A" w14:textId="77777777" w:rsidR="002E7348" w:rsidRDefault="002E7348" w:rsidP="002E7348">
      <w:pPr>
        <w:pStyle w:val="Example"/>
      </w:pPr>
    </w:p>
    <w:p w14:paraId="24243DF6" w14:textId="77777777" w:rsidR="002E7348" w:rsidRDefault="002E7348" w:rsidP="002E7348">
      <w:pPr>
        <w:pStyle w:val="Example"/>
      </w:pPr>
      <w:r>
        <w:t xml:space="preserve">a.  This equation is already in standard form </w:t>
      </w:r>
      <w:r w:rsidR="004D308A" w:rsidRPr="00C72A8A">
        <w:rPr>
          <w:position w:val="-28"/>
        </w:rPr>
        <w:object w:dxaOrig="1460" w:dyaOrig="660" w14:anchorId="1B7AAC8A">
          <v:shape id="_x0000_i1606" type="#_x0000_t75" style="width:72.75pt;height:32.25pt" o:ole="">
            <v:imagedata r:id="rId1270" o:title=""/>
          </v:shape>
          <o:OLEObject Type="Embed" ProgID="Equation.3" ShapeID="_x0000_i1606" DrawAspect="Content" ObjectID="_1719178079" r:id="rId1271"/>
        </w:object>
      </w:r>
      <w:r>
        <w:t xml:space="preserve"> for a conic with horizontal directrix at </w:t>
      </w:r>
      <w:r w:rsidR="004D308A" w:rsidRPr="00593C47">
        <w:rPr>
          <w:position w:val="-10"/>
        </w:rPr>
        <w:object w:dxaOrig="740" w:dyaOrig="260" w14:anchorId="4C39FB48">
          <v:shape id="_x0000_i1607" type="#_x0000_t75" style="width:36.75pt;height:12pt" o:ole="">
            <v:imagedata r:id="rId1272" o:title=""/>
          </v:shape>
          <o:OLEObject Type="Embed" ProgID="Equation.3" ShapeID="_x0000_i1607" DrawAspect="Content" ObjectID="_1719178080" r:id="rId1273"/>
        </w:object>
      </w:r>
      <w:r>
        <w:t xml:space="preserve">.  </w:t>
      </w:r>
    </w:p>
    <w:p w14:paraId="1D69C0BD" w14:textId="77777777" w:rsidR="002E7348" w:rsidRDefault="002E7348" w:rsidP="002E7348">
      <w:pPr>
        <w:pStyle w:val="Example"/>
      </w:pPr>
      <w:r>
        <w:t xml:space="preserve">The eccentricity is the coefficient </w:t>
      </w:r>
      <w:r w:rsidR="00CC5596">
        <w:t xml:space="preserve">of </w:t>
      </w:r>
      <w:r w:rsidR="00CC5596" w:rsidRPr="00CC5596">
        <w:rPr>
          <w:position w:val="-10"/>
        </w:rPr>
        <w:object w:dxaOrig="660" w:dyaOrig="320" w14:anchorId="6769C821">
          <v:shape id="_x0000_i1608" type="#_x0000_t75" style="width:32.25pt;height:17.25pt" o:ole="">
            <v:imagedata r:id="rId1274" o:title=""/>
          </v:shape>
          <o:OLEObject Type="Embed" ProgID="Equation.3" ShapeID="_x0000_i1608" DrawAspect="Content" ObjectID="_1719178081" r:id="rId1275"/>
        </w:object>
      </w:r>
      <w:r>
        <w:t xml:space="preserve">, so </w:t>
      </w:r>
      <w:r>
        <w:rPr>
          <w:i/>
        </w:rPr>
        <w:t>e</w:t>
      </w:r>
      <w:r>
        <w:t xml:space="preserve"> = 2.  </w:t>
      </w:r>
    </w:p>
    <w:p w14:paraId="7D13D93D" w14:textId="77777777" w:rsidR="002E7348" w:rsidRDefault="002E7348" w:rsidP="002E7348">
      <w:pPr>
        <w:pStyle w:val="Example"/>
      </w:pPr>
      <w:r>
        <w:t xml:space="preserve">Since </w:t>
      </w:r>
      <w:r>
        <w:rPr>
          <w:i/>
        </w:rPr>
        <w:t>e</w:t>
      </w:r>
      <w:r>
        <w:t xml:space="preserve"> = 2 &gt; 1, the shape will be a hyperbola.</w:t>
      </w:r>
    </w:p>
    <w:p w14:paraId="7D81FD68" w14:textId="77777777" w:rsidR="002E7348" w:rsidRDefault="002E7348" w:rsidP="002E7348">
      <w:pPr>
        <w:pStyle w:val="Example"/>
      </w:pPr>
    </w:p>
    <w:p w14:paraId="7EE36F8B" w14:textId="77777777" w:rsidR="002E7348" w:rsidRDefault="002E7348" w:rsidP="002E7348">
      <w:pPr>
        <w:pStyle w:val="Example"/>
      </w:pPr>
      <w:r>
        <w:t xml:space="preserve">Looking at the numerator, </w:t>
      </w:r>
      <w:r>
        <w:rPr>
          <w:i/>
        </w:rPr>
        <w:t>ep</w:t>
      </w:r>
      <w:r>
        <w:t xml:space="preserve"> = 8</w:t>
      </w:r>
      <w:r w:rsidR="00CC5596">
        <w:t>, and s</w:t>
      </w:r>
      <w:r>
        <w:t xml:space="preserve">ubstituting </w:t>
      </w:r>
      <w:r>
        <w:rPr>
          <w:i/>
        </w:rPr>
        <w:t>e</w:t>
      </w:r>
      <w:r>
        <w:t xml:space="preserve"> = 2 gives </w:t>
      </w:r>
      <w:r>
        <w:rPr>
          <w:i/>
        </w:rPr>
        <w:t>p</w:t>
      </w:r>
      <w:r>
        <w:t xml:space="preserve"> = 4.  The directrix is </w:t>
      </w:r>
      <w:r w:rsidR="004D308A" w:rsidRPr="00593C47">
        <w:rPr>
          <w:position w:val="-10"/>
        </w:rPr>
        <w:object w:dxaOrig="700" w:dyaOrig="320" w14:anchorId="602F850F">
          <v:shape id="_x0000_i1609" type="#_x0000_t75" style="width:35.25pt;height:17.25pt" o:ole="">
            <v:imagedata r:id="rId1276" o:title=""/>
          </v:shape>
          <o:OLEObject Type="Embed" ProgID="Equation.3" ShapeID="_x0000_i1609" DrawAspect="Content" ObjectID="_1719178082" r:id="rId1277"/>
        </w:object>
      </w:r>
      <w:r>
        <w:t>.</w:t>
      </w:r>
    </w:p>
    <w:p w14:paraId="763B35EF" w14:textId="77777777" w:rsidR="002E7348" w:rsidRDefault="002E7348" w:rsidP="002E7348">
      <w:pPr>
        <w:pStyle w:val="Example"/>
      </w:pPr>
    </w:p>
    <w:p w14:paraId="5890F733" w14:textId="77777777" w:rsidR="00B9419D" w:rsidRDefault="00B9419D" w:rsidP="002E7348">
      <w:pPr>
        <w:pStyle w:val="Example"/>
      </w:pPr>
    </w:p>
    <w:p w14:paraId="4C685697" w14:textId="77777777" w:rsidR="00B9419D" w:rsidRDefault="00B9419D" w:rsidP="002E7348">
      <w:pPr>
        <w:pStyle w:val="Example"/>
      </w:pPr>
    </w:p>
    <w:p w14:paraId="59CEAA62" w14:textId="77777777" w:rsidR="00B9419D" w:rsidRDefault="00B9419D" w:rsidP="002E7348">
      <w:pPr>
        <w:pStyle w:val="Example"/>
      </w:pPr>
    </w:p>
    <w:p w14:paraId="686B4F09" w14:textId="77777777" w:rsidR="00B9419D" w:rsidRDefault="00B9419D" w:rsidP="002E7348">
      <w:pPr>
        <w:pStyle w:val="Example"/>
      </w:pPr>
    </w:p>
    <w:p w14:paraId="77C3F983" w14:textId="77777777" w:rsidR="00B9419D" w:rsidRDefault="00B9419D" w:rsidP="002E7348">
      <w:pPr>
        <w:pStyle w:val="Example"/>
      </w:pPr>
    </w:p>
    <w:p w14:paraId="34481059" w14:textId="77777777" w:rsidR="002E7348" w:rsidRDefault="002E7348" w:rsidP="002E7348">
      <w:pPr>
        <w:pStyle w:val="Example"/>
      </w:pPr>
      <w:r>
        <w:lastRenderedPageBreak/>
        <w:t xml:space="preserve">b.  This </w:t>
      </w:r>
      <w:r w:rsidR="00CC5596">
        <w:t>equation is not in standard form</w:t>
      </w:r>
      <w:r>
        <w:t>, since the constant in the denominator is not 1.  To put it into standard form, we can multiply the numerator and denominator by 1/3.</w:t>
      </w:r>
    </w:p>
    <w:p w14:paraId="4BA8069D" w14:textId="77777777" w:rsidR="002E7348" w:rsidRDefault="002E7348" w:rsidP="002E7348">
      <w:pPr>
        <w:pStyle w:val="Example"/>
      </w:pPr>
      <w:r>
        <w:t xml:space="preserve"> </w:t>
      </w:r>
      <w:r w:rsidR="004D308A" w:rsidRPr="007D79CD">
        <w:rPr>
          <w:position w:val="-60"/>
        </w:rPr>
        <w:object w:dxaOrig="5100" w:dyaOrig="1320" w14:anchorId="1A107FF2">
          <v:shape id="_x0000_i1610" type="#_x0000_t75" style="width:255.75pt;height:66pt" o:ole="">
            <v:imagedata r:id="rId1278" o:title=""/>
          </v:shape>
          <o:OLEObject Type="Embed" ProgID="Equation.3" ShapeID="_x0000_i1610" DrawAspect="Content" ObjectID="_1719178083" r:id="rId1279"/>
        </w:object>
      </w:r>
    </w:p>
    <w:p w14:paraId="08129E8A" w14:textId="77777777" w:rsidR="00CC5596" w:rsidRDefault="00CC5596" w:rsidP="002E7348">
      <w:pPr>
        <w:pStyle w:val="Example"/>
      </w:pPr>
    </w:p>
    <w:p w14:paraId="4D58BE04" w14:textId="77777777" w:rsidR="002E7348" w:rsidRDefault="002E7348" w:rsidP="002E7348">
      <w:pPr>
        <w:pStyle w:val="Example"/>
      </w:pPr>
      <w:r>
        <w:t xml:space="preserve">This is the standard form for a conic with vertical directrix </w:t>
      </w:r>
      <w:r w:rsidR="004D308A" w:rsidRPr="00593C47">
        <w:rPr>
          <w:position w:val="-10"/>
        </w:rPr>
        <w:object w:dxaOrig="740" w:dyaOrig="260" w14:anchorId="0609252F">
          <v:shape id="_x0000_i1611" type="#_x0000_t75" style="width:36.75pt;height:12pt" o:ole="">
            <v:imagedata r:id="rId1280" o:title=""/>
          </v:shape>
          <o:OLEObject Type="Embed" ProgID="Equation.3" ShapeID="_x0000_i1611" DrawAspect="Content" ObjectID="_1719178084" r:id="rId1281"/>
        </w:object>
      </w:r>
      <w:r>
        <w:t xml:space="preserve">.  The eccentricity is the coefficient on </w:t>
      </w:r>
      <w:r w:rsidR="00CC5596" w:rsidRPr="00CC5596">
        <w:rPr>
          <w:position w:val="-10"/>
        </w:rPr>
        <w:object w:dxaOrig="700" w:dyaOrig="320" w14:anchorId="27E42D61">
          <v:shape id="_x0000_i1612" type="#_x0000_t75" style="width:35.25pt;height:17.25pt" o:ole="">
            <v:imagedata r:id="rId1282" o:title=""/>
          </v:shape>
          <o:OLEObject Type="Embed" ProgID="Equation.3" ShapeID="_x0000_i1612" DrawAspect="Content" ObjectID="_1719178085" r:id="rId1283"/>
        </w:object>
      </w:r>
      <w:r>
        <w:t xml:space="preserve">, so </w:t>
      </w:r>
      <w:r w:rsidR="004D308A" w:rsidRPr="00593C47">
        <w:rPr>
          <w:position w:val="-24"/>
        </w:rPr>
        <w:object w:dxaOrig="580" w:dyaOrig="620" w14:anchorId="77ADA9A4">
          <v:shape id="_x0000_i1613" type="#_x0000_t75" style="width:28.5pt;height:32.25pt" o:ole="">
            <v:imagedata r:id="rId1284" o:title=""/>
          </v:shape>
          <o:OLEObject Type="Embed" ProgID="Equation.3" ShapeID="_x0000_i1613" DrawAspect="Content" ObjectID="_1719178086" r:id="rId1285"/>
        </w:object>
      </w:r>
      <w:r>
        <w:t xml:space="preserve">.  </w:t>
      </w:r>
    </w:p>
    <w:p w14:paraId="607E8DE5" w14:textId="77777777" w:rsidR="002E7348" w:rsidRDefault="002E7348" w:rsidP="002E7348">
      <w:pPr>
        <w:pStyle w:val="Example"/>
      </w:pPr>
      <w:r>
        <w:t xml:space="preserve">Since 0 &lt; </w:t>
      </w:r>
      <w:r>
        <w:rPr>
          <w:i/>
        </w:rPr>
        <w:t>e</w:t>
      </w:r>
      <w:r>
        <w:t xml:space="preserve"> &lt; 1, the shape is an ellipse.</w:t>
      </w:r>
    </w:p>
    <w:p w14:paraId="7216805A" w14:textId="77777777" w:rsidR="002E7348" w:rsidRDefault="002E7348" w:rsidP="002E7348">
      <w:pPr>
        <w:pStyle w:val="Example"/>
      </w:pPr>
    </w:p>
    <w:p w14:paraId="6446E7B1" w14:textId="77777777" w:rsidR="002E7348" w:rsidRDefault="002E7348" w:rsidP="002E7348">
      <w:pPr>
        <w:pStyle w:val="Example"/>
      </w:pPr>
      <w:r>
        <w:t xml:space="preserve">Looking at the numerator, </w:t>
      </w:r>
      <w:r>
        <w:rPr>
          <w:i/>
        </w:rPr>
        <w:t>ep</w:t>
      </w:r>
      <w:r>
        <w:t xml:space="preserve"> = 2, so </w:t>
      </w:r>
      <w:r w:rsidR="004D308A" w:rsidRPr="00593C47">
        <w:rPr>
          <w:position w:val="-24"/>
        </w:rPr>
        <w:object w:dxaOrig="780" w:dyaOrig="620" w14:anchorId="5C51FCC0">
          <v:shape id="_x0000_i1614" type="#_x0000_t75" style="width:39.75pt;height:32.25pt" o:ole="">
            <v:imagedata r:id="rId1286" o:title=""/>
          </v:shape>
          <o:OLEObject Type="Embed" ProgID="Equation.3" ShapeID="_x0000_i1614" DrawAspect="Content" ObjectID="_1719178087" r:id="rId1287"/>
        </w:object>
      </w:r>
      <w:r w:rsidR="00CC5596">
        <w:t>,</w:t>
      </w:r>
      <w:r>
        <w:t xml:space="preserve"> giving </w:t>
      </w:r>
      <w:r>
        <w:rPr>
          <w:i/>
        </w:rPr>
        <w:t>p</w:t>
      </w:r>
      <w:r>
        <w:t xml:space="preserve"> = 3. The directrix is </w:t>
      </w:r>
      <w:r w:rsidR="004D308A" w:rsidRPr="00593C47">
        <w:rPr>
          <w:position w:val="-6"/>
        </w:rPr>
        <w:object w:dxaOrig="680" w:dyaOrig="279" w14:anchorId="505A3B79">
          <v:shape id="_x0000_i1615" type="#_x0000_t75" style="width:33pt;height:14.25pt" o:ole="">
            <v:imagedata r:id="rId1288" o:title=""/>
          </v:shape>
          <o:OLEObject Type="Embed" ProgID="Equation.3" ShapeID="_x0000_i1615" DrawAspect="Content" ObjectID="_1719178088" r:id="rId1289"/>
        </w:object>
      </w:r>
      <w:r>
        <w:t>.</w:t>
      </w:r>
    </w:p>
    <w:p w14:paraId="0F3359D4" w14:textId="77777777" w:rsidR="00CD30B8" w:rsidRDefault="00CD30B8" w:rsidP="002E7348">
      <w:pPr>
        <w:pStyle w:val="Example"/>
      </w:pPr>
    </w:p>
    <w:p w14:paraId="4009DC67" w14:textId="77777777" w:rsidR="002E7348" w:rsidRDefault="002E7348" w:rsidP="002E7348">
      <w:pPr>
        <w:pStyle w:val="Example"/>
      </w:pPr>
      <w:r>
        <w:t>c.  This equation is also not in standard form.  Multiplying the numerator and denominator by 1/5 will put it in standard form.</w:t>
      </w:r>
    </w:p>
    <w:p w14:paraId="555932B5" w14:textId="77777777" w:rsidR="002E7348" w:rsidRDefault="004D308A" w:rsidP="002E7348">
      <w:pPr>
        <w:pStyle w:val="Example"/>
      </w:pPr>
      <w:r w:rsidRPr="007D79CD">
        <w:rPr>
          <w:position w:val="-60"/>
        </w:rPr>
        <w:object w:dxaOrig="4800" w:dyaOrig="1320" w14:anchorId="30A8761D">
          <v:shape id="_x0000_i1616" type="#_x0000_t75" style="width:240pt;height:66pt" o:ole="">
            <v:imagedata r:id="rId1290" o:title=""/>
          </v:shape>
          <o:OLEObject Type="Embed" ProgID="Equation.3" ShapeID="_x0000_i1616" DrawAspect="Content" ObjectID="_1719178089" r:id="rId1291"/>
        </w:object>
      </w:r>
    </w:p>
    <w:p w14:paraId="59FB3B0B" w14:textId="77777777" w:rsidR="002E7348" w:rsidRDefault="002E7348" w:rsidP="002E7348">
      <w:pPr>
        <w:pStyle w:val="Example"/>
      </w:pPr>
    </w:p>
    <w:p w14:paraId="1615076A" w14:textId="77777777" w:rsidR="002E7348" w:rsidRDefault="002E7348" w:rsidP="002E7348">
      <w:pPr>
        <w:pStyle w:val="Example"/>
      </w:pPr>
      <w:r>
        <w:t xml:space="preserve">This is the standard form for a conic with horizontal directrix at </w:t>
      </w:r>
      <w:r w:rsidR="004D308A" w:rsidRPr="00593C47">
        <w:rPr>
          <w:position w:val="-10"/>
        </w:rPr>
        <w:object w:dxaOrig="620" w:dyaOrig="260" w14:anchorId="49C7F241">
          <v:shape id="_x0000_i1617" type="#_x0000_t75" style="width:32.25pt;height:12pt" o:ole="">
            <v:imagedata r:id="rId1292" o:title=""/>
          </v:shape>
          <o:OLEObject Type="Embed" ProgID="Equation.3" ShapeID="_x0000_i1617" DrawAspect="Content" ObjectID="_1719178090" r:id="rId1293"/>
        </w:object>
      </w:r>
      <w:r>
        <w:t>.</w:t>
      </w:r>
    </w:p>
    <w:p w14:paraId="3FCA2EFF" w14:textId="77777777" w:rsidR="002E7348" w:rsidRPr="00306186" w:rsidRDefault="002E7348" w:rsidP="002E7348">
      <w:pPr>
        <w:pStyle w:val="Example"/>
      </w:pPr>
      <w:r>
        <w:t xml:space="preserve">The eccentricity is the coefficient on </w:t>
      </w:r>
      <w:r w:rsidR="00CC5596" w:rsidRPr="00CC5596">
        <w:rPr>
          <w:position w:val="-10"/>
        </w:rPr>
        <w:object w:dxaOrig="660" w:dyaOrig="320" w14:anchorId="16A5788A">
          <v:shape id="_x0000_i1618" type="#_x0000_t75" style="width:32.25pt;height:17.25pt" o:ole="">
            <v:imagedata r:id="rId1274" o:title=""/>
          </v:shape>
          <o:OLEObject Type="Embed" ProgID="Equation.3" ShapeID="_x0000_i1618" DrawAspect="Content" ObjectID="_1719178091" r:id="rId1294"/>
        </w:object>
      </w:r>
      <w:r>
        <w:t xml:space="preserve">, so </w:t>
      </w:r>
      <w:r>
        <w:rPr>
          <w:i/>
        </w:rPr>
        <w:t>e</w:t>
      </w:r>
      <w:r>
        <w:t xml:space="preserve"> = 1.  The shape will be a parabola.</w:t>
      </w:r>
    </w:p>
    <w:p w14:paraId="4A79BD09" w14:textId="77777777" w:rsidR="002E7348" w:rsidRDefault="002E7348" w:rsidP="002E7348">
      <w:pPr>
        <w:pStyle w:val="Example"/>
      </w:pPr>
    </w:p>
    <w:p w14:paraId="3B55D84A" w14:textId="77777777" w:rsidR="002E7348" w:rsidRDefault="002E7348" w:rsidP="002E7348">
      <w:pPr>
        <w:pStyle w:val="Example"/>
      </w:pPr>
      <w:r>
        <w:t xml:space="preserve">Looking at the numerator, </w:t>
      </w:r>
      <w:r w:rsidR="004D308A" w:rsidRPr="00306186">
        <w:rPr>
          <w:position w:val="-24"/>
        </w:rPr>
        <w:object w:dxaOrig="700" w:dyaOrig="620" w14:anchorId="650E0033">
          <v:shape id="_x0000_i1619" type="#_x0000_t75" style="width:35.25pt;height:32.25pt" o:ole="">
            <v:imagedata r:id="rId1295" o:title=""/>
          </v:shape>
          <o:OLEObject Type="Embed" ProgID="Equation.3" ShapeID="_x0000_i1619" DrawAspect="Content" ObjectID="_1719178092" r:id="rId1296"/>
        </w:object>
      </w:r>
      <w:r>
        <w:t xml:space="preserve">.  Since </w:t>
      </w:r>
      <w:r>
        <w:rPr>
          <w:i/>
        </w:rPr>
        <w:t>e</w:t>
      </w:r>
      <w:r>
        <w:t xml:space="preserve"> = 1, </w:t>
      </w:r>
      <w:r w:rsidR="004D308A" w:rsidRPr="00306186">
        <w:rPr>
          <w:position w:val="-24"/>
        </w:rPr>
        <w:object w:dxaOrig="620" w:dyaOrig="620" w14:anchorId="652A9BF6">
          <v:shape id="_x0000_i1620" type="#_x0000_t75" style="width:32.25pt;height:32.25pt" o:ole="">
            <v:imagedata r:id="rId1297" o:title=""/>
          </v:shape>
          <o:OLEObject Type="Embed" ProgID="Equation.3" ShapeID="_x0000_i1620" DrawAspect="Content" ObjectID="_1719178093" r:id="rId1298"/>
        </w:object>
      </w:r>
      <w:r>
        <w:t xml:space="preserve">.  The directrix is </w:t>
      </w:r>
      <w:r w:rsidR="004D308A" w:rsidRPr="00306186">
        <w:rPr>
          <w:position w:val="-24"/>
        </w:rPr>
        <w:object w:dxaOrig="600" w:dyaOrig="620" w14:anchorId="2EAE1ABD">
          <v:shape id="_x0000_i1621" type="#_x0000_t75" style="width:30pt;height:32.25pt" o:ole="">
            <v:imagedata r:id="rId1299" o:title=""/>
          </v:shape>
          <o:OLEObject Type="Embed" ProgID="Equation.3" ShapeID="_x0000_i1621" DrawAspect="Content" ObjectID="_1719178094" r:id="rId1300"/>
        </w:object>
      </w:r>
      <w:r>
        <w:t xml:space="preserve">.  </w:t>
      </w:r>
    </w:p>
    <w:p w14:paraId="67575670" w14:textId="77777777" w:rsidR="002E7348" w:rsidRDefault="002E7348" w:rsidP="002E7348">
      <w:pPr>
        <w:pStyle w:val="Example"/>
      </w:pPr>
    </w:p>
    <w:p w14:paraId="1C9BF270" w14:textId="77777777" w:rsidR="002E7348" w:rsidRDefault="002E7348" w:rsidP="002E7348">
      <w:pPr>
        <w:pStyle w:val="Example"/>
      </w:pPr>
      <w:r>
        <w:t>Notice that since the directrix is above the focus at the origin, the parabola will open downward.</w:t>
      </w:r>
    </w:p>
    <w:p w14:paraId="25B06DCF" w14:textId="77777777" w:rsidR="002E7348" w:rsidRDefault="002E7348" w:rsidP="002E7348"/>
    <w:p w14:paraId="7C715DBC" w14:textId="77777777" w:rsidR="002E7348" w:rsidRDefault="002E7348" w:rsidP="002E7348"/>
    <w:p w14:paraId="2425F6B3" w14:textId="77777777" w:rsidR="002E7348" w:rsidRDefault="002E7348" w:rsidP="002E7348">
      <w:pPr>
        <w:pStyle w:val="TryitNow"/>
      </w:pPr>
      <w:r>
        <w:t>Try it Now</w:t>
      </w:r>
    </w:p>
    <w:p w14:paraId="5F75FF2D" w14:textId="77777777" w:rsidR="002E7348" w:rsidRDefault="00CD30B8" w:rsidP="00CD30B8">
      <w:pPr>
        <w:pStyle w:val="TryitNowbody"/>
      </w:pPr>
      <w:r>
        <w:t xml:space="preserve">2. </w:t>
      </w:r>
      <w:r w:rsidR="002E7348">
        <w:t xml:space="preserve">Identify the shape, the directrix, and the eccentricity of  </w:t>
      </w:r>
      <w:r w:rsidR="004D308A" w:rsidRPr="007D79CD">
        <w:rPr>
          <w:position w:val="-28"/>
        </w:rPr>
        <w:object w:dxaOrig="1560" w:dyaOrig="660" w14:anchorId="68448D7D">
          <v:shape id="_x0000_i1622" type="#_x0000_t75" style="width:78pt;height:32.25pt" o:ole="">
            <v:imagedata r:id="rId1301" o:title=""/>
          </v:shape>
          <o:OLEObject Type="Embed" ProgID="Equation.3" ShapeID="_x0000_i1622" DrawAspect="Content" ObjectID="_1719178095" r:id="rId1302"/>
        </w:object>
      </w:r>
    </w:p>
    <w:p w14:paraId="4CCB4C7F" w14:textId="77777777" w:rsidR="002E7348" w:rsidRDefault="002E7348" w:rsidP="002E7348"/>
    <w:p w14:paraId="2E42743D" w14:textId="77777777" w:rsidR="002E7348" w:rsidRDefault="002E7348" w:rsidP="002E7348"/>
    <w:p w14:paraId="4672024E" w14:textId="77777777" w:rsidR="002E7348" w:rsidRDefault="002E7348" w:rsidP="002E7348">
      <w:pPr>
        <w:rPr>
          <w:b/>
        </w:rPr>
      </w:pPr>
      <w:r>
        <w:rPr>
          <w:b/>
        </w:rPr>
        <w:t>Graphing Conics from the Polar Form</w:t>
      </w:r>
    </w:p>
    <w:p w14:paraId="1ECF4261" w14:textId="77777777" w:rsidR="00E63C2B" w:rsidRDefault="00E63C2B" w:rsidP="002E7348"/>
    <w:p w14:paraId="10324720" w14:textId="77777777" w:rsidR="002E7348" w:rsidRDefault="002E7348" w:rsidP="002E7348">
      <w:r>
        <w:t>Identifying additional features of a conic in polar form can be challenging, which makes graphing without technology likewise challenging.  We can utilize our understanding of the conic shapes from earlier sections to aid us.</w:t>
      </w:r>
    </w:p>
    <w:p w14:paraId="73DF5FD4" w14:textId="77777777" w:rsidR="002E7348" w:rsidRDefault="002E7348" w:rsidP="002E7348">
      <w:pPr>
        <w:pStyle w:val="ExampleHeader"/>
      </w:pPr>
      <w:r>
        <w:lastRenderedPageBreak/>
        <w:t>Example 3</w:t>
      </w:r>
    </w:p>
    <w:p w14:paraId="5B6C339C" w14:textId="77777777" w:rsidR="002E7348" w:rsidRDefault="002E7348" w:rsidP="002E7348">
      <w:pPr>
        <w:pStyle w:val="Example"/>
      </w:pPr>
      <w:r>
        <w:t xml:space="preserve">Sketch a graph of </w:t>
      </w:r>
      <w:r w:rsidR="004D308A" w:rsidRPr="007D79CD">
        <w:rPr>
          <w:position w:val="-28"/>
        </w:rPr>
        <w:object w:dxaOrig="1640" w:dyaOrig="660" w14:anchorId="28F4E388">
          <v:shape id="_x0000_i1623" type="#_x0000_t75" style="width:82.5pt;height:32.25pt" o:ole="">
            <v:imagedata r:id="rId1303" o:title=""/>
          </v:shape>
          <o:OLEObject Type="Embed" ProgID="Equation.3" ShapeID="_x0000_i1623" DrawAspect="Content" ObjectID="_1719178096" r:id="rId1304"/>
        </w:object>
      </w:r>
      <w:r w:rsidR="00CC5596">
        <w:t xml:space="preserve"> and write its Cartesian equation.</w:t>
      </w:r>
    </w:p>
    <w:p w14:paraId="6104E194" w14:textId="77777777" w:rsidR="002E7348" w:rsidRDefault="002E7348" w:rsidP="002E7348">
      <w:pPr>
        <w:pStyle w:val="Example"/>
      </w:pPr>
    </w:p>
    <w:p w14:paraId="134ED8EA" w14:textId="77777777" w:rsidR="002E7348" w:rsidRDefault="002E7348" w:rsidP="002E7348">
      <w:pPr>
        <w:pStyle w:val="Example"/>
      </w:pPr>
      <w:r>
        <w:t xml:space="preserve">This is in standard form, and we can identify that </w:t>
      </w:r>
      <w:r w:rsidR="004D308A" w:rsidRPr="006D5DCF">
        <w:rPr>
          <w:position w:val="-6"/>
        </w:rPr>
        <w:object w:dxaOrig="720" w:dyaOrig="279" w14:anchorId="55C99A31">
          <v:shape id="_x0000_i1624" type="#_x0000_t75" style="width:36.75pt;height:14.25pt" o:ole="">
            <v:imagedata r:id="rId1305" o:title=""/>
          </v:shape>
          <o:OLEObject Type="Embed" ProgID="Equation.3" ShapeID="_x0000_i1624" DrawAspect="Content" ObjectID="_1719178097" r:id="rId1306"/>
        </w:object>
      </w:r>
      <w:r>
        <w:t>, so the shape is an ellipse.</w:t>
      </w:r>
    </w:p>
    <w:p w14:paraId="52E43CEF" w14:textId="77777777" w:rsidR="002E7348" w:rsidRDefault="002E7348" w:rsidP="002E7348">
      <w:pPr>
        <w:pStyle w:val="Example"/>
      </w:pPr>
      <w:r>
        <w:t xml:space="preserve">From the numerator, </w:t>
      </w:r>
      <w:r w:rsidR="004D308A" w:rsidRPr="006D5DCF">
        <w:rPr>
          <w:position w:val="-10"/>
        </w:rPr>
        <w:object w:dxaOrig="639" w:dyaOrig="320" w14:anchorId="322D3613">
          <v:shape id="_x0000_i1625" type="#_x0000_t75" style="width:32.25pt;height:17.25pt" o:ole="">
            <v:imagedata r:id="rId1307" o:title=""/>
          </v:shape>
          <o:OLEObject Type="Embed" ProgID="Equation.3" ShapeID="_x0000_i1625" DrawAspect="Content" ObjectID="_1719178098" r:id="rId1308"/>
        </w:object>
      </w:r>
      <w:r>
        <w:t xml:space="preserve">, so </w:t>
      </w:r>
      <w:r w:rsidR="004D308A" w:rsidRPr="006D5DCF">
        <w:rPr>
          <w:position w:val="-10"/>
        </w:rPr>
        <w:object w:dxaOrig="880" w:dyaOrig="320" w14:anchorId="0B803C70">
          <v:shape id="_x0000_i1626" type="#_x0000_t75" style="width:44.25pt;height:17.25pt" o:ole="">
            <v:imagedata r:id="rId1309" o:title=""/>
          </v:shape>
          <o:OLEObject Type="Embed" ProgID="Equation.3" ShapeID="_x0000_i1626" DrawAspect="Content" ObjectID="_1719178099" r:id="rId1310"/>
        </w:object>
      </w:r>
      <w:r>
        <w:t xml:space="preserve">, giving </w:t>
      </w:r>
      <w:r>
        <w:rPr>
          <w:i/>
        </w:rPr>
        <w:t>p</w:t>
      </w:r>
      <w:r>
        <w:t xml:space="preserve"> = 6.  The directrix is </w:t>
      </w:r>
      <w:r w:rsidR="004D308A" w:rsidRPr="00593C47">
        <w:rPr>
          <w:position w:val="-10"/>
        </w:rPr>
        <w:object w:dxaOrig="700" w:dyaOrig="320" w14:anchorId="519B5DBE">
          <v:shape id="_x0000_i1627" type="#_x0000_t75" style="width:35.25pt;height:17.25pt" o:ole="">
            <v:imagedata r:id="rId1311" o:title=""/>
          </v:shape>
          <o:OLEObject Type="Embed" ProgID="Equation.3" ShapeID="_x0000_i1627" DrawAspect="Content" ObjectID="_1719178100" r:id="rId1312"/>
        </w:object>
      </w:r>
      <w:r>
        <w:t>.</w:t>
      </w:r>
    </w:p>
    <w:p w14:paraId="190271F2" w14:textId="77777777" w:rsidR="00CC5596" w:rsidRDefault="00CC5596" w:rsidP="002E7348">
      <w:pPr>
        <w:pStyle w:val="Example"/>
      </w:pPr>
    </w:p>
    <w:p w14:paraId="0DDA1195" w14:textId="77777777" w:rsidR="002E7348" w:rsidRDefault="002E7348" w:rsidP="002E7348">
      <w:pPr>
        <w:pStyle w:val="Example"/>
      </w:pPr>
      <w:r>
        <w:t xml:space="preserve">To sketch a graph, we can start by evaluating the function at a few convenient </w:t>
      </w:r>
      <w:r w:rsidRPr="006D5DCF">
        <w:rPr>
          <w:i/>
        </w:rPr>
        <w:t>θ</w:t>
      </w:r>
      <w:r>
        <w:t xml:space="preserve"> values, and finding the corresponding Cartesian coordinates.</w:t>
      </w:r>
    </w:p>
    <w:p w14:paraId="01E12B3E" w14:textId="77777777" w:rsidR="00CD30B8" w:rsidRDefault="00CD30B8" w:rsidP="002E7348">
      <w:pPr>
        <w:pStyle w:val="Example"/>
      </w:pPr>
    </w:p>
    <w:p w14:paraId="3644A026" w14:textId="77777777" w:rsidR="002E7348" w:rsidRDefault="004D308A" w:rsidP="002E7348">
      <w:pPr>
        <w:pStyle w:val="Example"/>
      </w:pPr>
      <w:r w:rsidRPr="006D5DCF">
        <w:rPr>
          <w:position w:val="-6"/>
        </w:rPr>
        <w:object w:dxaOrig="560" w:dyaOrig="279" w14:anchorId="50681FAF">
          <v:shape id="_x0000_i1628" type="#_x0000_t75" style="width:27.75pt;height:14.25pt" o:ole="">
            <v:imagedata r:id="rId1313" o:title=""/>
          </v:shape>
          <o:OLEObject Type="Embed" ProgID="Equation.3" ShapeID="_x0000_i1628" DrawAspect="Content" ObjectID="_1719178101" r:id="rId1314"/>
        </w:object>
      </w:r>
      <w:r w:rsidR="002E7348">
        <w:tab/>
      </w:r>
      <w:r w:rsidR="00E040F0">
        <w:tab/>
      </w:r>
      <w:r w:rsidRPr="007D79CD">
        <w:rPr>
          <w:position w:val="-28"/>
        </w:rPr>
        <w:object w:dxaOrig="2360" w:dyaOrig="660" w14:anchorId="4594585D">
          <v:shape id="_x0000_i1629" type="#_x0000_t75" style="width:117pt;height:32.25pt" o:ole="">
            <v:imagedata r:id="rId1315" o:title=""/>
          </v:shape>
          <o:OLEObject Type="Embed" ProgID="Equation.3" ShapeID="_x0000_i1629" DrawAspect="Content" ObjectID="_1719178102" r:id="rId1316"/>
        </w:object>
      </w:r>
      <w:r w:rsidR="002E7348">
        <w:tab/>
      </w:r>
      <w:r w:rsidR="002E7348">
        <w:tab/>
      </w:r>
      <w:r w:rsidR="002E7348">
        <w:tab/>
      </w:r>
      <w:r w:rsidRPr="006D5DCF">
        <w:rPr>
          <w:position w:val="-10"/>
        </w:rPr>
        <w:object w:dxaOrig="1280" w:dyaOrig="320" w14:anchorId="670EAED1">
          <v:shape id="_x0000_i1630" type="#_x0000_t75" style="width:64.5pt;height:17.25pt" o:ole="">
            <v:imagedata r:id="rId1317" o:title=""/>
          </v:shape>
          <o:OLEObject Type="Embed" ProgID="Equation.3" ShapeID="_x0000_i1630" DrawAspect="Content" ObjectID="_1719178103" r:id="rId1318"/>
        </w:object>
      </w:r>
    </w:p>
    <w:p w14:paraId="01C0953F" w14:textId="77777777" w:rsidR="002E7348" w:rsidRDefault="004D308A" w:rsidP="002E7348">
      <w:pPr>
        <w:pStyle w:val="Example"/>
      </w:pPr>
      <w:r w:rsidRPr="006D5DCF">
        <w:rPr>
          <w:position w:val="-24"/>
        </w:rPr>
        <w:object w:dxaOrig="639" w:dyaOrig="620" w14:anchorId="39556942">
          <v:shape id="_x0000_i1631" type="#_x0000_t75" style="width:32.25pt;height:32.25pt" o:ole="">
            <v:imagedata r:id="rId1319" o:title=""/>
          </v:shape>
          <o:OLEObject Type="Embed" ProgID="Equation.3" ShapeID="_x0000_i1631" DrawAspect="Content" ObjectID="_1719178104" r:id="rId1320"/>
        </w:object>
      </w:r>
      <w:r w:rsidR="002E7348">
        <w:tab/>
      </w:r>
      <w:r w:rsidRPr="007D79CD">
        <w:rPr>
          <w:position w:val="-60"/>
        </w:rPr>
        <w:object w:dxaOrig="3000" w:dyaOrig="980" w14:anchorId="1CB3E0F2">
          <v:shape id="_x0000_i1632" type="#_x0000_t75" style="width:150pt;height:48pt" o:ole="">
            <v:imagedata r:id="rId1321" o:title=""/>
          </v:shape>
          <o:OLEObject Type="Embed" ProgID="Equation.3" ShapeID="_x0000_i1632" DrawAspect="Content" ObjectID="_1719178105" r:id="rId1322"/>
        </w:object>
      </w:r>
      <w:r w:rsidR="002E7348">
        <w:tab/>
      </w:r>
      <w:r w:rsidR="002E7348">
        <w:tab/>
      </w:r>
      <w:r w:rsidRPr="006D5DCF">
        <w:rPr>
          <w:position w:val="-10"/>
        </w:rPr>
        <w:object w:dxaOrig="1280" w:dyaOrig="320" w14:anchorId="3BC960D5">
          <v:shape id="_x0000_i1633" type="#_x0000_t75" style="width:64.5pt;height:17.25pt" o:ole="">
            <v:imagedata r:id="rId1323" o:title=""/>
          </v:shape>
          <o:OLEObject Type="Embed" ProgID="Equation.3" ShapeID="_x0000_i1633" DrawAspect="Content" ObjectID="_1719178106" r:id="rId1324"/>
        </w:object>
      </w:r>
    </w:p>
    <w:p w14:paraId="542A4849" w14:textId="77777777" w:rsidR="002E7348" w:rsidRDefault="004D308A" w:rsidP="002E7348">
      <w:pPr>
        <w:pStyle w:val="Example"/>
      </w:pPr>
      <w:r w:rsidRPr="006D5DCF">
        <w:rPr>
          <w:position w:val="-6"/>
        </w:rPr>
        <w:object w:dxaOrig="600" w:dyaOrig="279" w14:anchorId="379498B5">
          <v:shape id="_x0000_i1634" type="#_x0000_t75" style="width:30pt;height:14.25pt" o:ole="">
            <v:imagedata r:id="rId1325" o:title=""/>
          </v:shape>
          <o:OLEObject Type="Embed" ProgID="Equation.3" ShapeID="_x0000_i1634" DrawAspect="Content" ObjectID="_1719178107" r:id="rId1326"/>
        </w:object>
      </w:r>
      <w:r w:rsidR="002E7348">
        <w:tab/>
      </w:r>
      <w:r w:rsidRPr="007D79CD">
        <w:rPr>
          <w:position w:val="-28"/>
        </w:rPr>
        <w:object w:dxaOrig="2400" w:dyaOrig="660" w14:anchorId="5AB31C9D">
          <v:shape id="_x0000_i1635" type="#_x0000_t75" style="width:120pt;height:32.25pt" o:ole="">
            <v:imagedata r:id="rId1327" o:title=""/>
          </v:shape>
          <o:OLEObject Type="Embed" ProgID="Equation.3" ShapeID="_x0000_i1635" DrawAspect="Content" ObjectID="_1719178108" r:id="rId1328"/>
        </w:object>
      </w:r>
      <w:r w:rsidR="002E7348">
        <w:tab/>
      </w:r>
      <w:r w:rsidR="002E7348">
        <w:tab/>
      </w:r>
      <w:r w:rsidR="002E7348">
        <w:tab/>
      </w:r>
      <w:r w:rsidRPr="006D5DCF">
        <w:rPr>
          <w:position w:val="-10"/>
        </w:rPr>
        <w:object w:dxaOrig="1420" w:dyaOrig="320" w14:anchorId="245D8A1B">
          <v:shape id="_x0000_i1636" type="#_x0000_t75" style="width:71.25pt;height:17.25pt" o:ole="">
            <v:imagedata r:id="rId1329" o:title=""/>
          </v:shape>
          <o:OLEObject Type="Embed" ProgID="Equation.3" ShapeID="_x0000_i1636" DrawAspect="Content" ObjectID="_1719178109" r:id="rId1330"/>
        </w:object>
      </w:r>
    </w:p>
    <w:p w14:paraId="7523ED6A" w14:textId="77777777" w:rsidR="002E7348" w:rsidRDefault="004D308A" w:rsidP="002E7348">
      <w:pPr>
        <w:pStyle w:val="Example"/>
      </w:pPr>
      <w:r w:rsidRPr="006D5DCF">
        <w:rPr>
          <w:position w:val="-24"/>
        </w:rPr>
        <w:object w:dxaOrig="760" w:dyaOrig="620" w14:anchorId="3387E3D5">
          <v:shape id="_x0000_i1637" type="#_x0000_t75" style="width:39pt;height:32.25pt" o:ole="">
            <v:imagedata r:id="rId1331" o:title=""/>
          </v:shape>
          <o:OLEObject Type="Embed" ProgID="Equation.3" ShapeID="_x0000_i1637" DrawAspect="Content" ObjectID="_1719178110" r:id="rId1332"/>
        </w:object>
      </w:r>
      <w:r w:rsidR="002E7348">
        <w:tab/>
      </w:r>
      <w:r w:rsidRPr="007D79CD">
        <w:rPr>
          <w:position w:val="-60"/>
        </w:rPr>
        <w:object w:dxaOrig="3100" w:dyaOrig="980" w14:anchorId="7F3C3ACA">
          <v:shape id="_x0000_i1638" type="#_x0000_t75" style="width:154.5pt;height:48pt" o:ole="">
            <v:imagedata r:id="rId1333" o:title=""/>
          </v:shape>
          <o:OLEObject Type="Embed" ProgID="Equation.3" ShapeID="_x0000_i1638" DrawAspect="Content" ObjectID="_1719178111" r:id="rId1334"/>
        </w:object>
      </w:r>
      <w:r w:rsidR="002E7348">
        <w:tab/>
      </w:r>
      <w:r w:rsidR="002E7348">
        <w:tab/>
      </w:r>
      <w:r w:rsidRPr="006D5DCF">
        <w:rPr>
          <w:position w:val="-10"/>
        </w:rPr>
        <w:object w:dxaOrig="1420" w:dyaOrig="320" w14:anchorId="44A86479">
          <v:shape id="_x0000_i1639" type="#_x0000_t75" style="width:71.25pt;height:17.25pt" o:ole="">
            <v:imagedata r:id="rId1335" o:title=""/>
          </v:shape>
          <o:OLEObject Type="Embed" ProgID="Equation.3" ShapeID="_x0000_i1639" DrawAspect="Content" ObjectID="_1719178112" r:id="rId1336"/>
        </w:object>
      </w:r>
    </w:p>
    <w:p w14:paraId="7E57E4A1" w14:textId="77777777" w:rsidR="002E7348" w:rsidRDefault="002E7348" w:rsidP="002E7348">
      <w:pPr>
        <w:pStyle w:val="Example"/>
      </w:pPr>
      <w:r>
        <w:rPr>
          <w:noProof/>
        </w:rPr>
        <w:drawing>
          <wp:anchor distT="0" distB="0" distL="114300" distR="114300" simplePos="0" relativeHeight="251761664" behindDoc="0" locked="0" layoutInCell="1" allowOverlap="1" wp14:anchorId="0B235100" wp14:editId="56237401">
            <wp:simplePos x="0" y="0"/>
            <wp:positionH relativeFrom="column">
              <wp:posOffset>4134595</wp:posOffset>
            </wp:positionH>
            <wp:positionV relativeFrom="paragraph">
              <wp:posOffset>63555</wp:posOffset>
            </wp:positionV>
            <wp:extent cx="1838325" cy="1851660"/>
            <wp:effectExtent l="0" t="0" r="9525" b="0"/>
            <wp:wrapSquare wrapText="bothSides"/>
            <wp:docPr id="530" name="Picture 530" descr="An ellipse centered at 0 comma 2, with 4 points marked: 3 comma 0, 0 comma 6, negative 3 comma 0, and 0 comma negativ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descr="An ellipse centered at 0 comma 2, with 4 points marked: 3 comma 0, 0 comma 6, negative 3 comma 0, and 0 comma negative 2.&#10;"/>
                    <pic:cNvPicPr/>
                  </pic:nvPicPr>
                  <pic:blipFill>
                    <a:blip r:embed="rId1337"/>
                    <a:stretch>
                      <a:fillRect/>
                    </a:stretch>
                  </pic:blipFill>
                  <pic:spPr>
                    <a:xfrm>
                      <a:off x="0" y="0"/>
                      <a:ext cx="1838325" cy="1851660"/>
                    </a:xfrm>
                    <a:prstGeom prst="rect">
                      <a:avLst/>
                    </a:prstGeom>
                  </pic:spPr>
                </pic:pic>
              </a:graphicData>
            </a:graphic>
            <wp14:sizeRelH relativeFrom="page">
              <wp14:pctWidth>0</wp14:pctWidth>
            </wp14:sizeRelH>
            <wp14:sizeRelV relativeFrom="page">
              <wp14:pctHeight>0</wp14:pctHeight>
            </wp14:sizeRelV>
          </wp:anchor>
        </w:drawing>
      </w:r>
    </w:p>
    <w:p w14:paraId="0CEAEEB3" w14:textId="77777777" w:rsidR="002E7348" w:rsidRDefault="002E7348" w:rsidP="002E7348">
      <w:pPr>
        <w:pStyle w:val="Example"/>
      </w:pPr>
      <w:r>
        <w:t xml:space="preserve">Plotting these points and remembering the origin is one of the foci gives an idea of the shape, which we could sketch in.  To get a better understanding of the shape, we could use these features to find more.  </w:t>
      </w:r>
    </w:p>
    <w:p w14:paraId="2BD40665" w14:textId="77777777" w:rsidR="002E7348" w:rsidRDefault="002E7348" w:rsidP="002E7348">
      <w:pPr>
        <w:pStyle w:val="Example"/>
      </w:pPr>
    </w:p>
    <w:p w14:paraId="00062178" w14:textId="77777777" w:rsidR="002E7348" w:rsidRPr="00356A15" w:rsidRDefault="002E7348" w:rsidP="002E7348">
      <w:pPr>
        <w:pStyle w:val="Example"/>
      </w:pPr>
      <w:r>
        <w:t xml:space="preserve">The vertices are at (0, -2) and (0, 6), so the center must be halfway between, at </w:t>
      </w:r>
      <w:r w:rsidR="004D308A" w:rsidRPr="00356A15">
        <w:rPr>
          <w:position w:val="-28"/>
        </w:rPr>
        <w:object w:dxaOrig="1160" w:dyaOrig="680" w14:anchorId="10126E4D">
          <v:shape id="_x0000_i1640" type="#_x0000_t75" style="width:58.5pt;height:33pt" o:ole="">
            <v:imagedata r:id="rId1338" o:title=""/>
          </v:shape>
          <o:OLEObject Type="Embed" ProgID="Equation.3" ShapeID="_x0000_i1640" DrawAspect="Content" ObjectID="_1719178113" r:id="rId1339"/>
        </w:object>
      </w:r>
      <w:r>
        <w:t xml:space="preserve"> = (0, 2).  Since the vertices are a distance </w:t>
      </w:r>
      <w:r>
        <w:rPr>
          <w:i/>
        </w:rPr>
        <w:t>a</w:t>
      </w:r>
      <w:r>
        <w:t xml:space="preserve"> from the center, </w:t>
      </w:r>
      <w:r>
        <w:rPr>
          <w:i/>
        </w:rPr>
        <w:t>a</w:t>
      </w:r>
      <w:r>
        <w:t xml:space="preserve"> = 6 – 2 = 4.</w:t>
      </w:r>
    </w:p>
    <w:p w14:paraId="063EA4BB" w14:textId="77777777" w:rsidR="002E7348" w:rsidRDefault="002E7348" w:rsidP="002E7348">
      <w:pPr>
        <w:pStyle w:val="Example"/>
      </w:pPr>
    </w:p>
    <w:p w14:paraId="2C424CE3" w14:textId="77777777" w:rsidR="002E7348" w:rsidRDefault="002E7348" w:rsidP="002E7348">
      <w:pPr>
        <w:pStyle w:val="Example"/>
      </w:pPr>
      <w:r>
        <w:t xml:space="preserve">One focus is at (0, 0), a distance of 2 from the center, so </w:t>
      </w:r>
      <w:r w:rsidRPr="00356A15">
        <w:rPr>
          <w:i/>
        </w:rPr>
        <w:t>c</w:t>
      </w:r>
      <w:r>
        <w:t xml:space="preserve"> = 2, and the other focus must be 2 above the center, at (0, 4). </w:t>
      </w:r>
    </w:p>
    <w:p w14:paraId="068C7562" w14:textId="77777777" w:rsidR="002E7348" w:rsidRDefault="002E7348" w:rsidP="002E7348">
      <w:pPr>
        <w:pStyle w:val="Example"/>
      </w:pPr>
    </w:p>
    <w:p w14:paraId="557FD47E" w14:textId="77777777" w:rsidR="002E7348" w:rsidRPr="00356A15" w:rsidRDefault="002E7348" w:rsidP="002E7348">
      <w:pPr>
        <w:pStyle w:val="Example"/>
      </w:pPr>
      <w:r>
        <w:t xml:space="preserve">We </w:t>
      </w:r>
      <w:r w:rsidR="00CC5596">
        <w:t>can</w:t>
      </w:r>
      <w:r>
        <w:t xml:space="preserve"> now solve for </w:t>
      </w:r>
      <w:r>
        <w:rPr>
          <w:i/>
        </w:rPr>
        <w:t>b</w:t>
      </w:r>
      <w:r>
        <w:t xml:space="preserve">:  </w:t>
      </w:r>
      <w:r w:rsidR="004D308A" w:rsidRPr="009F141A">
        <w:rPr>
          <w:position w:val="-6"/>
        </w:rPr>
        <w:object w:dxaOrig="1180" w:dyaOrig="320" w14:anchorId="2E1E2DD5">
          <v:shape id="_x0000_i1641" type="#_x0000_t75" style="width:60pt;height:17.25pt" o:ole="">
            <v:imagedata r:id="rId1340" o:title=""/>
          </v:shape>
          <o:OLEObject Type="Embed" ProgID="Equation.3" ShapeID="_x0000_i1641" DrawAspect="Content" ObjectID="_1719178114" r:id="rId1341"/>
        </w:object>
      </w:r>
      <w:r>
        <w:t xml:space="preserve">, so </w:t>
      </w:r>
      <w:r w:rsidR="004D308A" w:rsidRPr="009F141A">
        <w:rPr>
          <w:position w:val="-6"/>
        </w:rPr>
        <w:object w:dxaOrig="1660" w:dyaOrig="320" w14:anchorId="56D0FE26">
          <v:shape id="_x0000_i1642" type="#_x0000_t75" style="width:82.5pt;height:17.25pt" o:ole="">
            <v:imagedata r:id="rId1342" o:title=""/>
          </v:shape>
          <o:OLEObject Type="Embed" ProgID="Equation.3" ShapeID="_x0000_i1642" DrawAspect="Content" ObjectID="_1719178115" r:id="rId1343"/>
        </w:object>
      </w:r>
      <w:r w:rsidR="00CC5596">
        <w:t>, hence</w:t>
      </w:r>
      <w:r>
        <w:t xml:space="preserve"> </w:t>
      </w:r>
      <w:r w:rsidR="004D308A" w:rsidRPr="00356A15">
        <w:rPr>
          <w:position w:val="-8"/>
        </w:rPr>
        <w:object w:dxaOrig="960" w:dyaOrig="360" w14:anchorId="2AB2D35E">
          <v:shape id="_x0000_i1643" type="#_x0000_t75" style="width:48pt;height:18.75pt" o:ole="">
            <v:imagedata r:id="rId1344" o:title=""/>
          </v:shape>
          <o:OLEObject Type="Embed" ProgID="Equation.3" ShapeID="_x0000_i1643" DrawAspect="Content" ObjectID="_1719178116" r:id="rId1345"/>
        </w:object>
      </w:r>
      <w:r>
        <w:t xml:space="preserve">.  The minor axis endpoints would be at </w:t>
      </w:r>
      <w:r w:rsidR="004D308A" w:rsidRPr="00356A15">
        <w:rPr>
          <w:position w:val="-10"/>
        </w:rPr>
        <w:object w:dxaOrig="940" w:dyaOrig="380" w14:anchorId="296395A4">
          <v:shape id="_x0000_i1644" type="#_x0000_t75" style="width:47.25pt;height:18.75pt" o:ole="">
            <v:imagedata r:id="rId1346" o:title=""/>
          </v:shape>
          <o:OLEObject Type="Embed" ProgID="Equation.3" ShapeID="_x0000_i1644" DrawAspect="Content" ObjectID="_1719178117" r:id="rId1347"/>
        </w:object>
      </w:r>
      <w:r>
        <w:t xml:space="preserve"> and </w:t>
      </w:r>
      <w:r w:rsidR="004D308A" w:rsidRPr="00356A15">
        <w:rPr>
          <w:position w:val="-10"/>
        </w:rPr>
        <w:object w:dxaOrig="760" w:dyaOrig="380" w14:anchorId="6C707BE8">
          <v:shape id="_x0000_i1645" type="#_x0000_t75" style="width:39pt;height:18.75pt" o:ole="">
            <v:imagedata r:id="rId1348" o:title=""/>
          </v:shape>
          <o:OLEObject Type="Embed" ProgID="Equation.3" ShapeID="_x0000_i1645" DrawAspect="Content" ObjectID="_1719178118" r:id="rId1349"/>
        </w:object>
      </w:r>
      <w:r>
        <w:t>.</w:t>
      </w:r>
    </w:p>
    <w:p w14:paraId="2407BFD7" w14:textId="77777777" w:rsidR="002E7348" w:rsidRDefault="002E7348" w:rsidP="002E7348">
      <w:pPr>
        <w:pStyle w:val="Example"/>
      </w:pPr>
    </w:p>
    <w:p w14:paraId="58575B51" w14:textId="77777777" w:rsidR="002E7348" w:rsidRDefault="00CC5596" w:rsidP="002E7348">
      <w:pPr>
        <w:pStyle w:val="Example"/>
      </w:pPr>
      <w:r>
        <w:t>We can now</w:t>
      </w:r>
      <w:r w:rsidR="002E7348">
        <w:t xml:space="preserve"> </w:t>
      </w:r>
      <w:r w:rsidR="00A31A34">
        <w:t xml:space="preserve">use the center, </w:t>
      </w:r>
      <w:r w:rsidR="00A31A34" w:rsidRPr="00A31A34">
        <w:rPr>
          <w:i/>
        </w:rPr>
        <w:t>a</w:t>
      </w:r>
      <w:r w:rsidR="00A31A34">
        <w:t xml:space="preserve">, and </w:t>
      </w:r>
      <w:r w:rsidR="00A31A34" w:rsidRPr="00A31A34">
        <w:rPr>
          <w:i/>
        </w:rPr>
        <w:t>b</w:t>
      </w:r>
      <w:r w:rsidR="00A31A34">
        <w:t xml:space="preserve"> to </w:t>
      </w:r>
      <w:r w:rsidR="002E7348" w:rsidRPr="00A31A34">
        <w:t>write</w:t>
      </w:r>
      <w:r w:rsidR="002E7348">
        <w:t xml:space="preserve"> the Carte</w:t>
      </w:r>
      <w:r w:rsidR="00CD30B8">
        <w:t>sian equation for this curve</w:t>
      </w:r>
      <w:r w:rsidR="002E7348">
        <w:t>:</w:t>
      </w:r>
    </w:p>
    <w:p w14:paraId="2A5725D1" w14:textId="77777777" w:rsidR="002E7348" w:rsidRDefault="004D308A" w:rsidP="002E7348">
      <w:pPr>
        <w:pStyle w:val="Example"/>
      </w:pPr>
      <w:r w:rsidRPr="00356A15">
        <w:rPr>
          <w:position w:val="-24"/>
        </w:rPr>
        <w:object w:dxaOrig="1660" w:dyaOrig="660" w14:anchorId="324E707D">
          <v:shape id="_x0000_i1646" type="#_x0000_t75" style="width:82.5pt;height:32.25pt" o:ole="">
            <v:imagedata r:id="rId1350" o:title=""/>
          </v:shape>
          <o:OLEObject Type="Embed" ProgID="Equation.3" ShapeID="_x0000_i1646" DrawAspect="Content" ObjectID="_1719178119" r:id="rId1351"/>
        </w:object>
      </w:r>
    </w:p>
    <w:p w14:paraId="6C529246" w14:textId="77777777" w:rsidR="002E7348" w:rsidRDefault="002E7348" w:rsidP="002E7348"/>
    <w:p w14:paraId="36C26EFB" w14:textId="77777777" w:rsidR="00E040F0" w:rsidRDefault="00E040F0" w:rsidP="002E7348"/>
    <w:p w14:paraId="5C286E38" w14:textId="77777777" w:rsidR="002E7348" w:rsidRDefault="002E7348" w:rsidP="002E7348"/>
    <w:p w14:paraId="16194EC9" w14:textId="77777777" w:rsidR="002E7348" w:rsidRDefault="002E7348" w:rsidP="002E7348">
      <w:pPr>
        <w:pStyle w:val="TryitNow"/>
      </w:pPr>
      <w:r>
        <w:t>Try it Now</w:t>
      </w:r>
    </w:p>
    <w:p w14:paraId="63F032D5" w14:textId="77777777" w:rsidR="002E7348" w:rsidRDefault="00CD30B8" w:rsidP="00CD30B8">
      <w:pPr>
        <w:pStyle w:val="TryitNowbody"/>
      </w:pPr>
      <w:r>
        <w:t xml:space="preserve">3. </w:t>
      </w:r>
      <w:r w:rsidR="002E7348">
        <w:t xml:space="preserve">Sketch a graph of   </w:t>
      </w:r>
      <w:r w:rsidR="004D308A" w:rsidRPr="007D79CD">
        <w:rPr>
          <w:position w:val="-28"/>
        </w:rPr>
        <w:object w:dxaOrig="1520" w:dyaOrig="660" w14:anchorId="063E32F8">
          <v:shape id="_x0000_i1647" type="#_x0000_t75" style="width:75.75pt;height:32.25pt" o:ole="">
            <v:imagedata r:id="rId1352" o:title=""/>
          </v:shape>
          <o:OLEObject Type="Embed" ProgID="Equation.3" ShapeID="_x0000_i1647" DrawAspect="Content" ObjectID="_1719178120" r:id="rId1353"/>
        </w:object>
      </w:r>
      <w:r w:rsidR="002E7348">
        <w:t xml:space="preserve"> and identify the </w:t>
      </w:r>
      <w:r w:rsidR="00D1187B">
        <w:t>important features</w:t>
      </w:r>
      <w:r w:rsidR="002E7348">
        <w:t>.</w:t>
      </w:r>
    </w:p>
    <w:p w14:paraId="10DB0FF7" w14:textId="77777777" w:rsidR="00CD30B8" w:rsidRDefault="00CD30B8" w:rsidP="002E7348"/>
    <w:p w14:paraId="3F003080" w14:textId="77777777" w:rsidR="00CD30B8" w:rsidRDefault="00CD30B8" w:rsidP="002E7348"/>
    <w:p w14:paraId="05517A11" w14:textId="77777777" w:rsidR="002E7348" w:rsidRDefault="002E7348" w:rsidP="002E7348">
      <w:pPr>
        <w:pStyle w:val="DefinitionHeader"/>
      </w:pPr>
      <w:r>
        <w:t>Important Topics of This Section</w:t>
      </w:r>
    </w:p>
    <w:p w14:paraId="21C4904E" w14:textId="77777777" w:rsidR="002E7348" w:rsidRDefault="00A31A34" w:rsidP="002E7348">
      <w:pPr>
        <w:pStyle w:val="Definition"/>
      </w:pPr>
      <w:r>
        <w:t>Polar equations for C</w:t>
      </w:r>
      <w:r w:rsidR="002E7348">
        <w:t xml:space="preserve">onic </w:t>
      </w:r>
      <w:r>
        <w:t>S</w:t>
      </w:r>
      <w:r w:rsidR="002E7348">
        <w:t>ections</w:t>
      </w:r>
    </w:p>
    <w:p w14:paraId="0CE0C7AC" w14:textId="77777777" w:rsidR="002E7348" w:rsidRDefault="002E7348" w:rsidP="002E7348">
      <w:pPr>
        <w:pStyle w:val="Definition"/>
      </w:pPr>
      <w:r>
        <w:t xml:space="preserve">Eccentricity and </w:t>
      </w:r>
      <w:r w:rsidR="00A31A34">
        <w:t>D</w:t>
      </w:r>
      <w:r>
        <w:t>irectrix</w:t>
      </w:r>
    </w:p>
    <w:p w14:paraId="2658C1F7" w14:textId="77777777" w:rsidR="002E7348" w:rsidRDefault="002E7348" w:rsidP="002E7348">
      <w:pPr>
        <w:pStyle w:val="Definition"/>
      </w:pPr>
      <w:r>
        <w:t>Determining the shape of a polar conic section</w:t>
      </w:r>
    </w:p>
    <w:p w14:paraId="3615E837" w14:textId="77777777" w:rsidR="002E7348" w:rsidRDefault="002E7348" w:rsidP="002E7348"/>
    <w:p w14:paraId="017A4466" w14:textId="77777777" w:rsidR="002E7348" w:rsidRDefault="002E7348" w:rsidP="002E7348"/>
    <w:p w14:paraId="4A9EBC4B" w14:textId="77777777" w:rsidR="002E7348" w:rsidRDefault="002E7348" w:rsidP="002E7348">
      <w:pPr>
        <w:pStyle w:val="TryitNow"/>
      </w:pPr>
      <w:r>
        <w:t>Try it Now Answers</w:t>
      </w:r>
    </w:p>
    <w:p w14:paraId="46AA6EC6" w14:textId="77777777" w:rsidR="002E7348" w:rsidRDefault="002E7348" w:rsidP="00B9419D">
      <w:pPr>
        <w:pStyle w:val="TryitNowbody"/>
        <w:ind w:left="360" w:hanging="360"/>
      </w:pPr>
      <w:r>
        <w:t xml:space="preserve">1. </w:t>
      </w:r>
      <w:r w:rsidR="004D308A" w:rsidRPr="007D79CD">
        <w:rPr>
          <w:position w:val="-28"/>
        </w:rPr>
        <w:object w:dxaOrig="1320" w:dyaOrig="660" w14:anchorId="1B36197B">
          <v:shape id="_x0000_i1648" type="#_x0000_t75" style="width:66pt;height:32.25pt" o:ole="">
            <v:imagedata r:id="rId1354" o:title=""/>
          </v:shape>
          <o:OLEObject Type="Embed" ProgID="Equation.3" ShapeID="_x0000_i1648" DrawAspect="Content" ObjectID="_1719178121" r:id="rId1355"/>
        </w:object>
      </w:r>
      <w:r w:rsidR="00B9419D">
        <w:t xml:space="preserve">.   </w:t>
      </w:r>
      <w:r w:rsidR="004D308A" w:rsidRPr="007D79CD">
        <w:rPr>
          <w:position w:val="-28"/>
        </w:rPr>
        <w:object w:dxaOrig="1320" w:dyaOrig="660" w14:anchorId="057C3ECE">
          <v:shape id="_x0000_i1649" type="#_x0000_t75" style="width:66pt;height:32.25pt" o:ole="">
            <v:imagedata r:id="rId1356" o:title=""/>
          </v:shape>
          <o:OLEObject Type="Embed" ProgID="Equation.3" ShapeID="_x0000_i1649" DrawAspect="Content" ObjectID="_1719178122" r:id="rId1357"/>
        </w:object>
      </w:r>
    </w:p>
    <w:p w14:paraId="13688BF5" w14:textId="77777777" w:rsidR="00D1187B" w:rsidRDefault="00D1187B" w:rsidP="00B9419D">
      <w:pPr>
        <w:pStyle w:val="TryitNowbody"/>
        <w:ind w:left="360" w:hanging="360"/>
      </w:pPr>
    </w:p>
    <w:p w14:paraId="2CCDEA4E" w14:textId="77777777" w:rsidR="002E7348" w:rsidRDefault="002E7348" w:rsidP="00D1187B">
      <w:pPr>
        <w:pStyle w:val="TryitNowbody"/>
        <w:ind w:left="360" w:hanging="360"/>
      </w:pPr>
      <w:r>
        <w:t xml:space="preserve">2. </w:t>
      </w:r>
      <w:r w:rsidR="00D1187B">
        <w:t xml:space="preserve">We can convert to standard form by multiplying </w:t>
      </w:r>
      <w:r w:rsidR="00A31A34">
        <w:t xml:space="preserve">the </w:t>
      </w:r>
      <w:r w:rsidR="00D1187B">
        <w:t xml:space="preserve">top and bottom by </w:t>
      </w:r>
      <w:r w:rsidR="00A31A34" w:rsidRPr="00306186">
        <w:rPr>
          <w:position w:val="-24"/>
        </w:rPr>
        <w:object w:dxaOrig="240" w:dyaOrig="620" w14:anchorId="0A822461">
          <v:shape id="_x0000_i1650" type="#_x0000_t75" style="width:11.25pt;height:32.25pt" o:ole="">
            <v:imagedata r:id="rId1358" o:title=""/>
          </v:shape>
          <o:OLEObject Type="Embed" ProgID="Equation.3" ShapeID="_x0000_i1650" DrawAspect="Content" ObjectID="_1719178123" r:id="rId1359"/>
        </w:object>
      </w:r>
      <w:r w:rsidR="00D1187B">
        <w:t xml:space="preserve">.  </w:t>
      </w:r>
      <w:r w:rsidR="00D1187B">
        <w:br/>
      </w:r>
      <w:r w:rsidR="004D308A" w:rsidRPr="007D79CD">
        <w:rPr>
          <w:position w:val="-54"/>
        </w:rPr>
        <w:object w:dxaOrig="1560" w:dyaOrig="1200" w14:anchorId="3DBA51EA">
          <v:shape id="_x0000_i1651" type="#_x0000_t75" style="width:78pt;height:61.5pt" o:ole="">
            <v:imagedata r:id="rId1360" o:title=""/>
          </v:shape>
          <o:OLEObject Type="Embed" ProgID="Equation.3" ShapeID="_x0000_i1651" DrawAspect="Content" ObjectID="_1719178124" r:id="rId1361"/>
        </w:object>
      </w:r>
      <w:r>
        <w:t xml:space="preserve">.  Eccentricity = </w:t>
      </w:r>
      <w:r w:rsidR="00A31A34" w:rsidRPr="00306186">
        <w:rPr>
          <w:position w:val="-24"/>
        </w:rPr>
        <w:object w:dxaOrig="240" w:dyaOrig="620" w14:anchorId="2FE54C16">
          <v:shape id="_x0000_i1652" type="#_x0000_t75" style="width:11.25pt;height:32.25pt" o:ole="">
            <v:imagedata r:id="rId1362" o:title=""/>
          </v:shape>
          <o:OLEObject Type="Embed" ProgID="Equation.3" ShapeID="_x0000_i1652" DrawAspect="Content" ObjectID="_1719178125" r:id="rId1363"/>
        </w:object>
      </w:r>
      <w:r w:rsidR="00A31A34">
        <w:t xml:space="preserve">, so the shape is an ellipse. </w:t>
      </w:r>
      <w:r w:rsidR="00D1187B">
        <w:br/>
        <w:t xml:space="preserve">The numerator is </w:t>
      </w:r>
      <w:r w:rsidR="00A31A34" w:rsidRPr="00306186">
        <w:rPr>
          <w:position w:val="-24"/>
        </w:rPr>
        <w:object w:dxaOrig="1280" w:dyaOrig="620" w14:anchorId="0AA4A5D0">
          <v:shape id="_x0000_i1653" type="#_x0000_t75" style="width:63.75pt;height:32.25pt" o:ole="">
            <v:imagedata r:id="rId1364" o:title=""/>
          </v:shape>
          <o:OLEObject Type="Embed" ProgID="Equation.3" ShapeID="_x0000_i1653" DrawAspect="Content" ObjectID="_1719178126" r:id="rId1365"/>
        </w:object>
      </w:r>
      <w:r w:rsidR="00D1187B">
        <w:t xml:space="preserve">.  </w:t>
      </w:r>
      <w:r w:rsidR="00A31A34">
        <w:t>The d</w:t>
      </w:r>
      <w:r>
        <w:t xml:space="preserve">irectrix is </w:t>
      </w:r>
      <w:r w:rsidR="004D308A" w:rsidRPr="00306186">
        <w:rPr>
          <w:position w:val="-24"/>
        </w:rPr>
        <w:object w:dxaOrig="600" w:dyaOrig="620" w14:anchorId="6979CA6B">
          <v:shape id="_x0000_i1654" type="#_x0000_t75" style="width:30pt;height:32.25pt" o:ole="">
            <v:imagedata r:id="rId1366" o:title=""/>
          </v:shape>
          <o:OLEObject Type="Embed" ProgID="Equation.3" ShapeID="_x0000_i1654" DrawAspect="Content" ObjectID="_1719178127" r:id="rId1367"/>
        </w:object>
      </w:r>
      <w:r>
        <w:t>.</w:t>
      </w:r>
    </w:p>
    <w:p w14:paraId="72A283EE" w14:textId="77777777" w:rsidR="002E7348" w:rsidRDefault="002E7348" w:rsidP="00B9419D">
      <w:pPr>
        <w:pStyle w:val="TryitNowbody"/>
        <w:ind w:left="360" w:hanging="360"/>
      </w:pPr>
    </w:p>
    <w:p w14:paraId="5FAC3A3E" w14:textId="77777777" w:rsidR="002E7348" w:rsidRPr="00B9419D" w:rsidRDefault="002E7348" w:rsidP="00B9419D">
      <w:pPr>
        <w:pStyle w:val="TryitNowbody"/>
        <w:ind w:left="360" w:hanging="360"/>
      </w:pPr>
      <w:r w:rsidRPr="00B9419D">
        <w:t xml:space="preserve">3. The eccentricity is </w:t>
      </w:r>
      <w:r w:rsidRPr="00D1187B">
        <w:rPr>
          <w:i/>
        </w:rPr>
        <w:t>e</w:t>
      </w:r>
      <w:r w:rsidRPr="00B9419D">
        <w:t xml:space="preserve"> = 2, so the</w:t>
      </w:r>
      <w:r w:rsidR="00A31A34">
        <w:t xml:space="preserve"> graph of the </w:t>
      </w:r>
      <w:r w:rsidRPr="00B9419D">
        <w:t xml:space="preserve">equation is a hyperbola.  The directrix is </w:t>
      </w:r>
      <w:r w:rsidR="004D308A" w:rsidRPr="00D1187B">
        <w:rPr>
          <w:position w:val="-6"/>
        </w:rPr>
        <w:object w:dxaOrig="540" w:dyaOrig="279" w14:anchorId="00574B02">
          <v:shape id="_x0000_i1655" type="#_x0000_t75" style="width:27pt;height:14.25pt" o:ole="">
            <v:imagedata r:id="rId1368" o:title=""/>
          </v:shape>
          <o:OLEObject Type="Embed" ProgID="Equation.3" ShapeID="_x0000_i1655" DrawAspect="Content" ObjectID="_1719178128" r:id="rId1369"/>
        </w:object>
      </w:r>
      <w:r w:rsidRPr="00B9419D">
        <w:t>.  Since the directrix is a vertical line and the focus is at the origin, the hyperbola is horizontal.</w:t>
      </w:r>
      <w:r w:rsidR="00D1187B">
        <w:br/>
      </w:r>
      <w:r w:rsidR="004D308A" w:rsidRPr="007D79CD">
        <w:rPr>
          <w:position w:val="-6"/>
        </w:rPr>
        <w:object w:dxaOrig="560" w:dyaOrig="279" w14:anchorId="2FE540ED">
          <v:shape id="_x0000_i1656" type="#_x0000_t75" style="width:27.75pt;height:14.25pt" o:ole="">
            <v:imagedata r:id="rId1370" o:title=""/>
          </v:shape>
          <o:OLEObject Type="Embed" ProgID="Equation.3" ShapeID="_x0000_i1656" DrawAspect="Content" ObjectID="_1719178129" r:id="rId1371"/>
        </w:object>
      </w:r>
      <w:r w:rsidRPr="00B9419D">
        <w:tab/>
      </w:r>
      <w:r w:rsidR="004D308A" w:rsidRPr="007D79CD">
        <w:rPr>
          <w:position w:val="-28"/>
        </w:rPr>
        <w:object w:dxaOrig="2560" w:dyaOrig="660" w14:anchorId="08F89C98">
          <v:shape id="_x0000_i1657" type="#_x0000_t75" style="width:126.75pt;height:32.25pt" o:ole="">
            <v:imagedata r:id="rId1372" o:title=""/>
          </v:shape>
          <o:OLEObject Type="Embed" ProgID="Equation.3" ShapeID="_x0000_i1657" DrawAspect="Content" ObjectID="_1719178130" r:id="rId1373"/>
        </w:object>
      </w:r>
      <w:r w:rsidRPr="00B9419D">
        <w:tab/>
      </w:r>
      <w:r w:rsidRPr="00B9419D">
        <w:tab/>
      </w:r>
      <w:r w:rsidR="004D308A" w:rsidRPr="007D79CD">
        <w:rPr>
          <w:position w:val="-10"/>
        </w:rPr>
        <w:object w:dxaOrig="1280" w:dyaOrig="320" w14:anchorId="449C2293">
          <v:shape id="_x0000_i1658" type="#_x0000_t75" style="width:63.75pt;height:17.25pt" o:ole="">
            <v:imagedata r:id="rId1374" o:title=""/>
          </v:shape>
          <o:OLEObject Type="Embed" ProgID="Equation.3" ShapeID="_x0000_i1658" DrawAspect="Content" ObjectID="_1719178131" r:id="rId1375"/>
        </w:object>
      </w:r>
      <w:r w:rsidR="00D1187B">
        <w:br/>
      </w:r>
      <w:r w:rsidR="004D308A" w:rsidRPr="007D79CD">
        <w:rPr>
          <w:position w:val="-24"/>
        </w:rPr>
        <w:object w:dxaOrig="639" w:dyaOrig="620" w14:anchorId="34E73373">
          <v:shape id="_x0000_i1659" type="#_x0000_t75" style="width:32.25pt;height:32.25pt" o:ole="">
            <v:imagedata r:id="rId1376" o:title=""/>
          </v:shape>
          <o:OLEObject Type="Embed" ProgID="Equation.3" ShapeID="_x0000_i1659" DrawAspect="Content" ObjectID="_1719178132" r:id="rId1377"/>
        </w:object>
      </w:r>
      <w:r w:rsidRPr="00B9419D">
        <w:tab/>
      </w:r>
      <w:r w:rsidR="004D308A" w:rsidRPr="007D79CD">
        <w:rPr>
          <w:position w:val="-60"/>
        </w:rPr>
        <w:object w:dxaOrig="2400" w:dyaOrig="980" w14:anchorId="24AD98A6">
          <v:shape id="_x0000_i1660" type="#_x0000_t75" style="width:120pt;height:48pt" o:ole="">
            <v:imagedata r:id="rId1378" o:title=""/>
          </v:shape>
          <o:OLEObject Type="Embed" ProgID="Equation.3" ShapeID="_x0000_i1660" DrawAspect="Content" ObjectID="_1719178133" r:id="rId1379"/>
        </w:object>
      </w:r>
      <w:r w:rsidRPr="00B9419D">
        <w:tab/>
      </w:r>
      <w:r w:rsidRPr="00B9419D">
        <w:tab/>
      </w:r>
      <w:r w:rsidR="004D308A" w:rsidRPr="007D79CD">
        <w:rPr>
          <w:position w:val="-10"/>
        </w:rPr>
        <w:object w:dxaOrig="1280" w:dyaOrig="320" w14:anchorId="32C5D1ED">
          <v:shape id="_x0000_i1661" type="#_x0000_t75" style="width:63.75pt;height:17.25pt" o:ole="">
            <v:imagedata r:id="rId1380" o:title=""/>
          </v:shape>
          <o:OLEObject Type="Embed" ProgID="Equation.3" ShapeID="_x0000_i1661" DrawAspect="Content" ObjectID="_1719178134" r:id="rId1381"/>
        </w:object>
      </w:r>
      <w:r w:rsidR="00D1187B">
        <w:br/>
      </w:r>
      <w:r w:rsidR="004D308A" w:rsidRPr="007D79CD">
        <w:rPr>
          <w:position w:val="-6"/>
        </w:rPr>
        <w:object w:dxaOrig="600" w:dyaOrig="279" w14:anchorId="6A133EB9">
          <v:shape id="_x0000_i1662" type="#_x0000_t75" style="width:30pt;height:14.25pt" o:ole="">
            <v:imagedata r:id="rId1382" o:title=""/>
          </v:shape>
          <o:OLEObject Type="Embed" ProgID="Equation.3" ShapeID="_x0000_i1662" DrawAspect="Content" ObjectID="_1719178135" r:id="rId1383"/>
        </w:object>
      </w:r>
      <w:r w:rsidRPr="00B9419D">
        <w:tab/>
      </w:r>
      <w:r w:rsidR="004D308A" w:rsidRPr="007D79CD">
        <w:rPr>
          <w:position w:val="-28"/>
        </w:rPr>
        <w:object w:dxaOrig="2720" w:dyaOrig="660" w14:anchorId="7F5A1FF0">
          <v:shape id="_x0000_i1663" type="#_x0000_t75" style="width:135.75pt;height:32.25pt" o:ole="">
            <v:imagedata r:id="rId1384" o:title=""/>
          </v:shape>
          <o:OLEObject Type="Embed" ProgID="Equation.3" ShapeID="_x0000_i1663" DrawAspect="Content" ObjectID="_1719178136" r:id="rId1385"/>
        </w:object>
      </w:r>
      <w:r w:rsidRPr="00B9419D">
        <w:tab/>
      </w:r>
      <w:r w:rsidRPr="00B9419D">
        <w:tab/>
      </w:r>
      <w:r w:rsidR="004D308A" w:rsidRPr="007D79CD">
        <w:rPr>
          <w:position w:val="-10"/>
        </w:rPr>
        <w:object w:dxaOrig="1280" w:dyaOrig="320" w14:anchorId="3F882722">
          <v:shape id="_x0000_i1664" type="#_x0000_t75" style="width:63.75pt;height:17.25pt" o:ole="">
            <v:imagedata r:id="rId1386" o:title=""/>
          </v:shape>
          <o:OLEObject Type="Embed" ProgID="Equation.3" ShapeID="_x0000_i1664" DrawAspect="Content" ObjectID="_1719178137" r:id="rId1387"/>
        </w:object>
      </w:r>
      <w:r w:rsidR="00D1187B">
        <w:br/>
      </w:r>
      <w:r w:rsidR="004D308A" w:rsidRPr="007D79CD">
        <w:rPr>
          <w:position w:val="-24"/>
        </w:rPr>
        <w:object w:dxaOrig="760" w:dyaOrig="620" w14:anchorId="65522162">
          <v:shape id="_x0000_i1665" type="#_x0000_t75" style="width:39pt;height:32.25pt" o:ole="">
            <v:imagedata r:id="rId1388" o:title=""/>
          </v:shape>
          <o:OLEObject Type="Embed" ProgID="Equation.3" ShapeID="_x0000_i1665" DrawAspect="Content" ObjectID="_1719178138" r:id="rId1389"/>
        </w:object>
      </w:r>
      <w:r w:rsidRPr="00B9419D">
        <w:tab/>
      </w:r>
      <w:r w:rsidR="004D308A" w:rsidRPr="007D79CD">
        <w:rPr>
          <w:position w:val="-60"/>
        </w:rPr>
        <w:object w:dxaOrig="2500" w:dyaOrig="980" w14:anchorId="1AD7AB3C">
          <v:shape id="_x0000_i1666" type="#_x0000_t75" style="width:125.25pt;height:48pt" o:ole="">
            <v:imagedata r:id="rId1390" o:title=""/>
          </v:shape>
          <o:OLEObject Type="Embed" ProgID="Equation.3" ShapeID="_x0000_i1666" DrawAspect="Content" ObjectID="_1719178139" r:id="rId1391"/>
        </w:object>
      </w:r>
      <w:r w:rsidRPr="00B9419D">
        <w:tab/>
      </w:r>
      <w:r w:rsidRPr="00B9419D">
        <w:tab/>
      </w:r>
      <w:r w:rsidR="004D308A" w:rsidRPr="007D79CD">
        <w:rPr>
          <w:position w:val="-10"/>
        </w:rPr>
        <w:object w:dxaOrig="1420" w:dyaOrig="320" w14:anchorId="5ED0CF39">
          <v:shape id="_x0000_i1667" type="#_x0000_t75" style="width:71.25pt;height:17.25pt" o:ole="">
            <v:imagedata r:id="rId1392" o:title=""/>
          </v:shape>
          <o:OLEObject Type="Embed" ProgID="Equation.3" ShapeID="_x0000_i1667" DrawAspect="Content" ObjectID="_1719178140" r:id="rId1393"/>
        </w:object>
      </w:r>
    </w:p>
    <w:p w14:paraId="6D43553B" w14:textId="77777777" w:rsidR="002E7348" w:rsidRDefault="002E7348" w:rsidP="002E7348">
      <w:pPr>
        <w:pStyle w:val="TryitNowbody"/>
      </w:pPr>
      <w:r>
        <w:rPr>
          <w:noProof/>
        </w:rPr>
        <w:lastRenderedPageBreak/>
        <w:drawing>
          <wp:anchor distT="0" distB="0" distL="114300" distR="114300" simplePos="0" relativeHeight="251762688" behindDoc="0" locked="0" layoutInCell="1" allowOverlap="1" wp14:anchorId="0BAAA0EA" wp14:editId="2BEBF75E">
            <wp:simplePos x="0" y="0"/>
            <wp:positionH relativeFrom="column">
              <wp:posOffset>3835953</wp:posOffset>
            </wp:positionH>
            <wp:positionV relativeFrom="paragraph">
              <wp:posOffset>69022</wp:posOffset>
            </wp:positionV>
            <wp:extent cx="2047461" cy="2248514"/>
            <wp:effectExtent l="0" t="0" r="0" b="0"/>
            <wp:wrapSquare wrapText="bothSides"/>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4"/>
                    <a:stretch>
                      <a:fillRect/>
                    </a:stretch>
                  </pic:blipFill>
                  <pic:spPr>
                    <a:xfrm>
                      <a:off x="0" y="0"/>
                      <a:ext cx="2047461" cy="2248514"/>
                    </a:xfrm>
                    <a:prstGeom prst="rect">
                      <a:avLst/>
                    </a:prstGeom>
                  </pic:spPr>
                </pic:pic>
              </a:graphicData>
            </a:graphic>
            <wp14:sizeRelH relativeFrom="page">
              <wp14:pctWidth>0</wp14:pctWidth>
            </wp14:sizeRelH>
            <wp14:sizeRelV relativeFrom="page">
              <wp14:pctHeight>0</wp14:pctHeight>
            </wp14:sizeRelV>
          </wp:anchor>
        </w:drawing>
      </w:r>
      <w:r>
        <w:t>Plotting those points, we can connect the three on the left with a smooth curve to form one branch of the hyperbola, and the other branch will be a mirror image passing through the last point.</w:t>
      </w:r>
    </w:p>
    <w:p w14:paraId="4B29AA2D" w14:textId="77777777" w:rsidR="00D1187B" w:rsidRDefault="00D1187B" w:rsidP="002E7348">
      <w:pPr>
        <w:pStyle w:val="TryitNowbody"/>
      </w:pPr>
    </w:p>
    <w:p w14:paraId="18725000" w14:textId="77777777" w:rsidR="00D1187B" w:rsidRDefault="00D1187B" w:rsidP="002E7348">
      <w:pPr>
        <w:pStyle w:val="TryitNowbody"/>
      </w:pPr>
      <w:r>
        <w:t>The vertices are at (2,0) and (6,0).</w:t>
      </w:r>
    </w:p>
    <w:p w14:paraId="7473C6B2" w14:textId="77777777" w:rsidR="002E7348" w:rsidRDefault="002E7348" w:rsidP="002E7348">
      <w:pPr>
        <w:pStyle w:val="TryitNowbody"/>
      </w:pPr>
    </w:p>
    <w:p w14:paraId="189A8B6F" w14:textId="77777777" w:rsidR="00A31A34" w:rsidRDefault="002E7348" w:rsidP="00D1187B">
      <w:pPr>
        <w:pStyle w:val="TryitNowbody"/>
      </w:pPr>
      <w:r>
        <w:t xml:space="preserve">The center of the hyperbola would be at the midpoint of the vertices, at (4,0).  </w:t>
      </w:r>
    </w:p>
    <w:p w14:paraId="7BE3E308" w14:textId="77777777" w:rsidR="00A31A34" w:rsidRDefault="002E7348" w:rsidP="00D1187B">
      <w:pPr>
        <w:pStyle w:val="TryitNowbody"/>
      </w:pPr>
      <w:r>
        <w:t>The vertices are</w:t>
      </w:r>
      <w:r w:rsidR="00A31A34">
        <w:t xml:space="preserve"> a distance</w:t>
      </w:r>
      <w:r>
        <w:t xml:space="preserve"> </w:t>
      </w:r>
      <w:r>
        <w:rPr>
          <w:i/>
        </w:rPr>
        <w:t>a</w:t>
      </w:r>
      <w:r>
        <w:t xml:space="preserve"> = 2 from the center.  </w:t>
      </w:r>
    </w:p>
    <w:p w14:paraId="7089B592" w14:textId="77777777" w:rsidR="00A31A34" w:rsidRDefault="002E7348" w:rsidP="00D1187B">
      <w:pPr>
        <w:pStyle w:val="TryitNowbody"/>
      </w:pPr>
      <w:r>
        <w:t>The focus at the origin is</w:t>
      </w:r>
      <w:r w:rsidR="00A31A34">
        <w:t xml:space="preserve"> a distance</w:t>
      </w:r>
      <w:r>
        <w:t xml:space="preserve"> </w:t>
      </w:r>
      <w:r>
        <w:rPr>
          <w:i/>
        </w:rPr>
        <w:t>c</w:t>
      </w:r>
      <w:r>
        <w:t xml:space="preserve"> = 4 from the center.  </w:t>
      </w:r>
    </w:p>
    <w:p w14:paraId="6E07920E" w14:textId="77777777" w:rsidR="002E7348" w:rsidRPr="00BA31FF" w:rsidRDefault="002E7348" w:rsidP="00D1187B">
      <w:pPr>
        <w:pStyle w:val="TryitNowbody"/>
      </w:pPr>
      <w:r>
        <w:t xml:space="preserve">Solving for </w:t>
      </w:r>
      <w:r>
        <w:rPr>
          <w:i/>
        </w:rPr>
        <w:t>b</w:t>
      </w:r>
      <w:r>
        <w:t xml:space="preserve">, </w:t>
      </w:r>
      <w:r w:rsidR="004D308A" w:rsidRPr="009F141A">
        <w:rPr>
          <w:position w:val="-6"/>
        </w:rPr>
        <w:object w:dxaOrig="1660" w:dyaOrig="320" w14:anchorId="167D9A22">
          <v:shape id="_x0000_i1668" type="#_x0000_t75" style="width:79.5pt;height:14.25pt" o:ole="">
            <v:imagedata r:id="rId1395" o:title=""/>
          </v:shape>
          <o:OLEObject Type="Embed" ProgID="Equation.3" ShapeID="_x0000_i1668" DrawAspect="Content" ObjectID="_1719178141" r:id="rId1396"/>
        </w:object>
      </w:r>
      <w:r>
        <w:t xml:space="preserve">.  </w:t>
      </w:r>
      <w:r w:rsidR="004D308A" w:rsidRPr="00D1187B">
        <w:rPr>
          <w:position w:val="-8"/>
        </w:rPr>
        <w:object w:dxaOrig="1760" w:dyaOrig="360" w14:anchorId="6B8EBAAE">
          <v:shape id="_x0000_i1669" type="#_x0000_t75" style="width:86.25pt;height:21.75pt" o:ole="">
            <v:imagedata r:id="rId1397" o:title=""/>
          </v:shape>
          <o:OLEObject Type="Embed" ProgID="Equation.3" ShapeID="_x0000_i1669" DrawAspect="Content" ObjectID="_1719178142" r:id="rId1398"/>
        </w:object>
      </w:r>
      <w:r>
        <w:t xml:space="preserve">.  </w:t>
      </w:r>
    </w:p>
    <w:p w14:paraId="337B1235" w14:textId="77777777" w:rsidR="002E7348" w:rsidRDefault="002E7348" w:rsidP="00D1187B">
      <w:pPr>
        <w:pStyle w:val="TryitNowbody"/>
      </w:pPr>
    </w:p>
    <w:p w14:paraId="13763D1E" w14:textId="77777777" w:rsidR="00D1187B" w:rsidRDefault="002E7348" w:rsidP="00D1187B">
      <w:pPr>
        <w:pStyle w:val="TryitNowbody"/>
        <w:ind w:left="360" w:hanging="360"/>
      </w:pPr>
      <w:r>
        <w:t xml:space="preserve">The asymptotes would be </w:t>
      </w:r>
      <w:r w:rsidR="004D308A" w:rsidRPr="00D1187B">
        <w:rPr>
          <w:position w:val="-10"/>
        </w:rPr>
        <w:object w:dxaOrig="1480" w:dyaOrig="380" w14:anchorId="5D9C851E">
          <v:shape id="_x0000_i1670" type="#_x0000_t75" style="width:1in;height:21.75pt" o:ole="">
            <v:imagedata r:id="rId1399" o:title=""/>
          </v:shape>
          <o:OLEObject Type="Embed" ProgID="Equation.3" ShapeID="_x0000_i1670" DrawAspect="Content" ObjectID="_1719178143" r:id="rId1400"/>
        </w:object>
      </w:r>
      <w:r>
        <w:t>.</w:t>
      </w:r>
    </w:p>
    <w:p w14:paraId="3A1374C7" w14:textId="77777777" w:rsidR="00D1187B" w:rsidRDefault="00D1187B" w:rsidP="00D1187B">
      <w:pPr>
        <w:pStyle w:val="TryitNowbody"/>
        <w:ind w:left="360" w:hanging="360"/>
      </w:pPr>
    </w:p>
    <w:p w14:paraId="1773B7B5" w14:textId="77777777" w:rsidR="00D1187B" w:rsidRDefault="00A31A34" w:rsidP="00D1187B">
      <w:pPr>
        <w:pStyle w:val="TryitNowbody"/>
        <w:ind w:left="360" w:hanging="360"/>
      </w:pPr>
      <w:r>
        <w:t>The</w:t>
      </w:r>
      <w:r w:rsidR="00D1187B">
        <w:t xml:space="preserve"> Cartesian equation of the hyperbola would be:</w:t>
      </w:r>
    </w:p>
    <w:p w14:paraId="4D5B642F" w14:textId="77777777" w:rsidR="00D1187B" w:rsidRDefault="004D308A" w:rsidP="00D1187B">
      <w:pPr>
        <w:pStyle w:val="TryitNowbody"/>
        <w:ind w:left="360" w:hanging="360"/>
      </w:pPr>
      <w:r w:rsidRPr="00D1187B">
        <w:rPr>
          <w:position w:val="-24"/>
        </w:rPr>
        <w:object w:dxaOrig="1620" w:dyaOrig="680" w14:anchorId="58ABBCEB">
          <v:shape id="_x0000_i1671" type="#_x0000_t75" style="width:79.5pt;height:36pt" o:ole="">
            <v:imagedata r:id="rId1401" o:title=""/>
          </v:shape>
          <o:OLEObject Type="Embed" ProgID="Equation.3" ShapeID="_x0000_i1671" DrawAspect="Content" ObjectID="_1719178144" r:id="rId1402"/>
        </w:object>
      </w:r>
    </w:p>
    <w:p w14:paraId="461F3937" w14:textId="77777777" w:rsidR="002E7348" w:rsidRDefault="002E7348" w:rsidP="00D1187B">
      <w:pPr>
        <w:pStyle w:val="TryitNowbody"/>
        <w:ind w:left="360" w:hanging="360"/>
      </w:pPr>
      <w:r>
        <w:br w:type="page"/>
      </w:r>
    </w:p>
    <w:p w14:paraId="36E2BA2A" w14:textId="77777777" w:rsidR="002E7348" w:rsidRDefault="002E7348" w:rsidP="002E7348">
      <w:pPr>
        <w:pStyle w:val="Heading2"/>
      </w:pPr>
      <w:bookmarkStart w:id="19" w:name="_Toc481533094"/>
      <w:r>
        <w:lastRenderedPageBreak/>
        <w:t>Section 9.4 Exercises</w:t>
      </w:r>
      <w:bookmarkEnd w:id="19"/>
    </w:p>
    <w:p w14:paraId="330CA62A" w14:textId="77777777" w:rsidR="002E7348" w:rsidRDefault="002E7348" w:rsidP="002E7348">
      <w:pPr>
        <w:jc w:val="both"/>
      </w:pPr>
    </w:p>
    <w:p w14:paraId="074F68FC" w14:textId="77777777" w:rsidR="002E7348" w:rsidRDefault="002E7348" w:rsidP="002E7348">
      <w:pPr>
        <w:jc w:val="both"/>
      </w:pPr>
      <w:r>
        <w:t>In problems 1</w:t>
      </w:r>
      <w:r w:rsidR="00A31A34">
        <w:rPr>
          <w:rFonts w:cs="Times New Roman"/>
        </w:rPr>
        <w:t>–</w:t>
      </w:r>
      <w:r>
        <w:t>8, find</w:t>
      </w:r>
      <w:r w:rsidR="00A31A34">
        <w:t xml:space="preserve"> the eccentricity and directrix, then </w:t>
      </w:r>
      <w:r>
        <w:t>identify the shape of the conic.</w:t>
      </w:r>
    </w:p>
    <w:p w14:paraId="0C7B4937" w14:textId="77777777" w:rsidR="002E7348" w:rsidRDefault="002E7348" w:rsidP="002E7348">
      <w:pPr>
        <w:jc w:val="both"/>
      </w:pPr>
    </w:p>
    <w:p w14:paraId="70B48943" w14:textId="77777777" w:rsidR="002E7348" w:rsidRDefault="002E7348" w:rsidP="002E7348">
      <w:r>
        <w:t xml:space="preserve">1.  </w:t>
      </w:r>
      <w:bookmarkStart w:id="20" w:name="_Hlk482814266"/>
      <w:r w:rsidR="004D308A" w:rsidRPr="007D79CD">
        <w:rPr>
          <w:position w:val="-28"/>
        </w:rPr>
        <w:object w:dxaOrig="1500" w:dyaOrig="660" w14:anchorId="4F7B6839">
          <v:shape id="_x0000_i1672" type="#_x0000_t75" style="width:1in;height:28.5pt" o:ole="">
            <v:imagedata r:id="rId1403" o:title=""/>
          </v:shape>
          <o:OLEObject Type="Embed" ProgID="Equation.3" ShapeID="_x0000_i1672" DrawAspect="Content" ObjectID="_1719178145" r:id="rId1404"/>
        </w:object>
      </w:r>
      <w:bookmarkEnd w:id="20"/>
      <w:r>
        <w:tab/>
      </w:r>
      <w:r>
        <w:tab/>
      </w:r>
      <w:r>
        <w:tab/>
      </w:r>
      <w:r>
        <w:tab/>
        <w:t xml:space="preserve">2.  </w:t>
      </w:r>
      <w:r w:rsidR="004D308A" w:rsidRPr="007D79CD">
        <w:rPr>
          <w:position w:val="-28"/>
        </w:rPr>
        <w:object w:dxaOrig="1320" w:dyaOrig="660" w14:anchorId="4C5A3F47">
          <v:shape id="_x0000_i1673" type="#_x0000_t75" style="width:64.5pt;height:28.5pt" o:ole="">
            <v:imagedata r:id="rId1405" o:title=""/>
          </v:shape>
          <o:OLEObject Type="Embed" ProgID="Equation.3" ShapeID="_x0000_i1673" DrawAspect="Content" ObjectID="_1719178146" r:id="rId1406"/>
        </w:object>
      </w:r>
    </w:p>
    <w:p w14:paraId="5902B7B7" w14:textId="77777777" w:rsidR="002E7348" w:rsidRDefault="002E7348" w:rsidP="002E7348"/>
    <w:p w14:paraId="584EC25E" w14:textId="77777777" w:rsidR="002E7348" w:rsidRDefault="002E7348" w:rsidP="002E7348">
      <w:r>
        <w:t xml:space="preserve">3.  </w:t>
      </w:r>
      <w:r w:rsidR="004D308A" w:rsidRPr="007D79CD">
        <w:rPr>
          <w:position w:val="-28"/>
        </w:rPr>
        <w:object w:dxaOrig="1500" w:dyaOrig="660" w14:anchorId="3D3A6833">
          <v:shape id="_x0000_i1674" type="#_x0000_t75" style="width:1in;height:28.5pt" o:ole="">
            <v:imagedata r:id="rId1407" o:title=""/>
          </v:shape>
          <o:OLEObject Type="Embed" ProgID="Equation.3" ShapeID="_x0000_i1674" DrawAspect="Content" ObjectID="_1719178147" r:id="rId1408"/>
        </w:object>
      </w:r>
      <w:r>
        <w:tab/>
      </w:r>
      <w:r>
        <w:tab/>
      </w:r>
      <w:r>
        <w:tab/>
      </w:r>
      <w:r>
        <w:tab/>
        <w:t xml:space="preserve">4.  </w:t>
      </w:r>
      <w:r w:rsidR="004D308A" w:rsidRPr="007D79CD">
        <w:rPr>
          <w:position w:val="-28"/>
        </w:rPr>
        <w:object w:dxaOrig="1420" w:dyaOrig="660" w14:anchorId="04BC4B77">
          <v:shape id="_x0000_i1675" type="#_x0000_t75" style="width:1in;height:28.5pt" o:ole="">
            <v:imagedata r:id="rId1409" o:title=""/>
          </v:shape>
          <o:OLEObject Type="Embed" ProgID="Equation.3" ShapeID="_x0000_i1675" DrawAspect="Content" ObjectID="_1719178148" r:id="rId1410"/>
        </w:object>
      </w:r>
    </w:p>
    <w:p w14:paraId="608376A6" w14:textId="77777777" w:rsidR="002E7348" w:rsidRDefault="002E7348" w:rsidP="002E7348"/>
    <w:p w14:paraId="2E6BAABA" w14:textId="77777777" w:rsidR="002E7348" w:rsidRDefault="002E7348" w:rsidP="002E7348">
      <w:pPr>
        <w:rPr>
          <w:noProof/>
        </w:rPr>
      </w:pPr>
      <w:r>
        <w:t xml:space="preserve">5.  </w:t>
      </w:r>
      <w:r w:rsidR="004D308A" w:rsidRPr="007D79CD">
        <w:rPr>
          <w:position w:val="-28"/>
        </w:rPr>
        <w:object w:dxaOrig="1540" w:dyaOrig="660" w14:anchorId="46A7CD07">
          <v:shape id="_x0000_i1676" type="#_x0000_t75" style="width:79.5pt;height:28.5pt" o:ole="">
            <v:imagedata r:id="rId1411" o:title=""/>
          </v:shape>
          <o:OLEObject Type="Embed" ProgID="Equation.3" ShapeID="_x0000_i1676" DrawAspect="Content" ObjectID="_1719178149" r:id="rId1412"/>
        </w:object>
      </w:r>
      <w:r>
        <w:tab/>
      </w:r>
      <w:r>
        <w:tab/>
      </w:r>
      <w:r>
        <w:tab/>
      </w:r>
      <w:r>
        <w:tab/>
        <w:t xml:space="preserve">6.  </w:t>
      </w:r>
      <w:r w:rsidR="004D308A" w:rsidRPr="007D79CD">
        <w:rPr>
          <w:position w:val="-28"/>
        </w:rPr>
        <w:object w:dxaOrig="1540" w:dyaOrig="660" w14:anchorId="2E71533F">
          <v:shape id="_x0000_i1677" type="#_x0000_t75" style="width:79.5pt;height:28.5pt" o:ole="">
            <v:imagedata r:id="rId1413" o:title=""/>
          </v:shape>
          <o:OLEObject Type="Embed" ProgID="Equation.3" ShapeID="_x0000_i1677" DrawAspect="Content" ObjectID="_1719178150" r:id="rId1414"/>
        </w:object>
      </w:r>
    </w:p>
    <w:p w14:paraId="7381750A" w14:textId="77777777" w:rsidR="002E7348" w:rsidRDefault="002E7348" w:rsidP="002E7348">
      <w:pPr>
        <w:rPr>
          <w:noProof/>
        </w:rPr>
      </w:pPr>
    </w:p>
    <w:p w14:paraId="4873E7CF" w14:textId="77777777" w:rsidR="002E7348" w:rsidRDefault="002E7348" w:rsidP="002E7348">
      <w:pPr>
        <w:rPr>
          <w:noProof/>
        </w:rPr>
      </w:pPr>
      <w:r>
        <w:t xml:space="preserve">7.  </w:t>
      </w:r>
      <w:r w:rsidR="004D308A" w:rsidRPr="007D79CD">
        <w:rPr>
          <w:position w:val="-28"/>
        </w:rPr>
        <w:object w:dxaOrig="1560" w:dyaOrig="660" w14:anchorId="4C935939">
          <v:shape id="_x0000_i1678" type="#_x0000_t75" style="width:79.5pt;height:28.5pt" o:ole="">
            <v:imagedata r:id="rId1415" o:title=""/>
          </v:shape>
          <o:OLEObject Type="Embed" ProgID="Equation.3" ShapeID="_x0000_i1678" DrawAspect="Content" ObjectID="_1719178151" r:id="rId1416"/>
        </w:object>
      </w:r>
      <w:r>
        <w:tab/>
      </w:r>
      <w:r>
        <w:tab/>
      </w:r>
      <w:r>
        <w:tab/>
      </w:r>
      <w:r>
        <w:tab/>
        <w:t xml:space="preserve">8.  </w:t>
      </w:r>
      <w:r w:rsidR="004D308A" w:rsidRPr="007D79CD">
        <w:rPr>
          <w:position w:val="-28"/>
        </w:rPr>
        <w:object w:dxaOrig="1500" w:dyaOrig="660" w14:anchorId="4BD2C888">
          <v:shape id="_x0000_i1679" type="#_x0000_t75" style="width:1in;height:28.5pt" o:ole="">
            <v:imagedata r:id="rId1417" o:title=""/>
          </v:shape>
          <o:OLEObject Type="Embed" ProgID="Equation.3" ShapeID="_x0000_i1679" DrawAspect="Content" ObjectID="_1719178152" r:id="rId1418"/>
        </w:object>
      </w:r>
    </w:p>
    <w:p w14:paraId="2190CEB0" w14:textId="77777777" w:rsidR="002E7348" w:rsidRDefault="002E7348" w:rsidP="002E7348"/>
    <w:p w14:paraId="4B55EB49" w14:textId="77777777" w:rsidR="002E7348" w:rsidRDefault="002E7348" w:rsidP="002E7348"/>
    <w:p w14:paraId="3A3035F2" w14:textId="77777777" w:rsidR="002E7348" w:rsidRDefault="002E7348" w:rsidP="002E7348">
      <w:r>
        <w:t>In problems 9</w:t>
      </w:r>
      <w:r w:rsidR="00A31A34">
        <w:rPr>
          <w:rFonts w:cs="Times New Roman"/>
        </w:rPr>
        <w:t>–</w:t>
      </w:r>
      <w:r>
        <w:t xml:space="preserve">14, find </w:t>
      </w:r>
      <w:r w:rsidR="00A31A34">
        <w:t>a</w:t>
      </w:r>
      <w:r>
        <w:t xml:space="preserve"> polar equation for a conic </w:t>
      </w:r>
      <w:r w:rsidR="00A31A34">
        <w:t>having a</w:t>
      </w:r>
      <w:r>
        <w:t xml:space="preserve"> focus at the origin with the given characteristics.</w:t>
      </w:r>
    </w:p>
    <w:p w14:paraId="66926A5D" w14:textId="77777777" w:rsidR="002E7348" w:rsidRDefault="002E7348" w:rsidP="002E7348"/>
    <w:p w14:paraId="1A076FBE" w14:textId="77777777" w:rsidR="002E7348" w:rsidRPr="006F6DC3" w:rsidRDefault="002E7348" w:rsidP="002E7348">
      <w:pPr>
        <w:rPr>
          <w:lang w:val="fr-FR"/>
        </w:rPr>
      </w:pPr>
      <w:r w:rsidRPr="006F6DC3">
        <w:rPr>
          <w:lang w:val="fr-FR"/>
        </w:rPr>
        <w:t xml:space="preserve">9.  Directrix </w:t>
      </w:r>
      <w:r w:rsidRPr="006F6DC3">
        <w:rPr>
          <w:i/>
          <w:lang w:val="fr-FR"/>
        </w:rPr>
        <w:t>x</w:t>
      </w:r>
      <w:r w:rsidRPr="006F6DC3">
        <w:rPr>
          <w:lang w:val="fr-FR"/>
        </w:rPr>
        <w:t xml:space="preserve"> = −4, eccentricity </w:t>
      </w:r>
      <w:r w:rsidRPr="006F6DC3">
        <w:rPr>
          <w:i/>
          <w:lang w:val="fr-FR"/>
        </w:rPr>
        <w:t>e</w:t>
      </w:r>
      <w:r w:rsidRPr="006F6DC3">
        <w:rPr>
          <w:lang w:val="fr-FR"/>
        </w:rPr>
        <w:t xml:space="preserve"> = 5.</w:t>
      </w:r>
      <w:r w:rsidRPr="006F6DC3">
        <w:rPr>
          <w:lang w:val="fr-FR"/>
        </w:rPr>
        <w:tab/>
        <w:t xml:space="preserve">10.  Directrix </w:t>
      </w:r>
      <w:r w:rsidRPr="006F6DC3">
        <w:rPr>
          <w:i/>
          <w:lang w:val="fr-FR"/>
        </w:rPr>
        <w:t>y</w:t>
      </w:r>
      <w:r w:rsidRPr="006F6DC3">
        <w:rPr>
          <w:lang w:val="fr-FR"/>
        </w:rPr>
        <w:t xml:space="preserve"> = −2, eccentricity </w:t>
      </w:r>
      <w:r w:rsidRPr="006F6DC3">
        <w:rPr>
          <w:i/>
          <w:lang w:val="fr-FR"/>
        </w:rPr>
        <w:t>e</w:t>
      </w:r>
      <w:r w:rsidRPr="006F6DC3">
        <w:rPr>
          <w:lang w:val="fr-FR"/>
        </w:rPr>
        <w:t xml:space="preserve"> = 3.</w:t>
      </w:r>
    </w:p>
    <w:p w14:paraId="2A568C77" w14:textId="77777777" w:rsidR="002E7348" w:rsidRPr="006F6DC3" w:rsidRDefault="002E7348" w:rsidP="002E7348">
      <w:pPr>
        <w:rPr>
          <w:lang w:val="fr-FR"/>
        </w:rPr>
      </w:pPr>
    </w:p>
    <w:p w14:paraId="55576CCC" w14:textId="77777777" w:rsidR="002E7348" w:rsidRPr="006F6DC3" w:rsidRDefault="002E7348" w:rsidP="002E7348">
      <w:pPr>
        <w:rPr>
          <w:lang w:val="fr-FR"/>
        </w:rPr>
      </w:pPr>
      <w:r w:rsidRPr="006F6DC3">
        <w:rPr>
          <w:lang w:val="fr-FR"/>
        </w:rPr>
        <w:t xml:space="preserve">11.  Directrix </w:t>
      </w:r>
      <w:r w:rsidRPr="006F6DC3">
        <w:rPr>
          <w:i/>
          <w:lang w:val="fr-FR"/>
        </w:rPr>
        <w:t>y</w:t>
      </w:r>
      <w:r w:rsidRPr="006F6DC3">
        <w:rPr>
          <w:lang w:val="fr-FR"/>
        </w:rPr>
        <w:t xml:space="preserve"> = 3, eccentricity </w:t>
      </w:r>
      <w:r w:rsidRPr="006F6DC3">
        <w:rPr>
          <w:i/>
          <w:lang w:val="fr-FR"/>
        </w:rPr>
        <w:t>e</w:t>
      </w:r>
      <w:r w:rsidRPr="006F6DC3">
        <w:rPr>
          <w:lang w:val="fr-FR"/>
        </w:rPr>
        <w:t xml:space="preserve"> = </w:t>
      </w:r>
      <w:r w:rsidR="004D308A" w:rsidRPr="00E9460D">
        <w:rPr>
          <w:position w:val="-24"/>
        </w:rPr>
        <w:object w:dxaOrig="220" w:dyaOrig="620" w14:anchorId="7063E7AA">
          <v:shape id="_x0000_i1680" type="#_x0000_t75" style="width:7.5pt;height:28.5pt" o:ole="">
            <v:imagedata r:id="rId1419" o:title=""/>
          </v:shape>
          <o:OLEObject Type="Embed" ProgID="Equation.3" ShapeID="_x0000_i1680" DrawAspect="Content" ObjectID="_1719178153" r:id="rId1420"/>
        </w:object>
      </w:r>
      <w:r w:rsidRPr="006F6DC3">
        <w:rPr>
          <w:lang w:val="fr-FR"/>
        </w:rPr>
        <w:t>.</w:t>
      </w:r>
      <w:r w:rsidRPr="006F6DC3">
        <w:rPr>
          <w:lang w:val="fr-FR"/>
        </w:rPr>
        <w:tab/>
        <w:t xml:space="preserve">12.  Directrix </w:t>
      </w:r>
      <w:r w:rsidRPr="006F6DC3">
        <w:rPr>
          <w:i/>
          <w:lang w:val="fr-FR"/>
        </w:rPr>
        <w:t>x</w:t>
      </w:r>
      <w:r w:rsidRPr="006F6DC3">
        <w:rPr>
          <w:lang w:val="fr-FR"/>
        </w:rPr>
        <w:t xml:space="preserve"> = 5, eccentricity </w:t>
      </w:r>
      <w:r w:rsidRPr="006F6DC3">
        <w:rPr>
          <w:i/>
          <w:lang w:val="fr-FR"/>
        </w:rPr>
        <w:t>e</w:t>
      </w:r>
      <w:r w:rsidRPr="006F6DC3">
        <w:rPr>
          <w:lang w:val="fr-FR"/>
        </w:rPr>
        <w:t xml:space="preserve"> = </w:t>
      </w:r>
      <w:r w:rsidR="004D308A" w:rsidRPr="00E9460D">
        <w:rPr>
          <w:position w:val="-24"/>
        </w:rPr>
        <w:object w:dxaOrig="240" w:dyaOrig="620" w14:anchorId="43BB51EE">
          <v:shape id="_x0000_i1681" type="#_x0000_t75" style="width:14.25pt;height:28.5pt" o:ole="">
            <v:imagedata r:id="rId1421" o:title=""/>
          </v:shape>
          <o:OLEObject Type="Embed" ProgID="Equation.3" ShapeID="_x0000_i1681" DrawAspect="Content" ObjectID="_1719178154" r:id="rId1422"/>
        </w:object>
      </w:r>
      <w:r w:rsidRPr="006F6DC3">
        <w:rPr>
          <w:lang w:val="fr-FR"/>
        </w:rPr>
        <w:t>.</w:t>
      </w:r>
    </w:p>
    <w:p w14:paraId="15F5B776" w14:textId="77777777" w:rsidR="002E7348" w:rsidRPr="006F6DC3" w:rsidRDefault="002E7348" w:rsidP="002E7348">
      <w:pPr>
        <w:rPr>
          <w:lang w:val="fr-FR"/>
        </w:rPr>
      </w:pPr>
    </w:p>
    <w:p w14:paraId="0E8BEC2F" w14:textId="77777777" w:rsidR="002E7348" w:rsidRPr="006F6DC3" w:rsidRDefault="002E7348" w:rsidP="002E7348">
      <w:pPr>
        <w:rPr>
          <w:lang w:val="fr-FR"/>
        </w:rPr>
      </w:pPr>
      <w:r w:rsidRPr="006F6DC3">
        <w:rPr>
          <w:lang w:val="fr-FR"/>
        </w:rPr>
        <w:t xml:space="preserve">13.  Directrix </w:t>
      </w:r>
      <w:r w:rsidRPr="006F6DC3">
        <w:rPr>
          <w:i/>
          <w:lang w:val="fr-FR"/>
        </w:rPr>
        <w:t>y</w:t>
      </w:r>
      <w:r w:rsidRPr="006F6DC3">
        <w:rPr>
          <w:lang w:val="fr-FR"/>
        </w:rPr>
        <w:t xml:space="preserve"> = −2, eccentricity </w:t>
      </w:r>
      <w:r w:rsidRPr="006F6DC3">
        <w:rPr>
          <w:i/>
          <w:lang w:val="fr-FR"/>
        </w:rPr>
        <w:t>e</w:t>
      </w:r>
      <w:r w:rsidRPr="006F6DC3">
        <w:rPr>
          <w:lang w:val="fr-FR"/>
        </w:rPr>
        <w:t xml:space="preserve"> = 1.</w:t>
      </w:r>
      <w:r w:rsidRPr="006F6DC3">
        <w:rPr>
          <w:lang w:val="fr-FR"/>
        </w:rPr>
        <w:tab/>
        <w:t xml:space="preserve">14.  Directrix </w:t>
      </w:r>
      <w:r w:rsidRPr="006F6DC3">
        <w:rPr>
          <w:i/>
          <w:lang w:val="fr-FR"/>
        </w:rPr>
        <w:t>x</w:t>
      </w:r>
      <w:r w:rsidRPr="006F6DC3">
        <w:rPr>
          <w:lang w:val="fr-FR"/>
        </w:rPr>
        <w:t xml:space="preserve"> = −3, eccentricity </w:t>
      </w:r>
      <w:r w:rsidRPr="006F6DC3">
        <w:rPr>
          <w:i/>
          <w:lang w:val="fr-FR"/>
        </w:rPr>
        <w:t>e</w:t>
      </w:r>
      <w:r w:rsidRPr="006F6DC3">
        <w:rPr>
          <w:lang w:val="fr-FR"/>
        </w:rPr>
        <w:t xml:space="preserve"> = 1.</w:t>
      </w:r>
    </w:p>
    <w:p w14:paraId="28F07109" w14:textId="77777777" w:rsidR="002E7348" w:rsidRPr="006F6DC3" w:rsidRDefault="002E7348" w:rsidP="002E7348">
      <w:pPr>
        <w:rPr>
          <w:lang w:val="fr-FR"/>
        </w:rPr>
      </w:pPr>
    </w:p>
    <w:p w14:paraId="2B2D3552" w14:textId="77777777" w:rsidR="002E7348" w:rsidRPr="006F6DC3" w:rsidRDefault="002E7348" w:rsidP="002E7348">
      <w:pPr>
        <w:rPr>
          <w:lang w:val="fr-FR"/>
        </w:rPr>
      </w:pPr>
    </w:p>
    <w:p w14:paraId="00635679" w14:textId="77777777" w:rsidR="002E7348" w:rsidRDefault="002E7348" w:rsidP="002E7348">
      <w:r>
        <w:t>In problems 15</w:t>
      </w:r>
      <w:r w:rsidR="00A31A34">
        <w:rPr>
          <w:rFonts w:cs="Times New Roman"/>
        </w:rPr>
        <w:t>–</w:t>
      </w:r>
      <w:r w:rsidR="005B2E07">
        <w:t>20</w:t>
      </w:r>
      <w:r>
        <w:t xml:space="preserve">, sketch a graph of the conic.  Use the graph to help you find important features and write </w:t>
      </w:r>
      <w:r w:rsidR="00A31A34">
        <w:t>a</w:t>
      </w:r>
      <w:r>
        <w:t xml:space="preserve"> Cartesian equation for the conic.</w:t>
      </w:r>
    </w:p>
    <w:p w14:paraId="7DF8FE99" w14:textId="77777777" w:rsidR="002E7348" w:rsidRDefault="002E7348" w:rsidP="002E7348"/>
    <w:p w14:paraId="544C3EF3" w14:textId="77777777" w:rsidR="002E7348" w:rsidRDefault="002E7348" w:rsidP="002E7348">
      <w:r>
        <w:t xml:space="preserve">15.  </w:t>
      </w:r>
      <w:r w:rsidR="004D308A" w:rsidRPr="007D79CD">
        <w:rPr>
          <w:position w:val="-28"/>
        </w:rPr>
        <w:object w:dxaOrig="1520" w:dyaOrig="660" w14:anchorId="0442E3F7">
          <v:shape id="_x0000_i1682" type="#_x0000_t75" style="width:79.5pt;height:28.5pt" o:ole="">
            <v:imagedata r:id="rId1423" o:title=""/>
          </v:shape>
          <o:OLEObject Type="Embed" ProgID="Equation.3" ShapeID="_x0000_i1682" DrawAspect="Content" ObjectID="_1719178155" r:id="rId1424"/>
        </w:object>
      </w:r>
      <w:r>
        <w:tab/>
      </w:r>
      <w:r>
        <w:tab/>
      </w:r>
      <w:r>
        <w:tab/>
      </w:r>
      <w:r>
        <w:tab/>
        <w:t xml:space="preserve">16.  </w:t>
      </w:r>
      <w:r w:rsidR="004D308A" w:rsidRPr="007D79CD">
        <w:rPr>
          <w:position w:val="-28"/>
        </w:rPr>
        <w:object w:dxaOrig="1460" w:dyaOrig="660" w14:anchorId="15303FAB">
          <v:shape id="_x0000_i1683" type="#_x0000_t75" style="width:1in;height:28.5pt" o:ole="">
            <v:imagedata r:id="rId1425" o:title=""/>
          </v:shape>
          <o:OLEObject Type="Embed" ProgID="Equation.3" ShapeID="_x0000_i1683" DrawAspect="Content" ObjectID="_1719178156" r:id="rId1426"/>
        </w:object>
      </w:r>
    </w:p>
    <w:p w14:paraId="0C17D2D0" w14:textId="77777777" w:rsidR="002E7348" w:rsidRDefault="002E7348" w:rsidP="002E7348"/>
    <w:p w14:paraId="08FF2392" w14:textId="77777777" w:rsidR="002E7348" w:rsidRDefault="002E7348" w:rsidP="002E7348">
      <w:r>
        <w:t xml:space="preserve">17.  </w:t>
      </w:r>
      <w:r w:rsidR="004D308A" w:rsidRPr="007D79CD">
        <w:rPr>
          <w:position w:val="-28"/>
        </w:rPr>
        <w:object w:dxaOrig="1359" w:dyaOrig="660" w14:anchorId="77073ACA">
          <v:shape id="_x0000_i1684" type="#_x0000_t75" style="width:64.5pt;height:28.5pt" o:ole="">
            <v:imagedata r:id="rId1427" o:title=""/>
          </v:shape>
          <o:OLEObject Type="Embed" ProgID="Equation.3" ShapeID="_x0000_i1684" DrawAspect="Content" ObjectID="_1719178157" r:id="rId1428"/>
        </w:object>
      </w:r>
      <w:r>
        <w:tab/>
      </w:r>
      <w:r>
        <w:tab/>
      </w:r>
      <w:r>
        <w:tab/>
      </w:r>
      <w:r>
        <w:tab/>
        <w:t xml:space="preserve">18.  </w:t>
      </w:r>
      <w:r w:rsidR="004D308A" w:rsidRPr="007D79CD">
        <w:rPr>
          <w:position w:val="-28"/>
        </w:rPr>
        <w:object w:dxaOrig="1540" w:dyaOrig="660" w14:anchorId="6B675602">
          <v:shape id="_x0000_i1685" type="#_x0000_t75" style="width:79.5pt;height:28.5pt" o:ole="">
            <v:imagedata r:id="rId1429" o:title=""/>
          </v:shape>
          <o:OLEObject Type="Embed" ProgID="Equation.3" ShapeID="_x0000_i1685" DrawAspect="Content" ObjectID="_1719178158" r:id="rId1430"/>
        </w:object>
      </w:r>
    </w:p>
    <w:p w14:paraId="3F045FBF" w14:textId="77777777" w:rsidR="002E7348" w:rsidRDefault="002E7348" w:rsidP="002E7348"/>
    <w:p w14:paraId="25D9F5B5" w14:textId="77777777" w:rsidR="002E7348" w:rsidRDefault="002E7348" w:rsidP="002E7348">
      <w:r>
        <w:t xml:space="preserve">19.  </w:t>
      </w:r>
      <w:r w:rsidR="004D308A" w:rsidRPr="007D79CD">
        <w:rPr>
          <w:position w:val="-28"/>
        </w:rPr>
        <w:object w:dxaOrig="1380" w:dyaOrig="660" w14:anchorId="765B8A07">
          <v:shape id="_x0000_i1686" type="#_x0000_t75" style="width:1in;height:28.5pt" o:ole="">
            <v:imagedata r:id="rId1431" o:title=""/>
          </v:shape>
          <o:OLEObject Type="Embed" ProgID="Equation.3" ShapeID="_x0000_i1686" DrawAspect="Content" ObjectID="_1719178159" r:id="rId1432"/>
        </w:object>
      </w:r>
      <w:r>
        <w:tab/>
      </w:r>
      <w:r>
        <w:tab/>
      </w:r>
      <w:r>
        <w:tab/>
      </w:r>
      <w:r>
        <w:tab/>
        <w:t xml:space="preserve">20.  </w:t>
      </w:r>
      <w:r w:rsidR="004D308A" w:rsidRPr="007D79CD">
        <w:rPr>
          <w:position w:val="-28"/>
        </w:rPr>
        <w:object w:dxaOrig="1320" w:dyaOrig="660" w14:anchorId="30CB1FC3">
          <v:shape id="_x0000_i1687" type="#_x0000_t75" style="width:64.5pt;height:28.5pt" o:ole="">
            <v:imagedata r:id="rId1433" o:title=""/>
          </v:shape>
          <o:OLEObject Type="Embed" ProgID="Equation.3" ShapeID="_x0000_i1687" DrawAspect="Content" ObjectID="_1719178160" r:id="rId1434"/>
        </w:object>
      </w:r>
    </w:p>
    <w:p w14:paraId="35B3F9FF" w14:textId="77777777" w:rsidR="004A78B9" w:rsidRDefault="004A78B9" w:rsidP="002E7348"/>
    <w:p w14:paraId="548A6BED" w14:textId="77777777" w:rsidR="004A78B9" w:rsidRDefault="004A78B9" w:rsidP="002E7348"/>
    <w:p w14:paraId="5D5B3717" w14:textId="77777777" w:rsidR="004A78B9" w:rsidRDefault="004A78B9" w:rsidP="002E7348"/>
    <w:p w14:paraId="0F5D5EF3" w14:textId="77777777" w:rsidR="004A78B9" w:rsidRDefault="004A78B9" w:rsidP="002E7348"/>
    <w:p w14:paraId="0C1051D8" w14:textId="77777777" w:rsidR="004A78B9" w:rsidRDefault="004A78B9" w:rsidP="004A78B9">
      <w:pPr>
        <w:ind w:left="360" w:hanging="360"/>
        <w:rPr>
          <w:rFonts w:eastAsiaTheme="minorEastAsia"/>
        </w:rPr>
      </w:pPr>
      <w:r>
        <w:t xml:space="preserve">21. At the beginning of the chapter, we defined an ellipse as the set of all points </w:t>
      </w:r>
      <w:r>
        <w:rPr>
          <w:i/>
        </w:rPr>
        <w:t>Q</w:t>
      </w:r>
      <w:r>
        <w:t xml:space="preserve"> for which the sum of the distance from each foc</w:t>
      </w:r>
      <w:r w:rsidR="00A31A34">
        <w:t>us</w:t>
      </w:r>
      <w:r>
        <w:t xml:space="preserve"> to </w:t>
      </w:r>
      <w:r>
        <w:rPr>
          <w:i/>
        </w:rPr>
        <w:t>Q</w:t>
      </w:r>
      <w:r>
        <w:t xml:space="preserve"> is constant.  Mathematically, </w:t>
      </w:r>
      <w:r w:rsidR="004D308A" w:rsidRPr="007D79CD">
        <w:rPr>
          <w:position w:val="-10"/>
        </w:rPr>
        <w:object w:dxaOrig="2200" w:dyaOrig="340" w14:anchorId="7B8E40FF">
          <v:shape id="_x0000_i1688" type="#_x0000_t75" style="width:108pt;height:21.75pt" o:ole="">
            <v:imagedata r:id="rId1435" o:title=""/>
          </v:shape>
          <o:OLEObject Type="Embed" ProgID="Equation.3" ShapeID="_x0000_i1688" DrawAspect="Content" ObjectID="_1719178161" r:id="rId1436"/>
        </w:object>
      </w:r>
      <w:r>
        <w:rPr>
          <w:rFonts w:eastAsiaTheme="minorEastAsia"/>
        </w:rPr>
        <w:t>.  It is not obvious that this definition and the one provided in this section involving the directrix are related.  In this exercise, we will start with the definition from this section and attempt to derive the earlier formula from it.</w:t>
      </w:r>
    </w:p>
    <w:p w14:paraId="69207C78" w14:textId="77777777" w:rsidR="004A78B9" w:rsidRDefault="004A78B9" w:rsidP="004A78B9">
      <w:pPr>
        <w:ind w:left="360" w:hanging="360"/>
        <w:rPr>
          <w:rFonts w:eastAsiaTheme="minorEastAsia"/>
        </w:rPr>
      </w:pPr>
    </w:p>
    <w:p w14:paraId="1E53FFDB" w14:textId="77777777" w:rsidR="004A78B9" w:rsidRDefault="004A78B9" w:rsidP="004A78B9">
      <w:pPr>
        <w:ind w:left="720" w:hanging="360"/>
        <w:rPr>
          <w:rFonts w:eastAsiaTheme="minorEastAsia"/>
        </w:rPr>
      </w:pPr>
      <w:r>
        <w:rPr>
          <w:rFonts w:eastAsiaTheme="minorEastAsia"/>
        </w:rPr>
        <w:t>a. Draw a</w:t>
      </w:r>
      <w:r w:rsidR="00A31A34">
        <w:rPr>
          <w:rFonts w:eastAsiaTheme="minorEastAsia"/>
        </w:rPr>
        <w:t>n</w:t>
      </w:r>
      <w:r>
        <w:rPr>
          <w:rFonts w:eastAsiaTheme="minorEastAsia"/>
        </w:rPr>
        <w:t xml:space="preserve"> ellipse with foci at </w:t>
      </w:r>
      <w:r w:rsidR="004D308A" w:rsidRPr="007D79CD">
        <w:rPr>
          <w:position w:val="-10"/>
        </w:rPr>
        <w:object w:dxaOrig="499" w:dyaOrig="340" w14:anchorId="1B606994">
          <v:shape id="_x0000_i1689" type="#_x0000_t75" style="width:21.75pt;height:21.75pt" o:ole="">
            <v:imagedata r:id="rId1437" o:title=""/>
          </v:shape>
          <o:OLEObject Type="Embed" ProgID="Equation.3" ShapeID="_x0000_i1689" DrawAspect="Content" ObjectID="_1719178162" r:id="rId1438"/>
        </w:object>
      </w:r>
      <w:r>
        <w:rPr>
          <w:rFonts w:eastAsiaTheme="minorEastAsia"/>
        </w:rPr>
        <w:t xml:space="preserve"> and </w:t>
      </w:r>
      <w:r w:rsidR="004D308A" w:rsidRPr="007D79CD">
        <w:rPr>
          <w:position w:val="-10"/>
        </w:rPr>
        <w:object w:dxaOrig="680" w:dyaOrig="340" w14:anchorId="5CBF1ED1">
          <v:shape id="_x0000_i1690" type="#_x0000_t75" style="width:36pt;height:21.75pt" o:ole="">
            <v:imagedata r:id="rId1439" o:title=""/>
          </v:shape>
          <o:OLEObject Type="Embed" ProgID="Equation.3" ShapeID="_x0000_i1690" DrawAspect="Content" ObjectID="_1719178163" r:id="rId1440"/>
        </w:object>
      </w:r>
      <w:r>
        <w:rPr>
          <w:rFonts w:eastAsiaTheme="minorEastAsia"/>
        </w:rPr>
        <w:t xml:space="preserve">, vertices at </w:t>
      </w:r>
      <w:r w:rsidR="004D308A" w:rsidRPr="007D79CD">
        <w:rPr>
          <w:position w:val="-10"/>
        </w:rPr>
        <w:object w:dxaOrig="520" w:dyaOrig="340" w14:anchorId="2B0E1FC7">
          <v:shape id="_x0000_i1691" type="#_x0000_t75" style="width:28.5pt;height:21.75pt" o:ole="">
            <v:imagedata r:id="rId1441" o:title=""/>
          </v:shape>
          <o:OLEObject Type="Embed" ProgID="Equation.3" ShapeID="_x0000_i1691" DrawAspect="Content" ObjectID="_1719178164" r:id="rId1442"/>
        </w:object>
      </w:r>
      <w:r>
        <w:rPr>
          <w:rFonts w:eastAsiaTheme="minorEastAsia"/>
        </w:rPr>
        <w:t xml:space="preserve"> and </w:t>
      </w:r>
      <w:r w:rsidR="004D308A" w:rsidRPr="007D79CD">
        <w:rPr>
          <w:position w:val="-10"/>
        </w:rPr>
        <w:object w:dxaOrig="700" w:dyaOrig="340" w14:anchorId="57E5E5B1">
          <v:shape id="_x0000_i1692" type="#_x0000_t75" style="width:36pt;height:21.75pt" o:ole="">
            <v:imagedata r:id="rId1443" o:title=""/>
          </v:shape>
          <o:OLEObject Type="Embed" ProgID="Equation.3" ShapeID="_x0000_i1692" DrawAspect="Content" ObjectID="_1719178165" r:id="rId1444"/>
        </w:object>
      </w:r>
      <w:r>
        <w:rPr>
          <w:rFonts w:eastAsiaTheme="minorEastAsia"/>
        </w:rPr>
        <w:t xml:space="preserve">, and directrixes at </w:t>
      </w:r>
      <w:r w:rsidR="004D308A" w:rsidRPr="000A0A6B">
        <w:rPr>
          <w:position w:val="-10"/>
        </w:rPr>
        <w:object w:dxaOrig="600" w:dyaOrig="260" w14:anchorId="29A98D52">
          <v:shape id="_x0000_i1693" type="#_x0000_t75" style="width:28.5pt;height:14.25pt" o:ole="">
            <v:imagedata r:id="rId1445" o:title=""/>
          </v:shape>
          <o:OLEObject Type="Embed" ProgID="Equation.3" ShapeID="_x0000_i1693" DrawAspect="Content" ObjectID="_1719178166" r:id="rId1446"/>
        </w:object>
      </w:r>
      <w:r>
        <w:rPr>
          <w:rFonts w:eastAsiaTheme="minorEastAsia"/>
        </w:rPr>
        <w:t xml:space="preserve"> and </w:t>
      </w:r>
      <w:r w:rsidR="004D308A" w:rsidRPr="000A0A6B">
        <w:rPr>
          <w:position w:val="-10"/>
        </w:rPr>
        <w:object w:dxaOrig="740" w:dyaOrig="260" w14:anchorId="689F4A58">
          <v:shape id="_x0000_i1694" type="#_x0000_t75" style="width:36pt;height:14.25pt" o:ole="">
            <v:imagedata r:id="rId1447" o:title=""/>
          </v:shape>
          <o:OLEObject Type="Embed" ProgID="Equation.3" ShapeID="_x0000_i1694" DrawAspect="Content" ObjectID="_1719178167" r:id="rId1448"/>
        </w:object>
      </w:r>
      <w:r>
        <w:rPr>
          <w:rFonts w:eastAsiaTheme="minorEastAsia"/>
        </w:rPr>
        <w:t xml:space="preserve">.  Label the foci </w:t>
      </w:r>
      <w:r w:rsidR="004D308A" w:rsidRPr="007D79CD">
        <w:rPr>
          <w:position w:val="-10"/>
        </w:rPr>
        <w:object w:dxaOrig="260" w:dyaOrig="340" w14:anchorId="41F3FDB7">
          <v:shape id="_x0000_i1695" type="#_x0000_t75" style="width:14.25pt;height:21.75pt" o:ole="">
            <v:imagedata r:id="rId1449" o:title=""/>
          </v:shape>
          <o:OLEObject Type="Embed" ProgID="Equation.3" ShapeID="_x0000_i1695" DrawAspect="Content" ObjectID="_1719178168" r:id="rId1450"/>
        </w:object>
      </w:r>
      <w:r>
        <w:rPr>
          <w:rFonts w:eastAsiaTheme="minorEastAsia"/>
        </w:rPr>
        <w:t xml:space="preserve"> and </w:t>
      </w:r>
      <w:r w:rsidR="004D308A" w:rsidRPr="007D79CD">
        <w:rPr>
          <w:position w:val="-10"/>
        </w:rPr>
        <w:object w:dxaOrig="279" w:dyaOrig="340" w14:anchorId="485936F6">
          <v:shape id="_x0000_i1696" type="#_x0000_t75" style="width:14.25pt;height:21.75pt" o:ole="">
            <v:imagedata r:id="rId1451" o:title=""/>
          </v:shape>
          <o:OLEObject Type="Embed" ProgID="Equation.3" ShapeID="_x0000_i1696" DrawAspect="Content" ObjectID="_1719178169" r:id="rId1452"/>
        </w:object>
      </w:r>
      <w:r>
        <w:rPr>
          <w:rFonts w:eastAsiaTheme="minorEastAsia"/>
        </w:rPr>
        <w:t xml:space="preserve">.  Label the directrixes </w:t>
      </w:r>
      <w:r w:rsidR="004D308A" w:rsidRPr="007D79CD">
        <w:rPr>
          <w:position w:val="-10"/>
        </w:rPr>
        <w:object w:dxaOrig="260" w:dyaOrig="340" w14:anchorId="219E6146">
          <v:shape id="_x0000_i1697" type="#_x0000_t75" style="width:14.25pt;height:21.75pt" o:ole="">
            <v:imagedata r:id="rId1453" o:title=""/>
          </v:shape>
          <o:OLEObject Type="Embed" ProgID="Equation.3" ShapeID="_x0000_i1697" DrawAspect="Content" ObjectID="_1719178170" r:id="rId1454"/>
        </w:object>
      </w:r>
      <w:r>
        <w:rPr>
          <w:rFonts w:eastAsiaTheme="minorEastAsia"/>
        </w:rPr>
        <w:t xml:space="preserve"> and </w:t>
      </w:r>
      <w:r w:rsidR="004D308A" w:rsidRPr="007D79CD">
        <w:rPr>
          <w:position w:val="-10"/>
        </w:rPr>
        <w:object w:dxaOrig="279" w:dyaOrig="340" w14:anchorId="54066F1A">
          <v:shape id="_x0000_i1698" type="#_x0000_t75" style="width:14.25pt;height:21.75pt" o:ole="">
            <v:imagedata r:id="rId1455" o:title=""/>
          </v:shape>
          <o:OLEObject Type="Embed" ProgID="Equation.3" ShapeID="_x0000_i1698" DrawAspect="Content" ObjectID="_1719178171" r:id="rId1456"/>
        </w:object>
      </w:r>
      <w:r>
        <w:rPr>
          <w:rFonts w:eastAsiaTheme="minorEastAsia"/>
        </w:rPr>
        <w:t xml:space="preserve">.  Label some point </w:t>
      </w:r>
      <w:r w:rsidR="004D308A" w:rsidRPr="007D79CD">
        <w:rPr>
          <w:position w:val="-10"/>
        </w:rPr>
        <w:object w:dxaOrig="560" w:dyaOrig="340" w14:anchorId="15E12CE3">
          <v:shape id="_x0000_i1699" type="#_x0000_t75" style="width:28.5pt;height:21.75pt" o:ole="">
            <v:imagedata r:id="rId1457" o:title=""/>
          </v:shape>
          <o:OLEObject Type="Embed" ProgID="Equation.3" ShapeID="_x0000_i1699" DrawAspect="Content" ObjectID="_1719178172" r:id="rId1458"/>
        </w:object>
      </w:r>
      <w:r>
        <w:rPr>
          <w:rFonts w:eastAsiaTheme="minorEastAsia"/>
        </w:rPr>
        <w:t xml:space="preserve"> on the ellipse </w:t>
      </w:r>
      <w:r>
        <w:rPr>
          <w:rFonts w:eastAsiaTheme="minorEastAsia"/>
          <w:i/>
        </w:rPr>
        <w:t>Q</w:t>
      </w:r>
      <w:r>
        <w:rPr>
          <w:rFonts w:eastAsiaTheme="minorEastAsia"/>
        </w:rPr>
        <w:t>.</w:t>
      </w:r>
    </w:p>
    <w:p w14:paraId="178B3C7E" w14:textId="77777777" w:rsidR="004A78B9" w:rsidRDefault="004A78B9" w:rsidP="004A78B9">
      <w:pPr>
        <w:ind w:left="720" w:hanging="360"/>
        <w:rPr>
          <w:rFonts w:eastAsiaTheme="minorEastAsia"/>
        </w:rPr>
      </w:pPr>
    </w:p>
    <w:p w14:paraId="539C6FA2" w14:textId="77777777" w:rsidR="004A78B9" w:rsidRDefault="004A78B9" w:rsidP="004A78B9">
      <w:pPr>
        <w:ind w:left="720" w:hanging="360"/>
        <w:rPr>
          <w:rFonts w:eastAsiaTheme="minorEastAsia"/>
        </w:rPr>
      </w:pPr>
      <w:r>
        <w:rPr>
          <w:rFonts w:eastAsiaTheme="minorEastAsia"/>
        </w:rPr>
        <w:t xml:space="preserve">b. Find formulas for </w:t>
      </w:r>
      <w:r w:rsidR="004D308A" w:rsidRPr="007D79CD">
        <w:rPr>
          <w:position w:val="-10"/>
        </w:rPr>
        <w:object w:dxaOrig="820" w:dyaOrig="340" w14:anchorId="7A83BE47">
          <v:shape id="_x0000_i1700" type="#_x0000_t75" style="width:43.5pt;height:21.75pt" o:ole="">
            <v:imagedata r:id="rId1459" o:title=""/>
          </v:shape>
          <o:OLEObject Type="Embed" ProgID="Equation.3" ShapeID="_x0000_i1700" DrawAspect="Content" ObjectID="_1719178173" r:id="rId1460"/>
        </w:object>
      </w:r>
      <w:r>
        <w:rPr>
          <w:rFonts w:eastAsiaTheme="minorEastAsia"/>
        </w:rPr>
        <w:t xml:space="preserve"> and </w:t>
      </w:r>
      <w:r w:rsidR="004D308A" w:rsidRPr="007D79CD">
        <w:rPr>
          <w:position w:val="-10"/>
        </w:rPr>
        <w:object w:dxaOrig="900" w:dyaOrig="340" w14:anchorId="2B27A461">
          <v:shape id="_x0000_i1701" type="#_x0000_t75" style="width:43.5pt;height:21.75pt" o:ole="">
            <v:imagedata r:id="rId1461" o:title=""/>
          </v:shape>
          <o:OLEObject Type="Embed" ProgID="Equation.3" ShapeID="_x0000_i1701" DrawAspect="Content" ObjectID="_1719178174" r:id="rId1462"/>
        </w:object>
      </w:r>
      <w:r>
        <w:rPr>
          <w:rFonts w:eastAsiaTheme="minorEastAsia"/>
        </w:rPr>
        <w:t xml:space="preserve"> in terms of </w:t>
      </w:r>
      <w:r>
        <w:rPr>
          <w:rFonts w:eastAsiaTheme="minorEastAsia"/>
          <w:i/>
        </w:rPr>
        <w:t xml:space="preserve">x </w:t>
      </w:r>
      <w:r>
        <w:rPr>
          <w:rFonts w:eastAsiaTheme="minorEastAsia"/>
        </w:rPr>
        <w:t xml:space="preserve">and </w:t>
      </w:r>
      <w:r>
        <w:rPr>
          <w:rFonts w:eastAsiaTheme="minorEastAsia"/>
          <w:i/>
        </w:rPr>
        <w:t>p</w:t>
      </w:r>
      <w:r w:rsidR="003547B4">
        <w:rPr>
          <w:rFonts w:eastAsiaTheme="minorEastAsia"/>
        </w:rPr>
        <w:t>.</w:t>
      </w:r>
      <w:r>
        <w:rPr>
          <w:rFonts w:eastAsiaTheme="minorEastAsia"/>
        </w:rPr>
        <w:t xml:space="preserve"> </w:t>
      </w:r>
    </w:p>
    <w:p w14:paraId="33738D18" w14:textId="77777777" w:rsidR="004A78B9" w:rsidRDefault="004A78B9" w:rsidP="004A78B9">
      <w:pPr>
        <w:ind w:left="720" w:hanging="360"/>
        <w:rPr>
          <w:rFonts w:eastAsiaTheme="minorEastAsia"/>
        </w:rPr>
      </w:pPr>
      <w:r>
        <w:rPr>
          <w:rFonts w:eastAsiaTheme="minorEastAsia"/>
        </w:rPr>
        <w:t xml:space="preserve">c. From the definition of a conic in this section, </w:t>
      </w:r>
      <w:bookmarkStart w:id="21" w:name="_Hlk482816054"/>
      <w:r w:rsidR="004D308A" w:rsidRPr="007D79CD">
        <w:rPr>
          <w:position w:val="-30"/>
        </w:rPr>
        <w:object w:dxaOrig="1219" w:dyaOrig="680" w14:anchorId="2AD9D702">
          <v:shape id="_x0000_i1702" type="#_x0000_t75" style="width:57.75pt;height:36pt" o:ole="">
            <v:imagedata r:id="rId1463" o:title=""/>
          </v:shape>
          <o:OLEObject Type="Embed" ProgID="Equation.3" ShapeID="_x0000_i1702" DrawAspect="Content" ObjectID="_1719178175" r:id="rId1464"/>
        </w:object>
      </w:r>
      <w:bookmarkEnd w:id="21"/>
      <w:r>
        <w:rPr>
          <w:rFonts w:eastAsiaTheme="minorEastAsia"/>
        </w:rPr>
        <w:t xml:space="preserve">.  </w:t>
      </w:r>
      <w:r w:rsidR="002330A1">
        <w:rPr>
          <w:rFonts w:eastAsiaTheme="minorEastAsia"/>
        </w:rPr>
        <w:t>Likewise</w:t>
      </w:r>
      <w:r>
        <w:rPr>
          <w:rFonts w:eastAsiaTheme="minorEastAsia"/>
        </w:rPr>
        <w:t xml:space="preserve">, </w:t>
      </w:r>
      <w:r w:rsidR="004D308A" w:rsidRPr="007D79CD">
        <w:rPr>
          <w:position w:val="-30"/>
        </w:rPr>
        <w:object w:dxaOrig="1240" w:dyaOrig="680" w14:anchorId="021A434B">
          <v:shape id="_x0000_i1703" type="#_x0000_t75" style="width:57.75pt;height:36pt" o:ole="">
            <v:imagedata r:id="rId1465" o:title=""/>
          </v:shape>
          <o:OLEObject Type="Embed" ProgID="Equation.3" ShapeID="_x0000_i1703" DrawAspect="Content" ObjectID="_1719178176" r:id="rId1466"/>
        </w:object>
      </w:r>
      <w:r>
        <w:rPr>
          <w:rFonts w:eastAsiaTheme="minorEastAsia"/>
        </w:rPr>
        <w:t xml:space="preserve"> as well.  Use these ratios, with your answers from part (b) above, to find formulas for </w:t>
      </w:r>
      <w:r w:rsidR="004D308A" w:rsidRPr="007D79CD">
        <w:rPr>
          <w:position w:val="-10"/>
        </w:rPr>
        <w:object w:dxaOrig="840" w:dyaOrig="340" w14:anchorId="44944660">
          <v:shape id="_x0000_i1704" type="#_x0000_t75" style="width:43.5pt;height:21.75pt" o:ole="">
            <v:imagedata r:id="rId1467" o:title=""/>
          </v:shape>
          <o:OLEObject Type="Embed" ProgID="Equation.3" ShapeID="_x0000_i1704" DrawAspect="Content" ObjectID="_1719178177" r:id="rId1468"/>
        </w:object>
      </w:r>
      <w:r>
        <w:rPr>
          <w:rFonts w:eastAsiaTheme="minorEastAsia"/>
        </w:rPr>
        <w:t xml:space="preserve"> and </w:t>
      </w:r>
      <w:r w:rsidR="004D308A" w:rsidRPr="007D79CD">
        <w:rPr>
          <w:position w:val="-10"/>
        </w:rPr>
        <w:object w:dxaOrig="900" w:dyaOrig="340" w14:anchorId="075C9836">
          <v:shape id="_x0000_i1705" type="#_x0000_t75" style="width:43.5pt;height:21.75pt" o:ole="">
            <v:imagedata r:id="rId1469" o:title=""/>
          </v:shape>
          <o:OLEObject Type="Embed" ProgID="Equation.3" ShapeID="_x0000_i1705" DrawAspect="Content" ObjectID="_1719178178" r:id="rId1470"/>
        </w:object>
      </w:r>
      <w:r>
        <w:rPr>
          <w:rFonts w:eastAsiaTheme="minorEastAsia"/>
        </w:rPr>
        <w:t xml:space="preserve"> in terms of </w:t>
      </w:r>
      <w:r w:rsidR="002330A1">
        <w:rPr>
          <w:rFonts w:eastAsiaTheme="minorEastAsia"/>
          <w:i/>
        </w:rPr>
        <w:t xml:space="preserve">e, </w:t>
      </w:r>
      <w:r>
        <w:rPr>
          <w:rFonts w:eastAsiaTheme="minorEastAsia"/>
          <w:i/>
        </w:rPr>
        <w:t xml:space="preserve">x, </w:t>
      </w:r>
      <w:r>
        <w:rPr>
          <w:rFonts w:eastAsiaTheme="minorEastAsia"/>
        </w:rPr>
        <w:t xml:space="preserve">and </w:t>
      </w:r>
      <w:r>
        <w:rPr>
          <w:rFonts w:eastAsiaTheme="minorEastAsia"/>
          <w:i/>
        </w:rPr>
        <w:t>p</w:t>
      </w:r>
      <w:r>
        <w:rPr>
          <w:rFonts w:eastAsiaTheme="minorEastAsia"/>
        </w:rPr>
        <w:t>.</w:t>
      </w:r>
    </w:p>
    <w:p w14:paraId="72F89321" w14:textId="77777777" w:rsidR="004A78B9" w:rsidRDefault="004A78B9" w:rsidP="004A78B9">
      <w:pPr>
        <w:ind w:left="720" w:hanging="360"/>
        <w:rPr>
          <w:rFonts w:eastAsiaTheme="minorEastAsia"/>
        </w:rPr>
      </w:pPr>
    </w:p>
    <w:p w14:paraId="453148C8" w14:textId="77777777" w:rsidR="004A78B9" w:rsidRDefault="004A78B9" w:rsidP="004A78B9">
      <w:pPr>
        <w:ind w:left="720" w:hanging="360"/>
        <w:rPr>
          <w:rFonts w:eastAsiaTheme="minorEastAsia"/>
        </w:rPr>
      </w:pPr>
      <w:r>
        <w:rPr>
          <w:rFonts w:eastAsiaTheme="minorEastAsia"/>
        </w:rPr>
        <w:t xml:space="preserve">d. Show that the sum, </w:t>
      </w:r>
      <w:bookmarkStart w:id="22" w:name="_Hlk482816180"/>
      <w:r w:rsidR="004D308A" w:rsidRPr="007D79CD">
        <w:rPr>
          <w:position w:val="-10"/>
        </w:rPr>
        <w:object w:dxaOrig="1840" w:dyaOrig="340" w14:anchorId="0648171A">
          <v:shape id="_x0000_i1706" type="#_x0000_t75" style="width:93.75pt;height:21.75pt" o:ole="">
            <v:imagedata r:id="rId1471" o:title=""/>
          </v:shape>
          <o:OLEObject Type="Embed" ProgID="Equation.3" ShapeID="_x0000_i1706" DrawAspect="Content" ObjectID="_1719178179" r:id="rId1472"/>
        </w:object>
      </w:r>
      <w:bookmarkEnd w:id="22"/>
      <w:r>
        <w:rPr>
          <w:rFonts w:eastAsiaTheme="minorEastAsia"/>
        </w:rPr>
        <w:t xml:space="preserve">, is constant.  This establishes </w:t>
      </w:r>
      <w:r w:rsidR="00A31A34">
        <w:rPr>
          <w:rFonts w:eastAsiaTheme="minorEastAsia"/>
        </w:rPr>
        <w:t xml:space="preserve">that </w:t>
      </w:r>
      <w:r>
        <w:rPr>
          <w:rFonts w:eastAsiaTheme="minorEastAsia"/>
        </w:rPr>
        <w:t>the definitions are connected.</w:t>
      </w:r>
    </w:p>
    <w:p w14:paraId="0EC1FACC" w14:textId="77777777" w:rsidR="004A78B9" w:rsidRDefault="004A78B9" w:rsidP="004A78B9">
      <w:pPr>
        <w:ind w:left="720" w:hanging="360"/>
        <w:rPr>
          <w:rFonts w:eastAsiaTheme="minorEastAsia"/>
        </w:rPr>
      </w:pPr>
    </w:p>
    <w:p w14:paraId="42BF2B4B" w14:textId="77777777" w:rsidR="004A78B9" w:rsidRDefault="004A78B9" w:rsidP="004A78B9">
      <w:pPr>
        <w:ind w:left="720" w:hanging="360"/>
        <w:rPr>
          <w:rFonts w:eastAsiaTheme="minorEastAsia"/>
        </w:rPr>
      </w:pPr>
      <w:r>
        <w:rPr>
          <w:rFonts w:eastAsiaTheme="minorEastAsia"/>
        </w:rPr>
        <w:t xml:space="preserve">e. </w:t>
      </w:r>
      <w:r w:rsidR="003547B4">
        <w:rPr>
          <w:rFonts w:eastAsiaTheme="minorEastAsia"/>
        </w:rPr>
        <w:t xml:space="preserve">Let </w:t>
      </w:r>
      <w:r w:rsidR="003547B4" w:rsidRPr="003547B4">
        <w:rPr>
          <w:rFonts w:eastAsiaTheme="minorEastAsia"/>
          <w:i/>
        </w:rPr>
        <w:t>Q</w:t>
      </w:r>
      <w:r w:rsidR="003547B4">
        <w:rPr>
          <w:rFonts w:eastAsiaTheme="minorEastAsia"/>
        </w:rPr>
        <w:t xml:space="preserve"> be a vertex. Find the distances </w:t>
      </w:r>
      <w:r w:rsidR="00082627" w:rsidRPr="007D79CD">
        <w:rPr>
          <w:position w:val="-10"/>
        </w:rPr>
        <w:object w:dxaOrig="840" w:dyaOrig="340" w14:anchorId="16AAFEDD">
          <v:shape id="_x0000_i1707" type="#_x0000_t75" style="width:43.5pt;height:21.75pt" o:ole="">
            <v:imagedata r:id="rId1467" o:title=""/>
          </v:shape>
          <o:OLEObject Type="Embed" ProgID="Equation.3" ShapeID="_x0000_i1707" DrawAspect="Content" ObjectID="_1719178180" r:id="rId1473"/>
        </w:object>
      </w:r>
      <w:r w:rsidR="003547B4">
        <w:rPr>
          <w:rFonts w:eastAsiaTheme="minorEastAsia"/>
        </w:rPr>
        <w:t xml:space="preserve"> and </w:t>
      </w:r>
      <w:r w:rsidR="00082627" w:rsidRPr="007D79CD">
        <w:rPr>
          <w:position w:val="-10"/>
        </w:rPr>
        <w:object w:dxaOrig="900" w:dyaOrig="340" w14:anchorId="39002386">
          <v:shape id="_x0000_i1708" type="#_x0000_t75" style="width:43.5pt;height:21.75pt" o:ole="">
            <v:imagedata r:id="rId1469" o:title=""/>
          </v:shape>
          <o:OLEObject Type="Embed" ProgID="Equation.3" ShapeID="_x0000_i1708" DrawAspect="Content" ObjectID="_1719178181" r:id="rId1474"/>
        </w:object>
      </w:r>
      <w:r w:rsidR="003547B4">
        <w:t xml:space="preserve"> in terms of </w:t>
      </w:r>
      <w:r w:rsidR="003547B4">
        <w:rPr>
          <w:i/>
        </w:rPr>
        <w:t>a</w:t>
      </w:r>
      <w:r w:rsidR="003547B4">
        <w:t xml:space="preserve"> and </w:t>
      </w:r>
      <w:r w:rsidR="003547B4">
        <w:rPr>
          <w:i/>
        </w:rPr>
        <w:t>c</w:t>
      </w:r>
      <w:r w:rsidR="003547B4">
        <w:t xml:space="preserve">. </w:t>
      </w:r>
      <w:r w:rsidR="003547B4">
        <w:rPr>
          <w:rFonts w:eastAsiaTheme="minorEastAsia"/>
        </w:rPr>
        <w:t xml:space="preserve">Then combine this with your result from part (d) to </w:t>
      </w:r>
      <w:r>
        <w:rPr>
          <w:rFonts w:eastAsiaTheme="minorEastAsia"/>
        </w:rPr>
        <w:t xml:space="preserve">find a formula for </w:t>
      </w:r>
      <w:r>
        <w:rPr>
          <w:rFonts w:eastAsiaTheme="minorEastAsia"/>
          <w:i/>
        </w:rPr>
        <w:t>p</w:t>
      </w:r>
      <w:r>
        <w:rPr>
          <w:rFonts w:eastAsiaTheme="minorEastAsia"/>
        </w:rPr>
        <w:t xml:space="preserve"> in terms of </w:t>
      </w:r>
      <w:r>
        <w:rPr>
          <w:rFonts w:eastAsiaTheme="minorEastAsia"/>
          <w:i/>
        </w:rPr>
        <w:t>a</w:t>
      </w:r>
      <w:r w:rsidR="003547B4">
        <w:rPr>
          <w:rFonts w:eastAsiaTheme="minorEastAsia"/>
        </w:rPr>
        <w:t xml:space="preserve"> </w:t>
      </w:r>
      <w:r>
        <w:rPr>
          <w:rFonts w:eastAsiaTheme="minorEastAsia"/>
        </w:rPr>
        <w:t xml:space="preserve">and </w:t>
      </w:r>
      <w:r>
        <w:rPr>
          <w:rFonts w:eastAsiaTheme="minorEastAsia"/>
          <w:i/>
        </w:rPr>
        <w:t>e</w:t>
      </w:r>
      <w:r>
        <w:rPr>
          <w:rFonts w:eastAsiaTheme="minorEastAsia"/>
        </w:rPr>
        <w:t>.</w:t>
      </w:r>
    </w:p>
    <w:p w14:paraId="3AECA527" w14:textId="77777777" w:rsidR="004A78B9" w:rsidRDefault="004A78B9" w:rsidP="004A78B9">
      <w:pPr>
        <w:ind w:left="720" w:hanging="360"/>
        <w:rPr>
          <w:rFonts w:eastAsiaTheme="minorEastAsia"/>
        </w:rPr>
      </w:pPr>
    </w:p>
    <w:p w14:paraId="238898E5" w14:textId="77777777" w:rsidR="004A78B9" w:rsidRDefault="004A78B9" w:rsidP="004A78B9">
      <w:pPr>
        <w:ind w:left="720" w:hanging="360"/>
        <w:rPr>
          <w:rFonts w:eastAsiaTheme="minorEastAsia"/>
        </w:rPr>
      </w:pPr>
      <w:r>
        <w:rPr>
          <w:rFonts w:eastAsiaTheme="minorEastAsia"/>
        </w:rPr>
        <w:t xml:space="preserve">f. </w:t>
      </w:r>
      <w:r w:rsidR="00082627">
        <w:rPr>
          <w:rFonts w:eastAsiaTheme="minorEastAsia"/>
        </w:rPr>
        <w:t xml:space="preserve">Let </w:t>
      </w:r>
      <w:r w:rsidR="00082627" w:rsidRPr="003547B4">
        <w:rPr>
          <w:rFonts w:eastAsiaTheme="minorEastAsia"/>
          <w:i/>
        </w:rPr>
        <w:t>Q</w:t>
      </w:r>
      <w:r w:rsidR="00082627">
        <w:rPr>
          <w:rFonts w:eastAsiaTheme="minorEastAsia"/>
        </w:rPr>
        <w:t xml:space="preserve"> be a vertex. Find the distances </w:t>
      </w:r>
      <w:r w:rsidR="00082627" w:rsidRPr="007D79CD">
        <w:rPr>
          <w:position w:val="-10"/>
        </w:rPr>
        <w:object w:dxaOrig="900" w:dyaOrig="340" w14:anchorId="555FB135">
          <v:shape id="_x0000_i1709" type="#_x0000_t75" style="width:43.5pt;height:21.75pt" o:ole="">
            <v:imagedata r:id="rId1461" o:title=""/>
          </v:shape>
          <o:OLEObject Type="Embed" ProgID="Equation.3" ShapeID="_x0000_i1709" DrawAspect="Content" ObjectID="_1719178182" r:id="rId1475"/>
        </w:object>
      </w:r>
      <w:r w:rsidR="00082627">
        <w:rPr>
          <w:rFonts w:eastAsiaTheme="minorEastAsia"/>
        </w:rPr>
        <w:t xml:space="preserve"> and </w:t>
      </w:r>
      <w:r w:rsidR="00082627" w:rsidRPr="007D79CD">
        <w:rPr>
          <w:position w:val="-10"/>
        </w:rPr>
        <w:object w:dxaOrig="900" w:dyaOrig="340" w14:anchorId="531E1CD0">
          <v:shape id="_x0000_i1710" type="#_x0000_t75" style="width:43.5pt;height:21.75pt" o:ole="">
            <v:imagedata r:id="rId1469" o:title=""/>
          </v:shape>
          <o:OLEObject Type="Embed" ProgID="Equation.3" ShapeID="_x0000_i1710" DrawAspect="Content" ObjectID="_1719178183" r:id="rId1476"/>
        </w:object>
      </w:r>
      <w:r w:rsidR="00082627">
        <w:t xml:space="preserve"> in terms of </w:t>
      </w:r>
      <w:r w:rsidR="00082627">
        <w:rPr>
          <w:i/>
        </w:rPr>
        <w:t>a, p,</w:t>
      </w:r>
      <w:r w:rsidR="00082627">
        <w:t xml:space="preserve"> and </w:t>
      </w:r>
      <w:r w:rsidR="00082627">
        <w:rPr>
          <w:i/>
        </w:rPr>
        <w:t>c</w:t>
      </w:r>
      <w:r w:rsidR="00082627">
        <w:t xml:space="preserve">. </w:t>
      </w:r>
      <w:r w:rsidR="00082627">
        <w:rPr>
          <w:rFonts w:eastAsiaTheme="minorEastAsia"/>
        </w:rPr>
        <w:t>Use the relationship</w:t>
      </w:r>
      <w:r>
        <w:rPr>
          <w:rFonts w:eastAsiaTheme="minorEastAsia"/>
        </w:rPr>
        <w:t xml:space="preserve">  </w:t>
      </w:r>
      <w:bookmarkStart w:id="23" w:name="_Hlk482816700"/>
      <w:r w:rsidR="004D308A" w:rsidRPr="007D79CD">
        <w:rPr>
          <w:position w:val="-30"/>
        </w:rPr>
        <w:object w:dxaOrig="1240" w:dyaOrig="680" w14:anchorId="45443A3E">
          <v:shape id="_x0000_i1711" type="#_x0000_t75" style="width:57.75pt;height:36pt" o:ole="">
            <v:imagedata r:id="rId1477" o:title=""/>
          </v:shape>
          <o:OLEObject Type="Embed" ProgID="Equation.3" ShapeID="_x0000_i1711" DrawAspect="Content" ObjectID="_1719178184" r:id="rId1478"/>
        </w:object>
      </w:r>
      <w:bookmarkEnd w:id="23"/>
      <w:r>
        <w:rPr>
          <w:rFonts w:eastAsiaTheme="minorEastAsia"/>
        </w:rPr>
        <w:t xml:space="preserve">, </w:t>
      </w:r>
      <w:r w:rsidR="00082627">
        <w:rPr>
          <w:rFonts w:eastAsiaTheme="minorEastAsia"/>
        </w:rPr>
        <w:t>along with</w:t>
      </w:r>
      <w:r>
        <w:rPr>
          <w:rFonts w:eastAsiaTheme="minorEastAsia"/>
        </w:rPr>
        <w:t xml:space="preserve"> your result from part (e), to find a formula for </w:t>
      </w:r>
      <w:r>
        <w:rPr>
          <w:rFonts w:eastAsiaTheme="minorEastAsia"/>
          <w:i/>
        </w:rPr>
        <w:t>e</w:t>
      </w:r>
      <w:r>
        <w:rPr>
          <w:rFonts w:eastAsiaTheme="minorEastAsia"/>
        </w:rPr>
        <w:t xml:space="preserve"> in terms of </w:t>
      </w:r>
      <w:r>
        <w:rPr>
          <w:rFonts w:eastAsiaTheme="minorEastAsia"/>
          <w:i/>
        </w:rPr>
        <w:t>a</w:t>
      </w:r>
      <w:r>
        <w:rPr>
          <w:rFonts w:eastAsiaTheme="minorEastAsia"/>
        </w:rPr>
        <w:t xml:space="preserve"> and </w:t>
      </w:r>
      <w:r>
        <w:rPr>
          <w:rFonts w:eastAsiaTheme="minorEastAsia"/>
          <w:i/>
        </w:rPr>
        <w:t>c</w:t>
      </w:r>
      <w:r>
        <w:rPr>
          <w:rFonts w:eastAsiaTheme="minorEastAsia"/>
        </w:rPr>
        <w:t>.</w:t>
      </w:r>
    </w:p>
    <w:p w14:paraId="4A5E46DB" w14:textId="77777777" w:rsidR="004A78B9" w:rsidRDefault="004A78B9" w:rsidP="004A78B9">
      <w:pPr>
        <w:ind w:left="720" w:hanging="360"/>
        <w:rPr>
          <w:rFonts w:eastAsiaTheme="minorEastAsia"/>
        </w:rPr>
      </w:pPr>
    </w:p>
    <w:p w14:paraId="1DD12C35" w14:textId="77777777" w:rsidR="004A78B9" w:rsidRDefault="004A78B9" w:rsidP="004A78B9">
      <w:pPr>
        <w:ind w:left="720" w:hanging="360"/>
        <w:rPr>
          <w:rFonts w:eastAsiaTheme="minorEastAsia"/>
        </w:rPr>
      </w:pPr>
    </w:p>
    <w:p w14:paraId="7C99AF43" w14:textId="77777777" w:rsidR="004A78B9" w:rsidRPr="00A51ABB" w:rsidRDefault="004A78B9" w:rsidP="004A78B9">
      <w:pPr>
        <w:ind w:left="360" w:hanging="360"/>
        <w:rPr>
          <w:rFonts w:eastAsiaTheme="minorEastAsia"/>
        </w:rPr>
      </w:pPr>
      <w:r>
        <w:rPr>
          <w:rFonts w:eastAsiaTheme="minorEastAsia"/>
        </w:rPr>
        <w:t xml:space="preserve">22. When we first looked at hyperbolas, we defined them as the set of all points </w:t>
      </w:r>
      <w:r w:rsidRPr="00A51ABB">
        <w:rPr>
          <w:rFonts w:eastAsiaTheme="minorEastAsia"/>
          <w:i/>
        </w:rPr>
        <w:t>Q</w:t>
      </w:r>
      <w:r>
        <w:rPr>
          <w:rFonts w:eastAsiaTheme="minorEastAsia"/>
        </w:rPr>
        <w:t xml:space="preserve"> for which the </w:t>
      </w:r>
      <w:r w:rsidR="00A31A34">
        <w:rPr>
          <w:rFonts w:eastAsiaTheme="minorEastAsia"/>
        </w:rPr>
        <w:t xml:space="preserve">absolute value of the </w:t>
      </w:r>
      <w:r>
        <w:rPr>
          <w:rFonts w:eastAsiaTheme="minorEastAsia"/>
        </w:rPr>
        <w:t>difference of the distance</w:t>
      </w:r>
      <w:r w:rsidR="00A31A34">
        <w:rPr>
          <w:rFonts w:eastAsiaTheme="minorEastAsia"/>
        </w:rPr>
        <w:t>s</w:t>
      </w:r>
      <w:r>
        <w:rPr>
          <w:rFonts w:eastAsiaTheme="minorEastAsia"/>
        </w:rPr>
        <w:t xml:space="preserve"> to two fixed points is constant.  Mathematically, </w:t>
      </w:r>
      <w:r w:rsidR="004D308A" w:rsidRPr="007D79CD">
        <w:rPr>
          <w:position w:val="-14"/>
        </w:rPr>
        <w:object w:dxaOrig="2260" w:dyaOrig="400" w14:anchorId="657B3ED4">
          <v:shape id="_x0000_i1712" type="#_x0000_t75" style="width:115.5pt;height:21.75pt" o:ole="">
            <v:imagedata r:id="rId1479" o:title=""/>
          </v:shape>
          <o:OLEObject Type="Embed" ProgID="Equation.3" ShapeID="_x0000_i1712" DrawAspect="Content" ObjectID="_1719178185" r:id="rId1480"/>
        </w:object>
      </w:r>
      <w:r>
        <w:rPr>
          <w:rFonts w:eastAsiaTheme="minorEastAsia"/>
        </w:rPr>
        <w:t xml:space="preserve">.  Use a similar approach to the one in the last exercise to </w:t>
      </w:r>
      <w:r w:rsidR="00A31A34">
        <w:rPr>
          <w:rFonts w:eastAsiaTheme="minorEastAsia"/>
        </w:rPr>
        <w:t>obtain</w:t>
      </w:r>
      <w:r>
        <w:rPr>
          <w:rFonts w:eastAsiaTheme="minorEastAsia"/>
        </w:rPr>
        <w:t xml:space="preserve"> this formula from the definition given in this section.  Find a formula for </w:t>
      </w:r>
      <w:r>
        <w:rPr>
          <w:rFonts w:eastAsiaTheme="minorEastAsia"/>
          <w:i/>
        </w:rPr>
        <w:t>e</w:t>
      </w:r>
      <w:r>
        <w:rPr>
          <w:rFonts w:eastAsiaTheme="minorEastAsia"/>
        </w:rPr>
        <w:t xml:space="preserve"> in terms of </w:t>
      </w:r>
      <w:r>
        <w:rPr>
          <w:rFonts w:eastAsiaTheme="minorEastAsia"/>
          <w:i/>
        </w:rPr>
        <w:t>a</w:t>
      </w:r>
      <w:r>
        <w:rPr>
          <w:rFonts w:eastAsiaTheme="minorEastAsia"/>
        </w:rPr>
        <w:t xml:space="preserve"> and </w:t>
      </w:r>
      <w:r>
        <w:rPr>
          <w:rFonts w:eastAsiaTheme="minorEastAsia"/>
          <w:i/>
        </w:rPr>
        <w:t>c</w:t>
      </w:r>
      <w:r>
        <w:rPr>
          <w:rFonts w:eastAsiaTheme="minorEastAsia"/>
        </w:rPr>
        <w:t>.</w:t>
      </w:r>
    </w:p>
    <w:p w14:paraId="2EE59E85" w14:textId="77777777" w:rsidR="004A78B9" w:rsidRDefault="004A78B9" w:rsidP="002E7348">
      <w:pPr>
        <w:rPr>
          <w:noProof/>
        </w:rPr>
      </w:pPr>
    </w:p>
    <w:p w14:paraId="39FF0D7D" w14:textId="77777777" w:rsidR="004A78B9" w:rsidRDefault="004A78B9" w:rsidP="00AF0F6F"/>
    <w:p w14:paraId="08B53E98" w14:textId="77777777" w:rsidR="004A78B9" w:rsidRDefault="004A78B9" w:rsidP="00AF0F6F"/>
    <w:p w14:paraId="2C2EF9F4" w14:textId="77777777" w:rsidR="004A78B9" w:rsidRDefault="004A78B9" w:rsidP="00AF0F6F"/>
    <w:p w14:paraId="2137C9FA" w14:textId="77777777" w:rsidR="00A31A34" w:rsidRDefault="00A31A34" w:rsidP="00AF0F6F"/>
    <w:p w14:paraId="744C4878" w14:textId="77777777" w:rsidR="00A31A34" w:rsidRDefault="00A31A34" w:rsidP="00AF0F6F"/>
    <w:p w14:paraId="2D851CD4" w14:textId="77777777" w:rsidR="00A31A34" w:rsidRDefault="00A31A34" w:rsidP="00AF0F6F"/>
    <w:p w14:paraId="66AFC6F5" w14:textId="77777777" w:rsidR="00A31A34" w:rsidRDefault="00A31A34" w:rsidP="00AF0F6F"/>
    <w:p w14:paraId="00708BF6" w14:textId="77777777" w:rsidR="00A31A34" w:rsidRDefault="00A31A34" w:rsidP="00AF0F6F"/>
    <w:p w14:paraId="78B5FF81" w14:textId="77777777" w:rsidR="00A31A34" w:rsidRDefault="00A31A34" w:rsidP="00AF0F6F"/>
    <w:p w14:paraId="7917FF55" w14:textId="77777777" w:rsidR="00A31A34" w:rsidRDefault="00A31A34" w:rsidP="00AF0F6F"/>
    <w:p w14:paraId="28AB54D8" w14:textId="77777777" w:rsidR="00A31A34" w:rsidRDefault="00A31A34" w:rsidP="00AF0F6F"/>
    <w:p w14:paraId="4FE2AAC6" w14:textId="77777777" w:rsidR="00A31A34" w:rsidRDefault="00A31A34" w:rsidP="00AF0F6F"/>
    <w:p w14:paraId="45BE52A2" w14:textId="77777777" w:rsidR="00A31A34" w:rsidRDefault="00A31A34" w:rsidP="00AF0F6F"/>
    <w:p w14:paraId="3174EF7D" w14:textId="77777777" w:rsidR="004A78B9" w:rsidRDefault="004A78B9" w:rsidP="00AF0F6F"/>
    <w:sectPr w:rsidR="004A78B9" w:rsidSect="00A8272C">
      <w:headerReference w:type="default" r:id="rId1481"/>
      <w:pgSz w:w="12240" w:h="15840"/>
      <w:pgMar w:top="1440" w:right="1440" w:bottom="1440" w:left="1440" w:header="720" w:footer="720" w:gutter="7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6BAD6" w14:textId="77777777" w:rsidR="00485AA2" w:rsidRDefault="00485AA2" w:rsidP="004A4D48">
      <w:r>
        <w:separator/>
      </w:r>
    </w:p>
  </w:endnote>
  <w:endnote w:type="continuationSeparator" w:id="0">
    <w:p w14:paraId="256673FA" w14:textId="77777777" w:rsidR="00485AA2" w:rsidRDefault="00485AA2" w:rsidP="004A4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BA309" w14:textId="77777777" w:rsidR="00AB1A6D" w:rsidRDefault="00AB1A6D" w:rsidP="002851A8">
    <w:pPr>
      <w:pStyle w:val="Footer"/>
      <w:rPr>
        <w:sz w:val="20"/>
        <w:szCs w:val="20"/>
      </w:rPr>
    </w:pPr>
    <w:r w:rsidRPr="00DD1274">
      <w:rPr>
        <w:sz w:val="20"/>
        <w:szCs w:val="20"/>
      </w:rPr>
      <w:t xml:space="preserve">This chapter is part of </w:t>
    </w:r>
    <w:r w:rsidRPr="00DD1274">
      <w:rPr>
        <w:i/>
        <w:sz w:val="20"/>
        <w:szCs w:val="20"/>
      </w:rPr>
      <w:t>Precalculus: An Investigation of Functions</w:t>
    </w:r>
    <w:r w:rsidRPr="00DD1274">
      <w:rPr>
        <w:sz w:val="20"/>
        <w:szCs w:val="20"/>
      </w:rPr>
      <w:t xml:space="preserve"> © Lippman </w:t>
    </w:r>
    <w:r>
      <w:rPr>
        <w:sz w:val="20"/>
        <w:szCs w:val="20"/>
      </w:rPr>
      <w:t>&amp;</w:t>
    </w:r>
    <w:r w:rsidRPr="00DD1274">
      <w:rPr>
        <w:sz w:val="20"/>
        <w:szCs w:val="20"/>
      </w:rPr>
      <w:t xml:space="preserve"> Rasmussen 20</w:t>
    </w:r>
    <w:r w:rsidR="00E8699C">
      <w:rPr>
        <w:sz w:val="20"/>
        <w:szCs w:val="20"/>
      </w:rPr>
      <w:t>20</w:t>
    </w:r>
    <w:r w:rsidRPr="00DD1274">
      <w:rPr>
        <w:sz w:val="20"/>
        <w:szCs w:val="20"/>
      </w:rPr>
      <w:t xml:space="preserve">.  </w:t>
    </w:r>
  </w:p>
  <w:p w14:paraId="598A829C" w14:textId="77777777" w:rsidR="00AB1A6D" w:rsidRDefault="00AB1A6D">
    <w:pPr>
      <w:pStyle w:val="Footer"/>
    </w:pPr>
    <w:r w:rsidRPr="00DD1274">
      <w:rPr>
        <w:sz w:val="20"/>
        <w:szCs w:val="20"/>
      </w:rPr>
      <w:t>This material is licensed under a Creative Commons CC-BY-SA license.</w:t>
    </w:r>
    <w:r>
      <w:rPr>
        <w:sz w:val="20"/>
        <w:szCs w:val="20"/>
      </w:rPr>
      <w:t xml:space="preserve">  This chapter contains content remixed from work by Lara Michaels and work from OpenStax Precalculus (OpenStax.org), CC-BY 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DD185" w14:textId="77777777" w:rsidR="00485AA2" w:rsidRDefault="00485AA2" w:rsidP="004A4D48">
      <w:r>
        <w:separator/>
      </w:r>
    </w:p>
  </w:footnote>
  <w:footnote w:type="continuationSeparator" w:id="0">
    <w:p w14:paraId="1F5C17EE" w14:textId="77777777" w:rsidR="00485AA2" w:rsidRDefault="00485AA2" w:rsidP="004A4D48">
      <w:r>
        <w:continuationSeparator/>
      </w:r>
    </w:p>
  </w:footnote>
  <w:footnote w:id="1">
    <w:p w14:paraId="57047F1B" w14:textId="77777777" w:rsidR="00AB1A6D" w:rsidRDefault="00AB1A6D">
      <w:pPr>
        <w:pStyle w:val="FootnoteText"/>
      </w:pPr>
      <w:r>
        <w:rPr>
          <w:rStyle w:val="FootnoteReference"/>
        </w:rPr>
        <w:footnoteRef/>
      </w:r>
      <w:r>
        <w:t xml:space="preserve"> Photo by Gary Palmer, Flickr, CC-BY, </w:t>
      </w:r>
      <w:r w:rsidRPr="001976DF">
        <w:t>https://www.flickr.com/photos/gregpalmer/2157517950</w:t>
      </w:r>
    </w:p>
  </w:footnote>
  <w:footnote w:id="2">
    <w:p w14:paraId="628D1CCD" w14:textId="77777777" w:rsidR="00AB1A6D" w:rsidRDefault="00AB1A6D" w:rsidP="001976DF">
      <w:pPr>
        <w:rPr>
          <w:sz w:val="20"/>
          <w:szCs w:val="20"/>
        </w:rPr>
      </w:pPr>
      <w:r w:rsidRPr="001976DF">
        <w:rPr>
          <w:rStyle w:val="FootnoteReference"/>
          <w:sz w:val="20"/>
          <w:szCs w:val="20"/>
        </w:rPr>
        <w:footnoteRef/>
      </w:r>
      <w:r w:rsidRPr="001976DF">
        <w:rPr>
          <w:sz w:val="20"/>
          <w:szCs w:val="20"/>
        </w:rPr>
        <w:t xml:space="preserve"> Pbroks13 (</w:t>
      </w:r>
      <w:hyperlink r:id="rId1" w:history="1">
        <w:r w:rsidRPr="001976DF">
          <w:rPr>
            <w:rStyle w:val="Hyperlink"/>
            <w:sz w:val="20"/>
            <w:szCs w:val="20"/>
          </w:rPr>
          <w:t>https://commons.wikimedia.org/wiki/File:Conic_sections_with_plane.svg</w:t>
        </w:r>
      </w:hyperlink>
      <w:r w:rsidRPr="001976DF">
        <w:rPr>
          <w:sz w:val="20"/>
          <w:szCs w:val="20"/>
        </w:rPr>
        <w:t>), “Conic sections with plane”, cropped to show only ellipse and circle by L Michaels, CC BY 3.0</w:t>
      </w:r>
    </w:p>
    <w:p w14:paraId="5A96D730" w14:textId="77777777" w:rsidR="00AB1A6D" w:rsidRPr="002851A8" w:rsidRDefault="00AB1A6D" w:rsidP="001976DF">
      <w:pPr>
        <w:rPr>
          <w:sz w:val="12"/>
          <w:szCs w:val="20"/>
        </w:rPr>
      </w:pPr>
    </w:p>
  </w:footnote>
  <w:footnote w:id="3">
    <w:p w14:paraId="67CA29CC" w14:textId="77777777" w:rsidR="00AB1A6D" w:rsidRDefault="00AB1A6D">
      <w:pPr>
        <w:pStyle w:val="FootnoteText"/>
      </w:pPr>
      <w:r>
        <w:rPr>
          <w:rStyle w:val="FootnoteReference"/>
        </w:rPr>
        <w:footnoteRef/>
      </w:r>
      <w:r>
        <w:t xml:space="preserve"> </w:t>
      </w:r>
      <w:r w:rsidRPr="008E2D76">
        <w:t>Maxine Armstrong (</w:t>
      </w:r>
      <w:hyperlink r:id="rId2" w:history="1">
        <w:r w:rsidRPr="008E2D76">
          <w:t>https://commons.wikimedia.org/wiki/File:Skerton_Bridge,_Lancaster,_England.JPG</w:t>
        </w:r>
      </w:hyperlink>
      <w:r w:rsidRPr="008E2D76">
        <w:t>), “Skerton Bridge, Lancaster, England”, CC BY-SA</w:t>
      </w:r>
    </w:p>
  </w:footnote>
  <w:footnote w:id="4">
    <w:p w14:paraId="51B25D63" w14:textId="77777777" w:rsidR="00AB1A6D" w:rsidRDefault="00AB1A6D">
      <w:pPr>
        <w:pStyle w:val="FootnoteText"/>
      </w:pPr>
      <w:r>
        <w:rPr>
          <w:rStyle w:val="FootnoteReference"/>
        </w:rPr>
        <w:footnoteRef/>
      </w:r>
      <w:r>
        <w:t xml:space="preserve"> Technically, they’re approximately elliptical.  The orbits of the planets are not exactly elliptical because of interactions with each other and other celestial bodies.  </w:t>
      </w:r>
    </w:p>
  </w:footnote>
  <w:footnote w:id="5">
    <w:p w14:paraId="42B5767B" w14:textId="77777777" w:rsidR="00AB1A6D" w:rsidRDefault="00AB1A6D" w:rsidP="00A8272C">
      <w:pPr>
        <w:pStyle w:val="FootnoteText"/>
      </w:pPr>
      <w:r>
        <w:rPr>
          <w:rStyle w:val="FootnoteReference"/>
        </w:rPr>
        <w:footnoteRef/>
      </w:r>
      <w:r>
        <w:t xml:space="preserve"> </w:t>
      </w:r>
      <w:r w:rsidRPr="00AD0F49">
        <w:t>Pbroks13 (</w:t>
      </w:r>
      <w:hyperlink r:id="rId3" w:history="1">
        <w:r w:rsidRPr="00AD0F49">
          <w:rPr>
            <w:rStyle w:val="Hyperlink"/>
          </w:rPr>
          <w:t>https://commons.wikimedia.org/wiki/File:Conic_sections_with_plane.svg</w:t>
        </w:r>
      </w:hyperlink>
      <w:r w:rsidRPr="00AD0F49">
        <w:t>), “Conic sections with plane”, cropped to show only a hyperbola by L Michaels, CC BY 3.0</w:t>
      </w:r>
    </w:p>
  </w:footnote>
  <w:footnote w:id="6">
    <w:p w14:paraId="468F2C84" w14:textId="77777777" w:rsidR="00AB1A6D" w:rsidRPr="001976DF" w:rsidRDefault="00AB1A6D" w:rsidP="002E7348">
      <w:pPr>
        <w:rPr>
          <w:sz w:val="20"/>
          <w:szCs w:val="20"/>
        </w:rPr>
      </w:pPr>
      <w:r w:rsidRPr="001976DF">
        <w:rPr>
          <w:rStyle w:val="FootnoteReference"/>
          <w:sz w:val="20"/>
          <w:szCs w:val="20"/>
        </w:rPr>
        <w:footnoteRef/>
      </w:r>
      <w:r w:rsidRPr="001976DF">
        <w:rPr>
          <w:sz w:val="20"/>
          <w:szCs w:val="20"/>
        </w:rPr>
        <w:t xml:space="preserve"> Pbroks13 (</w:t>
      </w:r>
      <w:hyperlink r:id="rId4" w:history="1">
        <w:r w:rsidRPr="001976DF">
          <w:rPr>
            <w:rStyle w:val="Hyperlink"/>
            <w:sz w:val="20"/>
            <w:szCs w:val="20"/>
          </w:rPr>
          <w:t>https://commons.wikimedia.org/wiki/File:Conic_sections_with_plane.svg</w:t>
        </w:r>
      </w:hyperlink>
      <w:r w:rsidRPr="001976DF">
        <w:rPr>
          <w:sz w:val="20"/>
          <w:szCs w:val="20"/>
        </w:rPr>
        <w:t xml:space="preserve">), “Conic sections with plane”, cropped to show only </w:t>
      </w:r>
      <w:r>
        <w:rPr>
          <w:sz w:val="20"/>
          <w:szCs w:val="20"/>
        </w:rPr>
        <w:t>parabola</w:t>
      </w:r>
      <w:r w:rsidRPr="001976DF">
        <w:rPr>
          <w:sz w:val="20"/>
          <w:szCs w:val="20"/>
        </w:rPr>
        <w:t>, CC BY 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1582869"/>
      <w:docPartObj>
        <w:docPartGallery w:val="Page Numbers (Top of Page)"/>
        <w:docPartUnique/>
      </w:docPartObj>
    </w:sdtPr>
    <w:sdtEndPr>
      <w:rPr>
        <w:noProof/>
      </w:rPr>
    </w:sdtEndPr>
    <w:sdtContent>
      <w:p w14:paraId="085359D0" w14:textId="77777777" w:rsidR="00AB1A6D" w:rsidRDefault="00AB1A6D">
        <w:pPr>
          <w:pStyle w:val="Header"/>
        </w:pPr>
        <w:r>
          <w:fldChar w:fldCharType="begin"/>
        </w:r>
        <w:r>
          <w:instrText xml:space="preserve"> PAGE   \* MERGEFORMAT </w:instrText>
        </w:r>
        <w:r>
          <w:fldChar w:fldCharType="separate"/>
        </w:r>
        <w:r w:rsidR="0063461C">
          <w:rPr>
            <w:noProof/>
          </w:rPr>
          <w:t>640</w:t>
        </w:r>
        <w:r>
          <w:rPr>
            <w:noProof/>
          </w:rPr>
          <w:fldChar w:fldCharType="end"/>
        </w:r>
        <w:r>
          <w:rPr>
            <w:noProof/>
          </w:rPr>
          <w:t xml:space="preserve">     Chapter 9</w:t>
        </w:r>
      </w:p>
    </w:sdtContent>
  </w:sdt>
  <w:p w14:paraId="00A927AE" w14:textId="77777777" w:rsidR="00AB1A6D" w:rsidRDefault="00AB1A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8AC5" w14:textId="77777777" w:rsidR="00AB1A6D" w:rsidRDefault="00AB1A6D" w:rsidP="00A8272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3461C">
      <w:rPr>
        <w:rStyle w:val="PageNumber"/>
        <w:noProof/>
      </w:rPr>
      <w:t>595</w:t>
    </w:r>
    <w:r>
      <w:rPr>
        <w:rStyle w:val="PageNumber"/>
      </w:rPr>
      <w:fldChar w:fldCharType="end"/>
    </w:r>
  </w:p>
  <w:p w14:paraId="463169E1" w14:textId="77777777" w:rsidR="00AB1A6D" w:rsidRDefault="00AB1A6D" w:rsidP="000C21DB">
    <w:pPr>
      <w:pStyle w:val="Header"/>
      <w:ind w:right="720" w:firstLine="360"/>
      <w:jc w:val="right"/>
    </w:pPr>
    <w:r>
      <w:t>Section 9.1 Ellipses</w:t>
    </w:r>
  </w:p>
  <w:p w14:paraId="70B7AD0F" w14:textId="77777777" w:rsidR="00AB1A6D" w:rsidRDefault="00AB1A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DCB1A" w14:textId="77777777" w:rsidR="00AB1A6D" w:rsidRDefault="00AB1A6D" w:rsidP="00A8272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3461C">
      <w:rPr>
        <w:rStyle w:val="PageNumber"/>
        <w:noProof/>
      </w:rPr>
      <w:t>615</w:t>
    </w:r>
    <w:r>
      <w:rPr>
        <w:rStyle w:val="PageNumber"/>
      </w:rPr>
      <w:fldChar w:fldCharType="end"/>
    </w:r>
  </w:p>
  <w:p w14:paraId="3455A074" w14:textId="77777777" w:rsidR="00AB1A6D" w:rsidRDefault="00AB1A6D" w:rsidP="009C7AE2">
    <w:pPr>
      <w:pStyle w:val="Header"/>
      <w:ind w:right="720" w:firstLine="360"/>
      <w:jc w:val="right"/>
    </w:pPr>
    <w:r>
      <w:t>Section 9.2 Hyperbolas</w:t>
    </w:r>
  </w:p>
  <w:p w14:paraId="53F94D38" w14:textId="77777777" w:rsidR="00AB1A6D" w:rsidRDefault="00AB1A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B977E" w14:textId="77777777" w:rsidR="00AB1A6D" w:rsidRDefault="00AB1A6D" w:rsidP="00A8272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3461C">
      <w:rPr>
        <w:rStyle w:val="PageNumber"/>
        <w:noProof/>
      </w:rPr>
      <w:t>629</w:t>
    </w:r>
    <w:r>
      <w:rPr>
        <w:rStyle w:val="PageNumber"/>
      </w:rPr>
      <w:fldChar w:fldCharType="end"/>
    </w:r>
  </w:p>
  <w:p w14:paraId="540F678E" w14:textId="77777777" w:rsidR="00AB1A6D" w:rsidRDefault="00AB1A6D" w:rsidP="009C7AE2">
    <w:pPr>
      <w:pStyle w:val="Header"/>
      <w:ind w:right="720" w:firstLine="360"/>
      <w:jc w:val="right"/>
    </w:pPr>
    <w:r>
      <w:t xml:space="preserve">Section 9.3 Parabolas and Non-Linear Systems </w:t>
    </w:r>
  </w:p>
  <w:p w14:paraId="6E04A7EC" w14:textId="77777777" w:rsidR="00AB1A6D" w:rsidRDefault="00AB1A6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81568" w14:textId="77777777" w:rsidR="00AB1A6D" w:rsidRDefault="00AB1A6D" w:rsidP="00A8272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3461C">
      <w:rPr>
        <w:rStyle w:val="PageNumber"/>
        <w:noProof/>
      </w:rPr>
      <w:t>639</w:t>
    </w:r>
    <w:r>
      <w:rPr>
        <w:rStyle w:val="PageNumber"/>
      </w:rPr>
      <w:fldChar w:fldCharType="end"/>
    </w:r>
  </w:p>
  <w:p w14:paraId="1E39FC04" w14:textId="77777777" w:rsidR="00AB1A6D" w:rsidRDefault="00AB1A6D" w:rsidP="009C7AE2">
    <w:pPr>
      <w:pStyle w:val="Header"/>
      <w:ind w:right="720" w:firstLine="360"/>
      <w:jc w:val="right"/>
    </w:pPr>
    <w:r>
      <w:t>Section 9.4 Conics in Polar Coordinates</w:t>
    </w:r>
  </w:p>
  <w:p w14:paraId="3185F900" w14:textId="77777777" w:rsidR="00AB1A6D" w:rsidRDefault="00AB1A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63624"/>
    <w:multiLevelType w:val="hybridMultilevel"/>
    <w:tmpl w:val="A5B8298A"/>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9FD672F"/>
    <w:multiLevelType w:val="hybridMultilevel"/>
    <w:tmpl w:val="72E647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1765F"/>
    <w:multiLevelType w:val="hybridMultilevel"/>
    <w:tmpl w:val="FDE2712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BD10F63"/>
    <w:multiLevelType w:val="hybridMultilevel"/>
    <w:tmpl w:val="00AC44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F6312E"/>
    <w:multiLevelType w:val="hybridMultilevel"/>
    <w:tmpl w:val="C1B825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355899"/>
    <w:multiLevelType w:val="hybridMultilevel"/>
    <w:tmpl w:val="D0CE2DC8"/>
    <w:lvl w:ilvl="0" w:tplc="0B260E46">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6" w15:restartNumberingAfterBreak="0">
    <w:nsid w:val="1150519F"/>
    <w:multiLevelType w:val="hybridMultilevel"/>
    <w:tmpl w:val="19B818F4"/>
    <w:lvl w:ilvl="0" w:tplc="55A63D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7F5101"/>
    <w:multiLevelType w:val="hybridMultilevel"/>
    <w:tmpl w:val="2EA4C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286306"/>
    <w:multiLevelType w:val="hybridMultilevel"/>
    <w:tmpl w:val="41E431D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172C321C"/>
    <w:multiLevelType w:val="hybridMultilevel"/>
    <w:tmpl w:val="5E1AA64E"/>
    <w:lvl w:ilvl="0" w:tplc="4888ECF6">
      <w:start w:val="1"/>
      <w:numFmt w:val="lowerLetter"/>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0" w15:restartNumberingAfterBreak="0">
    <w:nsid w:val="19022912"/>
    <w:multiLevelType w:val="hybridMultilevel"/>
    <w:tmpl w:val="CBAAB78A"/>
    <w:lvl w:ilvl="0" w:tplc="CA6AF154">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1" w15:restartNumberingAfterBreak="0">
    <w:nsid w:val="1E5F4931"/>
    <w:multiLevelType w:val="hybridMultilevel"/>
    <w:tmpl w:val="8974C0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792974"/>
    <w:multiLevelType w:val="hybridMultilevel"/>
    <w:tmpl w:val="1B888FEC"/>
    <w:lvl w:ilvl="0" w:tplc="BF4EB2C8">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5669A5"/>
    <w:multiLevelType w:val="hybridMultilevel"/>
    <w:tmpl w:val="E8327812"/>
    <w:lvl w:ilvl="0" w:tplc="EE04BCD6">
      <w:start w:val="1"/>
      <w:numFmt w:val="decimal"/>
      <w:pStyle w:val="MTDisplayEquation"/>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9D35168"/>
    <w:multiLevelType w:val="hybridMultilevel"/>
    <w:tmpl w:val="8A708B7E"/>
    <w:lvl w:ilvl="0" w:tplc="874CDCC2">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5" w15:restartNumberingAfterBreak="0">
    <w:nsid w:val="2BE11BC9"/>
    <w:multiLevelType w:val="hybridMultilevel"/>
    <w:tmpl w:val="266A3A76"/>
    <w:lvl w:ilvl="0" w:tplc="F72C005C">
      <w:start w:val="1"/>
      <w:numFmt w:val="lowerLetter"/>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6" w15:restartNumberingAfterBreak="0">
    <w:nsid w:val="2BE47325"/>
    <w:multiLevelType w:val="hybridMultilevel"/>
    <w:tmpl w:val="03807DE8"/>
    <w:lvl w:ilvl="0" w:tplc="D4D0E3A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020E55"/>
    <w:multiLevelType w:val="hybridMultilevel"/>
    <w:tmpl w:val="F13C51D0"/>
    <w:lvl w:ilvl="0" w:tplc="51E42470">
      <w:start w:val="2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073ACD"/>
    <w:multiLevelType w:val="hybridMultilevel"/>
    <w:tmpl w:val="CCC2A7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2AF2686"/>
    <w:multiLevelType w:val="hybridMultilevel"/>
    <w:tmpl w:val="0770C986"/>
    <w:lvl w:ilvl="0" w:tplc="06CE6DC2">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0" w15:restartNumberingAfterBreak="0">
    <w:nsid w:val="33C255C9"/>
    <w:multiLevelType w:val="hybridMultilevel"/>
    <w:tmpl w:val="18748122"/>
    <w:lvl w:ilvl="0" w:tplc="D9229FC0">
      <w:start w:val="3"/>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1" w15:restartNumberingAfterBreak="0">
    <w:nsid w:val="471B1E96"/>
    <w:multiLevelType w:val="hybridMultilevel"/>
    <w:tmpl w:val="727A4296"/>
    <w:lvl w:ilvl="0" w:tplc="55A63DFC">
      <w:start w:val="1"/>
      <w:numFmt w:val="lowerLetter"/>
      <w:lvlText w:val="(%1)"/>
      <w:lvlJc w:val="left"/>
      <w:pPr>
        <w:ind w:left="1764" w:hanging="104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7F0064E"/>
    <w:multiLevelType w:val="hybridMultilevel"/>
    <w:tmpl w:val="583C927E"/>
    <w:lvl w:ilvl="0" w:tplc="C9FC8622">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3" w15:restartNumberingAfterBreak="0">
    <w:nsid w:val="47F67CD2"/>
    <w:multiLevelType w:val="hybridMultilevel"/>
    <w:tmpl w:val="A004491A"/>
    <w:lvl w:ilvl="0" w:tplc="F38616D0">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4" w15:restartNumberingAfterBreak="0">
    <w:nsid w:val="49323E58"/>
    <w:multiLevelType w:val="hybridMultilevel"/>
    <w:tmpl w:val="9BF0AF1A"/>
    <w:lvl w:ilvl="0" w:tplc="EF8ED4A6">
      <w:start w:val="1"/>
      <w:numFmt w:val="lowerLetter"/>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5" w15:restartNumberingAfterBreak="0">
    <w:nsid w:val="5315098C"/>
    <w:multiLevelType w:val="hybridMultilevel"/>
    <w:tmpl w:val="8A708B7E"/>
    <w:lvl w:ilvl="0" w:tplc="874CDCC2">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6" w15:restartNumberingAfterBreak="0">
    <w:nsid w:val="5591706A"/>
    <w:multiLevelType w:val="hybridMultilevel"/>
    <w:tmpl w:val="E0B2BE3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642707B"/>
    <w:multiLevelType w:val="hybridMultilevel"/>
    <w:tmpl w:val="69B6C2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CD2993"/>
    <w:multiLevelType w:val="hybridMultilevel"/>
    <w:tmpl w:val="134CD30C"/>
    <w:lvl w:ilvl="0" w:tplc="77661530">
      <w:start w:val="3"/>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9" w15:restartNumberingAfterBreak="0">
    <w:nsid w:val="64642E58"/>
    <w:multiLevelType w:val="hybridMultilevel"/>
    <w:tmpl w:val="5CFEED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7E93149"/>
    <w:multiLevelType w:val="hybridMultilevel"/>
    <w:tmpl w:val="13842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F80497"/>
    <w:multiLevelType w:val="hybridMultilevel"/>
    <w:tmpl w:val="24CAD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2171D6"/>
    <w:multiLevelType w:val="hybridMultilevel"/>
    <w:tmpl w:val="8A708B7E"/>
    <w:lvl w:ilvl="0" w:tplc="874CDCC2">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3" w15:restartNumberingAfterBreak="0">
    <w:nsid w:val="74B52267"/>
    <w:multiLevelType w:val="hybridMultilevel"/>
    <w:tmpl w:val="0334312A"/>
    <w:lvl w:ilvl="0" w:tplc="55A63DFC">
      <w:start w:val="1"/>
      <w:numFmt w:val="lowerLetter"/>
      <w:lvlText w:val="(%1)"/>
      <w:lvlJc w:val="left"/>
      <w:pPr>
        <w:ind w:left="1764" w:hanging="10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3D0DCC"/>
    <w:multiLevelType w:val="hybridMultilevel"/>
    <w:tmpl w:val="E39C5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0783677">
    <w:abstractNumId w:val="14"/>
  </w:num>
  <w:num w:numId="2" w16cid:durableId="437022655">
    <w:abstractNumId w:val="13"/>
  </w:num>
  <w:num w:numId="3" w16cid:durableId="1001158482">
    <w:abstractNumId w:val="22"/>
  </w:num>
  <w:num w:numId="4" w16cid:durableId="914970973">
    <w:abstractNumId w:val="10"/>
  </w:num>
  <w:num w:numId="5" w16cid:durableId="1884436449">
    <w:abstractNumId w:val="28"/>
  </w:num>
  <w:num w:numId="6" w16cid:durableId="428739558">
    <w:abstractNumId w:val="5"/>
  </w:num>
  <w:num w:numId="7" w16cid:durableId="2120099947">
    <w:abstractNumId w:val="26"/>
  </w:num>
  <w:num w:numId="8" w16cid:durableId="1779641913">
    <w:abstractNumId w:val="2"/>
  </w:num>
  <w:num w:numId="9" w16cid:durableId="469566071">
    <w:abstractNumId w:val="8"/>
  </w:num>
  <w:num w:numId="10" w16cid:durableId="1163819842">
    <w:abstractNumId w:val="4"/>
  </w:num>
  <w:num w:numId="11" w16cid:durableId="604924985">
    <w:abstractNumId w:val="29"/>
  </w:num>
  <w:num w:numId="12" w16cid:durableId="450442279">
    <w:abstractNumId w:val="3"/>
  </w:num>
  <w:num w:numId="13" w16cid:durableId="1805852919">
    <w:abstractNumId w:val="30"/>
  </w:num>
  <w:num w:numId="14" w16cid:durableId="1991640493">
    <w:abstractNumId w:val="18"/>
  </w:num>
  <w:num w:numId="15" w16cid:durableId="522132375">
    <w:abstractNumId w:val="1"/>
  </w:num>
  <w:num w:numId="16" w16cid:durableId="1094588026">
    <w:abstractNumId w:val="12"/>
  </w:num>
  <w:num w:numId="17" w16cid:durableId="289285689">
    <w:abstractNumId w:val="17"/>
  </w:num>
  <w:num w:numId="18" w16cid:durableId="2085059684">
    <w:abstractNumId w:val="11"/>
  </w:num>
  <w:num w:numId="19" w16cid:durableId="1631738785">
    <w:abstractNumId w:val="0"/>
  </w:num>
  <w:num w:numId="20" w16cid:durableId="1047681030">
    <w:abstractNumId w:val="21"/>
  </w:num>
  <w:num w:numId="21" w16cid:durableId="1196389810">
    <w:abstractNumId w:val="33"/>
  </w:num>
  <w:num w:numId="22" w16cid:durableId="145517833">
    <w:abstractNumId w:val="6"/>
  </w:num>
  <w:num w:numId="23" w16cid:durableId="1646739904">
    <w:abstractNumId w:val="25"/>
  </w:num>
  <w:num w:numId="24" w16cid:durableId="369260561">
    <w:abstractNumId w:val="32"/>
  </w:num>
  <w:num w:numId="25" w16cid:durableId="1422070934">
    <w:abstractNumId w:val="34"/>
  </w:num>
  <w:num w:numId="26" w16cid:durableId="1835993740">
    <w:abstractNumId w:val="23"/>
  </w:num>
  <w:num w:numId="27" w16cid:durableId="360741456">
    <w:abstractNumId w:val="19"/>
  </w:num>
  <w:num w:numId="28" w16cid:durableId="996105503">
    <w:abstractNumId w:val="7"/>
  </w:num>
  <w:num w:numId="29" w16cid:durableId="426773287">
    <w:abstractNumId w:val="31"/>
  </w:num>
  <w:num w:numId="30" w16cid:durableId="1802070466">
    <w:abstractNumId w:val="20"/>
  </w:num>
  <w:num w:numId="31" w16cid:durableId="465780923">
    <w:abstractNumId w:val="27"/>
  </w:num>
  <w:num w:numId="32" w16cid:durableId="454950976">
    <w:abstractNumId w:val="15"/>
  </w:num>
  <w:num w:numId="33" w16cid:durableId="239172800">
    <w:abstractNumId w:val="9"/>
  </w:num>
  <w:num w:numId="34" w16cid:durableId="1532113521">
    <w:abstractNumId w:val="24"/>
  </w:num>
  <w:num w:numId="35" w16cid:durableId="5289486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ttachedTemplate r:id="rId1"/>
  <w:linkStyle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D48"/>
    <w:rsid w:val="00014646"/>
    <w:rsid w:val="00045208"/>
    <w:rsid w:val="00052668"/>
    <w:rsid w:val="0007724E"/>
    <w:rsid w:val="000802CB"/>
    <w:rsid w:val="00081572"/>
    <w:rsid w:val="00082627"/>
    <w:rsid w:val="000849C7"/>
    <w:rsid w:val="0009437B"/>
    <w:rsid w:val="00096D42"/>
    <w:rsid w:val="000A2F1B"/>
    <w:rsid w:val="000A53A5"/>
    <w:rsid w:val="000B44D5"/>
    <w:rsid w:val="000C21DB"/>
    <w:rsid w:val="000C7DBA"/>
    <w:rsid w:val="00114361"/>
    <w:rsid w:val="00115B03"/>
    <w:rsid w:val="00131134"/>
    <w:rsid w:val="00135484"/>
    <w:rsid w:val="00153830"/>
    <w:rsid w:val="001678BD"/>
    <w:rsid w:val="00167A30"/>
    <w:rsid w:val="001711C3"/>
    <w:rsid w:val="00186EA1"/>
    <w:rsid w:val="00187E22"/>
    <w:rsid w:val="0019207B"/>
    <w:rsid w:val="00192083"/>
    <w:rsid w:val="001976DF"/>
    <w:rsid w:val="001A0637"/>
    <w:rsid w:val="001D33E4"/>
    <w:rsid w:val="001E7B74"/>
    <w:rsid w:val="001F6B53"/>
    <w:rsid w:val="001F740C"/>
    <w:rsid w:val="002130DC"/>
    <w:rsid w:val="00216099"/>
    <w:rsid w:val="002330A1"/>
    <w:rsid w:val="00256F7C"/>
    <w:rsid w:val="00265408"/>
    <w:rsid w:val="00275EBE"/>
    <w:rsid w:val="002851A8"/>
    <w:rsid w:val="002A71EA"/>
    <w:rsid w:val="002C2756"/>
    <w:rsid w:val="002C5F40"/>
    <w:rsid w:val="002D0919"/>
    <w:rsid w:val="002D3237"/>
    <w:rsid w:val="002D5DDE"/>
    <w:rsid w:val="002E322D"/>
    <w:rsid w:val="002E487D"/>
    <w:rsid w:val="002E4CB6"/>
    <w:rsid w:val="002E7348"/>
    <w:rsid w:val="003214D8"/>
    <w:rsid w:val="00331FDA"/>
    <w:rsid w:val="00340EE1"/>
    <w:rsid w:val="003547B4"/>
    <w:rsid w:val="00387BD1"/>
    <w:rsid w:val="003B796E"/>
    <w:rsid w:val="003C0D48"/>
    <w:rsid w:val="003D37CE"/>
    <w:rsid w:val="003E0DAA"/>
    <w:rsid w:val="00444710"/>
    <w:rsid w:val="00456898"/>
    <w:rsid w:val="00470C96"/>
    <w:rsid w:val="00471F0F"/>
    <w:rsid w:val="00485AA2"/>
    <w:rsid w:val="004A4D48"/>
    <w:rsid w:val="004A78B9"/>
    <w:rsid w:val="004B4C95"/>
    <w:rsid w:val="004C37EC"/>
    <w:rsid w:val="004D308A"/>
    <w:rsid w:val="004D769C"/>
    <w:rsid w:val="00525F17"/>
    <w:rsid w:val="00542BB5"/>
    <w:rsid w:val="0056697D"/>
    <w:rsid w:val="005944CA"/>
    <w:rsid w:val="005B2E07"/>
    <w:rsid w:val="005F7397"/>
    <w:rsid w:val="005F7751"/>
    <w:rsid w:val="0063461C"/>
    <w:rsid w:val="00642157"/>
    <w:rsid w:val="00667686"/>
    <w:rsid w:val="00682D76"/>
    <w:rsid w:val="006960F8"/>
    <w:rsid w:val="006F6DC3"/>
    <w:rsid w:val="00701346"/>
    <w:rsid w:val="007B0C1D"/>
    <w:rsid w:val="007B475C"/>
    <w:rsid w:val="007C68BB"/>
    <w:rsid w:val="007D79CD"/>
    <w:rsid w:val="007E662E"/>
    <w:rsid w:val="00801961"/>
    <w:rsid w:val="0081357B"/>
    <w:rsid w:val="0081746F"/>
    <w:rsid w:val="00834726"/>
    <w:rsid w:val="0084678E"/>
    <w:rsid w:val="008707C4"/>
    <w:rsid w:val="0087493A"/>
    <w:rsid w:val="008A717A"/>
    <w:rsid w:val="008B7179"/>
    <w:rsid w:val="008E2D76"/>
    <w:rsid w:val="008E749A"/>
    <w:rsid w:val="00902194"/>
    <w:rsid w:val="009347D4"/>
    <w:rsid w:val="00936850"/>
    <w:rsid w:val="0094421D"/>
    <w:rsid w:val="0097187A"/>
    <w:rsid w:val="0099603E"/>
    <w:rsid w:val="009C7AE2"/>
    <w:rsid w:val="009D3818"/>
    <w:rsid w:val="009F141A"/>
    <w:rsid w:val="00A31A34"/>
    <w:rsid w:val="00A46031"/>
    <w:rsid w:val="00A64BFF"/>
    <w:rsid w:val="00A8272C"/>
    <w:rsid w:val="00AB1A6D"/>
    <w:rsid w:val="00AB65A5"/>
    <w:rsid w:val="00AC0E83"/>
    <w:rsid w:val="00AF0F6F"/>
    <w:rsid w:val="00B05BEE"/>
    <w:rsid w:val="00B11FF5"/>
    <w:rsid w:val="00B64B6B"/>
    <w:rsid w:val="00B9419D"/>
    <w:rsid w:val="00B96C7D"/>
    <w:rsid w:val="00BC25B3"/>
    <w:rsid w:val="00BC4BE9"/>
    <w:rsid w:val="00BE6979"/>
    <w:rsid w:val="00BF1D7D"/>
    <w:rsid w:val="00C219B4"/>
    <w:rsid w:val="00C330DF"/>
    <w:rsid w:val="00C64368"/>
    <w:rsid w:val="00C900DD"/>
    <w:rsid w:val="00CC21DF"/>
    <w:rsid w:val="00CC5596"/>
    <w:rsid w:val="00CD30B8"/>
    <w:rsid w:val="00CE1651"/>
    <w:rsid w:val="00D1187B"/>
    <w:rsid w:val="00D14F86"/>
    <w:rsid w:val="00D26045"/>
    <w:rsid w:val="00D37267"/>
    <w:rsid w:val="00D61130"/>
    <w:rsid w:val="00D64877"/>
    <w:rsid w:val="00D664B7"/>
    <w:rsid w:val="00DA56DA"/>
    <w:rsid w:val="00DB6DCD"/>
    <w:rsid w:val="00E040F0"/>
    <w:rsid w:val="00E25CE1"/>
    <w:rsid w:val="00E27AB1"/>
    <w:rsid w:val="00E45A9B"/>
    <w:rsid w:val="00E47328"/>
    <w:rsid w:val="00E56025"/>
    <w:rsid w:val="00E63C2B"/>
    <w:rsid w:val="00E70333"/>
    <w:rsid w:val="00E760F5"/>
    <w:rsid w:val="00E8699C"/>
    <w:rsid w:val="00E91037"/>
    <w:rsid w:val="00EA428A"/>
    <w:rsid w:val="00EC1C29"/>
    <w:rsid w:val="00EF139A"/>
    <w:rsid w:val="00EF41C1"/>
    <w:rsid w:val="00EF6014"/>
    <w:rsid w:val="00F0466D"/>
    <w:rsid w:val="00F11FED"/>
    <w:rsid w:val="00F36CCB"/>
    <w:rsid w:val="00F72D29"/>
    <w:rsid w:val="00F76A58"/>
    <w:rsid w:val="00F97BF0"/>
    <w:rsid w:val="00FC564B"/>
    <w:rsid w:val="00FE494F"/>
    <w:rsid w:val="00FF14E2"/>
    <w:rsid w:val="00FF7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C29218"/>
  <w14:defaultImageDpi w14:val="330"/>
  <w15:chartTrackingRefBased/>
  <w15:docId w15:val="{68EF4624-A5EF-4B2F-9C4E-D4B8A65CC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686"/>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BC25B3"/>
    <w:pPr>
      <w:keepNext/>
      <w:spacing w:after="60"/>
      <w:outlineLvl w:val="0"/>
    </w:pPr>
    <w:rPr>
      <w:rFonts w:ascii="Arial" w:hAnsi="Arial"/>
      <w:b/>
      <w:bCs/>
      <w:kern w:val="32"/>
      <w:sz w:val="32"/>
      <w:szCs w:val="32"/>
    </w:rPr>
  </w:style>
  <w:style w:type="paragraph" w:styleId="Heading2">
    <w:name w:val="heading 2"/>
    <w:basedOn w:val="Normal"/>
    <w:next w:val="Normal"/>
    <w:link w:val="Heading2Char"/>
    <w:uiPriority w:val="9"/>
    <w:qFormat/>
    <w:rsid w:val="004A4D48"/>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A4D48"/>
    <w:rPr>
      <w:rFonts w:ascii="Arial" w:eastAsia="Times New Roman" w:hAnsi="Arial" w:cs="Arial"/>
      <w:b/>
      <w:bCs/>
      <w:i/>
      <w:iCs/>
      <w:sz w:val="28"/>
      <w:szCs w:val="28"/>
    </w:rPr>
  </w:style>
  <w:style w:type="paragraph" w:styleId="FootnoteText">
    <w:name w:val="footnote text"/>
    <w:basedOn w:val="Normal"/>
    <w:link w:val="FootnoteTextChar"/>
    <w:uiPriority w:val="99"/>
    <w:semiHidden/>
    <w:unhideWhenUsed/>
    <w:rsid w:val="004A4D48"/>
    <w:rPr>
      <w:sz w:val="20"/>
      <w:szCs w:val="20"/>
    </w:rPr>
  </w:style>
  <w:style w:type="character" w:customStyle="1" w:styleId="FootnoteTextChar">
    <w:name w:val="Footnote Text Char"/>
    <w:basedOn w:val="DefaultParagraphFont"/>
    <w:link w:val="FootnoteText"/>
    <w:uiPriority w:val="99"/>
    <w:semiHidden/>
    <w:rsid w:val="004A4D4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4A4D48"/>
    <w:rPr>
      <w:vertAlign w:val="superscript"/>
    </w:rPr>
  </w:style>
  <w:style w:type="character" w:styleId="Hyperlink">
    <w:name w:val="Hyperlink"/>
    <w:uiPriority w:val="99"/>
    <w:rsid w:val="004A4D48"/>
    <w:rPr>
      <w:color w:val="0000FF"/>
      <w:u w:val="single"/>
    </w:rPr>
  </w:style>
  <w:style w:type="paragraph" w:customStyle="1" w:styleId="Definition">
    <w:name w:val="Definition"/>
    <w:basedOn w:val="Normal"/>
    <w:qFormat/>
    <w:rsid w:val="00667686"/>
    <w:pPr>
      <w:pBdr>
        <w:left w:val="single" w:sz="6" w:space="4" w:color="375523"/>
        <w:bottom w:val="single" w:sz="6" w:space="1" w:color="375523"/>
        <w:right w:val="single" w:sz="6" w:space="4" w:color="375523"/>
      </w:pBdr>
      <w:spacing w:before="60"/>
      <w:ind w:left="144" w:right="144"/>
    </w:pPr>
  </w:style>
  <w:style w:type="paragraph" w:customStyle="1" w:styleId="DefinitionHeader">
    <w:name w:val="Definition Header"/>
    <w:basedOn w:val="Normal"/>
    <w:qFormat/>
    <w:rsid w:val="00667686"/>
    <w:pPr>
      <w:pBdr>
        <w:top w:val="single" w:sz="6" w:space="1" w:color="375523"/>
        <w:left w:val="single" w:sz="6" w:space="4" w:color="375523"/>
        <w:bottom w:val="single" w:sz="6" w:space="1" w:color="375523"/>
        <w:right w:val="single" w:sz="6" w:space="4" w:color="375523"/>
      </w:pBdr>
      <w:shd w:val="clear" w:color="auto" w:fill="CEE5BF"/>
      <w:ind w:left="144" w:right="144"/>
    </w:pPr>
    <w:rPr>
      <w:b/>
      <w:color w:val="17230F"/>
    </w:rPr>
  </w:style>
  <w:style w:type="character" w:styleId="Emphasis">
    <w:name w:val="Emphasis"/>
    <w:uiPriority w:val="20"/>
    <w:qFormat/>
    <w:rsid w:val="00E45A9B"/>
    <w:rPr>
      <w:i/>
      <w:iCs/>
    </w:rPr>
  </w:style>
  <w:style w:type="paragraph" w:styleId="NormalWeb">
    <w:name w:val="Normal (Web)"/>
    <w:basedOn w:val="Normal"/>
    <w:uiPriority w:val="99"/>
    <w:semiHidden/>
    <w:unhideWhenUsed/>
    <w:rsid w:val="00FF14E2"/>
    <w:pPr>
      <w:spacing w:before="100" w:beforeAutospacing="1" w:after="100" w:afterAutospacing="1"/>
    </w:pPr>
    <w:rPr>
      <w:rFonts w:eastAsiaTheme="minorEastAsia"/>
    </w:rPr>
  </w:style>
  <w:style w:type="table" w:styleId="TableGrid">
    <w:name w:val="Table Grid"/>
    <w:basedOn w:val="TableNormal"/>
    <w:uiPriority w:val="39"/>
    <w:rsid w:val="009F141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ample">
    <w:name w:val="Example"/>
    <w:basedOn w:val="Normal"/>
    <w:link w:val="ExampleChar"/>
    <w:qFormat/>
    <w:rsid w:val="00667686"/>
    <w:pPr>
      <w:pBdr>
        <w:left w:val="single" w:sz="6" w:space="4" w:color="2F5496" w:themeColor="accent1" w:themeShade="BF"/>
      </w:pBdr>
      <w:ind w:left="144"/>
    </w:pPr>
  </w:style>
  <w:style w:type="paragraph" w:customStyle="1" w:styleId="ExampleHeader">
    <w:name w:val="Example Header"/>
    <w:basedOn w:val="Normal"/>
    <w:qFormat/>
    <w:rsid w:val="00667686"/>
    <w:pPr>
      <w:shd w:val="clear" w:color="auto" w:fill="2D5191"/>
      <w:spacing w:line="259" w:lineRule="auto"/>
    </w:pPr>
    <w:rPr>
      <w:color w:val="FFFFFF" w:themeColor="background1"/>
    </w:rPr>
  </w:style>
  <w:style w:type="character" w:customStyle="1" w:styleId="ExampleChar">
    <w:name w:val="Example Char"/>
    <w:link w:val="Example"/>
    <w:rsid w:val="00F76A58"/>
    <w:rPr>
      <w:rFonts w:ascii="Times New Roman" w:hAnsi="Times New Roman"/>
      <w:sz w:val="24"/>
    </w:rPr>
  </w:style>
  <w:style w:type="paragraph" w:customStyle="1" w:styleId="TryitNow">
    <w:name w:val="Try it Now"/>
    <w:basedOn w:val="Normal"/>
    <w:qFormat/>
    <w:rsid w:val="00667686"/>
    <w:pPr>
      <w:pBdr>
        <w:top w:val="thinThickSmallGap" w:sz="24" w:space="1" w:color="B84C10"/>
      </w:pBdr>
    </w:pPr>
    <w:rPr>
      <w:color w:val="B84C10"/>
    </w:rPr>
  </w:style>
  <w:style w:type="paragraph" w:customStyle="1" w:styleId="TryitNowbody">
    <w:name w:val="Try it Now body"/>
    <w:basedOn w:val="Normal"/>
    <w:qFormat/>
    <w:rsid w:val="00667686"/>
    <w:pPr>
      <w:pBdr>
        <w:bottom w:val="thickThinSmallGap" w:sz="24" w:space="1" w:color="B84C10"/>
      </w:pBdr>
    </w:pPr>
  </w:style>
  <w:style w:type="paragraph" w:customStyle="1" w:styleId="MTDisplayEquation">
    <w:name w:val="MTDisplayEquation"/>
    <w:basedOn w:val="ListParagraph"/>
    <w:next w:val="Normal"/>
    <w:link w:val="MTDisplayEquationChar"/>
    <w:rsid w:val="00F76A58"/>
    <w:pPr>
      <w:numPr>
        <w:numId w:val="2"/>
      </w:numPr>
      <w:tabs>
        <w:tab w:val="center" w:pos="4860"/>
        <w:tab w:val="right" w:pos="9360"/>
      </w:tabs>
      <w:spacing w:line="360" w:lineRule="auto"/>
    </w:pPr>
    <w:rPr>
      <w:rFonts w:eastAsia="Calibri"/>
    </w:rPr>
  </w:style>
  <w:style w:type="character" w:customStyle="1" w:styleId="MTDisplayEquationChar">
    <w:name w:val="MTDisplayEquation Char"/>
    <w:link w:val="MTDisplayEquation"/>
    <w:rsid w:val="00F76A58"/>
    <w:rPr>
      <w:rFonts w:ascii="Times New Roman" w:eastAsia="Calibri" w:hAnsi="Times New Roman" w:cs="Times New Roman"/>
      <w:sz w:val="24"/>
    </w:rPr>
  </w:style>
  <w:style w:type="paragraph" w:styleId="ListParagraph">
    <w:name w:val="List Paragraph"/>
    <w:basedOn w:val="Normal"/>
    <w:link w:val="ListParagraphChar"/>
    <w:uiPriority w:val="34"/>
    <w:qFormat/>
    <w:rsid w:val="00F76A58"/>
    <w:pPr>
      <w:ind w:left="720"/>
      <w:contextualSpacing/>
    </w:pPr>
  </w:style>
  <w:style w:type="paragraph" w:styleId="Caption">
    <w:name w:val="caption"/>
    <w:basedOn w:val="Normal"/>
    <w:next w:val="Normal"/>
    <w:uiPriority w:val="35"/>
    <w:unhideWhenUsed/>
    <w:qFormat/>
    <w:rsid w:val="00444710"/>
    <w:pPr>
      <w:spacing w:after="200"/>
    </w:pPr>
    <w:rPr>
      <w:b/>
      <w:bCs/>
      <w:color w:val="4472C4" w:themeColor="accent1"/>
      <w:sz w:val="18"/>
      <w:szCs w:val="18"/>
    </w:rPr>
  </w:style>
  <w:style w:type="character" w:styleId="Strong">
    <w:name w:val="Strong"/>
    <w:basedOn w:val="DefaultParagraphFont"/>
    <w:uiPriority w:val="22"/>
    <w:qFormat/>
    <w:rsid w:val="001E7B74"/>
    <w:rPr>
      <w:b/>
      <w:bCs/>
    </w:rPr>
  </w:style>
  <w:style w:type="character" w:customStyle="1" w:styleId="Heading1Char">
    <w:name w:val="Heading 1 Char"/>
    <w:link w:val="Heading1"/>
    <w:uiPriority w:val="9"/>
    <w:rsid w:val="00BC25B3"/>
    <w:rPr>
      <w:rFonts w:ascii="Arial" w:eastAsia="Times New Roman" w:hAnsi="Arial" w:cs="Times New Roman"/>
      <w:b/>
      <w:bCs/>
      <w:kern w:val="32"/>
      <w:sz w:val="32"/>
      <w:szCs w:val="32"/>
    </w:rPr>
  </w:style>
  <w:style w:type="paragraph" w:styleId="TOCHeading">
    <w:name w:val="TOC Heading"/>
    <w:basedOn w:val="Heading1"/>
    <w:next w:val="Normal"/>
    <w:uiPriority w:val="39"/>
    <w:unhideWhenUsed/>
    <w:qFormat/>
    <w:rsid w:val="00A8272C"/>
    <w:pPr>
      <w:keepLines/>
      <w:spacing w:before="240"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A8272C"/>
    <w:pPr>
      <w:spacing w:after="100"/>
    </w:pPr>
  </w:style>
  <w:style w:type="paragraph" w:styleId="TOC2">
    <w:name w:val="toc 2"/>
    <w:basedOn w:val="Normal"/>
    <w:next w:val="Normal"/>
    <w:autoRedefine/>
    <w:uiPriority w:val="39"/>
    <w:unhideWhenUsed/>
    <w:rsid w:val="00A8272C"/>
    <w:pPr>
      <w:spacing w:after="100"/>
      <w:ind w:left="240"/>
    </w:pPr>
  </w:style>
  <w:style w:type="paragraph" w:styleId="Header">
    <w:name w:val="header"/>
    <w:basedOn w:val="Normal"/>
    <w:link w:val="HeaderChar"/>
    <w:uiPriority w:val="99"/>
    <w:unhideWhenUsed/>
    <w:rsid w:val="00A8272C"/>
    <w:pPr>
      <w:tabs>
        <w:tab w:val="center" w:pos="4680"/>
        <w:tab w:val="right" w:pos="9360"/>
      </w:tabs>
    </w:pPr>
  </w:style>
  <w:style w:type="character" w:customStyle="1" w:styleId="HeaderChar">
    <w:name w:val="Header Char"/>
    <w:basedOn w:val="DefaultParagraphFont"/>
    <w:link w:val="Header"/>
    <w:uiPriority w:val="99"/>
    <w:rsid w:val="00A8272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8272C"/>
    <w:pPr>
      <w:tabs>
        <w:tab w:val="center" w:pos="4680"/>
        <w:tab w:val="right" w:pos="9360"/>
      </w:tabs>
    </w:pPr>
  </w:style>
  <w:style w:type="character" w:customStyle="1" w:styleId="FooterChar">
    <w:name w:val="Footer Char"/>
    <w:basedOn w:val="DefaultParagraphFont"/>
    <w:link w:val="Footer"/>
    <w:uiPriority w:val="99"/>
    <w:rsid w:val="00A8272C"/>
    <w:rPr>
      <w:rFonts w:ascii="Times New Roman" w:eastAsia="Times New Roman" w:hAnsi="Times New Roman" w:cs="Times New Roman"/>
      <w:sz w:val="24"/>
      <w:szCs w:val="24"/>
    </w:rPr>
  </w:style>
  <w:style w:type="character" w:styleId="PageNumber">
    <w:name w:val="page number"/>
    <w:basedOn w:val="DefaultParagraphFont"/>
    <w:uiPriority w:val="99"/>
    <w:rsid w:val="00A8272C"/>
  </w:style>
  <w:style w:type="paragraph" w:styleId="BalloonText">
    <w:name w:val="Balloon Text"/>
    <w:basedOn w:val="Normal"/>
    <w:link w:val="BalloonTextChar"/>
    <w:uiPriority w:val="99"/>
    <w:rsid w:val="00A8272C"/>
    <w:rPr>
      <w:rFonts w:ascii="Tahoma" w:hAnsi="Tahoma" w:cs="Tahoma"/>
      <w:sz w:val="16"/>
      <w:szCs w:val="16"/>
    </w:rPr>
  </w:style>
  <w:style w:type="character" w:customStyle="1" w:styleId="BalloonTextChar">
    <w:name w:val="Balloon Text Char"/>
    <w:basedOn w:val="DefaultParagraphFont"/>
    <w:link w:val="BalloonText"/>
    <w:uiPriority w:val="99"/>
    <w:rsid w:val="00A8272C"/>
    <w:rPr>
      <w:rFonts w:ascii="Tahoma" w:eastAsia="Times New Roman" w:hAnsi="Tahoma" w:cs="Tahoma"/>
      <w:sz w:val="16"/>
      <w:szCs w:val="16"/>
    </w:rPr>
  </w:style>
  <w:style w:type="paragraph" w:styleId="Index1">
    <w:name w:val="index 1"/>
    <w:basedOn w:val="Normal"/>
    <w:next w:val="Normal"/>
    <w:autoRedefine/>
    <w:uiPriority w:val="99"/>
    <w:rsid w:val="00A8272C"/>
    <w:pPr>
      <w:ind w:left="240" w:hanging="240"/>
    </w:pPr>
  </w:style>
  <w:style w:type="paragraph" w:styleId="Index2">
    <w:name w:val="index 2"/>
    <w:basedOn w:val="Normal"/>
    <w:next w:val="Normal"/>
    <w:autoRedefine/>
    <w:uiPriority w:val="99"/>
    <w:rsid w:val="00A8272C"/>
    <w:pPr>
      <w:ind w:left="480" w:hanging="240"/>
    </w:pPr>
  </w:style>
  <w:style w:type="character" w:customStyle="1" w:styleId="ListParagraphChar">
    <w:name w:val="List Paragraph Char"/>
    <w:link w:val="ListParagraph"/>
    <w:uiPriority w:val="34"/>
    <w:rsid w:val="00A8272C"/>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A8272C"/>
    <w:rPr>
      <w:color w:val="808080"/>
    </w:rPr>
  </w:style>
  <w:style w:type="character" w:customStyle="1" w:styleId="mw-mmv-title">
    <w:name w:val="mw-mmv-title"/>
    <w:basedOn w:val="DefaultParagraphFont"/>
    <w:rsid w:val="00A8272C"/>
  </w:style>
  <w:style w:type="character" w:customStyle="1" w:styleId="MTConvertedEquation">
    <w:name w:val="MTConvertedEquation"/>
    <w:basedOn w:val="DefaultParagraphFont"/>
    <w:rsid w:val="00A827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671" Type="http://schemas.openxmlformats.org/officeDocument/2006/relationships/image" Target="media/image353.wmf"/><Relationship Id="rId769" Type="http://schemas.openxmlformats.org/officeDocument/2006/relationships/oleObject" Target="embeddings/oleObject347.bin"/><Relationship Id="rId976" Type="http://schemas.openxmlformats.org/officeDocument/2006/relationships/oleObject" Target="embeddings/oleObject441.bin"/><Relationship Id="rId1399" Type="http://schemas.openxmlformats.org/officeDocument/2006/relationships/image" Target="media/image729.wmf"/><Relationship Id="rId21" Type="http://schemas.openxmlformats.org/officeDocument/2006/relationships/image" Target="media/image10.wmf"/><Relationship Id="rId324" Type="http://schemas.openxmlformats.org/officeDocument/2006/relationships/image" Target="media/image169.wmf"/><Relationship Id="rId531" Type="http://schemas.openxmlformats.org/officeDocument/2006/relationships/image" Target="media/image279.jpeg"/><Relationship Id="rId629" Type="http://schemas.openxmlformats.org/officeDocument/2006/relationships/image" Target="media/image332.wmf"/><Relationship Id="rId1161" Type="http://schemas.openxmlformats.org/officeDocument/2006/relationships/image" Target="media/image610.wmf"/><Relationship Id="rId1259" Type="http://schemas.openxmlformats.org/officeDocument/2006/relationships/oleObject" Target="embeddings/oleObject576.bin"/><Relationship Id="rId1466" Type="http://schemas.openxmlformats.org/officeDocument/2006/relationships/oleObject" Target="embeddings/oleObject679.bin"/><Relationship Id="rId170" Type="http://schemas.openxmlformats.org/officeDocument/2006/relationships/oleObject" Target="embeddings/oleObject76.bin"/><Relationship Id="rId836" Type="http://schemas.openxmlformats.org/officeDocument/2006/relationships/image" Target="media/image442.wmf"/><Relationship Id="rId1021" Type="http://schemas.openxmlformats.org/officeDocument/2006/relationships/oleObject" Target="embeddings/oleObject463.bin"/><Relationship Id="rId1119" Type="http://schemas.openxmlformats.org/officeDocument/2006/relationships/oleObject" Target="embeddings/oleObject510.bin"/><Relationship Id="rId268" Type="http://schemas.openxmlformats.org/officeDocument/2006/relationships/image" Target="media/image138.wmf"/><Relationship Id="rId475" Type="http://schemas.openxmlformats.org/officeDocument/2006/relationships/oleObject" Target="embeddings/oleObject213.bin"/><Relationship Id="rId682" Type="http://schemas.openxmlformats.org/officeDocument/2006/relationships/oleObject" Target="embeddings/oleObject310.bin"/><Relationship Id="rId903" Type="http://schemas.openxmlformats.org/officeDocument/2006/relationships/image" Target="media/image477.wmf"/><Relationship Id="rId1326" Type="http://schemas.openxmlformats.org/officeDocument/2006/relationships/oleObject" Target="embeddings/oleObject610.bin"/><Relationship Id="rId32" Type="http://schemas.openxmlformats.org/officeDocument/2006/relationships/oleObject" Target="embeddings/oleObject10.bin"/><Relationship Id="rId128" Type="http://schemas.openxmlformats.org/officeDocument/2006/relationships/image" Target="media/image66.wmf"/><Relationship Id="rId335" Type="http://schemas.openxmlformats.org/officeDocument/2006/relationships/image" Target="media/image176.png"/><Relationship Id="rId542" Type="http://schemas.openxmlformats.org/officeDocument/2006/relationships/image" Target="media/image285.wmf"/><Relationship Id="rId987" Type="http://schemas.openxmlformats.org/officeDocument/2006/relationships/oleObject" Target="embeddings/oleObject446.bin"/><Relationship Id="rId1172" Type="http://schemas.openxmlformats.org/officeDocument/2006/relationships/oleObject" Target="embeddings/oleObject535.bin"/><Relationship Id="rId181" Type="http://schemas.openxmlformats.org/officeDocument/2006/relationships/image" Target="media/image93.wmf"/><Relationship Id="rId402" Type="http://schemas.openxmlformats.org/officeDocument/2006/relationships/image" Target="media/image212.wmf"/><Relationship Id="rId847" Type="http://schemas.openxmlformats.org/officeDocument/2006/relationships/image" Target="media/image448.wmf"/><Relationship Id="rId1032" Type="http://schemas.openxmlformats.org/officeDocument/2006/relationships/oleObject" Target="embeddings/oleObject469.bin"/><Relationship Id="rId1477" Type="http://schemas.openxmlformats.org/officeDocument/2006/relationships/image" Target="media/image766.wmf"/><Relationship Id="rId279" Type="http://schemas.openxmlformats.org/officeDocument/2006/relationships/oleObject" Target="embeddings/oleObject127.bin"/><Relationship Id="rId486" Type="http://schemas.openxmlformats.org/officeDocument/2006/relationships/image" Target="media/image254.wmf"/><Relationship Id="rId693" Type="http://schemas.openxmlformats.org/officeDocument/2006/relationships/image" Target="media/image3650.wmf"/><Relationship Id="rId707" Type="http://schemas.openxmlformats.org/officeDocument/2006/relationships/oleObject" Target="embeddings/oleObject319.bin"/><Relationship Id="rId914" Type="http://schemas.openxmlformats.org/officeDocument/2006/relationships/oleObject" Target="embeddings/oleObject411.bin"/><Relationship Id="rId1337" Type="http://schemas.openxmlformats.org/officeDocument/2006/relationships/image" Target="media/image697.png"/><Relationship Id="rId43" Type="http://schemas.openxmlformats.org/officeDocument/2006/relationships/image" Target="media/image21.wmf"/><Relationship Id="rId139" Type="http://schemas.openxmlformats.org/officeDocument/2006/relationships/image" Target="media/image72.wmf"/><Relationship Id="rId346" Type="http://schemas.openxmlformats.org/officeDocument/2006/relationships/image" Target="media/image184.wmf"/><Relationship Id="rId553" Type="http://schemas.openxmlformats.org/officeDocument/2006/relationships/oleObject" Target="embeddings/oleObject249.bin"/><Relationship Id="rId760" Type="http://schemas.openxmlformats.org/officeDocument/2006/relationships/image" Target="media/image399.wmf"/><Relationship Id="rId998" Type="http://schemas.openxmlformats.org/officeDocument/2006/relationships/image" Target="media/image526.wmf"/><Relationship Id="rId1183" Type="http://schemas.openxmlformats.org/officeDocument/2006/relationships/image" Target="media/image621.wmf"/><Relationship Id="rId1390" Type="http://schemas.openxmlformats.org/officeDocument/2006/relationships/image" Target="media/image724.wmf"/><Relationship Id="rId1404" Type="http://schemas.openxmlformats.org/officeDocument/2006/relationships/oleObject" Target="embeddings/oleObject648.bin"/><Relationship Id="rId192" Type="http://schemas.openxmlformats.org/officeDocument/2006/relationships/oleObject" Target="embeddings/oleObject86.bin"/><Relationship Id="rId206" Type="http://schemas.openxmlformats.org/officeDocument/2006/relationships/image" Target="media/image107.wmf"/><Relationship Id="rId413" Type="http://schemas.openxmlformats.org/officeDocument/2006/relationships/oleObject" Target="embeddings/oleObject182.bin"/><Relationship Id="rId858" Type="http://schemas.openxmlformats.org/officeDocument/2006/relationships/oleObject" Target="embeddings/oleObject385.bin"/><Relationship Id="rId1043" Type="http://schemas.openxmlformats.org/officeDocument/2006/relationships/image" Target="media/image548.wmf"/><Relationship Id="rId497" Type="http://schemas.openxmlformats.org/officeDocument/2006/relationships/oleObject" Target="embeddings/oleObject224.bin"/><Relationship Id="rId620" Type="http://schemas.openxmlformats.org/officeDocument/2006/relationships/oleObject" Target="embeddings/oleObject279.bin"/><Relationship Id="rId718" Type="http://schemas.openxmlformats.org/officeDocument/2006/relationships/image" Target="media/image375.wmf"/><Relationship Id="rId925" Type="http://schemas.openxmlformats.org/officeDocument/2006/relationships/image" Target="media/image488.wmf"/><Relationship Id="rId1250" Type="http://schemas.openxmlformats.org/officeDocument/2006/relationships/image" Target="media/image656.wmf"/><Relationship Id="rId1348" Type="http://schemas.openxmlformats.org/officeDocument/2006/relationships/image" Target="media/image703.wmf"/><Relationship Id="rId357" Type="http://schemas.openxmlformats.org/officeDocument/2006/relationships/oleObject" Target="embeddings/oleObject159.bin"/><Relationship Id="rId1110" Type="http://schemas.openxmlformats.org/officeDocument/2006/relationships/image" Target="media/image584.wmf"/><Relationship Id="rId1194" Type="http://schemas.openxmlformats.org/officeDocument/2006/relationships/oleObject" Target="embeddings/oleObject546.bin"/><Relationship Id="rId1208" Type="http://schemas.openxmlformats.org/officeDocument/2006/relationships/image" Target="media/image634.wmf"/><Relationship Id="rId1415" Type="http://schemas.openxmlformats.org/officeDocument/2006/relationships/image" Target="media/image737.wmf"/><Relationship Id="rId54" Type="http://schemas.openxmlformats.org/officeDocument/2006/relationships/oleObject" Target="embeddings/oleObject21.bin"/><Relationship Id="rId217" Type="http://schemas.openxmlformats.org/officeDocument/2006/relationships/oleObject" Target="embeddings/oleObject98.bin"/><Relationship Id="rId564" Type="http://schemas.openxmlformats.org/officeDocument/2006/relationships/image" Target="media/image296.wmf"/><Relationship Id="rId771" Type="http://schemas.openxmlformats.org/officeDocument/2006/relationships/oleObject" Target="embeddings/oleObject348.bin"/><Relationship Id="rId869" Type="http://schemas.openxmlformats.org/officeDocument/2006/relationships/image" Target="media/image460.wmf"/><Relationship Id="rId424" Type="http://schemas.openxmlformats.org/officeDocument/2006/relationships/image" Target="media/image223.wmf"/><Relationship Id="rId631" Type="http://schemas.openxmlformats.org/officeDocument/2006/relationships/image" Target="media/image333.wmf"/><Relationship Id="rId729" Type="http://schemas.openxmlformats.org/officeDocument/2006/relationships/oleObject" Target="embeddings/oleObject330.bin"/><Relationship Id="rId1054" Type="http://schemas.openxmlformats.org/officeDocument/2006/relationships/oleObject" Target="embeddings/oleObject480.bin"/><Relationship Id="rId1261" Type="http://schemas.openxmlformats.org/officeDocument/2006/relationships/oleObject" Target="embeddings/oleObject577.bin"/><Relationship Id="rId1359" Type="http://schemas.openxmlformats.org/officeDocument/2006/relationships/oleObject" Target="embeddings/oleObject626.bin"/><Relationship Id="rId270" Type="http://schemas.openxmlformats.org/officeDocument/2006/relationships/image" Target="media/image139.wmf"/><Relationship Id="rId936" Type="http://schemas.openxmlformats.org/officeDocument/2006/relationships/image" Target="media/image494.wmf"/><Relationship Id="rId1121" Type="http://schemas.openxmlformats.org/officeDocument/2006/relationships/oleObject" Target="embeddings/oleObject511.bin"/><Relationship Id="rId1219" Type="http://schemas.openxmlformats.org/officeDocument/2006/relationships/oleObject" Target="embeddings/oleObject558.bin"/><Relationship Id="rId65" Type="http://schemas.openxmlformats.org/officeDocument/2006/relationships/image" Target="media/image32.wmf"/><Relationship Id="rId130" Type="http://schemas.openxmlformats.org/officeDocument/2006/relationships/image" Target="media/image67.wmf"/><Relationship Id="rId368" Type="http://schemas.openxmlformats.org/officeDocument/2006/relationships/image" Target="media/image196.wmf"/><Relationship Id="rId575" Type="http://schemas.openxmlformats.org/officeDocument/2006/relationships/image" Target="media/image302.wmf"/><Relationship Id="rId782" Type="http://schemas.openxmlformats.org/officeDocument/2006/relationships/image" Target="media/image413.png"/><Relationship Id="rId1426" Type="http://schemas.openxmlformats.org/officeDocument/2006/relationships/oleObject" Target="embeddings/oleObject659.bin"/><Relationship Id="rId228" Type="http://schemas.openxmlformats.org/officeDocument/2006/relationships/image" Target="media/image118.wmf"/><Relationship Id="rId435" Type="http://schemas.openxmlformats.org/officeDocument/2006/relationships/oleObject" Target="embeddings/oleObject193.bin"/><Relationship Id="rId642" Type="http://schemas.openxmlformats.org/officeDocument/2006/relationships/oleObject" Target="embeddings/oleObject290.bin"/><Relationship Id="rId1065" Type="http://schemas.openxmlformats.org/officeDocument/2006/relationships/image" Target="media/image559.png"/><Relationship Id="rId1272" Type="http://schemas.openxmlformats.org/officeDocument/2006/relationships/image" Target="media/image665.wmf"/><Relationship Id="rId281" Type="http://schemas.openxmlformats.org/officeDocument/2006/relationships/oleObject" Target="embeddings/oleObject128.bin"/><Relationship Id="rId502" Type="http://schemas.openxmlformats.org/officeDocument/2006/relationships/image" Target="media/image262.wmf"/><Relationship Id="rId947" Type="http://schemas.openxmlformats.org/officeDocument/2006/relationships/image" Target="media/image500.wmf"/><Relationship Id="rId1132" Type="http://schemas.openxmlformats.org/officeDocument/2006/relationships/image" Target="media/image596.wmf"/><Relationship Id="rId76" Type="http://schemas.openxmlformats.org/officeDocument/2006/relationships/oleObject" Target="embeddings/oleObject32.bin"/><Relationship Id="rId141" Type="http://schemas.openxmlformats.org/officeDocument/2006/relationships/image" Target="media/image73.wmf"/><Relationship Id="rId379" Type="http://schemas.openxmlformats.org/officeDocument/2006/relationships/oleObject" Target="embeddings/oleObject169.bin"/><Relationship Id="rId586" Type="http://schemas.openxmlformats.org/officeDocument/2006/relationships/oleObject" Target="embeddings/oleObject265.bin"/><Relationship Id="rId793" Type="http://schemas.openxmlformats.org/officeDocument/2006/relationships/oleObject" Target="embeddings/oleObject355.bin"/><Relationship Id="rId807" Type="http://schemas.openxmlformats.org/officeDocument/2006/relationships/oleObject" Target="embeddings/oleObject361.bin"/><Relationship Id="rId1437" Type="http://schemas.openxmlformats.org/officeDocument/2006/relationships/image" Target="media/image748.wmf"/><Relationship Id="rId7" Type="http://schemas.openxmlformats.org/officeDocument/2006/relationships/endnotes" Target="endnotes.xml"/><Relationship Id="rId239" Type="http://schemas.openxmlformats.org/officeDocument/2006/relationships/oleObject" Target="embeddings/oleObject109.bin"/><Relationship Id="rId446" Type="http://schemas.openxmlformats.org/officeDocument/2006/relationships/image" Target="media/image234.wmf"/><Relationship Id="rId653" Type="http://schemas.openxmlformats.org/officeDocument/2006/relationships/image" Target="media/image344.wmf"/><Relationship Id="rId1076" Type="http://schemas.openxmlformats.org/officeDocument/2006/relationships/image" Target="media/image565.wmf"/><Relationship Id="rId1283" Type="http://schemas.openxmlformats.org/officeDocument/2006/relationships/oleObject" Target="embeddings/oleObject588.bin"/><Relationship Id="rId292" Type="http://schemas.openxmlformats.org/officeDocument/2006/relationships/image" Target="media/image152.wmf"/><Relationship Id="rId306" Type="http://schemas.openxmlformats.org/officeDocument/2006/relationships/image" Target="media/image159.wmf"/><Relationship Id="rId860" Type="http://schemas.openxmlformats.org/officeDocument/2006/relationships/image" Target="media/image454.png"/><Relationship Id="rId958" Type="http://schemas.openxmlformats.org/officeDocument/2006/relationships/oleObject" Target="embeddings/oleObject432.bin"/><Relationship Id="rId1143" Type="http://schemas.openxmlformats.org/officeDocument/2006/relationships/oleObject" Target="embeddings/oleObject521.bin"/><Relationship Id="rId87" Type="http://schemas.openxmlformats.org/officeDocument/2006/relationships/image" Target="media/image43.wmf"/><Relationship Id="rId513" Type="http://schemas.openxmlformats.org/officeDocument/2006/relationships/oleObject" Target="embeddings/oleObject232.bin"/><Relationship Id="rId597" Type="http://schemas.openxmlformats.org/officeDocument/2006/relationships/image" Target="media/image313.wmf"/><Relationship Id="rId720" Type="http://schemas.openxmlformats.org/officeDocument/2006/relationships/image" Target="media/image376.wmf"/><Relationship Id="rId818" Type="http://schemas.openxmlformats.org/officeDocument/2006/relationships/image" Target="media/image433.wmf"/><Relationship Id="rId1350" Type="http://schemas.openxmlformats.org/officeDocument/2006/relationships/image" Target="media/image704.wmf"/><Relationship Id="rId1448" Type="http://schemas.openxmlformats.org/officeDocument/2006/relationships/oleObject" Target="embeddings/oleObject670.bin"/><Relationship Id="rId152" Type="http://schemas.openxmlformats.org/officeDocument/2006/relationships/oleObject" Target="embeddings/oleObject67.bin"/><Relationship Id="rId457" Type="http://schemas.openxmlformats.org/officeDocument/2006/relationships/oleObject" Target="embeddings/oleObject204.bin"/><Relationship Id="rId1003" Type="http://schemas.openxmlformats.org/officeDocument/2006/relationships/oleObject" Target="embeddings/oleObject454.bin"/><Relationship Id="rId1087" Type="http://schemas.openxmlformats.org/officeDocument/2006/relationships/oleObject" Target="embeddings/oleObject496.bin"/><Relationship Id="rId1210" Type="http://schemas.openxmlformats.org/officeDocument/2006/relationships/image" Target="media/image635.wmf"/><Relationship Id="rId1294" Type="http://schemas.openxmlformats.org/officeDocument/2006/relationships/oleObject" Target="embeddings/oleObject594.bin"/><Relationship Id="rId1308" Type="http://schemas.openxmlformats.org/officeDocument/2006/relationships/oleObject" Target="embeddings/oleObject601.bin"/><Relationship Id="rId664" Type="http://schemas.openxmlformats.org/officeDocument/2006/relationships/oleObject" Target="embeddings/oleObject301.bin"/><Relationship Id="rId871" Type="http://schemas.openxmlformats.org/officeDocument/2006/relationships/image" Target="media/image461.wmf"/><Relationship Id="rId969" Type="http://schemas.openxmlformats.org/officeDocument/2006/relationships/image" Target="media/image511.wmf"/><Relationship Id="rId14" Type="http://schemas.openxmlformats.org/officeDocument/2006/relationships/oleObject" Target="embeddings/oleObject1.bin"/><Relationship Id="rId317" Type="http://schemas.openxmlformats.org/officeDocument/2006/relationships/oleObject" Target="embeddings/oleObject143.bin"/><Relationship Id="rId524" Type="http://schemas.openxmlformats.org/officeDocument/2006/relationships/oleObject" Target="embeddings/oleObject236.bin"/><Relationship Id="rId731" Type="http://schemas.openxmlformats.org/officeDocument/2006/relationships/image" Target="media/image382.png"/><Relationship Id="rId1154" Type="http://schemas.openxmlformats.org/officeDocument/2006/relationships/oleObject" Target="embeddings/oleObject526.bin"/><Relationship Id="rId1361" Type="http://schemas.openxmlformats.org/officeDocument/2006/relationships/oleObject" Target="embeddings/oleObject627.bin"/><Relationship Id="rId1459" Type="http://schemas.openxmlformats.org/officeDocument/2006/relationships/image" Target="media/image759.wmf"/><Relationship Id="rId98" Type="http://schemas.openxmlformats.org/officeDocument/2006/relationships/oleObject" Target="embeddings/oleObject43.bin"/><Relationship Id="rId163" Type="http://schemas.openxmlformats.org/officeDocument/2006/relationships/image" Target="media/image84.wmf"/><Relationship Id="rId370" Type="http://schemas.openxmlformats.org/officeDocument/2006/relationships/image" Target="media/image197.wmf"/><Relationship Id="rId829" Type="http://schemas.openxmlformats.org/officeDocument/2006/relationships/oleObject" Target="embeddings/oleObject372.bin"/><Relationship Id="rId1014" Type="http://schemas.openxmlformats.org/officeDocument/2006/relationships/image" Target="media/image534.wmf"/><Relationship Id="rId1221" Type="http://schemas.openxmlformats.org/officeDocument/2006/relationships/oleObject" Target="embeddings/oleObject559.bin"/><Relationship Id="rId230" Type="http://schemas.openxmlformats.org/officeDocument/2006/relationships/image" Target="media/image119.wmf"/><Relationship Id="rId468" Type="http://schemas.openxmlformats.org/officeDocument/2006/relationships/image" Target="media/image245.wmf"/><Relationship Id="rId675" Type="http://schemas.openxmlformats.org/officeDocument/2006/relationships/image" Target="media/image355.wmf"/><Relationship Id="rId882" Type="http://schemas.openxmlformats.org/officeDocument/2006/relationships/oleObject" Target="embeddings/oleObject395.bin"/><Relationship Id="rId1098" Type="http://schemas.openxmlformats.org/officeDocument/2006/relationships/image" Target="media/image576.wmf"/><Relationship Id="rId1319" Type="http://schemas.openxmlformats.org/officeDocument/2006/relationships/image" Target="media/image688.wmf"/><Relationship Id="rId25" Type="http://schemas.openxmlformats.org/officeDocument/2006/relationships/image" Target="media/image12.wmf"/><Relationship Id="rId328" Type="http://schemas.openxmlformats.org/officeDocument/2006/relationships/image" Target="media/image171.wmf"/><Relationship Id="rId535" Type="http://schemas.openxmlformats.org/officeDocument/2006/relationships/oleObject" Target="embeddings/oleObject240.bin"/><Relationship Id="rId742" Type="http://schemas.openxmlformats.org/officeDocument/2006/relationships/image" Target="media/image389.wmf"/><Relationship Id="rId1165" Type="http://schemas.openxmlformats.org/officeDocument/2006/relationships/image" Target="media/image612.wmf"/><Relationship Id="rId1372" Type="http://schemas.openxmlformats.org/officeDocument/2006/relationships/image" Target="media/image715.wmf"/><Relationship Id="rId174" Type="http://schemas.openxmlformats.org/officeDocument/2006/relationships/oleObject" Target="embeddings/oleObject78.bin"/><Relationship Id="rId381" Type="http://schemas.openxmlformats.org/officeDocument/2006/relationships/oleObject" Target="embeddings/oleObject170.bin"/><Relationship Id="rId602" Type="http://schemas.openxmlformats.org/officeDocument/2006/relationships/image" Target="media/image316.png"/><Relationship Id="rId1025" Type="http://schemas.openxmlformats.org/officeDocument/2006/relationships/image" Target="media/image539.wmf"/><Relationship Id="rId1232" Type="http://schemas.openxmlformats.org/officeDocument/2006/relationships/image" Target="media/image646.wmf"/><Relationship Id="rId241" Type="http://schemas.openxmlformats.org/officeDocument/2006/relationships/oleObject" Target="embeddings/oleObject110.bin"/><Relationship Id="rId479" Type="http://schemas.openxmlformats.org/officeDocument/2006/relationships/oleObject" Target="embeddings/oleObject215.bin"/><Relationship Id="rId686" Type="http://schemas.openxmlformats.org/officeDocument/2006/relationships/oleObject" Target="embeddings/oleObject312.bin"/><Relationship Id="rId893" Type="http://schemas.openxmlformats.org/officeDocument/2006/relationships/image" Target="media/image472.wmf"/><Relationship Id="rId907" Type="http://schemas.openxmlformats.org/officeDocument/2006/relationships/image" Target="media/image479.wmf"/><Relationship Id="rId36" Type="http://schemas.openxmlformats.org/officeDocument/2006/relationships/oleObject" Target="embeddings/oleObject12.bin"/><Relationship Id="rId339" Type="http://schemas.openxmlformats.org/officeDocument/2006/relationships/image" Target="media/image180.png"/><Relationship Id="rId546" Type="http://schemas.openxmlformats.org/officeDocument/2006/relationships/image" Target="media/image287.wmf"/><Relationship Id="rId753" Type="http://schemas.openxmlformats.org/officeDocument/2006/relationships/oleObject" Target="embeddings/oleObject340.bin"/><Relationship Id="rId1176" Type="http://schemas.openxmlformats.org/officeDocument/2006/relationships/oleObject" Target="embeddings/oleObject537.bin"/><Relationship Id="rId1383" Type="http://schemas.openxmlformats.org/officeDocument/2006/relationships/oleObject" Target="embeddings/oleObject638.bin"/><Relationship Id="rId101" Type="http://schemas.openxmlformats.org/officeDocument/2006/relationships/image" Target="media/image50.wmf"/><Relationship Id="rId185" Type="http://schemas.openxmlformats.org/officeDocument/2006/relationships/image" Target="media/image95.png"/><Relationship Id="rId406" Type="http://schemas.openxmlformats.org/officeDocument/2006/relationships/image" Target="media/image214.wmf"/><Relationship Id="rId960" Type="http://schemas.openxmlformats.org/officeDocument/2006/relationships/oleObject" Target="embeddings/oleObject433.bin"/><Relationship Id="rId1036" Type="http://schemas.openxmlformats.org/officeDocument/2006/relationships/oleObject" Target="embeddings/oleObject471.bin"/><Relationship Id="rId1243" Type="http://schemas.openxmlformats.org/officeDocument/2006/relationships/oleObject" Target="embeddings/oleObject570.bin"/><Relationship Id="rId392" Type="http://schemas.openxmlformats.org/officeDocument/2006/relationships/image" Target="media/image207.wmf"/><Relationship Id="rId613" Type="http://schemas.openxmlformats.org/officeDocument/2006/relationships/oleObject" Target="embeddings/oleObject277.bin"/><Relationship Id="rId697" Type="http://schemas.openxmlformats.org/officeDocument/2006/relationships/oleObject" Target="embeddings/oleObject314.bin"/><Relationship Id="rId820" Type="http://schemas.openxmlformats.org/officeDocument/2006/relationships/image" Target="media/image434.wmf"/><Relationship Id="rId918" Type="http://schemas.openxmlformats.org/officeDocument/2006/relationships/oleObject" Target="embeddings/oleObject413.bin"/><Relationship Id="rId1450" Type="http://schemas.openxmlformats.org/officeDocument/2006/relationships/oleObject" Target="embeddings/oleObject671.bin"/><Relationship Id="rId252" Type="http://schemas.openxmlformats.org/officeDocument/2006/relationships/image" Target="media/image131.png"/><Relationship Id="rId1103" Type="http://schemas.openxmlformats.org/officeDocument/2006/relationships/image" Target="media/image579.png"/><Relationship Id="rId1187" Type="http://schemas.openxmlformats.org/officeDocument/2006/relationships/image" Target="media/image623.wmf"/><Relationship Id="rId1310" Type="http://schemas.openxmlformats.org/officeDocument/2006/relationships/oleObject" Target="embeddings/oleObject602.bin"/><Relationship Id="rId1408" Type="http://schemas.openxmlformats.org/officeDocument/2006/relationships/oleObject" Target="embeddings/oleObject650.bin"/><Relationship Id="rId47" Type="http://schemas.openxmlformats.org/officeDocument/2006/relationships/image" Target="media/image23.wmf"/><Relationship Id="rId112" Type="http://schemas.openxmlformats.org/officeDocument/2006/relationships/oleObject" Target="embeddings/oleObject49.bin"/><Relationship Id="rId557" Type="http://schemas.openxmlformats.org/officeDocument/2006/relationships/oleObject" Target="embeddings/oleObject251.bin"/><Relationship Id="rId764" Type="http://schemas.openxmlformats.org/officeDocument/2006/relationships/image" Target="media/image401.wmf"/><Relationship Id="rId971" Type="http://schemas.openxmlformats.org/officeDocument/2006/relationships/image" Target="media/image512.wmf"/><Relationship Id="rId1394" Type="http://schemas.openxmlformats.org/officeDocument/2006/relationships/image" Target="media/image726.png"/><Relationship Id="rId196" Type="http://schemas.openxmlformats.org/officeDocument/2006/relationships/oleObject" Target="embeddings/oleObject88.bin"/><Relationship Id="rId417" Type="http://schemas.openxmlformats.org/officeDocument/2006/relationships/oleObject" Target="embeddings/oleObject184.bin"/><Relationship Id="rId624" Type="http://schemas.openxmlformats.org/officeDocument/2006/relationships/oleObject" Target="embeddings/oleObject281.bin"/><Relationship Id="rId831" Type="http://schemas.openxmlformats.org/officeDocument/2006/relationships/oleObject" Target="embeddings/oleObject373.bin"/><Relationship Id="rId1047" Type="http://schemas.openxmlformats.org/officeDocument/2006/relationships/image" Target="media/image550.wmf"/><Relationship Id="rId1254" Type="http://schemas.openxmlformats.org/officeDocument/2006/relationships/oleObject" Target="embeddings/oleObject574.bin"/><Relationship Id="rId1461" Type="http://schemas.openxmlformats.org/officeDocument/2006/relationships/image" Target="media/image760.wmf"/><Relationship Id="rId263" Type="http://schemas.openxmlformats.org/officeDocument/2006/relationships/oleObject" Target="embeddings/oleObject119.bin"/><Relationship Id="rId470" Type="http://schemas.openxmlformats.org/officeDocument/2006/relationships/image" Target="media/image246.wmf"/><Relationship Id="rId929" Type="http://schemas.openxmlformats.org/officeDocument/2006/relationships/image" Target="media/image490.wmf"/><Relationship Id="rId1114" Type="http://schemas.openxmlformats.org/officeDocument/2006/relationships/image" Target="media/image586.wmf"/><Relationship Id="rId1321" Type="http://schemas.openxmlformats.org/officeDocument/2006/relationships/image" Target="media/image689.wmf"/><Relationship Id="rId58" Type="http://schemas.openxmlformats.org/officeDocument/2006/relationships/oleObject" Target="embeddings/oleObject23.bin"/><Relationship Id="rId123" Type="http://schemas.openxmlformats.org/officeDocument/2006/relationships/oleObject" Target="embeddings/oleObject53.bin"/><Relationship Id="rId330" Type="http://schemas.openxmlformats.org/officeDocument/2006/relationships/image" Target="media/image172.wmf"/><Relationship Id="rId568" Type="http://schemas.openxmlformats.org/officeDocument/2006/relationships/image" Target="media/image298.wmf"/><Relationship Id="rId775" Type="http://schemas.openxmlformats.org/officeDocument/2006/relationships/oleObject" Target="embeddings/oleObject350.bin"/><Relationship Id="rId982" Type="http://schemas.openxmlformats.org/officeDocument/2006/relationships/image" Target="media/image518.wmf"/><Relationship Id="rId1198" Type="http://schemas.openxmlformats.org/officeDocument/2006/relationships/image" Target="media/image629.wmf"/><Relationship Id="rId1419" Type="http://schemas.openxmlformats.org/officeDocument/2006/relationships/image" Target="media/image739.wmf"/><Relationship Id="rId428" Type="http://schemas.openxmlformats.org/officeDocument/2006/relationships/image" Target="media/image225.wmf"/><Relationship Id="rId635" Type="http://schemas.openxmlformats.org/officeDocument/2006/relationships/image" Target="media/image335.wmf"/><Relationship Id="rId842" Type="http://schemas.openxmlformats.org/officeDocument/2006/relationships/oleObject" Target="embeddings/oleObject377.bin"/><Relationship Id="rId1058" Type="http://schemas.openxmlformats.org/officeDocument/2006/relationships/oleObject" Target="embeddings/oleObject482.bin"/><Relationship Id="rId1265" Type="http://schemas.openxmlformats.org/officeDocument/2006/relationships/oleObject" Target="embeddings/oleObject579.bin"/><Relationship Id="rId1472" Type="http://schemas.openxmlformats.org/officeDocument/2006/relationships/oleObject" Target="embeddings/oleObject682.bin"/><Relationship Id="rId274" Type="http://schemas.openxmlformats.org/officeDocument/2006/relationships/image" Target="media/image141.wmf"/><Relationship Id="rId481" Type="http://schemas.openxmlformats.org/officeDocument/2006/relationships/oleObject" Target="embeddings/oleObject216.bin"/><Relationship Id="rId702" Type="http://schemas.openxmlformats.org/officeDocument/2006/relationships/image" Target="media/image367.wmf"/><Relationship Id="rId1125" Type="http://schemas.openxmlformats.org/officeDocument/2006/relationships/oleObject" Target="embeddings/oleObject513.bin"/><Relationship Id="rId1332" Type="http://schemas.openxmlformats.org/officeDocument/2006/relationships/oleObject" Target="embeddings/oleObject613.bin"/><Relationship Id="rId69" Type="http://schemas.openxmlformats.org/officeDocument/2006/relationships/image" Target="media/image34.wmf"/><Relationship Id="rId134" Type="http://schemas.openxmlformats.org/officeDocument/2006/relationships/oleObject" Target="embeddings/oleObject58.bin"/><Relationship Id="rId579" Type="http://schemas.openxmlformats.org/officeDocument/2006/relationships/image" Target="media/image304.wmf"/><Relationship Id="rId786" Type="http://schemas.openxmlformats.org/officeDocument/2006/relationships/image" Target="media/image416.wmf"/><Relationship Id="rId993" Type="http://schemas.openxmlformats.org/officeDocument/2006/relationships/oleObject" Target="embeddings/oleObject449.bin"/><Relationship Id="rId341" Type="http://schemas.openxmlformats.org/officeDocument/2006/relationships/oleObject" Target="embeddings/oleObject151.bin"/><Relationship Id="rId439" Type="http://schemas.openxmlformats.org/officeDocument/2006/relationships/oleObject" Target="embeddings/oleObject195.bin"/><Relationship Id="rId646" Type="http://schemas.openxmlformats.org/officeDocument/2006/relationships/oleObject" Target="embeddings/oleObject292.bin"/><Relationship Id="rId1069" Type="http://schemas.openxmlformats.org/officeDocument/2006/relationships/oleObject" Target="embeddings/oleObject487.bin"/><Relationship Id="rId1276" Type="http://schemas.openxmlformats.org/officeDocument/2006/relationships/image" Target="media/image667.wmf"/><Relationship Id="rId1483" Type="http://schemas.openxmlformats.org/officeDocument/2006/relationships/theme" Target="theme/theme1.xml"/><Relationship Id="rId201" Type="http://schemas.openxmlformats.org/officeDocument/2006/relationships/oleObject" Target="embeddings/oleObject90.bin"/><Relationship Id="rId285" Type="http://schemas.openxmlformats.org/officeDocument/2006/relationships/oleObject" Target="embeddings/oleObject130.bin"/><Relationship Id="rId506" Type="http://schemas.openxmlformats.org/officeDocument/2006/relationships/image" Target="media/image264.wmf"/><Relationship Id="rId853" Type="http://schemas.openxmlformats.org/officeDocument/2006/relationships/image" Target="media/image451.wmf"/><Relationship Id="rId1136" Type="http://schemas.openxmlformats.org/officeDocument/2006/relationships/image" Target="media/image598.wmf"/><Relationship Id="rId492" Type="http://schemas.openxmlformats.org/officeDocument/2006/relationships/image" Target="media/image257.wmf"/><Relationship Id="rId713" Type="http://schemas.openxmlformats.org/officeDocument/2006/relationships/oleObject" Target="embeddings/oleObject322.bin"/><Relationship Id="rId797" Type="http://schemas.openxmlformats.org/officeDocument/2006/relationships/oleObject" Target="embeddings/oleObject357.bin"/><Relationship Id="rId920" Type="http://schemas.openxmlformats.org/officeDocument/2006/relationships/oleObject" Target="embeddings/oleObject414.bin"/><Relationship Id="rId1343" Type="http://schemas.openxmlformats.org/officeDocument/2006/relationships/oleObject" Target="embeddings/oleObject618.bin"/><Relationship Id="rId145" Type="http://schemas.openxmlformats.org/officeDocument/2006/relationships/image" Target="media/image75.wmf"/><Relationship Id="rId352" Type="http://schemas.openxmlformats.org/officeDocument/2006/relationships/image" Target="media/image187.wmf"/><Relationship Id="rId1203" Type="http://schemas.openxmlformats.org/officeDocument/2006/relationships/oleObject" Target="embeddings/oleObject550.bin"/><Relationship Id="rId1287" Type="http://schemas.openxmlformats.org/officeDocument/2006/relationships/oleObject" Target="embeddings/oleObject590.bin"/><Relationship Id="rId1410" Type="http://schemas.openxmlformats.org/officeDocument/2006/relationships/oleObject" Target="embeddings/oleObject651.bin"/><Relationship Id="rId212" Type="http://schemas.openxmlformats.org/officeDocument/2006/relationships/image" Target="media/image110.wmf"/><Relationship Id="rId657" Type="http://schemas.openxmlformats.org/officeDocument/2006/relationships/image" Target="media/image346.wmf"/><Relationship Id="rId864" Type="http://schemas.openxmlformats.org/officeDocument/2006/relationships/oleObject" Target="embeddings/oleObject386.bin"/><Relationship Id="rId296" Type="http://schemas.openxmlformats.org/officeDocument/2006/relationships/image" Target="media/image154.wmf"/><Relationship Id="rId517" Type="http://schemas.openxmlformats.org/officeDocument/2006/relationships/image" Target="media/image271.wmf"/><Relationship Id="rId724" Type="http://schemas.openxmlformats.org/officeDocument/2006/relationships/image" Target="media/image378.wmf"/><Relationship Id="rId931" Type="http://schemas.openxmlformats.org/officeDocument/2006/relationships/image" Target="media/image491.png"/><Relationship Id="rId1147" Type="http://schemas.openxmlformats.org/officeDocument/2006/relationships/image" Target="media/image603.wmf"/><Relationship Id="rId1354" Type="http://schemas.openxmlformats.org/officeDocument/2006/relationships/image" Target="media/image706.wmf"/><Relationship Id="rId60" Type="http://schemas.openxmlformats.org/officeDocument/2006/relationships/oleObject" Target="embeddings/oleObject24.bin"/><Relationship Id="rId156" Type="http://schemas.openxmlformats.org/officeDocument/2006/relationships/oleObject" Target="embeddings/oleObject69.bin"/><Relationship Id="rId363" Type="http://schemas.openxmlformats.org/officeDocument/2006/relationships/oleObject" Target="embeddings/oleObject161.bin"/><Relationship Id="rId570" Type="http://schemas.openxmlformats.org/officeDocument/2006/relationships/image" Target="media/image299.png"/><Relationship Id="rId1007" Type="http://schemas.openxmlformats.org/officeDocument/2006/relationships/oleObject" Target="embeddings/oleObject456.bin"/><Relationship Id="rId1214" Type="http://schemas.openxmlformats.org/officeDocument/2006/relationships/image" Target="media/image637.wmf"/><Relationship Id="rId1421" Type="http://schemas.openxmlformats.org/officeDocument/2006/relationships/image" Target="media/image740.wmf"/><Relationship Id="rId223" Type="http://schemas.openxmlformats.org/officeDocument/2006/relationships/oleObject" Target="embeddings/oleObject101.bin"/><Relationship Id="rId430" Type="http://schemas.openxmlformats.org/officeDocument/2006/relationships/image" Target="media/image226.wmf"/><Relationship Id="rId668" Type="http://schemas.openxmlformats.org/officeDocument/2006/relationships/oleObject" Target="embeddings/oleObject303.bin"/><Relationship Id="rId875" Type="http://schemas.openxmlformats.org/officeDocument/2006/relationships/image" Target="media/image463.wmf"/><Relationship Id="rId1060" Type="http://schemas.openxmlformats.org/officeDocument/2006/relationships/oleObject" Target="embeddings/oleObject483.bin"/><Relationship Id="rId1298" Type="http://schemas.openxmlformats.org/officeDocument/2006/relationships/oleObject" Target="embeddings/oleObject596.bin"/><Relationship Id="rId18" Type="http://schemas.openxmlformats.org/officeDocument/2006/relationships/oleObject" Target="embeddings/oleObject3.bin"/><Relationship Id="rId528" Type="http://schemas.openxmlformats.org/officeDocument/2006/relationships/oleObject" Target="embeddings/oleObject238.bin"/><Relationship Id="rId735" Type="http://schemas.openxmlformats.org/officeDocument/2006/relationships/oleObject" Target="embeddings/oleObject331.bin"/><Relationship Id="rId942" Type="http://schemas.openxmlformats.org/officeDocument/2006/relationships/oleObject" Target="embeddings/oleObject424.bin"/><Relationship Id="rId1158" Type="http://schemas.openxmlformats.org/officeDocument/2006/relationships/oleObject" Target="embeddings/oleObject528.bin"/><Relationship Id="rId1365" Type="http://schemas.openxmlformats.org/officeDocument/2006/relationships/oleObject" Target="embeddings/oleObject629.bin"/><Relationship Id="rId167" Type="http://schemas.openxmlformats.org/officeDocument/2006/relationships/image" Target="media/image86.wmf"/><Relationship Id="rId374" Type="http://schemas.openxmlformats.org/officeDocument/2006/relationships/image" Target="media/image199.wmf"/><Relationship Id="rId581" Type="http://schemas.openxmlformats.org/officeDocument/2006/relationships/image" Target="media/image305.wmf"/><Relationship Id="rId1018" Type="http://schemas.openxmlformats.org/officeDocument/2006/relationships/image" Target="media/image536.wmf"/><Relationship Id="rId1225" Type="http://schemas.openxmlformats.org/officeDocument/2006/relationships/oleObject" Target="embeddings/oleObject561.bin"/><Relationship Id="rId1432" Type="http://schemas.openxmlformats.org/officeDocument/2006/relationships/oleObject" Target="embeddings/oleObject662.bin"/><Relationship Id="rId71" Type="http://schemas.openxmlformats.org/officeDocument/2006/relationships/image" Target="media/image35.wmf"/><Relationship Id="rId234" Type="http://schemas.openxmlformats.org/officeDocument/2006/relationships/image" Target="media/image121.wmf"/><Relationship Id="rId679" Type="http://schemas.openxmlformats.org/officeDocument/2006/relationships/image" Target="media/image357.wmf"/><Relationship Id="rId802" Type="http://schemas.openxmlformats.org/officeDocument/2006/relationships/image" Target="media/image424.wmf"/><Relationship Id="rId886" Type="http://schemas.openxmlformats.org/officeDocument/2006/relationships/oleObject" Target="embeddings/oleObject397.bin"/><Relationship Id="rId2" Type="http://schemas.openxmlformats.org/officeDocument/2006/relationships/numbering" Target="numbering.xml"/><Relationship Id="rId29" Type="http://schemas.openxmlformats.org/officeDocument/2006/relationships/image" Target="media/image14.wmf"/><Relationship Id="rId441" Type="http://schemas.openxmlformats.org/officeDocument/2006/relationships/oleObject" Target="embeddings/oleObject196.bin"/><Relationship Id="rId539" Type="http://schemas.openxmlformats.org/officeDocument/2006/relationships/oleObject" Target="embeddings/oleObject242.bin"/><Relationship Id="rId746" Type="http://schemas.openxmlformats.org/officeDocument/2006/relationships/image" Target="media/image391.wmf"/><Relationship Id="rId1071" Type="http://schemas.openxmlformats.org/officeDocument/2006/relationships/oleObject" Target="embeddings/oleObject488.bin"/><Relationship Id="rId1169" Type="http://schemas.openxmlformats.org/officeDocument/2006/relationships/image" Target="media/image614.wmf"/><Relationship Id="rId1376" Type="http://schemas.openxmlformats.org/officeDocument/2006/relationships/image" Target="media/image717.wmf"/><Relationship Id="rId178" Type="http://schemas.openxmlformats.org/officeDocument/2006/relationships/oleObject" Target="embeddings/oleObject80.bin"/><Relationship Id="rId301" Type="http://schemas.openxmlformats.org/officeDocument/2006/relationships/oleObject" Target="embeddings/oleObject136.bin"/><Relationship Id="rId953" Type="http://schemas.openxmlformats.org/officeDocument/2006/relationships/image" Target="media/image503.wmf"/><Relationship Id="rId1029" Type="http://schemas.openxmlformats.org/officeDocument/2006/relationships/image" Target="media/image541.wmf"/><Relationship Id="rId1236" Type="http://schemas.openxmlformats.org/officeDocument/2006/relationships/image" Target="media/image648.wmf"/><Relationship Id="rId82" Type="http://schemas.openxmlformats.org/officeDocument/2006/relationships/oleObject" Target="embeddings/oleObject35.bin"/><Relationship Id="rId385" Type="http://schemas.openxmlformats.org/officeDocument/2006/relationships/image" Target="media/image203.png"/><Relationship Id="rId592" Type="http://schemas.openxmlformats.org/officeDocument/2006/relationships/oleObject" Target="embeddings/oleObject268.bin"/><Relationship Id="rId606" Type="http://schemas.openxmlformats.org/officeDocument/2006/relationships/image" Target="media/image319.wmf"/><Relationship Id="rId813" Type="http://schemas.openxmlformats.org/officeDocument/2006/relationships/oleObject" Target="embeddings/oleObject364.bin"/><Relationship Id="rId1443" Type="http://schemas.openxmlformats.org/officeDocument/2006/relationships/image" Target="media/image751.wmf"/><Relationship Id="rId245" Type="http://schemas.openxmlformats.org/officeDocument/2006/relationships/oleObject" Target="embeddings/oleObject112.bin"/><Relationship Id="rId452" Type="http://schemas.openxmlformats.org/officeDocument/2006/relationships/image" Target="media/image237.wmf"/><Relationship Id="rId897" Type="http://schemas.openxmlformats.org/officeDocument/2006/relationships/image" Target="media/image474.wmf"/><Relationship Id="rId1082" Type="http://schemas.openxmlformats.org/officeDocument/2006/relationships/image" Target="media/image568.wmf"/><Relationship Id="rId1303" Type="http://schemas.openxmlformats.org/officeDocument/2006/relationships/image" Target="media/image680.wmf"/><Relationship Id="rId105" Type="http://schemas.openxmlformats.org/officeDocument/2006/relationships/image" Target="media/image52.wmf"/><Relationship Id="rId312" Type="http://schemas.openxmlformats.org/officeDocument/2006/relationships/image" Target="media/image163.wmf"/><Relationship Id="rId757" Type="http://schemas.openxmlformats.org/officeDocument/2006/relationships/oleObject" Target="embeddings/oleObject341.bin"/><Relationship Id="rId964" Type="http://schemas.openxmlformats.org/officeDocument/2006/relationships/oleObject" Target="embeddings/oleObject435.bin"/><Relationship Id="rId1387" Type="http://schemas.openxmlformats.org/officeDocument/2006/relationships/oleObject" Target="embeddings/oleObject640.bin"/><Relationship Id="rId93" Type="http://schemas.openxmlformats.org/officeDocument/2006/relationships/image" Target="media/image46.wmf"/><Relationship Id="rId189" Type="http://schemas.openxmlformats.org/officeDocument/2006/relationships/image" Target="media/image98.wmf"/><Relationship Id="rId396" Type="http://schemas.openxmlformats.org/officeDocument/2006/relationships/image" Target="media/image209.wmf"/><Relationship Id="rId617" Type="http://schemas.openxmlformats.org/officeDocument/2006/relationships/image" Target="media/image326.wmf"/><Relationship Id="rId824" Type="http://schemas.openxmlformats.org/officeDocument/2006/relationships/image" Target="media/image436.wmf"/><Relationship Id="rId1247" Type="http://schemas.openxmlformats.org/officeDocument/2006/relationships/oleObject" Target="embeddings/oleObject571.bin"/><Relationship Id="rId1454" Type="http://schemas.openxmlformats.org/officeDocument/2006/relationships/oleObject" Target="embeddings/oleObject673.bin"/><Relationship Id="rId256" Type="http://schemas.openxmlformats.org/officeDocument/2006/relationships/image" Target="media/image132.wmf"/><Relationship Id="rId463" Type="http://schemas.openxmlformats.org/officeDocument/2006/relationships/oleObject" Target="embeddings/oleObject207.bin"/><Relationship Id="rId670" Type="http://schemas.openxmlformats.org/officeDocument/2006/relationships/oleObject" Target="embeddings/oleObject304.bin"/><Relationship Id="rId1093" Type="http://schemas.openxmlformats.org/officeDocument/2006/relationships/oleObject" Target="embeddings/oleObject499.bin"/><Relationship Id="rId1107" Type="http://schemas.openxmlformats.org/officeDocument/2006/relationships/oleObject" Target="embeddings/oleObject504.bin"/><Relationship Id="rId1314" Type="http://schemas.openxmlformats.org/officeDocument/2006/relationships/oleObject" Target="embeddings/oleObject604.bin"/><Relationship Id="rId116" Type="http://schemas.openxmlformats.org/officeDocument/2006/relationships/oleObject" Target="embeddings/oleObject51.bin"/><Relationship Id="rId323" Type="http://schemas.openxmlformats.org/officeDocument/2006/relationships/oleObject" Target="embeddings/oleObject146.bin"/><Relationship Id="rId530" Type="http://schemas.openxmlformats.org/officeDocument/2006/relationships/image" Target="media/image278.jpeg"/><Relationship Id="rId768" Type="http://schemas.openxmlformats.org/officeDocument/2006/relationships/image" Target="media/image403.wmf"/><Relationship Id="rId975" Type="http://schemas.openxmlformats.org/officeDocument/2006/relationships/image" Target="media/image514.wmf"/><Relationship Id="rId1160" Type="http://schemas.openxmlformats.org/officeDocument/2006/relationships/oleObject" Target="embeddings/oleObject529.bin"/><Relationship Id="rId1398" Type="http://schemas.openxmlformats.org/officeDocument/2006/relationships/oleObject" Target="embeddings/oleObject645.bin"/><Relationship Id="rId20" Type="http://schemas.openxmlformats.org/officeDocument/2006/relationships/oleObject" Target="embeddings/oleObject4.bin"/><Relationship Id="rId628" Type="http://schemas.openxmlformats.org/officeDocument/2006/relationships/oleObject" Target="embeddings/oleObject283.bin"/><Relationship Id="rId835" Type="http://schemas.openxmlformats.org/officeDocument/2006/relationships/oleObject" Target="embeddings/oleObject375.bin"/><Relationship Id="rId1258" Type="http://schemas.openxmlformats.org/officeDocument/2006/relationships/image" Target="media/image6610.wmf"/><Relationship Id="rId1465" Type="http://schemas.openxmlformats.org/officeDocument/2006/relationships/image" Target="media/image762.wmf"/><Relationship Id="rId267" Type="http://schemas.openxmlformats.org/officeDocument/2006/relationships/oleObject" Target="embeddings/oleObject121.bin"/><Relationship Id="rId474" Type="http://schemas.openxmlformats.org/officeDocument/2006/relationships/image" Target="media/image248.wmf"/><Relationship Id="rId1020" Type="http://schemas.openxmlformats.org/officeDocument/2006/relationships/image" Target="media/image537.wmf"/><Relationship Id="rId1118" Type="http://schemas.openxmlformats.org/officeDocument/2006/relationships/image" Target="media/image588.wmf"/><Relationship Id="rId1325" Type="http://schemas.openxmlformats.org/officeDocument/2006/relationships/image" Target="media/image691.wmf"/><Relationship Id="rId127" Type="http://schemas.openxmlformats.org/officeDocument/2006/relationships/oleObject" Target="embeddings/oleObject55.bin"/><Relationship Id="rId681" Type="http://schemas.openxmlformats.org/officeDocument/2006/relationships/image" Target="media/image358.wmf"/><Relationship Id="rId779" Type="http://schemas.openxmlformats.org/officeDocument/2006/relationships/image" Target="media/image410.png"/><Relationship Id="rId902" Type="http://schemas.openxmlformats.org/officeDocument/2006/relationships/oleObject" Target="embeddings/oleObject405.bin"/><Relationship Id="rId986" Type="http://schemas.openxmlformats.org/officeDocument/2006/relationships/image" Target="media/image520.wmf"/><Relationship Id="rId31" Type="http://schemas.openxmlformats.org/officeDocument/2006/relationships/image" Target="media/image15.wmf"/><Relationship Id="rId334" Type="http://schemas.openxmlformats.org/officeDocument/2006/relationships/image" Target="media/image175.png"/><Relationship Id="rId541" Type="http://schemas.openxmlformats.org/officeDocument/2006/relationships/oleObject" Target="embeddings/oleObject243.bin"/><Relationship Id="rId639" Type="http://schemas.openxmlformats.org/officeDocument/2006/relationships/image" Target="media/image337.wmf"/><Relationship Id="rId1171" Type="http://schemas.openxmlformats.org/officeDocument/2006/relationships/image" Target="media/image615.wmf"/><Relationship Id="rId1269" Type="http://schemas.openxmlformats.org/officeDocument/2006/relationships/oleObject" Target="embeddings/oleObject581.bin"/><Relationship Id="rId1476" Type="http://schemas.openxmlformats.org/officeDocument/2006/relationships/oleObject" Target="embeddings/oleObject686.bin"/><Relationship Id="rId180" Type="http://schemas.openxmlformats.org/officeDocument/2006/relationships/oleObject" Target="embeddings/oleObject81.bin"/><Relationship Id="rId278" Type="http://schemas.openxmlformats.org/officeDocument/2006/relationships/image" Target="media/image143.wmf"/><Relationship Id="rId401" Type="http://schemas.openxmlformats.org/officeDocument/2006/relationships/oleObject" Target="embeddings/oleObject176.bin"/><Relationship Id="rId846" Type="http://schemas.openxmlformats.org/officeDocument/2006/relationships/oleObject" Target="embeddings/oleObject379.bin"/><Relationship Id="rId1031" Type="http://schemas.openxmlformats.org/officeDocument/2006/relationships/image" Target="media/image542.wmf"/><Relationship Id="rId1129" Type="http://schemas.openxmlformats.org/officeDocument/2006/relationships/oleObject" Target="embeddings/oleObject514.bin"/><Relationship Id="rId485" Type="http://schemas.openxmlformats.org/officeDocument/2006/relationships/oleObject" Target="embeddings/oleObject218.bin"/><Relationship Id="rId692" Type="http://schemas.openxmlformats.org/officeDocument/2006/relationships/image" Target="media/image3640.wmf"/><Relationship Id="rId706" Type="http://schemas.openxmlformats.org/officeDocument/2006/relationships/image" Target="media/image369.wmf"/><Relationship Id="rId913" Type="http://schemas.openxmlformats.org/officeDocument/2006/relationships/image" Target="media/image482.wmf"/><Relationship Id="rId1336" Type="http://schemas.openxmlformats.org/officeDocument/2006/relationships/oleObject" Target="embeddings/oleObject615.bin"/><Relationship Id="rId42" Type="http://schemas.openxmlformats.org/officeDocument/2006/relationships/oleObject" Target="embeddings/oleObject15.bin"/><Relationship Id="rId138" Type="http://schemas.openxmlformats.org/officeDocument/2006/relationships/oleObject" Target="embeddings/oleObject60.bin"/><Relationship Id="rId345" Type="http://schemas.openxmlformats.org/officeDocument/2006/relationships/oleObject" Target="embeddings/oleObject153.bin"/><Relationship Id="rId552" Type="http://schemas.openxmlformats.org/officeDocument/2006/relationships/image" Target="media/image290.wmf"/><Relationship Id="rId997" Type="http://schemas.openxmlformats.org/officeDocument/2006/relationships/oleObject" Target="embeddings/oleObject451.bin"/><Relationship Id="rId1182" Type="http://schemas.openxmlformats.org/officeDocument/2006/relationships/oleObject" Target="embeddings/oleObject540.bin"/><Relationship Id="rId1403" Type="http://schemas.openxmlformats.org/officeDocument/2006/relationships/image" Target="media/image731.wmf"/><Relationship Id="rId191" Type="http://schemas.openxmlformats.org/officeDocument/2006/relationships/image" Target="media/image99.wmf"/><Relationship Id="rId205" Type="http://schemas.openxmlformats.org/officeDocument/2006/relationships/oleObject" Target="embeddings/oleObject92.bin"/><Relationship Id="rId412" Type="http://schemas.openxmlformats.org/officeDocument/2006/relationships/image" Target="media/image217.wmf"/><Relationship Id="rId857" Type="http://schemas.openxmlformats.org/officeDocument/2006/relationships/image" Target="media/image453.wmf"/><Relationship Id="rId1042" Type="http://schemas.openxmlformats.org/officeDocument/2006/relationships/oleObject" Target="embeddings/oleObject474.bin"/><Relationship Id="rId289" Type="http://schemas.openxmlformats.org/officeDocument/2006/relationships/image" Target="media/image150.png"/><Relationship Id="rId496" Type="http://schemas.openxmlformats.org/officeDocument/2006/relationships/image" Target="media/image259.wmf"/><Relationship Id="rId717" Type="http://schemas.openxmlformats.org/officeDocument/2006/relationships/oleObject" Target="embeddings/oleObject324.bin"/><Relationship Id="rId924" Type="http://schemas.openxmlformats.org/officeDocument/2006/relationships/oleObject" Target="embeddings/oleObject416.bin"/><Relationship Id="rId1347" Type="http://schemas.openxmlformats.org/officeDocument/2006/relationships/oleObject" Target="embeddings/oleObject620.bin"/><Relationship Id="rId53" Type="http://schemas.openxmlformats.org/officeDocument/2006/relationships/image" Target="media/image26.wmf"/><Relationship Id="rId149" Type="http://schemas.openxmlformats.org/officeDocument/2006/relationships/image" Target="media/image77.wmf"/><Relationship Id="rId356" Type="http://schemas.openxmlformats.org/officeDocument/2006/relationships/image" Target="media/image189.wmf"/><Relationship Id="rId563" Type="http://schemas.openxmlformats.org/officeDocument/2006/relationships/oleObject" Target="embeddings/oleObject254.bin"/><Relationship Id="rId770" Type="http://schemas.openxmlformats.org/officeDocument/2006/relationships/image" Target="media/image404.wmf"/><Relationship Id="rId1193" Type="http://schemas.openxmlformats.org/officeDocument/2006/relationships/image" Target="media/image626.wmf"/><Relationship Id="rId1207" Type="http://schemas.openxmlformats.org/officeDocument/2006/relationships/oleObject" Target="embeddings/oleObject552.bin"/><Relationship Id="rId1414" Type="http://schemas.openxmlformats.org/officeDocument/2006/relationships/oleObject" Target="embeddings/oleObject653.bin"/><Relationship Id="rId216" Type="http://schemas.openxmlformats.org/officeDocument/2006/relationships/image" Target="media/image112.wmf"/><Relationship Id="rId423" Type="http://schemas.openxmlformats.org/officeDocument/2006/relationships/oleObject" Target="embeddings/oleObject187.bin"/><Relationship Id="rId868" Type="http://schemas.openxmlformats.org/officeDocument/2006/relationships/oleObject" Target="embeddings/oleObject388.bin"/><Relationship Id="rId1053" Type="http://schemas.openxmlformats.org/officeDocument/2006/relationships/image" Target="media/image553.wmf"/><Relationship Id="rId1260" Type="http://schemas.openxmlformats.org/officeDocument/2006/relationships/image" Target="media/image6620.wmf"/><Relationship Id="rId630" Type="http://schemas.openxmlformats.org/officeDocument/2006/relationships/oleObject" Target="embeddings/oleObject284.bin"/><Relationship Id="rId728" Type="http://schemas.openxmlformats.org/officeDocument/2006/relationships/image" Target="media/image380.wmf"/><Relationship Id="rId935" Type="http://schemas.openxmlformats.org/officeDocument/2006/relationships/oleObject" Target="embeddings/oleObject421.bin"/><Relationship Id="rId1358" Type="http://schemas.openxmlformats.org/officeDocument/2006/relationships/image" Target="media/image708.wmf"/><Relationship Id="rId64" Type="http://schemas.openxmlformats.org/officeDocument/2006/relationships/oleObject" Target="embeddings/oleObject26.bin"/><Relationship Id="rId367" Type="http://schemas.openxmlformats.org/officeDocument/2006/relationships/oleObject" Target="embeddings/oleObject163.bin"/><Relationship Id="rId574" Type="http://schemas.openxmlformats.org/officeDocument/2006/relationships/oleObject" Target="embeddings/oleObject259.bin"/><Relationship Id="rId1120" Type="http://schemas.openxmlformats.org/officeDocument/2006/relationships/image" Target="media/image589.wmf"/><Relationship Id="rId1218" Type="http://schemas.openxmlformats.org/officeDocument/2006/relationships/image" Target="media/image639.wmf"/><Relationship Id="rId1425" Type="http://schemas.openxmlformats.org/officeDocument/2006/relationships/image" Target="media/image742.wmf"/><Relationship Id="rId227" Type="http://schemas.openxmlformats.org/officeDocument/2006/relationships/oleObject" Target="embeddings/oleObject103.bin"/><Relationship Id="rId781" Type="http://schemas.openxmlformats.org/officeDocument/2006/relationships/image" Target="media/image412.png"/><Relationship Id="rId879" Type="http://schemas.openxmlformats.org/officeDocument/2006/relationships/image" Target="media/image465.wmf"/><Relationship Id="rId434" Type="http://schemas.openxmlformats.org/officeDocument/2006/relationships/image" Target="media/image228.wmf"/><Relationship Id="rId641" Type="http://schemas.openxmlformats.org/officeDocument/2006/relationships/image" Target="media/image338.wmf"/><Relationship Id="rId739" Type="http://schemas.openxmlformats.org/officeDocument/2006/relationships/oleObject" Target="embeddings/oleObject333.bin"/><Relationship Id="rId1064" Type="http://schemas.openxmlformats.org/officeDocument/2006/relationships/oleObject" Target="embeddings/oleObject485.bin"/><Relationship Id="rId1271" Type="http://schemas.openxmlformats.org/officeDocument/2006/relationships/oleObject" Target="embeddings/oleObject582.bin"/><Relationship Id="rId1369" Type="http://schemas.openxmlformats.org/officeDocument/2006/relationships/oleObject" Target="embeddings/oleObject631.bin"/><Relationship Id="rId280" Type="http://schemas.openxmlformats.org/officeDocument/2006/relationships/image" Target="media/image144.wmf"/><Relationship Id="rId501" Type="http://schemas.openxmlformats.org/officeDocument/2006/relationships/oleObject" Target="embeddings/oleObject226.bin"/><Relationship Id="rId946" Type="http://schemas.openxmlformats.org/officeDocument/2006/relationships/oleObject" Target="embeddings/oleObject426.bin"/><Relationship Id="rId1131" Type="http://schemas.openxmlformats.org/officeDocument/2006/relationships/oleObject" Target="embeddings/oleObject515.bin"/><Relationship Id="rId1229" Type="http://schemas.openxmlformats.org/officeDocument/2006/relationships/oleObject" Target="embeddings/oleObject563.bin"/><Relationship Id="rId75" Type="http://schemas.openxmlformats.org/officeDocument/2006/relationships/image" Target="media/image37.wmf"/><Relationship Id="rId140" Type="http://schemas.openxmlformats.org/officeDocument/2006/relationships/oleObject" Target="embeddings/oleObject61.bin"/><Relationship Id="rId378" Type="http://schemas.openxmlformats.org/officeDocument/2006/relationships/image" Target="media/image201.wmf"/><Relationship Id="rId585" Type="http://schemas.openxmlformats.org/officeDocument/2006/relationships/image" Target="media/image307.wmf"/><Relationship Id="rId792" Type="http://schemas.openxmlformats.org/officeDocument/2006/relationships/image" Target="media/image419.wmf"/><Relationship Id="rId806" Type="http://schemas.openxmlformats.org/officeDocument/2006/relationships/image" Target="media/image427.wmf"/><Relationship Id="rId1436" Type="http://schemas.openxmlformats.org/officeDocument/2006/relationships/oleObject" Target="embeddings/oleObject664.bin"/><Relationship Id="rId6" Type="http://schemas.openxmlformats.org/officeDocument/2006/relationships/footnotes" Target="footnotes.xml"/><Relationship Id="rId238" Type="http://schemas.openxmlformats.org/officeDocument/2006/relationships/image" Target="media/image123.wmf"/><Relationship Id="rId445" Type="http://schemas.openxmlformats.org/officeDocument/2006/relationships/oleObject" Target="embeddings/oleObject198.bin"/><Relationship Id="rId652" Type="http://schemas.openxmlformats.org/officeDocument/2006/relationships/oleObject" Target="embeddings/oleObject295.bin"/><Relationship Id="rId1075" Type="http://schemas.openxmlformats.org/officeDocument/2006/relationships/oleObject" Target="embeddings/oleObject490.bin"/><Relationship Id="rId1282" Type="http://schemas.openxmlformats.org/officeDocument/2006/relationships/image" Target="media/image670.wmf"/><Relationship Id="rId291" Type="http://schemas.openxmlformats.org/officeDocument/2006/relationships/oleObject" Target="embeddings/oleObject131.bin"/><Relationship Id="rId305" Type="http://schemas.openxmlformats.org/officeDocument/2006/relationships/oleObject" Target="embeddings/oleObject138.bin"/><Relationship Id="rId512" Type="http://schemas.openxmlformats.org/officeDocument/2006/relationships/image" Target="media/image267.wmf"/><Relationship Id="rId957" Type="http://schemas.openxmlformats.org/officeDocument/2006/relationships/image" Target="media/image505.wmf"/><Relationship Id="rId1142" Type="http://schemas.openxmlformats.org/officeDocument/2006/relationships/image" Target="media/image601.wmf"/><Relationship Id="rId86" Type="http://schemas.openxmlformats.org/officeDocument/2006/relationships/oleObject" Target="embeddings/oleObject37.bin"/><Relationship Id="rId151" Type="http://schemas.openxmlformats.org/officeDocument/2006/relationships/image" Target="media/image78.wmf"/><Relationship Id="rId389" Type="http://schemas.openxmlformats.org/officeDocument/2006/relationships/image" Target="media/image205.png"/><Relationship Id="rId596" Type="http://schemas.openxmlformats.org/officeDocument/2006/relationships/oleObject" Target="embeddings/oleObject270.bin"/><Relationship Id="rId817" Type="http://schemas.openxmlformats.org/officeDocument/2006/relationships/oleObject" Target="embeddings/oleObject366.bin"/><Relationship Id="rId1002" Type="http://schemas.openxmlformats.org/officeDocument/2006/relationships/image" Target="media/image528.wmf"/><Relationship Id="rId1447" Type="http://schemas.openxmlformats.org/officeDocument/2006/relationships/image" Target="media/image753.wmf"/><Relationship Id="rId249" Type="http://schemas.openxmlformats.org/officeDocument/2006/relationships/oleObject" Target="embeddings/oleObject114.bin"/><Relationship Id="rId456" Type="http://schemas.openxmlformats.org/officeDocument/2006/relationships/image" Target="media/image239.wmf"/><Relationship Id="rId663" Type="http://schemas.openxmlformats.org/officeDocument/2006/relationships/image" Target="media/image349.wmf"/><Relationship Id="rId870" Type="http://schemas.openxmlformats.org/officeDocument/2006/relationships/oleObject" Target="embeddings/oleObject389.bin"/><Relationship Id="rId1086" Type="http://schemas.openxmlformats.org/officeDocument/2006/relationships/image" Target="media/image570.wmf"/><Relationship Id="rId1293" Type="http://schemas.openxmlformats.org/officeDocument/2006/relationships/oleObject" Target="embeddings/oleObject593.bin"/><Relationship Id="rId1307" Type="http://schemas.openxmlformats.org/officeDocument/2006/relationships/image" Target="media/image682.wmf"/><Relationship Id="rId13" Type="http://schemas.openxmlformats.org/officeDocument/2006/relationships/image" Target="media/image6.wmf"/><Relationship Id="rId109" Type="http://schemas.openxmlformats.org/officeDocument/2006/relationships/image" Target="media/image55.wmf"/><Relationship Id="rId316" Type="http://schemas.openxmlformats.org/officeDocument/2006/relationships/image" Target="media/image165.wmf"/><Relationship Id="rId523" Type="http://schemas.openxmlformats.org/officeDocument/2006/relationships/image" Target="media/image274.wmf"/><Relationship Id="rId968" Type="http://schemas.openxmlformats.org/officeDocument/2006/relationships/oleObject" Target="embeddings/oleObject437.bin"/><Relationship Id="rId1153" Type="http://schemas.openxmlformats.org/officeDocument/2006/relationships/image" Target="media/image606.wmf"/><Relationship Id="rId97" Type="http://schemas.openxmlformats.org/officeDocument/2006/relationships/image" Target="media/image48.wmf"/><Relationship Id="rId730" Type="http://schemas.openxmlformats.org/officeDocument/2006/relationships/image" Target="media/image381.png"/><Relationship Id="rId828" Type="http://schemas.openxmlformats.org/officeDocument/2006/relationships/image" Target="media/image438.wmf"/><Relationship Id="rId1013" Type="http://schemas.openxmlformats.org/officeDocument/2006/relationships/oleObject" Target="embeddings/oleObject459.bin"/><Relationship Id="rId1360" Type="http://schemas.openxmlformats.org/officeDocument/2006/relationships/image" Target="media/image709.wmf"/><Relationship Id="rId1458" Type="http://schemas.openxmlformats.org/officeDocument/2006/relationships/oleObject" Target="embeddings/oleObject675.bin"/><Relationship Id="rId162" Type="http://schemas.openxmlformats.org/officeDocument/2006/relationships/oleObject" Target="embeddings/oleObject72.bin"/><Relationship Id="rId467" Type="http://schemas.openxmlformats.org/officeDocument/2006/relationships/oleObject" Target="embeddings/oleObject209.bin"/><Relationship Id="rId1097" Type="http://schemas.openxmlformats.org/officeDocument/2006/relationships/oleObject" Target="embeddings/oleObject501.bin"/><Relationship Id="rId1220" Type="http://schemas.openxmlformats.org/officeDocument/2006/relationships/image" Target="media/image640.wmf"/><Relationship Id="rId1318" Type="http://schemas.openxmlformats.org/officeDocument/2006/relationships/oleObject" Target="embeddings/oleObject606.bin"/><Relationship Id="rId674" Type="http://schemas.openxmlformats.org/officeDocument/2006/relationships/oleObject" Target="embeddings/oleObject306.bin"/><Relationship Id="rId881" Type="http://schemas.openxmlformats.org/officeDocument/2006/relationships/image" Target="media/image466.wmf"/><Relationship Id="rId979" Type="http://schemas.openxmlformats.org/officeDocument/2006/relationships/oleObject" Target="embeddings/oleObject442.bin"/><Relationship Id="rId24" Type="http://schemas.openxmlformats.org/officeDocument/2006/relationships/oleObject" Target="embeddings/oleObject6.bin"/><Relationship Id="rId327" Type="http://schemas.openxmlformats.org/officeDocument/2006/relationships/oleObject" Target="embeddings/oleObject148.bin"/><Relationship Id="rId534" Type="http://schemas.openxmlformats.org/officeDocument/2006/relationships/image" Target="media/image281.wmf"/><Relationship Id="rId741" Type="http://schemas.openxmlformats.org/officeDocument/2006/relationships/oleObject" Target="embeddings/oleObject334.bin"/><Relationship Id="rId839" Type="http://schemas.openxmlformats.org/officeDocument/2006/relationships/image" Target="media/image444.png"/><Relationship Id="rId1164" Type="http://schemas.openxmlformats.org/officeDocument/2006/relationships/oleObject" Target="embeddings/oleObject531.bin"/><Relationship Id="rId1371" Type="http://schemas.openxmlformats.org/officeDocument/2006/relationships/oleObject" Target="embeddings/oleObject632.bin"/><Relationship Id="rId1469" Type="http://schemas.openxmlformats.org/officeDocument/2006/relationships/image" Target="media/image764.wmf"/><Relationship Id="rId173" Type="http://schemas.openxmlformats.org/officeDocument/2006/relationships/image" Target="media/image89.wmf"/><Relationship Id="rId380" Type="http://schemas.openxmlformats.org/officeDocument/2006/relationships/image" Target="media/image202.wmf"/><Relationship Id="rId601" Type="http://schemas.openxmlformats.org/officeDocument/2006/relationships/image" Target="media/image315.png"/><Relationship Id="rId1024" Type="http://schemas.openxmlformats.org/officeDocument/2006/relationships/oleObject" Target="embeddings/oleObject465.bin"/><Relationship Id="rId1231" Type="http://schemas.openxmlformats.org/officeDocument/2006/relationships/oleObject" Target="embeddings/oleObject564.bin"/><Relationship Id="rId240" Type="http://schemas.openxmlformats.org/officeDocument/2006/relationships/image" Target="media/image124.wmf"/><Relationship Id="rId478" Type="http://schemas.openxmlformats.org/officeDocument/2006/relationships/image" Target="media/image250.wmf"/><Relationship Id="rId685" Type="http://schemas.openxmlformats.org/officeDocument/2006/relationships/image" Target="media/image360.wmf"/><Relationship Id="rId892" Type="http://schemas.openxmlformats.org/officeDocument/2006/relationships/oleObject" Target="embeddings/oleObject400.bin"/><Relationship Id="rId906" Type="http://schemas.openxmlformats.org/officeDocument/2006/relationships/oleObject" Target="embeddings/oleObject407.bin"/><Relationship Id="rId1329" Type="http://schemas.openxmlformats.org/officeDocument/2006/relationships/image" Target="media/image693.wmf"/><Relationship Id="rId35" Type="http://schemas.openxmlformats.org/officeDocument/2006/relationships/image" Target="media/image17.wmf"/><Relationship Id="rId100" Type="http://schemas.openxmlformats.org/officeDocument/2006/relationships/oleObject" Target="embeddings/oleObject44.bin"/><Relationship Id="rId338" Type="http://schemas.openxmlformats.org/officeDocument/2006/relationships/image" Target="media/image179.png"/><Relationship Id="rId545" Type="http://schemas.openxmlformats.org/officeDocument/2006/relationships/oleObject" Target="embeddings/oleObject245.bin"/><Relationship Id="rId752" Type="http://schemas.openxmlformats.org/officeDocument/2006/relationships/image" Target="media/image394.wmf"/><Relationship Id="rId1175" Type="http://schemas.openxmlformats.org/officeDocument/2006/relationships/image" Target="media/image617.wmf"/><Relationship Id="rId1382" Type="http://schemas.openxmlformats.org/officeDocument/2006/relationships/image" Target="media/image720.wmf"/><Relationship Id="rId184" Type="http://schemas.openxmlformats.org/officeDocument/2006/relationships/oleObject" Target="embeddings/oleObject83.bin"/><Relationship Id="rId391" Type="http://schemas.openxmlformats.org/officeDocument/2006/relationships/oleObject" Target="embeddings/oleObject171.bin"/><Relationship Id="rId405" Type="http://schemas.openxmlformats.org/officeDocument/2006/relationships/oleObject" Target="embeddings/oleObject178.bin"/><Relationship Id="rId612" Type="http://schemas.openxmlformats.org/officeDocument/2006/relationships/image" Target="media/image322.wmf"/><Relationship Id="rId1035" Type="http://schemas.openxmlformats.org/officeDocument/2006/relationships/image" Target="media/image544.wmf"/><Relationship Id="rId1242" Type="http://schemas.openxmlformats.org/officeDocument/2006/relationships/image" Target="media/image651.wmf"/><Relationship Id="rId251" Type="http://schemas.openxmlformats.org/officeDocument/2006/relationships/image" Target="media/image130.png"/><Relationship Id="rId489" Type="http://schemas.openxmlformats.org/officeDocument/2006/relationships/oleObject" Target="embeddings/oleObject220.bin"/><Relationship Id="rId696" Type="http://schemas.openxmlformats.org/officeDocument/2006/relationships/image" Target="media/image364.wmf"/><Relationship Id="rId917" Type="http://schemas.openxmlformats.org/officeDocument/2006/relationships/image" Target="media/image484.wmf"/><Relationship Id="rId1102" Type="http://schemas.openxmlformats.org/officeDocument/2006/relationships/image" Target="media/image578.png"/><Relationship Id="rId46" Type="http://schemas.openxmlformats.org/officeDocument/2006/relationships/oleObject" Target="embeddings/oleObject17.bin"/><Relationship Id="rId349" Type="http://schemas.openxmlformats.org/officeDocument/2006/relationships/oleObject" Target="embeddings/oleObject155.bin"/><Relationship Id="rId556" Type="http://schemas.openxmlformats.org/officeDocument/2006/relationships/image" Target="media/image292.wmf"/><Relationship Id="rId763" Type="http://schemas.openxmlformats.org/officeDocument/2006/relationships/oleObject" Target="embeddings/oleObject344.bin"/><Relationship Id="rId1186" Type="http://schemas.openxmlformats.org/officeDocument/2006/relationships/oleObject" Target="embeddings/oleObject542.bin"/><Relationship Id="rId1393" Type="http://schemas.openxmlformats.org/officeDocument/2006/relationships/oleObject" Target="embeddings/oleObject643.bin"/><Relationship Id="rId1407" Type="http://schemas.openxmlformats.org/officeDocument/2006/relationships/image" Target="media/image733.wmf"/><Relationship Id="rId111" Type="http://schemas.openxmlformats.org/officeDocument/2006/relationships/image" Target="media/image56.wmf"/><Relationship Id="rId195" Type="http://schemas.openxmlformats.org/officeDocument/2006/relationships/image" Target="media/image101.wmf"/><Relationship Id="rId209" Type="http://schemas.openxmlformats.org/officeDocument/2006/relationships/oleObject" Target="embeddings/oleObject94.bin"/><Relationship Id="rId416" Type="http://schemas.openxmlformats.org/officeDocument/2006/relationships/image" Target="media/image219.wmf"/><Relationship Id="rId970" Type="http://schemas.openxmlformats.org/officeDocument/2006/relationships/oleObject" Target="embeddings/oleObject438.bin"/><Relationship Id="rId1046" Type="http://schemas.openxmlformats.org/officeDocument/2006/relationships/oleObject" Target="embeddings/oleObject476.bin"/><Relationship Id="rId1253" Type="http://schemas.openxmlformats.org/officeDocument/2006/relationships/image" Target="media/image658.wmf"/><Relationship Id="rId623" Type="http://schemas.openxmlformats.org/officeDocument/2006/relationships/image" Target="media/image329.wmf"/><Relationship Id="rId830" Type="http://schemas.openxmlformats.org/officeDocument/2006/relationships/image" Target="media/image439.wmf"/><Relationship Id="rId928" Type="http://schemas.openxmlformats.org/officeDocument/2006/relationships/oleObject" Target="embeddings/oleObject418.bin"/><Relationship Id="rId1460" Type="http://schemas.openxmlformats.org/officeDocument/2006/relationships/oleObject" Target="embeddings/oleObject676.bin"/><Relationship Id="rId57" Type="http://schemas.openxmlformats.org/officeDocument/2006/relationships/image" Target="media/image28.wmf"/><Relationship Id="rId262" Type="http://schemas.openxmlformats.org/officeDocument/2006/relationships/image" Target="media/image135.wmf"/><Relationship Id="rId567" Type="http://schemas.openxmlformats.org/officeDocument/2006/relationships/oleObject" Target="embeddings/oleObject256.bin"/><Relationship Id="rId1113" Type="http://schemas.openxmlformats.org/officeDocument/2006/relationships/oleObject" Target="embeddings/oleObject507.bin"/><Relationship Id="rId1197" Type="http://schemas.openxmlformats.org/officeDocument/2006/relationships/image" Target="media/image628.png"/><Relationship Id="rId1320" Type="http://schemas.openxmlformats.org/officeDocument/2006/relationships/oleObject" Target="embeddings/oleObject607.bin"/><Relationship Id="rId1418" Type="http://schemas.openxmlformats.org/officeDocument/2006/relationships/oleObject" Target="embeddings/oleObject655.bin"/><Relationship Id="rId122" Type="http://schemas.openxmlformats.org/officeDocument/2006/relationships/image" Target="media/image63.wmf"/><Relationship Id="rId774" Type="http://schemas.openxmlformats.org/officeDocument/2006/relationships/image" Target="media/image406.wmf"/><Relationship Id="rId981" Type="http://schemas.openxmlformats.org/officeDocument/2006/relationships/oleObject" Target="embeddings/oleObject443.bin"/><Relationship Id="rId1057" Type="http://schemas.openxmlformats.org/officeDocument/2006/relationships/image" Target="media/image555.wmf"/><Relationship Id="rId427" Type="http://schemas.openxmlformats.org/officeDocument/2006/relationships/oleObject" Target="embeddings/oleObject189.bin"/><Relationship Id="rId634" Type="http://schemas.openxmlformats.org/officeDocument/2006/relationships/oleObject" Target="embeddings/oleObject286.bin"/><Relationship Id="rId841" Type="http://schemas.openxmlformats.org/officeDocument/2006/relationships/image" Target="media/image445.wmf"/><Relationship Id="rId1264" Type="http://schemas.openxmlformats.org/officeDocument/2006/relationships/image" Target="media/image661.wmf"/><Relationship Id="rId1471" Type="http://schemas.openxmlformats.org/officeDocument/2006/relationships/image" Target="media/image765.wmf"/><Relationship Id="rId273" Type="http://schemas.openxmlformats.org/officeDocument/2006/relationships/oleObject" Target="embeddings/oleObject124.bin"/><Relationship Id="rId480" Type="http://schemas.openxmlformats.org/officeDocument/2006/relationships/image" Target="media/image251.wmf"/><Relationship Id="rId701" Type="http://schemas.openxmlformats.org/officeDocument/2006/relationships/oleObject" Target="embeddings/oleObject316.bin"/><Relationship Id="rId939" Type="http://schemas.openxmlformats.org/officeDocument/2006/relationships/image" Target="media/image496.wmf"/><Relationship Id="rId1124" Type="http://schemas.openxmlformats.org/officeDocument/2006/relationships/image" Target="media/image591.wmf"/><Relationship Id="rId1331" Type="http://schemas.openxmlformats.org/officeDocument/2006/relationships/image" Target="media/image694.wmf"/><Relationship Id="rId68" Type="http://schemas.openxmlformats.org/officeDocument/2006/relationships/oleObject" Target="embeddings/oleObject28.bin"/><Relationship Id="rId133" Type="http://schemas.openxmlformats.org/officeDocument/2006/relationships/image" Target="media/image69.wmf"/><Relationship Id="rId340" Type="http://schemas.openxmlformats.org/officeDocument/2006/relationships/image" Target="media/image181.wmf"/><Relationship Id="rId578" Type="http://schemas.openxmlformats.org/officeDocument/2006/relationships/oleObject" Target="embeddings/oleObject261.bin"/><Relationship Id="rId785" Type="http://schemas.openxmlformats.org/officeDocument/2006/relationships/oleObject" Target="embeddings/oleObject351.bin"/><Relationship Id="rId992" Type="http://schemas.openxmlformats.org/officeDocument/2006/relationships/image" Target="media/image523.wmf"/><Relationship Id="rId1429" Type="http://schemas.openxmlformats.org/officeDocument/2006/relationships/image" Target="media/image744.wmf"/><Relationship Id="rId200" Type="http://schemas.openxmlformats.org/officeDocument/2006/relationships/image" Target="media/image104.wmf"/><Relationship Id="rId438" Type="http://schemas.openxmlformats.org/officeDocument/2006/relationships/image" Target="media/image230.wmf"/><Relationship Id="rId645" Type="http://schemas.openxmlformats.org/officeDocument/2006/relationships/image" Target="media/image340.wmf"/><Relationship Id="rId852" Type="http://schemas.openxmlformats.org/officeDocument/2006/relationships/oleObject" Target="embeddings/oleObject382.bin"/><Relationship Id="rId1068" Type="http://schemas.openxmlformats.org/officeDocument/2006/relationships/image" Target="media/image561.wmf"/><Relationship Id="rId1275" Type="http://schemas.openxmlformats.org/officeDocument/2006/relationships/oleObject" Target="embeddings/oleObject584.bin"/><Relationship Id="rId1482" Type="http://schemas.openxmlformats.org/officeDocument/2006/relationships/fontTable" Target="fontTable.xml"/><Relationship Id="rId284" Type="http://schemas.openxmlformats.org/officeDocument/2006/relationships/image" Target="media/image146.wmf"/><Relationship Id="rId491" Type="http://schemas.openxmlformats.org/officeDocument/2006/relationships/oleObject" Target="embeddings/oleObject221.bin"/><Relationship Id="rId505" Type="http://schemas.openxmlformats.org/officeDocument/2006/relationships/oleObject" Target="embeddings/oleObject228.bin"/><Relationship Id="rId712" Type="http://schemas.openxmlformats.org/officeDocument/2006/relationships/image" Target="media/image372.wmf"/><Relationship Id="rId1135" Type="http://schemas.openxmlformats.org/officeDocument/2006/relationships/oleObject" Target="embeddings/oleObject517.bin"/><Relationship Id="rId1342" Type="http://schemas.openxmlformats.org/officeDocument/2006/relationships/image" Target="media/image700.wmf"/><Relationship Id="rId79" Type="http://schemas.openxmlformats.org/officeDocument/2006/relationships/image" Target="media/image39.wmf"/><Relationship Id="rId144" Type="http://schemas.openxmlformats.org/officeDocument/2006/relationships/oleObject" Target="embeddings/oleObject63.bin"/><Relationship Id="rId589" Type="http://schemas.openxmlformats.org/officeDocument/2006/relationships/image" Target="media/image309.wmf"/><Relationship Id="rId796" Type="http://schemas.openxmlformats.org/officeDocument/2006/relationships/image" Target="media/image421.wmf"/><Relationship Id="rId1202" Type="http://schemas.openxmlformats.org/officeDocument/2006/relationships/image" Target="media/image631.wmf"/><Relationship Id="rId351" Type="http://schemas.openxmlformats.org/officeDocument/2006/relationships/oleObject" Target="embeddings/oleObject156.bin"/><Relationship Id="rId449" Type="http://schemas.openxmlformats.org/officeDocument/2006/relationships/oleObject" Target="embeddings/oleObject200.bin"/><Relationship Id="rId656" Type="http://schemas.openxmlformats.org/officeDocument/2006/relationships/oleObject" Target="embeddings/oleObject297.bin"/><Relationship Id="rId863" Type="http://schemas.openxmlformats.org/officeDocument/2006/relationships/image" Target="media/image457.wmf"/><Relationship Id="rId1079" Type="http://schemas.openxmlformats.org/officeDocument/2006/relationships/oleObject" Target="embeddings/oleObject492.bin"/><Relationship Id="rId1286" Type="http://schemas.openxmlformats.org/officeDocument/2006/relationships/image" Target="media/image672.wmf"/><Relationship Id="rId211" Type="http://schemas.openxmlformats.org/officeDocument/2006/relationships/oleObject" Target="embeddings/oleObject95.bin"/><Relationship Id="rId295" Type="http://schemas.openxmlformats.org/officeDocument/2006/relationships/oleObject" Target="embeddings/oleObject133.bin"/><Relationship Id="rId309" Type="http://schemas.openxmlformats.org/officeDocument/2006/relationships/oleObject" Target="embeddings/oleObject140.bin"/><Relationship Id="rId516" Type="http://schemas.openxmlformats.org/officeDocument/2006/relationships/image" Target="media/image270.png"/><Relationship Id="rId1146" Type="http://schemas.openxmlformats.org/officeDocument/2006/relationships/header" Target="header4.xml"/><Relationship Id="rId723" Type="http://schemas.openxmlformats.org/officeDocument/2006/relationships/oleObject" Target="embeddings/oleObject327.bin"/><Relationship Id="rId930" Type="http://schemas.openxmlformats.org/officeDocument/2006/relationships/oleObject" Target="embeddings/oleObject419.bin"/><Relationship Id="rId1006" Type="http://schemas.openxmlformats.org/officeDocument/2006/relationships/image" Target="media/image530.wmf"/><Relationship Id="rId1353" Type="http://schemas.openxmlformats.org/officeDocument/2006/relationships/oleObject" Target="embeddings/oleObject623.bin"/><Relationship Id="rId155" Type="http://schemas.openxmlformats.org/officeDocument/2006/relationships/image" Target="media/image80.wmf"/><Relationship Id="rId362" Type="http://schemas.openxmlformats.org/officeDocument/2006/relationships/image" Target="media/image193.wmf"/><Relationship Id="rId1213" Type="http://schemas.openxmlformats.org/officeDocument/2006/relationships/oleObject" Target="embeddings/oleObject555.bin"/><Relationship Id="rId1297" Type="http://schemas.openxmlformats.org/officeDocument/2006/relationships/image" Target="media/image677.wmf"/><Relationship Id="rId1420" Type="http://schemas.openxmlformats.org/officeDocument/2006/relationships/oleObject" Target="embeddings/oleObject656.bin"/><Relationship Id="rId222" Type="http://schemas.openxmlformats.org/officeDocument/2006/relationships/image" Target="media/image115.wmf"/><Relationship Id="rId667" Type="http://schemas.openxmlformats.org/officeDocument/2006/relationships/image" Target="media/image351.wmf"/><Relationship Id="rId874" Type="http://schemas.openxmlformats.org/officeDocument/2006/relationships/oleObject" Target="embeddings/oleObject391.bin"/><Relationship Id="rId17" Type="http://schemas.openxmlformats.org/officeDocument/2006/relationships/image" Target="media/image8.wmf"/><Relationship Id="rId527" Type="http://schemas.openxmlformats.org/officeDocument/2006/relationships/image" Target="media/image276.wmf"/><Relationship Id="rId734" Type="http://schemas.openxmlformats.org/officeDocument/2006/relationships/image" Target="media/image385.wmf"/><Relationship Id="rId941" Type="http://schemas.openxmlformats.org/officeDocument/2006/relationships/image" Target="media/image497.wmf"/><Relationship Id="rId1157" Type="http://schemas.openxmlformats.org/officeDocument/2006/relationships/image" Target="media/image608.wmf"/><Relationship Id="rId1364" Type="http://schemas.openxmlformats.org/officeDocument/2006/relationships/image" Target="media/image711.wmf"/><Relationship Id="rId70" Type="http://schemas.openxmlformats.org/officeDocument/2006/relationships/oleObject" Target="embeddings/oleObject29.bin"/><Relationship Id="rId166" Type="http://schemas.openxmlformats.org/officeDocument/2006/relationships/oleObject" Target="embeddings/oleObject74.bin"/><Relationship Id="rId373" Type="http://schemas.openxmlformats.org/officeDocument/2006/relationships/oleObject" Target="embeddings/oleObject166.bin"/><Relationship Id="rId580" Type="http://schemas.openxmlformats.org/officeDocument/2006/relationships/oleObject" Target="embeddings/oleObject262.bin"/><Relationship Id="rId801" Type="http://schemas.openxmlformats.org/officeDocument/2006/relationships/oleObject" Target="embeddings/oleObject359.bin"/><Relationship Id="rId1017" Type="http://schemas.openxmlformats.org/officeDocument/2006/relationships/oleObject" Target="embeddings/oleObject461.bin"/><Relationship Id="rId1224" Type="http://schemas.openxmlformats.org/officeDocument/2006/relationships/image" Target="media/image642.wmf"/><Relationship Id="rId1431" Type="http://schemas.openxmlformats.org/officeDocument/2006/relationships/image" Target="media/image745.wmf"/><Relationship Id="rId1" Type="http://schemas.openxmlformats.org/officeDocument/2006/relationships/customXml" Target="../customXml/item1.xml"/><Relationship Id="rId233" Type="http://schemas.openxmlformats.org/officeDocument/2006/relationships/oleObject" Target="embeddings/oleObject106.bin"/><Relationship Id="rId440" Type="http://schemas.openxmlformats.org/officeDocument/2006/relationships/image" Target="media/image231.wmf"/><Relationship Id="rId678" Type="http://schemas.openxmlformats.org/officeDocument/2006/relationships/oleObject" Target="embeddings/oleObject308.bin"/><Relationship Id="rId885" Type="http://schemas.openxmlformats.org/officeDocument/2006/relationships/image" Target="media/image468.wmf"/><Relationship Id="rId1070" Type="http://schemas.openxmlformats.org/officeDocument/2006/relationships/image" Target="media/image562.wmf"/><Relationship Id="rId28" Type="http://schemas.openxmlformats.org/officeDocument/2006/relationships/oleObject" Target="embeddings/oleObject8.bin"/><Relationship Id="rId300" Type="http://schemas.openxmlformats.org/officeDocument/2006/relationships/image" Target="media/image156.wmf"/><Relationship Id="rId538" Type="http://schemas.openxmlformats.org/officeDocument/2006/relationships/image" Target="media/image283.wmf"/><Relationship Id="rId745" Type="http://schemas.openxmlformats.org/officeDocument/2006/relationships/oleObject" Target="embeddings/oleObject336.bin"/><Relationship Id="rId952" Type="http://schemas.openxmlformats.org/officeDocument/2006/relationships/oleObject" Target="embeddings/oleObject429.bin"/><Relationship Id="rId1168" Type="http://schemas.openxmlformats.org/officeDocument/2006/relationships/oleObject" Target="embeddings/oleObject533.bin"/><Relationship Id="rId1375" Type="http://schemas.openxmlformats.org/officeDocument/2006/relationships/oleObject" Target="embeddings/oleObject634.bin"/><Relationship Id="rId81" Type="http://schemas.openxmlformats.org/officeDocument/2006/relationships/image" Target="media/image40.wmf"/><Relationship Id="rId177" Type="http://schemas.openxmlformats.org/officeDocument/2006/relationships/image" Target="media/image91.wmf"/><Relationship Id="rId384" Type="http://schemas.openxmlformats.org/officeDocument/2006/relationships/footer" Target="footer1.xml"/><Relationship Id="rId591" Type="http://schemas.openxmlformats.org/officeDocument/2006/relationships/image" Target="media/image310.wmf"/><Relationship Id="rId605" Type="http://schemas.openxmlformats.org/officeDocument/2006/relationships/oleObject" Target="embeddings/oleObject273.bin"/><Relationship Id="rId812" Type="http://schemas.openxmlformats.org/officeDocument/2006/relationships/image" Target="media/image430.wmf"/><Relationship Id="rId1028" Type="http://schemas.openxmlformats.org/officeDocument/2006/relationships/oleObject" Target="embeddings/oleObject467.bin"/><Relationship Id="rId1235" Type="http://schemas.openxmlformats.org/officeDocument/2006/relationships/oleObject" Target="embeddings/oleObject566.bin"/><Relationship Id="rId1442" Type="http://schemas.openxmlformats.org/officeDocument/2006/relationships/oleObject" Target="embeddings/oleObject667.bin"/><Relationship Id="rId244" Type="http://schemas.openxmlformats.org/officeDocument/2006/relationships/image" Target="media/image126.wmf"/><Relationship Id="rId896" Type="http://schemas.openxmlformats.org/officeDocument/2006/relationships/oleObject" Target="embeddings/oleObject402.bin"/><Relationship Id="rId1081" Type="http://schemas.openxmlformats.org/officeDocument/2006/relationships/oleObject" Target="embeddings/oleObject493.bin"/><Relationship Id="rId1302" Type="http://schemas.openxmlformats.org/officeDocument/2006/relationships/oleObject" Target="embeddings/oleObject598.bin"/><Relationship Id="rId39" Type="http://schemas.openxmlformats.org/officeDocument/2006/relationships/image" Target="media/image19.wmf"/><Relationship Id="rId451" Type="http://schemas.openxmlformats.org/officeDocument/2006/relationships/oleObject" Target="embeddings/oleObject201.bin"/><Relationship Id="rId549" Type="http://schemas.openxmlformats.org/officeDocument/2006/relationships/oleObject" Target="embeddings/oleObject247.bin"/><Relationship Id="rId756" Type="http://schemas.openxmlformats.org/officeDocument/2006/relationships/image" Target="media/image397.wmf"/><Relationship Id="rId1179" Type="http://schemas.openxmlformats.org/officeDocument/2006/relationships/image" Target="media/image619.wmf"/><Relationship Id="rId1386" Type="http://schemas.openxmlformats.org/officeDocument/2006/relationships/image" Target="media/image722.wmf"/><Relationship Id="rId104" Type="http://schemas.openxmlformats.org/officeDocument/2006/relationships/oleObject" Target="embeddings/oleObject46.bin"/><Relationship Id="rId188" Type="http://schemas.openxmlformats.org/officeDocument/2006/relationships/oleObject" Target="embeddings/oleObject84.bin"/><Relationship Id="rId311" Type="http://schemas.openxmlformats.org/officeDocument/2006/relationships/image" Target="media/image162.png"/><Relationship Id="rId395" Type="http://schemas.openxmlformats.org/officeDocument/2006/relationships/oleObject" Target="embeddings/oleObject173.bin"/><Relationship Id="rId409" Type="http://schemas.openxmlformats.org/officeDocument/2006/relationships/oleObject" Target="embeddings/oleObject180.bin"/><Relationship Id="rId963" Type="http://schemas.openxmlformats.org/officeDocument/2006/relationships/image" Target="media/image508.wmf"/><Relationship Id="rId1039" Type="http://schemas.openxmlformats.org/officeDocument/2006/relationships/image" Target="media/image546.wmf"/><Relationship Id="rId1246" Type="http://schemas.openxmlformats.org/officeDocument/2006/relationships/image" Target="media/image654.wmf"/><Relationship Id="rId92" Type="http://schemas.openxmlformats.org/officeDocument/2006/relationships/oleObject" Target="embeddings/oleObject40.bin"/><Relationship Id="rId616" Type="http://schemas.openxmlformats.org/officeDocument/2006/relationships/image" Target="media/image325.jpeg"/><Relationship Id="rId823" Type="http://schemas.openxmlformats.org/officeDocument/2006/relationships/oleObject" Target="embeddings/oleObject369.bin"/><Relationship Id="rId1453" Type="http://schemas.openxmlformats.org/officeDocument/2006/relationships/image" Target="media/image756.wmf"/><Relationship Id="rId255" Type="http://schemas.openxmlformats.org/officeDocument/2006/relationships/oleObject" Target="embeddings/oleObject115.bin"/><Relationship Id="rId462" Type="http://schemas.openxmlformats.org/officeDocument/2006/relationships/image" Target="media/image242.wmf"/><Relationship Id="rId1092" Type="http://schemas.openxmlformats.org/officeDocument/2006/relationships/image" Target="media/image573.wmf"/><Relationship Id="rId1106" Type="http://schemas.openxmlformats.org/officeDocument/2006/relationships/image" Target="media/image582.wmf"/><Relationship Id="rId1313" Type="http://schemas.openxmlformats.org/officeDocument/2006/relationships/image" Target="media/image685.wmf"/><Relationship Id="rId1397" Type="http://schemas.openxmlformats.org/officeDocument/2006/relationships/image" Target="media/image728.wmf"/><Relationship Id="rId115" Type="http://schemas.openxmlformats.org/officeDocument/2006/relationships/image" Target="media/image58.wmf"/><Relationship Id="rId322" Type="http://schemas.openxmlformats.org/officeDocument/2006/relationships/image" Target="media/image168.wmf"/><Relationship Id="rId767" Type="http://schemas.openxmlformats.org/officeDocument/2006/relationships/oleObject" Target="embeddings/oleObject346.bin"/><Relationship Id="rId974" Type="http://schemas.openxmlformats.org/officeDocument/2006/relationships/oleObject" Target="embeddings/oleObject440.bin"/><Relationship Id="rId199" Type="http://schemas.openxmlformats.org/officeDocument/2006/relationships/image" Target="media/image103.jpeg"/><Relationship Id="rId627" Type="http://schemas.openxmlformats.org/officeDocument/2006/relationships/image" Target="media/image331.wmf"/><Relationship Id="rId834" Type="http://schemas.openxmlformats.org/officeDocument/2006/relationships/image" Target="media/image441.wmf"/><Relationship Id="rId1257" Type="http://schemas.openxmlformats.org/officeDocument/2006/relationships/image" Target="media/image663.png"/><Relationship Id="rId1464" Type="http://schemas.openxmlformats.org/officeDocument/2006/relationships/oleObject" Target="embeddings/oleObject678.bin"/><Relationship Id="rId266" Type="http://schemas.openxmlformats.org/officeDocument/2006/relationships/image" Target="media/image137.wmf"/><Relationship Id="rId473" Type="http://schemas.openxmlformats.org/officeDocument/2006/relationships/oleObject" Target="embeddings/oleObject212.bin"/><Relationship Id="rId680" Type="http://schemas.openxmlformats.org/officeDocument/2006/relationships/oleObject" Target="embeddings/oleObject309.bin"/><Relationship Id="rId901" Type="http://schemas.openxmlformats.org/officeDocument/2006/relationships/image" Target="media/image476.wmf"/><Relationship Id="rId1117" Type="http://schemas.openxmlformats.org/officeDocument/2006/relationships/oleObject" Target="embeddings/oleObject509.bin"/><Relationship Id="rId1324" Type="http://schemas.openxmlformats.org/officeDocument/2006/relationships/oleObject" Target="embeddings/oleObject609.bin"/><Relationship Id="rId30" Type="http://schemas.openxmlformats.org/officeDocument/2006/relationships/oleObject" Target="embeddings/oleObject9.bin"/><Relationship Id="rId126" Type="http://schemas.openxmlformats.org/officeDocument/2006/relationships/image" Target="media/image65.wmf"/><Relationship Id="rId168" Type="http://schemas.openxmlformats.org/officeDocument/2006/relationships/oleObject" Target="embeddings/oleObject75.bin"/><Relationship Id="rId333" Type="http://schemas.openxmlformats.org/officeDocument/2006/relationships/image" Target="media/image174.png"/><Relationship Id="rId540" Type="http://schemas.openxmlformats.org/officeDocument/2006/relationships/image" Target="media/image284.wmf"/><Relationship Id="rId778" Type="http://schemas.openxmlformats.org/officeDocument/2006/relationships/image" Target="media/image409.png"/><Relationship Id="rId943" Type="http://schemas.openxmlformats.org/officeDocument/2006/relationships/image" Target="media/image498.wmf"/><Relationship Id="rId985" Type="http://schemas.openxmlformats.org/officeDocument/2006/relationships/oleObject" Target="embeddings/oleObject445.bin"/><Relationship Id="rId1019" Type="http://schemas.openxmlformats.org/officeDocument/2006/relationships/oleObject" Target="embeddings/oleObject462.bin"/><Relationship Id="rId1170" Type="http://schemas.openxmlformats.org/officeDocument/2006/relationships/oleObject" Target="embeddings/oleObject534.bin"/><Relationship Id="rId72" Type="http://schemas.openxmlformats.org/officeDocument/2006/relationships/oleObject" Target="embeddings/oleObject30.bin"/><Relationship Id="rId375" Type="http://schemas.openxmlformats.org/officeDocument/2006/relationships/oleObject" Target="embeddings/oleObject167.bin"/><Relationship Id="rId582" Type="http://schemas.openxmlformats.org/officeDocument/2006/relationships/oleObject" Target="embeddings/oleObject263.bin"/><Relationship Id="rId638" Type="http://schemas.openxmlformats.org/officeDocument/2006/relationships/oleObject" Target="embeddings/oleObject288.bin"/><Relationship Id="rId803" Type="http://schemas.openxmlformats.org/officeDocument/2006/relationships/oleObject" Target="embeddings/oleObject360.bin"/><Relationship Id="rId845" Type="http://schemas.openxmlformats.org/officeDocument/2006/relationships/image" Target="media/image447.wmf"/><Relationship Id="rId1030" Type="http://schemas.openxmlformats.org/officeDocument/2006/relationships/oleObject" Target="embeddings/oleObject468.bin"/><Relationship Id="rId1226" Type="http://schemas.openxmlformats.org/officeDocument/2006/relationships/image" Target="media/image643.wmf"/><Relationship Id="rId1268" Type="http://schemas.openxmlformats.org/officeDocument/2006/relationships/image" Target="media/image663.wmf"/><Relationship Id="rId1433" Type="http://schemas.openxmlformats.org/officeDocument/2006/relationships/image" Target="media/image746.wmf"/><Relationship Id="rId1475" Type="http://schemas.openxmlformats.org/officeDocument/2006/relationships/oleObject" Target="embeddings/oleObject685.bin"/><Relationship Id="rId3" Type="http://schemas.openxmlformats.org/officeDocument/2006/relationships/styles" Target="styles.xml"/><Relationship Id="rId235" Type="http://schemas.openxmlformats.org/officeDocument/2006/relationships/oleObject" Target="embeddings/oleObject107.bin"/><Relationship Id="rId277" Type="http://schemas.openxmlformats.org/officeDocument/2006/relationships/oleObject" Target="embeddings/oleObject126.bin"/><Relationship Id="rId400" Type="http://schemas.openxmlformats.org/officeDocument/2006/relationships/image" Target="media/image211.wmf"/><Relationship Id="rId442" Type="http://schemas.openxmlformats.org/officeDocument/2006/relationships/image" Target="media/image232.wmf"/><Relationship Id="rId484" Type="http://schemas.openxmlformats.org/officeDocument/2006/relationships/image" Target="media/image253.wmf"/><Relationship Id="rId705" Type="http://schemas.openxmlformats.org/officeDocument/2006/relationships/oleObject" Target="embeddings/oleObject318.bin"/><Relationship Id="rId887" Type="http://schemas.openxmlformats.org/officeDocument/2006/relationships/image" Target="media/image469.wmf"/><Relationship Id="rId1072" Type="http://schemas.openxmlformats.org/officeDocument/2006/relationships/image" Target="media/image563.wmf"/><Relationship Id="rId1128" Type="http://schemas.openxmlformats.org/officeDocument/2006/relationships/image" Target="media/image594.wmf"/><Relationship Id="rId1335" Type="http://schemas.openxmlformats.org/officeDocument/2006/relationships/image" Target="media/image696.wmf"/><Relationship Id="rId137" Type="http://schemas.openxmlformats.org/officeDocument/2006/relationships/image" Target="media/image71.wmf"/><Relationship Id="rId302" Type="http://schemas.openxmlformats.org/officeDocument/2006/relationships/image" Target="media/image157.wmf"/><Relationship Id="rId344" Type="http://schemas.openxmlformats.org/officeDocument/2006/relationships/image" Target="media/image183.wmf"/><Relationship Id="rId747" Type="http://schemas.openxmlformats.org/officeDocument/2006/relationships/oleObject" Target="embeddings/oleObject337.bin"/><Relationship Id="rId789" Type="http://schemas.openxmlformats.org/officeDocument/2006/relationships/oleObject" Target="embeddings/oleObject353.bin"/><Relationship Id="rId912" Type="http://schemas.openxmlformats.org/officeDocument/2006/relationships/oleObject" Target="embeddings/oleObject410.bin"/><Relationship Id="rId954" Type="http://schemas.openxmlformats.org/officeDocument/2006/relationships/oleObject" Target="embeddings/oleObject430.bin"/><Relationship Id="rId996" Type="http://schemas.openxmlformats.org/officeDocument/2006/relationships/image" Target="media/image525.wmf"/><Relationship Id="rId1377" Type="http://schemas.openxmlformats.org/officeDocument/2006/relationships/oleObject" Target="embeddings/oleObject635.bin"/><Relationship Id="rId41" Type="http://schemas.openxmlformats.org/officeDocument/2006/relationships/image" Target="media/image20.wmf"/><Relationship Id="rId83" Type="http://schemas.openxmlformats.org/officeDocument/2006/relationships/image" Target="media/image41.wmf"/><Relationship Id="rId179" Type="http://schemas.openxmlformats.org/officeDocument/2006/relationships/image" Target="media/image92.wmf"/><Relationship Id="rId386" Type="http://schemas.microsoft.com/office/2007/relationships/hdphoto" Target="media/hdphoto1.wdp"/><Relationship Id="rId551" Type="http://schemas.openxmlformats.org/officeDocument/2006/relationships/oleObject" Target="embeddings/oleObject248.bin"/><Relationship Id="rId593" Type="http://schemas.openxmlformats.org/officeDocument/2006/relationships/image" Target="media/image311.wmf"/><Relationship Id="rId607" Type="http://schemas.openxmlformats.org/officeDocument/2006/relationships/oleObject" Target="embeddings/oleObject274.bin"/><Relationship Id="rId649" Type="http://schemas.openxmlformats.org/officeDocument/2006/relationships/image" Target="media/image342.wmf"/><Relationship Id="rId814" Type="http://schemas.openxmlformats.org/officeDocument/2006/relationships/image" Target="media/image431.wmf"/><Relationship Id="rId856" Type="http://schemas.openxmlformats.org/officeDocument/2006/relationships/oleObject" Target="embeddings/oleObject384.bin"/><Relationship Id="rId1181" Type="http://schemas.openxmlformats.org/officeDocument/2006/relationships/image" Target="media/image620.wmf"/><Relationship Id="rId1237" Type="http://schemas.openxmlformats.org/officeDocument/2006/relationships/oleObject" Target="embeddings/oleObject567.bin"/><Relationship Id="rId1279" Type="http://schemas.openxmlformats.org/officeDocument/2006/relationships/oleObject" Target="embeddings/oleObject586.bin"/><Relationship Id="rId1402" Type="http://schemas.openxmlformats.org/officeDocument/2006/relationships/oleObject" Target="embeddings/oleObject647.bin"/><Relationship Id="rId1444" Type="http://schemas.openxmlformats.org/officeDocument/2006/relationships/oleObject" Target="embeddings/oleObject668.bin"/><Relationship Id="rId190" Type="http://schemas.openxmlformats.org/officeDocument/2006/relationships/oleObject" Target="embeddings/oleObject85.bin"/><Relationship Id="rId204" Type="http://schemas.openxmlformats.org/officeDocument/2006/relationships/image" Target="media/image106.wmf"/><Relationship Id="rId246" Type="http://schemas.openxmlformats.org/officeDocument/2006/relationships/image" Target="media/image127.wmf"/><Relationship Id="rId288" Type="http://schemas.openxmlformats.org/officeDocument/2006/relationships/image" Target="media/image149.png"/><Relationship Id="rId411" Type="http://schemas.openxmlformats.org/officeDocument/2006/relationships/oleObject" Target="embeddings/oleObject181.bin"/><Relationship Id="rId453" Type="http://schemas.openxmlformats.org/officeDocument/2006/relationships/oleObject" Target="embeddings/oleObject202.bin"/><Relationship Id="rId509" Type="http://schemas.openxmlformats.org/officeDocument/2006/relationships/oleObject" Target="embeddings/oleObject230.bin"/><Relationship Id="rId660" Type="http://schemas.openxmlformats.org/officeDocument/2006/relationships/oleObject" Target="embeddings/oleObject299.bin"/><Relationship Id="rId898" Type="http://schemas.openxmlformats.org/officeDocument/2006/relationships/oleObject" Target="embeddings/oleObject403.bin"/><Relationship Id="rId1041" Type="http://schemas.openxmlformats.org/officeDocument/2006/relationships/image" Target="media/image547.wmf"/><Relationship Id="rId1083" Type="http://schemas.openxmlformats.org/officeDocument/2006/relationships/oleObject" Target="embeddings/oleObject494.bin"/><Relationship Id="rId1139" Type="http://schemas.openxmlformats.org/officeDocument/2006/relationships/oleObject" Target="embeddings/oleObject519.bin"/><Relationship Id="rId1290" Type="http://schemas.openxmlformats.org/officeDocument/2006/relationships/image" Target="media/image674.wmf"/><Relationship Id="rId1304" Type="http://schemas.openxmlformats.org/officeDocument/2006/relationships/oleObject" Target="embeddings/oleObject599.bin"/><Relationship Id="rId1346" Type="http://schemas.openxmlformats.org/officeDocument/2006/relationships/image" Target="media/image702.wmf"/><Relationship Id="rId106" Type="http://schemas.openxmlformats.org/officeDocument/2006/relationships/oleObject" Target="embeddings/oleObject47.bin"/><Relationship Id="rId313" Type="http://schemas.openxmlformats.org/officeDocument/2006/relationships/oleObject" Target="embeddings/oleObject141.bin"/><Relationship Id="rId495" Type="http://schemas.openxmlformats.org/officeDocument/2006/relationships/oleObject" Target="embeddings/oleObject223.bin"/><Relationship Id="rId716" Type="http://schemas.openxmlformats.org/officeDocument/2006/relationships/image" Target="media/image374.wmf"/><Relationship Id="rId758" Type="http://schemas.openxmlformats.org/officeDocument/2006/relationships/image" Target="media/image398.wmf"/><Relationship Id="rId923" Type="http://schemas.openxmlformats.org/officeDocument/2006/relationships/image" Target="media/image487.wmf"/><Relationship Id="rId965" Type="http://schemas.openxmlformats.org/officeDocument/2006/relationships/image" Target="media/image509.wmf"/><Relationship Id="rId1150" Type="http://schemas.openxmlformats.org/officeDocument/2006/relationships/oleObject" Target="embeddings/oleObject524.bin"/><Relationship Id="rId1388" Type="http://schemas.openxmlformats.org/officeDocument/2006/relationships/image" Target="media/image723.wmf"/><Relationship Id="rId10" Type="http://schemas.openxmlformats.org/officeDocument/2006/relationships/image" Target="media/image3.jpg"/><Relationship Id="rId52" Type="http://schemas.openxmlformats.org/officeDocument/2006/relationships/oleObject" Target="embeddings/oleObject20.bin"/><Relationship Id="rId94" Type="http://schemas.openxmlformats.org/officeDocument/2006/relationships/oleObject" Target="embeddings/oleObject41.bin"/><Relationship Id="rId148" Type="http://schemas.openxmlformats.org/officeDocument/2006/relationships/oleObject" Target="embeddings/oleObject65.bin"/><Relationship Id="rId355" Type="http://schemas.openxmlformats.org/officeDocument/2006/relationships/oleObject" Target="embeddings/oleObject158.bin"/><Relationship Id="rId397" Type="http://schemas.openxmlformats.org/officeDocument/2006/relationships/oleObject" Target="embeddings/oleObject174.bin"/><Relationship Id="rId520" Type="http://schemas.openxmlformats.org/officeDocument/2006/relationships/oleObject" Target="embeddings/oleObject234.bin"/><Relationship Id="rId562" Type="http://schemas.openxmlformats.org/officeDocument/2006/relationships/image" Target="media/image295.wmf"/><Relationship Id="rId618" Type="http://schemas.openxmlformats.org/officeDocument/2006/relationships/oleObject" Target="embeddings/oleObject278.bin"/><Relationship Id="rId825" Type="http://schemas.openxmlformats.org/officeDocument/2006/relationships/oleObject" Target="embeddings/oleObject370.bin"/><Relationship Id="rId1192" Type="http://schemas.openxmlformats.org/officeDocument/2006/relationships/oleObject" Target="embeddings/oleObject545.bin"/><Relationship Id="rId1206" Type="http://schemas.openxmlformats.org/officeDocument/2006/relationships/image" Target="media/image633.wmf"/><Relationship Id="rId1248" Type="http://schemas.openxmlformats.org/officeDocument/2006/relationships/image" Target="media/image655.wmf"/><Relationship Id="rId1413" Type="http://schemas.openxmlformats.org/officeDocument/2006/relationships/image" Target="media/image736.wmf"/><Relationship Id="rId1455" Type="http://schemas.openxmlformats.org/officeDocument/2006/relationships/image" Target="media/image757.wmf"/><Relationship Id="rId215" Type="http://schemas.openxmlformats.org/officeDocument/2006/relationships/oleObject" Target="embeddings/oleObject97.bin"/><Relationship Id="rId257" Type="http://schemas.openxmlformats.org/officeDocument/2006/relationships/oleObject" Target="embeddings/oleObject116.bin"/><Relationship Id="rId422" Type="http://schemas.openxmlformats.org/officeDocument/2006/relationships/image" Target="media/image222.wmf"/><Relationship Id="rId464" Type="http://schemas.openxmlformats.org/officeDocument/2006/relationships/image" Target="media/image243.wmf"/><Relationship Id="rId867" Type="http://schemas.openxmlformats.org/officeDocument/2006/relationships/image" Target="media/image459.wmf"/><Relationship Id="rId1010" Type="http://schemas.openxmlformats.org/officeDocument/2006/relationships/image" Target="media/image532.wmf"/><Relationship Id="rId1052" Type="http://schemas.openxmlformats.org/officeDocument/2006/relationships/oleObject" Target="embeddings/oleObject479.bin"/><Relationship Id="rId1094" Type="http://schemas.openxmlformats.org/officeDocument/2006/relationships/image" Target="media/image574.wmf"/><Relationship Id="rId1108" Type="http://schemas.openxmlformats.org/officeDocument/2006/relationships/image" Target="media/image583.wmf"/><Relationship Id="rId1315" Type="http://schemas.openxmlformats.org/officeDocument/2006/relationships/image" Target="media/image686.wmf"/><Relationship Id="rId299" Type="http://schemas.openxmlformats.org/officeDocument/2006/relationships/oleObject" Target="embeddings/oleObject135.bin"/><Relationship Id="rId727" Type="http://schemas.openxmlformats.org/officeDocument/2006/relationships/oleObject" Target="embeddings/oleObject329.bin"/><Relationship Id="rId934" Type="http://schemas.openxmlformats.org/officeDocument/2006/relationships/image" Target="media/image493.wmf"/><Relationship Id="rId1357" Type="http://schemas.openxmlformats.org/officeDocument/2006/relationships/oleObject" Target="embeddings/oleObject625.bin"/><Relationship Id="rId63" Type="http://schemas.openxmlformats.org/officeDocument/2006/relationships/image" Target="media/image31.wmf"/><Relationship Id="rId159" Type="http://schemas.openxmlformats.org/officeDocument/2006/relationships/image" Target="media/image82.wmf"/><Relationship Id="rId366" Type="http://schemas.openxmlformats.org/officeDocument/2006/relationships/image" Target="media/image195.wmf"/><Relationship Id="rId573" Type="http://schemas.openxmlformats.org/officeDocument/2006/relationships/image" Target="media/image301.wmf"/><Relationship Id="rId780" Type="http://schemas.openxmlformats.org/officeDocument/2006/relationships/image" Target="media/image411.png"/><Relationship Id="rId1217" Type="http://schemas.openxmlformats.org/officeDocument/2006/relationships/oleObject" Target="embeddings/oleObject557.bin"/><Relationship Id="rId1424" Type="http://schemas.openxmlformats.org/officeDocument/2006/relationships/oleObject" Target="embeddings/oleObject658.bin"/><Relationship Id="rId226" Type="http://schemas.openxmlformats.org/officeDocument/2006/relationships/image" Target="media/image117.wmf"/><Relationship Id="rId433" Type="http://schemas.openxmlformats.org/officeDocument/2006/relationships/oleObject" Target="embeddings/oleObject192.bin"/><Relationship Id="rId878" Type="http://schemas.openxmlformats.org/officeDocument/2006/relationships/oleObject" Target="embeddings/oleObject393.bin"/><Relationship Id="rId1063" Type="http://schemas.openxmlformats.org/officeDocument/2006/relationships/image" Target="media/image558.wmf"/><Relationship Id="rId1270" Type="http://schemas.openxmlformats.org/officeDocument/2006/relationships/image" Target="media/image664.wmf"/><Relationship Id="rId640" Type="http://schemas.openxmlformats.org/officeDocument/2006/relationships/oleObject" Target="embeddings/oleObject289.bin"/><Relationship Id="rId738" Type="http://schemas.openxmlformats.org/officeDocument/2006/relationships/image" Target="media/image387.wmf"/><Relationship Id="rId945" Type="http://schemas.openxmlformats.org/officeDocument/2006/relationships/image" Target="media/image499.wmf"/><Relationship Id="rId1368" Type="http://schemas.openxmlformats.org/officeDocument/2006/relationships/image" Target="media/image713.wmf"/><Relationship Id="rId74" Type="http://schemas.openxmlformats.org/officeDocument/2006/relationships/oleObject" Target="embeddings/oleObject31.bin"/><Relationship Id="rId377" Type="http://schemas.openxmlformats.org/officeDocument/2006/relationships/oleObject" Target="embeddings/oleObject168.bin"/><Relationship Id="rId500" Type="http://schemas.openxmlformats.org/officeDocument/2006/relationships/image" Target="media/image261.wmf"/><Relationship Id="rId584" Type="http://schemas.openxmlformats.org/officeDocument/2006/relationships/oleObject" Target="embeddings/oleObject264.bin"/><Relationship Id="rId805" Type="http://schemas.openxmlformats.org/officeDocument/2006/relationships/image" Target="media/image426.png"/><Relationship Id="rId1130" Type="http://schemas.openxmlformats.org/officeDocument/2006/relationships/image" Target="media/image595.wmf"/><Relationship Id="rId1228" Type="http://schemas.openxmlformats.org/officeDocument/2006/relationships/image" Target="media/image644.wmf"/><Relationship Id="rId1435" Type="http://schemas.openxmlformats.org/officeDocument/2006/relationships/image" Target="media/image747.wmf"/><Relationship Id="rId5" Type="http://schemas.openxmlformats.org/officeDocument/2006/relationships/webSettings" Target="webSettings.xml"/><Relationship Id="rId237" Type="http://schemas.openxmlformats.org/officeDocument/2006/relationships/oleObject" Target="embeddings/oleObject108.bin"/><Relationship Id="rId791" Type="http://schemas.openxmlformats.org/officeDocument/2006/relationships/oleObject" Target="embeddings/oleObject354.bin"/><Relationship Id="rId889" Type="http://schemas.openxmlformats.org/officeDocument/2006/relationships/image" Target="media/image470.wmf"/><Relationship Id="rId1074" Type="http://schemas.openxmlformats.org/officeDocument/2006/relationships/image" Target="media/image564.wmf"/><Relationship Id="rId444" Type="http://schemas.openxmlformats.org/officeDocument/2006/relationships/image" Target="media/image233.wmf"/><Relationship Id="rId651" Type="http://schemas.openxmlformats.org/officeDocument/2006/relationships/image" Target="media/image343.wmf"/><Relationship Id="rId749" Type="http://schemas.openxmlformats.org/officeDocument/2006/relationships/oleObject" Target="embeddings/oleObject338.bin"/><Relationship Id="rId1281" Type="http://schemas.openxmlformats.org/officeDocument/2006/relationships/oleObject" Target="embeddings/oleObject587.bin"/><Relationship Id="rId1379" Type="http://schemas.openxmlformats.org/officeDocument/2006/relationships/oleObject" Target="embeddings/oleObject636.bin"/><Relationship Id="rId290" Type="http://schemas.openxmlformats.org/officeDocument/2006/relationships/image" Target="media/image151.wmf"/><Relationship Id="rId304" Type="http://schemas.openxmlformats.org/officeDocument/2006/relationships/image" Target="media/image158.wmf"/><Relationship Id="rId388" Type="http://schemas.openxmlformats.org/officeDocument/2006/relationships/image" Target="media/image204.jpeg"/><Relationship Id="rId511" Type="http://schemas.openxmlformats.org/officeDocument/2006/relationships/oleObject" Target="embeddings/oleObject231.bin"/><Relationship Id="rId609" Type="http://schemas.openxmlformats.org/officeDocument/2006/relationships/oleObject" Target="embeddings/oleObject275.bin"/><Relationship Id="rId956" Type="http://schemas.openxmlformats.org/officeDocument/2006/relationships/oleObject" Target="embeddings/oleObject431.bin"/><Relationship Id="rId1141" Type="http://schemas.openxmlformats.org/officeDocument/2006/relationships/oleObject" Target="embeddings/oleObject520.bin"/><Relationship Id="rId1239" Type="http://schemas.openxmlformats.org/officeDocument/2006/relationships/oleObject" Target="embeddings/oleObject568.bin"/><Relationship Id="rId85" Type="http://schemas.openxmlformats.org/officeDocument/2006/relationships/image" Target="media/image42.wmf"/><Relationship Id="rId150" Type="http://schemas.openxmlformats.org/officeDocument/2006/relationships/oleObject" Target="embeddings/oleObject66.bin"/><Relationship Id="rId595" Type="http://schemas.openxmlformats.org/officeDocument/2006/relationships/image" Target="media/image312.wmf"/><Relationship Id="rId816" Type="http://schemas.openxmlformats.org/officeDocument/2006/relationships/image" Target="media/image432.wmf"/><Relationship Id="rId1001" Type="http://schemas.openxmlformats.org/officeDocument/2006/relationships/oleObject" Target="embeddings/oleObject453.bin"/><Relationship Id="rId1446" Type="http://schemas.openxmlformats.org/officeDocument/2006/relationships/oleObject" Target="embeddings/oleObject669.bin"/><Relationship Id="rId248" Type="http://schemas.openxmlformats.org/officeDocument/2006/relationships/image" Target="media/image128.wmf"/><Relationship Id="rId455" Type="http://schemas.openxmlformats.org/officeDocument/2006/relationships/oleObject" Target="embeddings/oleObject203.bin"/><Relationship Id="rId662" Type="http://schemas.openxmlformats.org/officeDocument/2006/relationships/oleObject" Target="embeddings/oleObject300.bin"/><Relationship Id="rId1085" Type="http://schemas.openxmlformats.org/officeDocument/2006/relationships/oleObject" Target="embeddings/oleObject495.bin"/><Relationship Id="rId1292" Type="http://schemas.openxmlformats.org/officeDocument/2006/relationships/image" Target="media/image675.wmf"/><Relationship Id="rId1306" Type="http://schemas.openxmlformats.org/officeDocument/2006/relationships/oleObject" Target="embeddings/oleObject600.bin"/><Relationship Id="rId12" Type="http://schemas.openxmlformats.org/officeDocument/2006/relationships/image" Target="media/image5.png"/><Relationship Id="rId108" Type="http://schemas.openxmlformats.org/officeDocument/2006/relationships/image" Target="media/image54.png"/><Relationship Id="rId315" Type="http://schemas.openxmlformats.org/officeDocument/2006/relationships/oleObject" Target="embeddings/oleObject142.bin"/><Relationship Id="rId522" Type="http://schemas.openxmlformats.org/officeDocument/2006/relationships/oleObject" Target="embeddings/oleObject235.bin"/><Relationship Id="rId967" Type="http://schemas.openxmlformats.org/officeDocument/2006/relationships/image" Target="media/image510.wmf"/><Relationship Id="rId1152" Type="http://schemas.openxmlformats.org/officeDocument/2006/relationships/oleObject" Target="embeddings/oleObject525.bin"/><Relationship Id="rId96" Type="http://schemas.openxmlformats.org/officeDocument/2006/relationships/oleObject" Target="embeddings/oleObject42.bin"/><Relationship Id="rId161" Type="http://schemas.openxmlformats.org/officeDocument/2006/relationships/image" Target="media/image83.wmf"/><Relationship Id="rId399" Type="http://schemas.openxmlformats.org/officeDocument/2006/relationships/oleObject" Target="embeddings/oleObject175.bin"/><Relationship Id="rId827" Type="http://schemas.openxmlformats.org/officeDocument/2006/relationships/oleObject" Target="embeddings/oleObject371.bin"/><Relationship Id="rId1012" Type="http://schemas.openxmlformats.org/officeDocument/2006/relationships/image" Target="media/image533.wmf"/><Relationship Id="rId1457" Type="http://schemas.openxmlformats.org/officeDocument/2006/relationships/image" Target="media/image758.wmf"/><Relationship Id="rId259" Type="http://schemas.openxmlformats.org/officeDocument/2006/relationships/oleObject" Target="embeddings/oleObject117.bin"/><Relationship Id="rId466" Type="http://schemas.openxmlformats.org/officeDocument/2006/relationships/image" Target="media/image244.wmf"/><Relationship Id="rId673" Type="http://schemas.openxmlformats.org/officeDocument/2006/relationships/image" Target="media/image354.wmf"/><Relationship Id="rId880" Type="http://schemas.openxmlformats.org/officeDocument/2006/relationships/oleObject" Target="embeddings/oleObject394.bin"/><Relationship Id="rId1096" Type="http://schemas.openxmlformats.org/officeDocument/2006/relationships/image" Target="media/image575.wmf"/><Relationship Id="rId1317" Type="http://schemas.openxmlformats.org/officeDocument/2006/relationships/image" Target="media/image687.wmf"/><Relationship Id="rId23" Type="http://schemas.openxmlformats.org/officeDocument/2006/relationships/image" Target="media/image11.wmf"/><Relationship Id="rId119" Type="http://schemas.openxmlformats.org/officeDocument/2006/relationships/image" Target="media/image60.jpeg"/><Relationship Id="rId326" Type="http://schemas.openxmlformats.org/officeDocument/2006/relationships/image" Target="media/image170.wmf"/><Relationship Id="rId533" Type="http://schemas.openxmlformats.org/officeDocument/2006/relationships/oleObject" Target="embeddings/oleObject239.bin"/><Relationship Id="rId978" Type="http://schemas.openxmlformats.org/officeDocument/2006/relationships/image" Target="media/image516.wmf"/><Relationship Id="rId1163" Type="http://schemas.openxmlformats.org/officeDocument/2006/relationships/image" Target="media/image611.wmf"/><Relationship Id="rId1370" Type="http://schemas.openxmlformats.org/officeDocument/2006/relationships/image" Target="media/image714.wmf"/><Relationship Id="rId740" Type="http://schemas.openxmlformats.org/officeDocument/2006/relationships/image" Target="media/image388.wmf"/><Relationship Id="rId838" Type="http://schemas.openxmlformats.org/officeDocument/2006/relationships/image" Target="media/image443.jpeg"/><Relationship Id="rId1023" Type="http://schemas.openxmlformats.org/officeDocument/2006/relationships/image" Target="media/image538.wmf"/><Relationship Id="rId1468" Type="http://schemas.openxmlformats.org/officeDocument/2006/relationships/oleObject" Target="embeddings/oleObject680.bin"/><Relationship Id="rId172" Type="http://schemas.openxmlformats.org/officeDocument/2006/relationships/oleObject" Target="embeddings/oleObject77.bin"/><Relationship Id="rId477" Type="http://schemas.openxmlformats.org/officeDocument/2006/relationships/oleObject" Target="embeddings/oleObject214.bin"/><Relationship Id="rId600" Type="http://schemas.openxmlformats.org/officeDocument/2006/relationships/oleObject" Target="embeddings/oleObject272.bin"/><Relationship Id="rId684" Type="http://schemas.openxmlformats.org/officeDocument/2006/relationships/oleObject" Target="embeddings/oleObject311.bin"/><Relationship Id="rId1230" Type="http://schemas.openxmlformats.org/officeDocument/2006/relationships/image" Target="media/image645.wmf"/><Relationship Id="rId1328" Type="http://schemas.openxmlformats.org/officeDocument/2006/relationships/oleObject" Target="embeddings/oleObject611.bin"/><Relationship Id="rId337" Type="http://schemas.openxmlformats.org/officeDocument/2006/relationships/image" Target="media/image178.png"/><Relationship Id="rId891" Type="http://schemas.openxmlformats.org/officeDocument/2006/relationships/image" Target="media/image471.wmf"/><Relationship Id="rId905" Type="http://schemas.openxmlformats.org/officeDocument/2006/relationships/image" Target="media/image478.wmf"/><Relationship Id="rId989" Type="http://schemas.openxmlformats.org/officeDocument/2006/relationships/oleObject" Target="embeddings/oleObject447.bin"/><Relationship Id="rId34" Type="http://schemas.openxmlformats.org/officeDocument/2006/relationships/oleObject" Target="embeddings/oleObject11.bin"/><Relationship Id="rId544" Type="http://schemas.openxmlformats.org/officeDocument/2006/relationships/image" Target="media/image286.wmf"/><Relationship Id="rId751" Type="http://schemas.openxmlformats.org/officeDocument/2006/relationships/oleObject" Target="embeddings/oleObject339.bin"/><Relationship Id="rId849" Type="http://schemas.openxmlformats.org/officeDocument/2006/relationships/image" Target="media/image449.wmf"/><Relationship Id="rId1174" Type="http://schemas.openxmlformats.org/officeDocument/2006/relationships/oleObject" Target="embeddings/oleObject536.bin"/><Relationship Id="rId1381" Type="http://schemas.openxmlformats.org/officeDocument/2006/relationships/oleObject" Target="embeddings/oleObject637.bin"/><Relationship Id="rId1479" Type="http://schemas.openxmlformats.org/officeDocument/2006/relationships/image" Target="media/image767.wmf"/><Relationship Id="rId183" Type="http://schemas.openxmlformats.org/officeDocument/2006/relationships/image" Target="media/image94.wmf"/><Relationship Id="rId390" Type="http://schemas.openxmlformats.org/officeDocument/2006/relationships/image" Target="media/image206.wmf"/><Relationship Id="rId404" Type="http://schemas.openxmlformats.org/officeDocument/2006/relationships/image" Target="media/image213.wmf"/><Relationship Id="rId611" Type="http://schemas.openxmlformats.org/officeDocument/2006/relationships/oleObject" Target="embeddings/oleObject276.bin"/><Relationship Id="rId1034" Type="http://schemas.openxmlformats.org/officeDocument/2006/relationships/oleObject" Target="embeddings/oleObject470.bin"/><Relationship Id="rId1241" Type="http://schemas.openxmlformats.org/officeDocument/2006/relationships/oleObject" Target="embeddings/oleObject569.bin"/><Relationship Id="rId1339" Type="http://schemas.openxmlformats.org/officeDocument/2006/relationships/oleObject" Target="embeddings/oleObject616.bin"/><Relationship Id="rId250" Type="http://schemas.openxmlformats.org/officeDocument/2006/relationships/image" Target="media/image129.png"/><Relationship Id="rId488" Type="http://schemas.openxmlformats.org/officeDocument/2006/relationships/image" Target="media/image255.wmf"/><Relationship Id="rId695" Type="http://schemas.openxmlformats.org/officeDocument/2006/relationships/oleObject" Target="embeddings/oleObject313.bin"/><Relationship Id="rId709" Type="http://schemas.openxmlformats.org/officeDocument/2006/relationships/oleObject" Target="embeddings/oleObject320.bin"/><Relationship Id="rId916" Type="http://schemas.openxmlformats.org/officeDocument/2006/relationships/oleObject" Target="embeddings/oleObject412.bin"/><Relationship Id="rId1101" Type="http://schemas.openxmlformats.org/officeDocument/2006/relationships/oleObject" Target="embeddings/oleObject503.bin"/><Relationship Id="rId45" Type="http://schemas.openxmlformats.org/officeDocument/2006/relationships/image" Target="media/image22.wmf"/><Relationship Id="rId110" Type="http://schemas.openxmlformats.org/officeDocument/2006/relationships/oleObject" Target="embeddings/oleObject48.bin"/><Relationship Id="rId348" Type="http://schemas.openxmlformats.org/officeDocument/2006/relationships/image" Target="media/image185.wmf"/><Relationship Id="rId555" Type="http://schemas.openxmlformats.org/officeDocument/2006/relationships/oleObject" Target="embeddings/oleObject250.bin"/><Relationship Id="rId762" Type="http://schemas.openxmlformats.org/officeDocument/2006/relationships/image" Target="media/image400.wmf"/><Relationship Id="rId1185" Type="http://schemas.openxmlformats.org/officeDocument/2006/relationships/image" Target="media/image622.wmf"/><Relationship Id="rId1392" Type="http://schemas.openxmlformats.org/officeDocument/2006/relationships/image" Target="media/image725.wmf"/><Relationship Id="rId1406" Type="http://schemas.openxmlformats.org/officeDocument/2006/relationships/oleObject" Target="embeddings/oleObject649.bin"/><Relationship Id="rId194" Type="http://schemas.openxmlformats.org/officeDocument/2006/relationships/oleObject" Target="embeddings/oleObject87.bin"/><Relationship Id="rId208" Type="http://schemas.openxmlformats.org/officeDocument/2006/relationships/image" Target="media/image108.wmf"/><Relationship Id="rId415" Type="http://schemas.openxmlformats.org/officeDocument/2006/relationships/oleObject" Target="embeddings/oleObject183.bin"/><Relationship Id="rId622" Type="http://schemas.openxmlformats.org/officeDocument/2006/relationships/oleObject" Target="embeddings/oleObject280.bin"/><Relationship Id="rId1045" Type="http://schemas.openxmlformats.org/officeDocument/2006/relationships/image" Target="media/image549.wmf"/><Relationship Id="rId1252" Type="http://schemas.openxmlformats.org/officeDocument/2006/relationships/image" Target="media/image657.png"/><Relationship Id="rId261" Type="http://schemas.openxmlformats.org/officeDocument/2006/relationships/oleObject" Target="embeddings/oleObject118.bin"/><Relationship Id="rId499" Type="http://schemas.openxmlformats.org/officeDocument/2006/relationships/oleObject" Target="embeddings/oleObject225.bin"/><Relationship Id="rId927" Type="http://schemas.openxmlformats.org/officeDocument/2006/relationships/image" Target="media/image489.wmf"/><Relationship Id="rId1112" Type="http://schemas.openxmlformats.org/officeDocument/2006/relationships/image" Target="media/image585.wmf"/><Relationship Id="rId56" Type="http://schemas.openxmlformats.org/officeDocument/2006/relationships/oleObject" Target="embeddings/oleObject22.bin"/><Relationship Id="rId359" Type="http://schemas.openxmlformats.org/officeDocument/2006/relationships/oleObject" Target="embeddings/oleObject160.bin"/><Relationship Id="rId566" Type="http://schemas.openxmlformats.org/officeDocument/2006/relationships/image" Target="media/image297.wmf"/><Relationship Id="rId773" Type="http://schemas.openxmlformats.org/officeDocument/2006/relationships/oleObject" Target="embeddings/oleObject349.bin"/><Relationship Id="rId1196" Type="http://schemas.openxmlformats.org/officeDocument/2006/relationships/oleObject" Target="embeddings/oleObject547.bin"/><Relationship Id="rId1417" Type="http://schemas.openxmlformats.org/officeDocument/2006/relationships/image" Target="media/image738.wmf"/><Relationship Id="rId121" Type="http://schemas.openxmlformats.org/officeDocument/2006/relationships/image" Target="media/image62.jpeg"/><Relationship Id="rId219" Type="http://schemas.openxmlformats.org/officeDocument/2006/relationships/oleObject" Target="embeddings/oleObject99.bin"/><Relationship Id="rId426" Type="http://schemas.openxmlformats.org/officeDocument/2006/relationships/image" Target="media/image224.wmf"/><Relationship Id="rId633" Type="http://schemas.openxmlformats.org/officeDocument/2006/relationships/image" Target="media/image334.wmf"/><Relationship Id="rId980" Type="http://schemas.openxmlformats.org/officeDocument/2006/relationships/image" Target="media/image517.wmf"/><Relationship Id="rId1056" Type="http://schemas.openxmlformats.org/officeDocument/2006/relationships/oleObject" Target="embeddings/oleObject481.bin"/><Relationship Id="rId1263" Type="http://schemas.openxmlformats.org/officeDocument/2006/relationships/oleObject" Target="embeddings/oleObject578.bin"/><Relationship Id="rId840" Type="http://schemas.openxmlformats.org/officeDocument/2006/relationships/image" Target="media/image448.png"/><Relationship Id="rId938" Type="http://schemas.openxmlformats.org/officeDocument/2006/relationships/image" Target="media/image495.png"/><Relationship Id="rId1470" Type="http://schemas.openxmlformats.org/officeDocument/2006/relationships/oleObject" Target="embeddings/oleObject681.bin"/><Relationship Id="rId67" Type="http://schemas.openxmlformats.org/officeDocument/2006/relationships/image" Target="media/image33.wmf"/><Relationship Id="rId272" Type="http://schemas.openxmlformats.org/officeDocument/2006/relationships/image" Target="media/image140.wmf"/><Relationship Id="rId577" Type="http://schemas.openxmlformats.org/officeDocument/2006/relationships/image" Target="media/image303.wmf"/><Relationship Id="rId700" Type="http://schemas.openxmlformats.org/officeDocument/2006/relationships/image" Target="media/image366.wmf"/><Relationship Id="rId1123" Type="http://schemas.openxmlformats.org/officeDocument/2006/relationships/oleObject" Target="embeddings/oleObject512.bin"/><Relationship Id="rId1330" Type="http://schemas.openxmlformats.org/officeDocument/2006/relationships/oleObject" Target="embeddings/oleObject612.bin"/><Relationship Id="rId1428" Type="http://schemas.openxmlformats.org/officeDocument/2006/relationships/oleObject" Target="embeddings/oleObject660.bin"/><Relationship Id="rId132" Type="http://schemas.openxmlformats.org/officeDocument/2006/relationships/image" Target="media/image68.png"/><Relationship Id="rId784" Type="http://schemas.openxmlformats.org/officeDocument/2006/relationships/image" Target="media/image415.wmf"/><Relationship Id="rId991" Type="http://schemas.openxmlformats.org/officeDocument/2006/relationships/oleObject" Target="embeddings/oleObject448.bin"/><Relationship Id="rId1067" Type="http://schemas.openxmlformats.org/officeDocument/2006/relationships/oleObject" Target="embeddings/oleObject486.bin"/><Relationship Id="rId437" Type="http://schemas.openxmlformats.org/officeDocument/2006/relationships/oleObject" Target="embeddings/oleObject194.bin"/><Relationship Id="rId644" Type="http://schemas.openxmlformats.org/officeDocument/2006/relationships/oleObject" Target="embeddings/oleObject291.bin"/><Relationship Id="rId851" Type="http://schemas.openxmlformats.org/officeDocument/2006/relationships/image" Target="media/image450.wmf"/><Relationship Id="rId1274" Type="http://schemas.openxmlformats.org/officeDocument/2006/relationships/image" Target="media/image666.wmf"/><Relationship Id="rId1481" Type="http://schemas.openxmlformats.org/officeDocument/2006/relationships/header" Target="header5.xml"/><Relationship Id="rId283" Type="http://schemas.openxmlformats.org/officeDocument/2006/relationships/oleObject" Target="embeddings/oleObject129.bin"/><Relationship Id="rId490" Type="http://schemas.openxmlformats.org/officeDocument/2006/relationships/image" Target="media/image256.wmf"/><Relationship Id="rId504" Type="http://schemas.openxmlformats.org/officeDocument/2006/relationships/image" Target="media/image263.wmf"/><Relationship Id="rId711" Type="http://schemas.openxmlformats.org/officeDocument/2006/relationships/oleObject" Target="embeddings/oleObject321.bin"/><Relationship Id="rId949" Type="http://schemas.openxmlformats.org/officeDocument/2006/relationships/image" Target="media/image501.wmf"/><Relationship Id="rId1134" Type="http://schemas.openxmlformats.org/officeDocument/2006/relationships/image" Target="media/image597.wmf"/><Relationship Id="rId1341" Type="http://schemas.openxmlformats.org/officeDocument/2006/relationships/oleObject" Target="embeddings/oleObject617.bin"/><Relationship Id="rId78" Type="http://schemas.openxmlformats.org/officeDocument/2006/relationships/oleObject" Target="embeddings/oleObject33.bin"/><Relationship Id="rId143" Type="http://schemas.openxmlformats.org/officeDocument/2006/relationships/image" Target="media/image74.wmf"/><Relationship Id="rId350" Type="http://schemas.openxmlformats.org/officeDocument/2006/relationships/image" Target="media/image186.wmf"/><Relationship Id="rId588" Type="http://schemas.openxmlformats.org/officeDocument/2006/relationships/oleObject" Target="embeddings/oleObject266.bin"/><Relationship Id="rId795" Type="http://schemas.openxmlformats.org/officeDocument/2006/relationships/oleObject" Target="embeddings/oleObject356.bin"/><Relationship Id="rId809" Type="http://schemas.openxmlformats.org/officeDocument/2006/relationships/oleObject" Target="embeddings/oleObject362.bin"/><Relationship Id="rId1201" Type="http://schemas.openxmlformats.org/officeDocument/2006/relationships/oleObject" Target="embeddings/oleObject549.bin"/><Relationship Id="rId1439" Type="http://schemas.openxmlformats.org/officeDocument/2006/relationships/image" Target="media/image749.wmf"/><Relationship Id="rId9" Type="http://schemas.openxmlformats.org/officeDocument/2006/relationships/image" Target="media/image2.png"/><Relationship Id="rId210" Type="http://schemas.openxmlformats.org/officeDocument/2006/relationships/image" Target="media/image109.wmf"/><Relationship Id="rId448" Type="http://schemas.openxmlformats.org/officeDocument/2006/relationships/image" Target="media/image235.wmf"/><Relationship Id="rId655" Type="http://schemas.openxmlformats.org/officeDocument/2006/relationships/image" Target="media/image345.wmf"/><Relationship Id="rId862" Type="http://schemas.openxmlformats.org/officeDocument/2006/relationships/image" Target="media/image456.png"/><Relationship Id="rId1078" Type="http://schemas.openxmlformats.org/officeDocument/2006/relationships/image" Target="media/image566.wmf"/><Relationship Id="rId1285" Type="http://schemas.openxmlformats.org/officeDocument/2006/relationships/oleObject" Target="embeddings/oleObject589.bin"/><Relationship Id="rId294" Type="http://schemas.openxmlformats.org/officeDocument/2006/relationships/image" Target="media/image153.wmf"/><Relationship Id="rId308" Type="http://schemas.openxmlformats.org/officeDocument/2006/relationships/image" Target="media/image160.wmf"/><Relationship Id="rId515" Type="http://schemas.openxmlformats.org/officeDocument/2006/relationships/image" Target="media/image269.png"/><Relationship Id="rId722" Type="http://schemas.openxmlformats.org/officeDocument/2006/relationships/image" Target="media/image377.wmf"/><Relationship Id="rId1145" Type="http://schemas.openxmlformats.org/officeDocument/2006/relationships/oleObject" Target="embeddings/oleObject522.bin"/><Relationship Id="rId1352" Type="http://schemas.openxmlformats.org/officeDocument/2006/relationships/image" Target="media/image705.wmf"/><Relationship Id="rId89" Type="http://schemas.openxmlformats.org/officeDocument/2006/relationships/image" Target="media/image44.wmf"/><Relationship Id="rId154" Type="http://schemas.openxmlformats.org/officeDocument/2006/relationships/oleObject" Target="embeddings/oleObject68.bin"/><Relationship Id="rId361" Type="http://schemas.openxmlformats.org/officeDocument/2006/relationships/image" Target="media/image192.png"/><Relationship Id="rId599" Type="http://schemas.openxmlformats.org/officeDocument/2006/relationships/image" Target="media/image314.wmf"/><Relationship Id="rId1005" Type="http://schemas.openxmlformats.org/officeDocument/2006/relationships/oleObject" Target="embeddings/oleObject455.bin"/><Relationship Id="rId1212" Type="http://schemas.openxmlformats.org/officeDocument/2006/relationships/image" Target="media/image636.wmf"/><Relationship Id="rId459" Type="http://schemas.openxmlformats.org/officeDocument/2006/relationships/oleObject" Target="embeddings/oleObject205.bin"/><Relationship Id="rId666" Type="http://schemas.openxmlformats.org/officeDocument/2006/relationships/oleObject" Target="embeddings/oleObject302.bin"/><Relationship Id="rId873" Type="http://schemas.openxmlformats.org/officeDocument/2006/relationships/image" Target="media/image462.wmf"/><Relationship Id="rId1089" Type="http://schemas.openxmlformats.org/officeDocument/2006/relationships/oleObject" Target="embeddings/oleObject497.bin"/><Relationship Id="rId1296" Type="http://schemas.openxmlformats.org/officeDocument/2006/relationships/oleObject" Target="embeddings/oleObject595.bin"/><Relationship Id="rId16" Type="http://schemas.openxmlformats.org/officeDocument/2006/relationships/oleObject" Target="embeddings/oleObject2.bin"/><Relationship Id="rId221" Type="http://schemas.openxmlformats.org/officeDocument/2006/relationships/oleObject" Target="embeddings/oleObject100.bin"/><Relationship Id="rId319" Type="http://schemas.openxmlformats.org/officeDocument/2006/relationships/oleObject" Target="embeddings/oleObject144.bin"/><Relationship Id="rId526" Type="http://schemas.openxmlformats.org/officeDocument/2006/relationships/oleObject" Target="embeddings/oleObject237.bin"/><Relationship Id="rId1156" Type="http://schemas.openxmlformats.org/officeDocument/2006/relationships/oleObject" Target="embeddings/oleObject527.bin"/><Relationship Id="rId1363" Type="http://schemas.openxmlformats.org/officeDocument/2006/relationships/oleObject" Target="embeddings/oleObject628.bin"/><Relationship Id="rId733" Type="http://schemas.openxmlformats.org/officeDocument/2006/relationships/image" Target="media/image384.png"/><Relationship Id="rId940" Type="http://schemas.openxmlformats.org/officeDocument/2006/relationships/oleObject" Target="embeddings/oleObject423.bin"/><Relationship Id="rId1016" Type="http://schemas.openxmlformats.org/officeDocument/2006/relationships/image" Target="media/image535.wmf"/><Relationship Id="rId165" Type="http://schemas.openxmlformats.org/officeDocument/2006/relationships/image" Target="media/image85.wmf"/><Relationship Id="rId372" Type="http://schemas.openxmlformats.org/officeDocument/2006/relationships/image" Target="media/image198.wmf"/><Relationship Id="rId677" Type="http://schemas.openxmlformats.org/officeDocument/2006/relationships/image" Target="media/image356.wmf"/><Relationship Id="rId800" Type="http://schemas.openxmlformats.org/officeDocument/2006/relationships/image" Target="media/image423.wmf"/><Relationship Id="rId1223" Type="http://schemas.openxmlformats.org/officeDocument/2006/relationships/oleObject" Target="embeddings/oleObject560.bin"/><Relationship Id="rId1430" Type="http://schemas.openxmlformats.org/officeDocument/2006/relationships/oleObject" Target="embeddings/oleObject661.bin"/><Relationship Id="rId232" Type="http://schemas.openxmlformats.org/officeDocument/2006/relationships/image" Target="media/image120.wmf"/><Relationship Id="rId884" Type="http://schemas.openxmlformats.org/officeDocument/2006/relationships/oleObject" Target="embeddings/oleObject396.bin"/><Relationship Id="rId27" Type="http://schemas.openxmlformats.org/officeDocument/2006/relationships/image" Target="media/image13.wmf"/><Relationship Id="rId537" Type="http://schemas.openxmlformats.org/officeDocument/2006/relationships/oleObject" Target="embeddings/oleObject241.bin"/><Relationship Id="rId744" Type="http://schemas.openxmlformats.org/officeDocument/2006/relationships/image" Target="media/image390.wmf"/><Relationship Id="rId951" Type="http://schemas.openxmlformats.org/officeDocument/2006/relationships/image" Target="media/image502.wmf"/><Relationship Id="rId1167" Type="http://schemas.openxmlformats.org/officeDocument/2006/relationships/image" Target="media/image613.wmf"/><Relationship Id="rId1374" Type="http://schemas.openxmlformats.org/officeDocument/2006/relationships/image" Target="media/image716.wmf"/><Relationship Id="rId80" Type="http://schemas.openxmlformats.org/officeDocument/2006/relationships/oleObject" Target="embeddings/oleObject34.bin"/><Relationship Id="rId176" Type="http://schemas.openxmlformats.org/officeDocument/2006/relationships/oleObject" Target="embeddings/oleObject79.bin"/><Relationship Id="rId383" Type="http://schemas.openxmlformats.org/officeDocument/2006/relationships/header" Target="header2.xml"/><Relationship Id="rId590" Type="http://schemas.openxmlformats.org/officeDocument/2006/relationships/oleObject" Target="embeddings/oleObject267.bin"/><Relationship Id="rId604" Type="http://schemas.openxmlformats.org/officeDocument/2006/relationships/image" Target="media/image318.wmf"/><Relationship Id="rId811" Type="http://schemas.openxmlformats.org/officeDocument/2006/relationships/oleObject" Target="embeddings/oleObject363.bin"/><Relationship Id="rId1027" Type="http://schemas.openxmlformats.org/officeDocument/2006/relationships/image" Target="media/image540.wmf"/><Relationship Id="rId1234" Type="http://schemas.openxmlformats.org/officeDocument/2006/relationships/image" Target="media/image647.wmf"/><Relationship Id="rId1441" Type="http://schemas.openxmlformats.org/officeDocument/2006/relationships/image" Target="media/image750.wmf"/><Relationship Id="rId243" Type="http://schemas.openxmlformats.org/officeDocument/2006/relationships/oleObject" Target="embeddings/oleObject111.bin"/><Relationship Id="rId450" Type="http://schemas.openxmlformats.org/officeDocument/2006/relationships/image" Target="media/image236.wmf"/><Relationship Id="rId688" Type="http://schemas.openxmlformats.org/officeDocument/2006/relationships/image" Target="media/image362.wmf"/><Relationship Id="rId895" Type="http://schemas.openxmlformats.org/officeDocument/2006/relationships/image" Target="media/image473.wmf"/><Relationship Id="rId909" Type="http://schemas.openxmlformats.org/officeDocument/2006/relationships/image" Target="media/image480.wmf"/><Relationship Id="rId1080" Type="http://schemas.openxmlformats.org/officeDocument/2006/relationships/image" Target="media/image567.wmf"/><Relationship Id="rId1301" Type="http://schemas.openxmlformats.org/officeDocument/2006/relationships/image" Target="media/image679.wmf"/><Relationship Id="rId38" Type="http://schemas.openxmlformats.org/officeDocument/2006/relationships/oleObject" Target="embeddings/oleObject13.bin"/><Relationship Id="rId103" Type="http://schemas.openxmlformats.org/officeDocument/2006/relationships/image" Target="media/image51.wmf"/><Relationship Id="rId310" Type="http://schemas.openxmlformats.org/officeDocument/2006/relationships/image" Target="media/image161.png"/><Relationship Id="rId548" Type="http://schemas.openxmlformats.org/officeDocument/2006/relationships/image" Target="media/image288.wmf"/><Relationship Id="rId755" Type="http://schemas.openxmlformats.org/officeDocument/2006/relationships/image" Target="media/image396.png"/><Relationship Id="rId962" Type="http://schemas.openxmlformats.org/officeDocument/2006/relationships/oleObject" Target="embeddings/oleObject434.bin"/><Relationship Id="rId1178" Type="http://schemas.openxmlformats.org/officeDocument/2006/relationships/oleObject" Target="embeddings/oleObject538.bin"/><Relationship Id="rId1385" Type="http://schemas.openxmlformats.org/officeDocument/2006/relationships/oleObject" Target="embeddings/oleObject639.bin"/><Relationship Id="rId91" Type="http://schemas.openxmlformats.org/officeDocument/2006/relationships/image" Target="media/image45.wmf"/><Relationship Id="rId187" Type="http://schemas.openxmlformats.org/officeDocument/2006/relationships/image" Target="media/image97.wmf"/><Relationship Id="rId394" Type="http://schemas.openxmlformats.org/officeDocument/2006/relationships/image" Target="media/image208.wmf"/><Relationship Id="rId408" Type="http://schemas.openxmlformats.org/officeDocument/2006/relationships/image" Target="media/image215.wmf"/><Relationship Id="rId615" Type="http://schemas.openxmlformats.org/officeDocument/2006/relationships/image" Target="media/image324.jpeg"/><Relationship Id="rId822" Type="http://schemas.openxmlformats.org/officeDocument/2006/relationships/image" Target="media/image435.wmf"/><Relationship Id="rId1038" Type="http://schemas.openxmlformats.org/officeDocument/2006/relationships/oleObject" Target="embeddings/oleObject472.bin"/><Relationship Id="rId1245" Type="http://schemas.openxmlformats.org/officeDocument/2006/relationships/image" Target="media/image653.png"/><Relationship Id="rId1452" Type="http://schemas.openxmlformats.org/officeDocument/2006/relationships/oleObject" Target="embeddings/oleObject672.bin"/><Relationship Id="rId254" Type="http://schemas.openxmlformats.org/officeDocument/2006/relationships/image" Target="media/image131.wmf"/><Relationship Id="rId699" Type="http://schemas.openxmlformats.org/officeDocument/2006/relationships/oleObject" Target="embeddings/oleObject315.bin"/><Relationship Id="rId1091" Type="http://schemas.openxmlformats.org/officeDocument/2006/relationships/oleObject" Target="embeddings/oleObject498.bin"/><Relationship Id="rId1105" Type="http://schemas.openxmlformats.org/officeDocument/2006/relationships/image" Target="media/image581.png"/><Relationship Id="rId1312" Type="http://schemas.openxmlformats.org/officeDocument/2006/relationships/oleObject" Target="embeddings/oleObject603.bin"/><Relationship Id="rId49" Type="http://schemas.openxmlformats.org/officeDocument/2006/relationships/image" Target="media/image24.wmf"/><Relationship Id="rId114" Type="http://schemas.openxmlformats.org/officeDocument/2006/relationships/oleObject" Target="embeddings/oleObject50.bin"/><Relationship Id="rId461" Type="http://schemas.openxmlformats.org/officeDocument/2006/relationships/oleObject" Target="embeddings/oleObject206.bin"/><Relationship Id="rId559" Type="http://schemas.openxmlformats.org/officeDocument/2006/relationships/oleObject" Target="embeddings/oleObject252.bin"/><Relationship Id="rId766" Type="http://schemas.openxmlformats.org/officeDocument/2006/relationships/image" Target="media/image402.wmf"/><Relationship Id="rId1189" Type="http://schemas.openxmlformats.org/officeDocument/2006/relationships/image" Target="media/image624.wmf"/><Relationship Id="rId1396" Type="http://schemas.openxmlformats.org/officeDocument/2006/relationships/oleObject" Target="embeddings/oleObject644.bin"/><Relationship Id="rId198" Type="http://schemas.openxmlformats.org/officeDocument/2006/relationships/oleObject" Target="embeddings/oleObject89.bin"/><Relationship Id="rId321" Type="http://schemas.openxmlformats.org/officeDocument/2006/relationships/oleObject" Target="embeddings/oleObject145.bin"/><Relationship Id="rId419" Type="http://schemas.openxmlformats.org/officeDocument/2006/relationships/oleObject" Target="embeddings/oleObject185.bin"/><Relationship Id="rId626" Type="http://schemas.openxmlformats.org/officeDocument/2006/relationships/oleObject" Target="embeddings/oleObject282.bin"/><Relationship Id="rId973" Type="http://schemas.openxmlformats.org/officeDocument/2006/relationships/image" Target="media/image513.wmf"/><Relationship Id="rId1049" Type="http://schemas.openxmlformats.org/officeDocument/2006/relationships/image" Target="media/image551.wmf"/><Relationship Id="rId1256" Type="http://schemas.openxmlformats.org/officeDocument/2006/relationships/oleObject" Target="embeddings/oleObject575.bin"/><Relationship Id="rId833" Type="http://schemas.openxmlformats.org/officeDocument/2006/relationships/oleObject" Target="embeddings/oleObject374.bin"/><Relationship Id="rId1116" Type="http://schemas.openxmlformats.org/officeDocument/2006/relationships/image" Target="media/image587.wmf"/><Relationship Id="rId1463" Type="http://schemas.openxmlformats.org/officeDocument/2006/relationships/image" Target="media/image761.wmf"/><Relationship Id="rId265" Type="http://schemas.openxmlformats.org/officeDocument/2006/relationships/oleObject" Target="embeddings/oleObject120.bin"/><Relationship Id="rId472" Type="http://schemas.openxmlformats.org/officeDocument/2006/relationships/image" Target="media/image247.wmf"/><Relationship Id="rId900" Type="http://schemas.openxmlformats.org/officeDocument/2006/relationships/oleObject" Target="embeddings/oleObject404.bin"/><Relationship Id="rId1323" Type="http://schemas.openxmlformats.org/officeDocument/2006/relationships/image" Target="media/image690.wmf"/><Relationship Id="rId125" Type="http://schemas.openxmlformats.org/officeDocument/2006/relationships/oleObject" Target="embeddings/oleObject54.bin"/><Relationship Id="rId332" Type="http://schemas.openxmlformats.org/officeDocument/2006/relationships/image" Target="media/image173.png"/><Relationship Id="rId777" Type="http://schemas.openxmlformats.org/officeDocument/2006/relationships/image" Target="media/image408.png"/><Relationship Id="rId984" Type="http://schemas.openxmlformats.org/officeDocument/2006/relationships/image" Target="media/image519.wmf"/><Relationship Id="rId637" Type="http://schemas.openxmlformats.org/officeDocument/2006/relationships/image" Target="media/image336.wmf"/><Relationship Id="rId844" Type="http://schemas.openxmlformats.org/officeDocument/2006/relationships/oleObject" Target="embeddings/oleObject378.bin"/><Relationship Id="rId1267" Type="http://schemas.openxmlformats.org/officeDocument/2006/relationships/oleObject" Target="embeddings/oleObject580.bin"/><Relationship Id="rId1474" Type="http://schemas.openxmlformats.org/officeDocument/2006/relationships/oleObject" Target="embeddings/oleObject684.bin"/><Relationship Id="rId276" Type="http://schemas.openxmlformats.org/officeDocument/2006/relationships/image" Target="media/image142.wmf"/><Relationship Id="rId483" Type="http://schemas.openxmlformats.org/officeDocument/2006/relationships/oleObject" Target="embeddings/oleObject217.bin"/><Relationship Id="rId704" Type="http://schemas.openxmlformats.org/officeDocument/2006/relationships/image" Target="media/image368.wmf"/><Relationship Id="rId911" Type="http://schemas.openxmlformats.org/officeDocument/2006/relationships/image" Target="media/image481.wmf"/><Relationship Id="rId1127" Type="http://schemas.openxmlformats.org/officeDocument/2006/relationships/image" Target="media/image593.png"/><Relationship Id="rId1334" Type="http://schemas.openxmlformats.org/officeDocument/2006/relationships/oleObject" Target="embeddings/oleObject614.bin"/><Relationship Id="rId40" Type="http://schemas.openxmlformats.org/officeDocument/2006/relationships/oleObject" Target="embeddings/oleObject14.bin"/><Relationship Id="rId136" Type="http://schemas.openxmlformats.org/officeDocument/2006/relationships/oleObject" Target="embeddings/oleObject59.bin"/><Relationship Id="rId343" Type="http://schemas.openxmlformats.org/officeDocument/2006/relationships/oleObject" Target="embeddings/oleObject152.bin"/><Relationship Id="rId550" Type="http://schemas.openxmlformats.org/officeDocument/2006/relationships/image" Target="media/image289.wmf"/><Relationship Id="rId788" Type="http://schemas.openxmlformats.org/officeDocument/2006/relationships/image" Target="media/image417.wmf"/><Relationship Id="rId995" Type="http://schemas.openxmlformats.org/officeDocument/2006/relationships/oleObject" Target="embeddings/oleObject450.bin"/><Relationship Id="rId1180" Type="http://schemas.openxmlformats.org/officeDocument/2006/relationships/oleObject" Target="embeddings/oleObject539.bin"/><Relationship Id="rId1401" Type="http://schemas.openxmlformats.org/officeDocument/2006/relationships/image" Target="media/image730.wmf"/><Relationship Id="rId203" Type="http://schemas.openxmlformats.org/officeDocument/2006/relationships/oleObject" Target="embeddings/oleObject91.bin"/><Relationship Id="rId648" Type="http://schemas.openxmlformats.org/officeDocument/2006/relationships/oleObject" Target="embeddings/oleObject293.bin"/><Relationship Id="rId855" Type="http://schemas.openxmlformats.org/officeDocument/2006/relationships/image" Target="media/image452.wmf"/><Relationship Id="rId1040" Type="http://schemas.openxmlformats.org/officeDocument/2006/relationships/oleObject" Target="embeddings/oleObject473.bin"/><Relationship Id="rId1278" Type="http://schemas.openxmlformats.org/officeDocument/2006/relationships/image" Target="media/image668.wmf"/><Relationship Id="rId287" Type="http://schemas.openxmlformats.org/officeDocument/2006/relationships/image" Target="media/image148.png"/><Relationship Id="rId410" Type="http://schemas.openxmlformats.org/officeDocument/2006/relationships/image" Target="media/image216.wmf"/><Relationship Id="rId494" Type="http://schemas.openxmlformats.org/officeDocument/2006/relationships/image" Target="media/image258.wmf"/><Relationship Id="rId508" Type="http://schemas.openxmlformats.org/officeDocument/2006/relationships/image" Target="media/image265.wmf"/><Relationship Id="rId715" Type="http://schemas.openxmlformats.org/officeDocument/2006/relationships/oleObject" Target="embeddings/oleObject323.bin"/><Relationship Id="rId922" Type="http://schemas.openxmlformats.org/officeDocument/2006/relationships/oleObject" Target="embeddings/oleObject415.bin"/><Relationship Id="rId1138" Type="http://schemas.openxmlformats.org/officeDocument/2006/relationships/image" Target="media/image599.wmf"/><Relationship Id="rId1345" Type="http://schemas.openxmlformats.org/officeDocument/2006/relationships/oleObject" Target="embeddings/oleObject619.bin"/><Relationship Id="rId147" Type="http://schemas.openxmlformats.org/officeDocument/2006/relationships/image" Target="media/image76.wmf"/><Relationship Id="rId354" Type="http://schemas.openxmlformats.org/officeDocument/2006/relationships/image" Target="media/image188.wmf"/><Relationship Id="rId799" Type="http://schemas.openxmlformats.org/officeDocument/2006/relationships/oleObject" Target="embeddings/oleObject358.bin"/><Relationship Id="rId1191" Type="http://schemas.openxmlformats.org/officeDocument/2006/relationships/image" Target="media/image625.wmf"/><Relationship Id="rId1205" Type="http://schemas.openxmlformats.org/officeDocument/2006/relationships/oleObject" Target="embeddings/oleObject551.bin"/><Relationship Id="rId51" Type="http://schemas.openxmlformats.org/officeDocument/2006/relationships/image" Target="media/image25.wmf"/><Relationship Id="rId561" Type="http://schemas.openxmlformats.org/officeDocument/2006/relationships/oleObject" Target="embeddings/oleObject253.bin"/><Relationship Id="rId659" Type="http://schemas.openxmlformats.org/officeDocument/2006/relationships/image" Target="media/image347.wmf"/><Relationship Id="rId866" Type="http://schemas.openxmlformats.org/officeDocument/2006/relationships/oleObject" Target="embeddings/oleObject387.bin"/><Relationship Id="rId1289" Type="http://schemas.openxmlformats.org/officeDocument/2006/relationships/oleObject" Target="embeddings/oleObject591.bin"/><Relationship Id="rId1412" Type="http://schemas.openxmlformats.org/officeDocument/2006/relationships/oleObject" Target="embeddings/oleObject652.bin"/><Relationship Id="rId214" Type="http://schemas.openxmlformats.org/officeDocument/2006/relationships/image" Target="media/image111.wmf"/><Relationship Id="rId298" Type="http://schemas.openxmlformats.org/officeDocument/2006/relationships/image" Target="media/image155.wmf"/><Relationship Id="rId421" Type="http://schemas.openxmlformats.org/officeDocument/2006/relationships/oleObject" Target="embeddings/oleObject186.bin"/><Relationship Id="rId519" Type="http://schemas.openxmlformats.org/officeDocument/2006/relationships/image" Target="media/image272.wmf"/><Relationship Id="rId1051" Type="http://schemas.openxmlformats.org/officeDocument/2006/relationships/image" Target="media/image552.wmf"/><Relationship Id="rId1149" Type="http://schemas.openxmlformats.org/officeDocument/2006/relationships/image" Target="media/image604.wmf"/><Relationship Id="rId1356" Type="http://schemas.openxmlformats.org/officeDocument/2006/relationships/image" Target="media/image707.wmf"/><Relationship Id="rId158" Type="http://schemas.openxmlformats.org/officeDocument/2006/relationships/oleObject" Target="embeddings/oleObject70.bin"/><Relationship Id="rId726" Type="http://schemas.openxmlformats.org/officeDocument/2006/relationships/image" Target="media/image379.wmf"/><Relationship Id="rId933" Type="http://schemas.openxmlformats.org/officeDocument/2006/relationships/oleObject" Target="embeddings/oleObject420.bin"/><Relationship Id="rId1009" Type="http://schemas.openxmlformats.org/officeDocument/2006/relationships/oleObject" Target="embeddings/oleObject457.bin"/><Relationship Id="rId62" Type="http://schemas.openxmlformats.org/officeDocument/2006/relationships/oleObject" Target="embeddings/oleObject25.bin"/><Relationship Id="rId365" Type="http://schemas.openxmlformats.org/officeDocument/2006/relationships/oleObject" Target="embeddings/oleObject162.bin"/><Relationship Id="rId572" Type="http://schemas.openxmlformats.org/officeDocument/2006/relationships/oleObject" Target="embeddings/oleObject258.bin"/><Relationship Id="rId1216" Type="http://schemas.openxmlformats.org/officeDocument/2006/relationships/image" Target="media/image638.wmf"/><Relationship Id="rId1423" Type="http://schemas.openxmlformats.org/officeDocument/2006/relationships/image" Target="media/image741.wmf"/><Relationship Id="rId225" Type="http://schemas.openxmlformats.org/officeDocument/2006/relationships/oleObject" Target="embeddings/oleObject102.bin"/><Relationship Id="rId432" Type="http://schemas.openxmlformats.org/officeDocument/2006/relationships/image" Target="media/image227.wmf"/><Relationship Id="rId877" Type="http://schemas.openxmlformats.org/officeDocument/2006/relationships/image" Target="media/image464.wmf"/><Relationship Id="rId1062" Type="http://schemas.openxmlformats.org/officeDocument/2006/relationships/oleObject" Target="embeddings/oleObject484.bin"/><Relationship Id="rId737" Type="http://schemas.openxmlformats.org/officeDocument/2006/relationships/oleObject" Target="embeddings/oleObject332.bin"/><Relationship Id="rId944" Type="http://schemas.openxmlformats.org/officeDocument/2006/relationships/oleObject" Target="embeddings/oleObject425.bin"/><Relationship Id="rId1367" Type="http://schemas.openxmlformats.org/officeDocument/2006/relationships/oleObject" Target="embeddings/oleObject630.bin"/><Relationship Id="rId73" Type="http://schemas.openxmlformats.org/officeDocument/2006/relationships/image" Target="media/image36.wmf"/><Relationship Id="rId169" Type="http://schemas.openxmlformats.org/officeDocument/2006/relationships/image" Target="media/image87.wmf"/><Relationship Id="rId376" Type="http://schemas.openxmlformats.org/officeDocument/2006/relationships/image" Target="media/image200.wmf"/><Relationship Id="rId583" Type="http://schemas.openxmlformats.org/officeDocument/2006/relationships/image" Target="media/image306.wmf"/><Relationship Id="rId790" Type="http://schemas.openxmlformats.org/officeDocument/2006/relationships/image" Target="media/image418.wmf"/><Relationship Id="rId804" Type="http://schemas.openxmlformats.org/officeDocument/2006/relationships/image" Target="media/image425.png"/><Relationship Id="rId1227" Type="http://schemas.openxmlformats.org/officeDocument/2006/relationships/oleObject" Target="embeddings/oleObject562.bin"/><Relationship Id="rId1434" Type="http://schemas.openxmlformats.org/officeDocument/2006/relationships/oleObject" Target="embeddings/oleObject663.bin"/><Relationship Id="rId4" Type="http://schemas.openxmlformats.org/officeDocument/2006/relationships/settings" Target="settings.xml"/><Relationship Id="rId236" Type="http://schemas.openxmlformats.org/officeDocument/2006/relationships/image" Target="media/image122.wmf"/><Relationship Id="rId443" Type="http://schemas.openxmlformats.org/officeDocument/2006/relationships/oleObject" Target="embeddings/oleObject197.bin"/><Relationship Id="rId650" Type="http://schemas.openxmlformats.org/officeDocument/2006/relationships/oleObject" Target="embeddings/oleObject294.bin"/><Relationship Id="rId888" Type="http://schemas.openxmlformats.org/officeDocument/2006/relationships/oleObject" Target="embeddings/oleObject398.bin"/><Relationship Id="rId1073" Type="http://schemas.openxmlformats.org/officeDocument/2006/relationships/oleObject" Target="embeddings/oleObject489.bin"/><Relationship Id="rId1280" Type="http://schemas.openxmlformats.org/officeDocument/2006/relationships/image" Target="media/image669.wmf"/><Relationship Id="rId303" Type="http://schemas.openxmlformats.org/officeDocument/2006/relationships/oleObject" Target="embeddings/oleObject137.bin"/><Relationship Id="rId748" Type="http://schemas.openxmlformats.org/officeDocument/2006/relationships/image" Target="media/image392.wmf"/><Relationship Id="rId955" Type="http://schemas.openxmlformats.org/officeDocument/2006/relationships/image" Target="media/image504.wmf"/><Relationship Id="rId1140" Type="http://schemas.openxmlformats.org/officeDocument/2006/relationships/image" Target="media/image600.wmf"/><Relationship Id="rId1378" Type="http://schemas.openxmlformats.org/officeDocument/2006/relationships/image" Target="media/image718.wmf"/><Relationship Id="rId84" Type="http://schemas.openxmlformats.org/officeDocument/2006/relationships/oleObject" Target="embeddings/oleObject36.bin"/><Relationship Id="rId387" Type="http://schemas.openxmlformats.org/officeDocument/2006/relationships/image" Target="media/image206.png"/><Relationship Id="rId510" Type="http://schemas.openxmlformats.org/officeDocument/2006/relationships/image" Target="media/image266.wmf"/><Relationship Id="rId594" Type="http://schemas.openxmlformats.org/officeDocument/2006/relationships/oleObject" Target="embeddings/oleObject269.bin"/><Relationship Id="rId608" Type="http://schemas.openxmlformats.org/officeDocument/2006/relationships/image" Target="media/image320.wmf"/><Relationship Id="rId815" Type="http://schemas.openxmlformats.org/officeDocument/2006/relationships/oleObject" Target="embeddings/oleObject365.bin"/><Relationship Id="rId1238" Type="http://schemas.openxmlformats.org/officeDocument/2006/relationships/image" Target="media/image649.wmf"/><Relationship Id="rId1445" Type="http://schemas.openxmlformats.org/officeDocument/2006/relationships/image" Target="media/image752.wmf"/><Relationship Id="rId247" Type="http://schemas.openxmlformats.org/officeDocument/2006/relationships/oleObject" Target="embeddings/oleObject113.bin"/><Relationship Id="rId899" Type="http://schemas.openxmlformats.org/officeDocument/2006/relationships/image" Target="media/image475.wmf"/><Relationship Id="rId1000" Type="http://schemas.openxmlformats.org/officeDocument/2006/relationships/image" Target="media/image527.wmf"/><Relationship Id="rId1084" Type="http://schemas.openxmlformats.org/officeDocument/2006/relationships/image" Target="media/image569.wmf"/><Relationship Id="rId1305" Type="http://schemas.openxmlformats.org/officeDocument/2006/relationships/image" Target="media/image681.wmf"/><Relationship Id="rId107" Type="http://schemas.openxmlformats.org/officeDocument/2006/relationships/image" Target="media/image53.png"/><Relationship Id="rId454" Type="http://schemas.openxmlformats.org/officeDocument/2006/relationships/image" Target="media/image238.wmf"/><Relationship Id="rId661" Type="http://schemas.openxmlformats.org/officeDocument/2006/relationships/image" Target="media/image348.wmf"/><Relationship Id="rId759" Type="http://schemas.openxmlformats.org/officeDocument/2006/relationships/oleObject" Target="embeddings/oleObject342.bin"/><Relationship Id="rId966" Type="http://schemas.openxmlformats.org/officeDocument/2006/relationships/oleObject" Target="embeddings/oleObject436.bin"/><Relationship Id="rId1291" Type="http://schemas.openxmlformats.org/officeDocument/2006/relationships/oleObject" Target="embeddings/oleObject592.bin"/><Relationship Id="rId1389" Type="http://schemas.openxmlformats.org/officeDocument/2006/relationships/oleObject" Target="embeddings/oleObject641.bin"/><Relationship Id="rId11" Type="http://schemas.openxmlformats.org/officeDocument/2006/relationships/image" Target="media/image4.png"/><Relationship Id="rId314" Type="http://schemas.openxmlformats.org/officeDocument/2006/relationships/image" Target="media/image164.wmf"/><Relationship Id="rId398" Type="http://schemas.openxmlformats.org/officeDocument/2006/relationships/image" Target="media/image210.wmf"/><Relationship Id="rId521" Type="http://schemas.openxmlformats.org/officeDocument/2006/relationships/image" Target="media/image273.wmf"/><Relationship Id="rId619" Type="http://schemas.openxmlformats.org/officeDocument/2006/relationships/image" Target="media/image327.wmf"/><Relationship Id="rId1151" Type="http://schemas.openxmlformats.org/officeDocument/2006/relationships/image" Target="media/image605.wmf"/><Relationship Id="rId1249" Type="http://schemas.openxmlformats.org/officeDocument/2006/relationships/oleObject" Target="embeddings/oleObject572.bin"/><Relationship Id="rId95" Type="http://schemas.openxmlformats.org/officeDocument/2006/relationships/image" Target="media/image47.wmf"/><Relationship Id="rId160" Type="http://schemas.openxmlformats.org/officeDocument/2006/relationships/oleObject" Target="embeddings/oleObject71.bin"/><Relationship Id="rId826" Type="http://schemas.openxmlformats.org/officeDocument/2006/relationships/image" Target="media/image437.wmf"/><Relationship Id="rId1011" Type="http://schemas.openxmlformats.org/officeDocument/2006/relationships/oleObject" Target="embeddings/oleObject458.bin"/><Relationship Id="rId1109" Type="http://schemas.openxmlformats.org/officeDocument/2006/relationships/oleObject" Target="embeddings/oleObject505.bin"/><Relationship Id="rId1456" Type="http://schemas.openxmlformats.org/officeDocument/2006/relationships/oleObject" Target="embeddings/oleObject674.bin"/><Relationship Id="rId258" Type="http://schemas.openxmlformats.org/officeDocument/2006/relationships/image" Target="media/image133.wmf"/><Relationship Id="rId465" Type="http://schemas.openxmlformats.org/officeDocument/2006/relationships/oleObject" Target="embeddings/oleObject208.bin"/><Relationship Id="rId672" Type="http://schemas.openxmlformats.org/officeDocument/2006/relationships/oleObject" Target="embeddings/oleObject305.bin"/><Relationship Id="rId1095" Type="http://schemas.openxmlformats.org/officeDocument/2006/relationships/oleObject" Target="embeddings/oleObject500.bin"/><Relationship Id="rId1316" Type="http://schemas.openxmlformats.org/officeDocument/2006/relationships/oleObject" Target="embeddings/oleObject605.bin"/><Relationship Id="rId22" Type="http://schemas.openxmlformats.org/officeDocument/2006/relationships/oleObject" Target="embeddings/oleObject5.bin"/><Relationship Id="rId118" Type="http://schemas.openxmlformats.org/officeDocument/2006/relationships/oleObject" Target="embeddings/oleObject52.bin"/><Relationship Id="rId325" Type="http://schemas.openxmlformats.org/officeDocument/2006/relationships/oleObject" Target="embeddings/oleObject147.bin"/><Relationship Id="rId532" Type="http://schemas.openxmlformats.org/officeDocument/2006/relationships/image" Target="media/image280.wmf"/><Relationship Id="rId977" Type="http://schemas.openxmlformats.org/officeDocument/2006/relationships/image" Target="media/image515.png"/><Relationship Id="rId1162" Type="http://schemas.openxmlformats.org/officeDocument/2006/relationships/oleObject" Target="embeddings/oleObject530.bin"/><Relationship Id="rId171" Type="http://schemas.openxmlformats.org/officeDocument/2006/relationships/image" Target="media/image88.wmf"/><Relationship Id="rId837" Type="http://schemas.openxmlformats.org/officeDocument/2006/relationships/oleObject" Target="embeddings/oleObject376.bin"/><Relationship Id="rId1022" Type="http://schemas.openxmlformats.org/officeDocument/2006/relationships/oleObject" Target="embeddings/oleObject464.bin"/><Relationship Id="rId1467" Type="http://schemas.openxmlformats.org/officeDocument/2006/relationships/image" Target="media/image763.wmf"/><Relationship Id="rId269" Type="http://schemas.openxmlformats.org/officeDocument/2006/relationships/oleObject" Target="embeddings/oleObject122.bin"/><Relationship Id="rId476" Type="http://schemas.openxmlformats.org/officeDocument/2006/relationships/image" Target="media/image249.wmf"/><Relationship Id="rId683" Type="http://schemas.openxmlformats.org/officeDocument/2006/relationships/image" Target="media/image359.wmf"/><Relationship Id="rId890" Type="http://schemas.openxmlformats.org/officeDocument/2006/relationships/oleObject" Target="embeddings/oleObject399.bin"/><Relationship Id="rId904" Type="http://schemas.openxmlformats.org/officeDocument/2006/relationships/oleObject" Target="embeddings/oleObject406.bin"/><Relationship Id="rId1327" Type="http://schemas.openxmlformats.org/officeDocument/2006/relationships/image" Target="media/image692.wmf"/><Relationship Id="rId33" Type="http://schemas.openxmlformats.org/officeDocument/2006/relationships/image" Target="media/image16.wmf"/><Relationship Id="rId129" Type="http://schemas.openxmlformats.org/officeDocument/2006/relationships/oleObject" Target="embeddings/oleObject56.bin"/><Relationship Id="rId336" Type="http://schemas.openxmlformats.org/officeDocument/2006/relationships/image" Target="media/image177.png"/><Relationship Id="rId543" Type="http://schemas.openxmlformats.org/officeDocument/2006/relationships/oleObject" Target="embeddings/oleObject244.bin"/><Relationship Id="rId988" Type="http://schemas.openxmlformats.org/officeDocument/2006/relationships/image" Target="media/image521.wmf"/><Relationship Id="rId1173" Type="http://schemas.openxmlformats.org/officeDocument/2006/relationships/image" Target="media/image616.wmf"/><Relationship Id="rId1380" Type="http://schemas.openxmlformats.org/officeDocument/2006/relationships/image" Target="media/image719.wmf"/><Relationship Id="rId182" Type="http://schemas.openxmlformats.org/officeDocument/2006/relationships/oleObject" Target="embeddings/oleObject82.bin"/><Relationship Id="rId403" Type="http://schemas.openxmlformats.org/officeDocument/2006/relationships/oleObject" Target="embeddings/oleObject177.bin"/><Relationship Id="rId750" Type="http://schemas.openxmlformats.org/officeDocument/2006/relationships/image" Target="media/image393.wmf"/><Relationship Id="rId848" Type="http://schemas.openxmlformats.org/officeDocument/2006/relationships/oleObject" Target="embeddings/oleObject380.bin"/><Relationship Id="rId1033" Type="http://schemas.openxmlformats.org/officeDocument/2006/relationships/image" Target="media/image543.wmf"/><Relationship Id="rId1478" Type="http://schemas.openxmlformats.org/officeDocument/2006/relationships/oleObject" Target="embeddings/oleObject687.bin"/><Relationship Id="rId487" Type="http://schemas.openxmlformats.org/officeDocument/2006/relationships/oleObject" Target="embeddings/oleObject219.bin"/><Relationship Id="rId610" Type="http://schemas.openxmlformats.org/officeDocument/2006/relationships/image" Target="media/image321.wmf"/><Relationship Id="rId694" Type="http://schemas.openxmlformats.org/officeDocument/2006/relationships/image" Target="media/image363.wmf"/><Relationship Id="rId708" Type="http://schemas.openxmlformats.org/officeDocument/2006/relationships/image" Target="media/image370.wmf"/><Relationship Id="rId915" Type="http://schemas.openxmlformats.org/officeDocument/2006/relationships/image" Target="media/image483.wmf"/><Relationship Id="rId1240" Type="http://schemas.openxmlformats.org/officeDocument/2006/relationships/image" Target="media/image650.wmf"/><Relationship Id="rId1338" Type="http://schemas.openxmlformats.org/officeDocument/2006/relationships/image" Target="media/image698.wmf"/><Relationship Id="rId347" Type="http://schemas.openxmlformats.org/officeDocument/2006/relationships/oleObject" Target="embeddings/oleObject154.bin"/><Relationship Id="rId999" Type="http://schemas.openxmlformats.org/officeDocument/2006/relationships/oleObject" Target="embeddings/oleObject452.bin"/><Relationship Id="rId1100" Type="http://schemas.openxmlformats.org/officeDocument/2006/relationships/image" Target="media/image577.wmf"/><Relationship Id="rId1184" Type="http://schemas.openxmlformats.org/officeDocument/2006/relationships/oleObject" Target="embeddings/oleObject541.bin"/><Relationship Id="rId1405" Type="http://schemas.openxmlformats.org/officeDocument/2006/relationships/image" Target="media/image732.wmf"/><Relationship Id="rId44" Type="http://schemas.openxmlformats.org/officeDocument/2006/relationships/oleObject" Target="embeddings/oleObject16.bin"/><Relationship Id="rId554" Type="http://schemas.openxmlformats.org/officeDocument/2006/relationships/image" Target="media/image291.wmf"/><Relationship Id="rId761" Type="http://schemas.openxmlformats.org/officeDocument/2006/relationships/oleObject" Target="embeddings/oleObject343.bin"/><Relationship Id="rId859" Type="http://schemas.openxmlformats.org/officeDocument/2006/relationships/header" Target="header3.xml"/><Relationship Id="rId1391" Type="http://schemas.openxmlformats.org/officeDocument/2006/relationships/oleObject" Target="embeddings/oleObject642.bin"/><Relationship Id="rId193" Type="http://schemas.openxmlformats.org/officeDocument/2006/relationships/image" Target="media/image100.wmf"/><Relationship Id="rId207" Type="http://schemas.openxmlformats.org/officeDocument/2006/relationships/oleObject" Target="embeddings/oleObject93.bin"/><Relationship Id="rId414" Type="http://schemas.openxmlformats.org/officeDocument/2006/relationships/image" Target="media/image218.wmf"/><Relationship Id="rId498" Type="http://schemas.openxmlformats.org/officeDocument/2006/relationships/image" Target="media/image260.wmf"/><Relationship Id="rId621" Type="http://schemas.openxmlformats.org/officeDocument/2006/relationships/image" Target="media/image328.wmf"/><Relationship Id="rId1044" Type="http://schemas.openxmlformats.org/officeDocument/2006/relationships/oleObject" Target="embeddings/oleObject475.bin"/><Relationship Id="rId1251" Type="http://schemas.openxmlformats.org/officeDocument/2006/relationships/oleObject" Target="embeddings/oleObject573.bin"/><Relationship Id="rId1349" Type="http://schemas.openxmlformats.org/officeDocument/2006/relationships/oleObject" Target="embeddings/oleObject621.bin"/><Relationship Id="rId260" Type="http://schemas.openxmlformats.org/officeDocument/2006/relationships/image" Target="media/image134.wmf"/><Relationship Id="rId719" Type="http://schemas.openxmlformats.org/officeDocument/2006/relationships/oleObject" Target="embeddings/oleObject325.bin"/><Relationship Id="rId926" Type="http://schemas.openxmlformats.org/officeDocument/2006/relationships/oleObject" Target="embeddings/oleObject417.bin"/><Relationship Id="rId1111" Type="http://schemas.openxmlformats.org/officeDocument/2006/relationships/oleObject" Target="embeddings/oleObject506.bin"/><Relationship Id="rId55" Type="http://schemas.openxmlformats.org/officeDocument/2006/relationships/image" Target="media/image27.wmf"/><Relationship Id="rId120" Type="http://schemas.openxmlformats.org/officeDocument/2006/relationships/image" Target="media/image61.jpeg"/><Relationship Id="rId358" Type="http://schemas.openxmlformats.org/officeDocument/2006/relationships/image" Target="media/image190.wmf"/><Relationship Id="rId565" Type="http://schemas.openxmlformats.org/officeDocument/2006/relationships/oleObject" Target="embeddings/oleObject255.bin"/><Relationship Id="rId772" Type="http://schemas.openxmlformats.org/officeDocument/2006/relationships/image" Target="media/image405.wmf"/><Relationship Id="rId1195" Type="http://schemas.openxmlformats.org/officeDocument/2006/relationships/image" Target="media/image627.wmf"/><Relationship Id="rId1209" Type="http://schemas.openxmlformats.org/officeDocument/2006/relationships/oleObject" Target="embeddings/oleObject553.bin"/><Relationship Id="rId1416" Type="http://schemas.openxmlformats.org/officeDocument/2006/relationships/oleObject" Target="embeddings/oleObject654.bin"/><Relationship Id="rId218" Type="http://schemas.openxmlformats.org/officeDocument/2006/relationships/image" Target="media/image113.wmf"/><Relationship Id="rId425" Type="http://schemas.openxmlformats.org/officeDocument/2006/relationships/oleObject" Target="embeddings/oleObject188.bin"/><Relationship Id="rId632" Type="http://schemas.openxmlformats.org/officeDocument/2006/relationships/oleObject" Target="embeddings/oleObject285.bin"/><Relationship Id="rId1055" Type="http://schemas.openxmlformats.org/officeDocument/2006/relationships/image" Target="media/image554.wmf"/><Relationship Id="rId1262" Type="http://schemas.openxmlformats.org/officeDocument/2006/relationships/image" Target="media/image660.wmf"/><Relationship Id="rId271" Type="http://schemas.openxmlformats.org/officeDocument/2006/relationships/oleObject" Target="embeddings/oleObject123.bin"/><Relationship Id="rId937" Type="http://schemas.openxmlformats.org/officeDocument/2006/relationships/oleObject" Target="embeddings/oleObject422.bin"/><Relationship Id="rId1122" Type="http://schemas.openxmlformats.org/officeDocument/2006/relationships/image" Target="media/image590.wmf"/><Relationship Id="rId66" Type="http://schemas.openxmlformats.org/officeDocument/2006/relationships/oleObject" Target="embeddings/oleObject27.bin"/><Relationship Id="rId131" Type="http://schemas.openxmlformats.org/officeDocument/2006/relationships/oleObject" Target="embeddings/oleObject57.bin"/><Relationship Id="rId369" Type="http://schemas.openxmlformats.org/officeDocument/2006/relationships/oleObject" Target="embeddings/oleObject164.bin"/><Relationship Id="rId576" Type="http://schemas.openxmlformats.org/officeDocument/2006/relationships/oleObject" Target="embeddings/oleObject260.bin"/><Relationship Id="rId783" Type="http://schemas.openxmlformats.org/officeDocument/2006/relationships/image" Target="media/image414.png"/><Relationship Id="rId990" Type="http://schemas.openxmlformats.org/officeDocument/2006/relationships/image" Target="media/image522.wmf"/><Relationship Id="rId1427" Type="http://schemas.openxmlformats.org/officeDocument/2006/relationships/image" Target="media/image743.wmf"/><Relationship Id="rId229" Type="http://schemas.openxmlformats.org/officeDocument/2006/relationships/oleObject" Target="embeddings/oleObject104.bin"/><Relationship Id="rId436" Type="http://schemas.openxmlformats.org/officeDocument/2006/relationships/image" Target="media/image229.wmf"/><Relationship Id="rId643" Type="http://schemas.openxmlformats.org/officeDocument/2006/relationships/image" Target="media/image339.wmf"/><Relationship Id="rId1066" Type="http://schemas.openxmlformats.org/officeDocument/2006/relationships/image" Target="media/image560.wmf"/><Relationship Id="rId1273" Type="http://schemas.openxmlformats.org/officeDocument/2006/relationships/oleObject" Target="embeddings/oleObject583.bin"/><Relationship Id="rId1480" Type="http://schemas.openxmlformats.org/officeDocument/2006/relationships/oleObject" Target="embeddings/oleObject688.bin"/><Relationship Id="rId850" Type="http://schemas.openxmlformats.org/officeDocument/2006/relationships/oleObject" Target="embeddings/oleObject381.bin"/><Relationship Id="rId948" Type="http://schemas.openxmlformats.org/officeDocument/2006/relationships/oleObject" Target="embeddings/oleObject427.bin"/><Relationship Id="rId1133" Type="http://schemas.openxmlformats.org/officeDocument/2006/relationships/oleObject" Target="embeddings/oleObject516.bin"/><Relationship Id="rId77" Type="http://schemas.openxmlformats.org/officeDocument/2006/relationships/image" Target="media/image38.wmf"/><Relationship Id="rId282" Type="http://schemas.openxmlformats.org/officeDocument/2006/relationships/image" Target="media/image145.wmf"/><Relationship Id="rId503" Type="http://schemas.openxmlformats.org/officeDocument/2006/relationships/oleObject" Target="embeddings/oleObject227.bin"/><Relationship Id="rId587" Type="http://schemas.openxmlformats.org/officeDocument/2006/relationships/image" Target="media/image308.wmf"/><Relationship Id="rId710" Type="http://schemas.openxmlformats.org/officeDocument/2006/relationships/image" Target="media/image371.wmf"/><Relationship Id="rId808" Type="http://schemas.openxmlformats.org/officeDocument/2006/relationships/image" Target="media/image428.wmf"/><Relationship Id="rId1340" Type="http://schemas.openxmlformats.org/officeDocument/2006/relationships/image" Target="media/image699.wmf"/><Relationship Id="rId1438" Type="http://schemas.openxmlformats.org/officeDocument/2006/relationships/oleObject" Target="embeddings/oleObject665.bin"/><Relationship Id="rId8" Type="http://schemas.openxmlformats.org/officeDocument/2006/relationships/image" Target="media/image1.jpeg"/><Relationship Id="rId142" Type="http://schemas.openxmlformats.org/officeDocument/2006/relationships/oleObject" Target="embeddings/oleObject62.bin"/><Relationship Id="rId447" Type="http://schemas.openxmlformats.org/officeDocument/2006/relationships/oleObject" Target="embeddings/oleObject199.bin"/><Relationship Id="rId794" Type="http://schemas.openxmlformats.org/officeDocument/2006/relationships/image" Target="media/image420.wmf"/><Relationship Id="rId1077" Type="http://schemas.openxmlformats.org/officeDocument/2006/relationships/oleObject" Target="embeddings/oleObject491.bin"/><Relationship Id="rId1200" Type="http://schemas.openxmlformats.org/officeDocument/2006/relationships/image" Target="media/image630.wmf"/><Relationship Id="rId654" Type="http://schemas.openxmlformats.org/officeDocument/2006/relationships/oleObject" Target="embeddings/oleObject296.bin"/><Relationship Id="rId861" Type="http://schemas.openxmlformats.org/officeDocument/2006/relationships/image" Target="media/image455.png"/><Relationship Id="rId959" Type="http://schemas.openxmlformats.org/officeDocument/2006/relationships/image" Target="media/image506.wmf"/><Relationship Id="rId1284" Type="http://schemas.openxmlformats.org/officeDocument/2006/relationships/image" Target="media/image671.wmf"/><Relationship Id="rId293" Type="http://schemas.openxmlformats.org/officeDocument/2006/relationships/oleObject" Target="embeddings/oleObject132.bin"/><Relationship Id="rId307" Type="http://schemas.openxmlformats.org/officeDocument/2006/relationships/oleObject" Target="embeddings/oleObject139.bin"/><Relationship Id="rId514" Type="http://schemas.openxmlformats.org/officeDocument/2006/relationships/image" Target="media/image268.png"/><Relationship Id="rId721" Type="http://schemas.openxmlformats.org/officeDocument/2006/relationships/oleObject" Target="embeddings/oleObject326.bin"/><Relationship Id="rId1144" Type="http://schemas.openxmlformats.org/officeDocument/2006/relationships/image" Target="media/image602.wmf"/><Relationship Id="rId1351" Type="http://schemas.openxmlformats.org/officeDocument/2006/relationships/oleObject" Target="embeddings/oleObject622.bin"/><Relationship Id="rId1449" Type="http://schemas.openxmlformats.org/officeDocument/2006/relationships/image" Target="media/image754.wmf"/><Relationship Id="rId88" Type="http://schemas.openxmlformats.org/officeDocument/2006/relationships/oleObject" Target="embeddings/oleObject38.bin"/><Relationship Id="rId153" Type="http://schemas.openxmlformats.org/officeDocument/2006/relationships/image" Target="media/image79.wmf"/><Relationship Id="rId360" Type="http://schemas.openxmlformats.org/officeDocument/2006/relationships/image" Target="media/image191.png"/><Relationship Id="rId598" Type="http://schemas.openxmlformats.org/officeDocument/2006/relationships/oleObject" Target="embeddings/oleObject271.bin"/><Relationship Id="rId819" Type="http://schemas.openxmlformats.org/officeDocument/2006/relationships/oleObject" Target="embeddings/oleObject367.bin"/><Relationship Id="rId1004" Type="http://schemas.openxmlformats.org/officeDocument/2006/relationships/image" Target="media/image529.wmf"/><Relationship Id="rId1211" Type="http://schemas.openxmlformats.org/officeDocument/2006/relationships/oleObject" Target="embeddings/oleObject554.bin"/><Relationship Id="rId220" Type="http://schemas.openxmlformats.org/officeDocument/2006/relationships/image" Target="media/image114.wmf"/><Relationship Id="rId458" Type="http://schemas.openxmlformats.org/officeDocument/2006/relationships/image" Target="media/image240.wmf"/><Relationship Id="rId665" Type="http://schemas.openxmlformats.org/officeDocument/2006/relationships/image" Target="media/image350.wmf"/><Relationship Id="rId872" Type="http://schemas.openxmlformats.org/officeDocument/2006/relationships/oleObject" Target="embeddings/oleObject390.bin"/><Relationship Id="rId1088" Type="http://schemas.openxmlformats.org/officeDocument/2006/relationships/image" Target="media/image571.wmf"/><Relationship Id="rId1295" Type="http://schemas.openxmlformats.org/officeDocument/2006/relationships/image" Target="media/image676.wmf"/><Relationship Id="rId1309" Type="http://schemas.openxmlformats.org/officeDocument/2006/relationships/image" Target="media/image683.wmf"/><Relationship Id="rId15" Type="http://schemas.openxmlformats.org/officeDocument/2006/relationships/image" Target="media/image7.wmf"/><Relationship Id="rId318" Type="http://schemas.openxmlformats.org/officeDocument/2006/relationships/image" Target="media/image166.wmf"/><Relationship Id="rId525" Type="http://schemas.openxmlformats.org/officeDocument/2006/relationships/image" Target="media/image275.wmf"/><Relationship Id="rId732" Type="http://schemas.openxmlformats.org/officeDocument/2006/relationships/image" Target="media/image383.png"/><Relationship Id="rId1155" Type="http://schemas.openxmlformats.org/officeDocument/2006/relationships/image" Target="media/image607.wmf"/><Relationship Id="rId1362" Type="http://schemas.openxmlformats.org/officeDocument/2006/relationships/image" Target="media/image710.wmf"/><Relationship Id="rId99" Type="http://schemas.openxmlformats.org/officeDocument/2006/relationships/image" Target="media/image49.wmf"/><Relationship Id="rId164" Type="http://schemas.openxmlformats.org/officeDocument/2006/relationships/oleObject" Target="embeddings/oleObject73.bin"/><Relationship Id="rId371" Type="http://schemas.openxmlformats.org/officeDocument/2006/relationships/oleObject" Target="embeddings/oleObject165.bin"/><Relationship Id="rId1015" Type="http://schemas.openxmlformats.org/officeDocument/2006/relationships/oleObject" Target="embeddings/oleObject460.bin"/><Relationship Id="rId1222" Type="http://schemas.openxmlformats.org/officeDocument/2006/relationships/image" Target="media/image641.wmf"/><Relationship Id="rId469" Type="http://schemas.openxmlformats.org/officeDocument/2006/relationships/oleObject" Target="embeddings/oleObject210.bin"/><Relationship Id="rId676" Type="http://schemas.openxmlformats.org/officeDocument/2006/relationships/oleObject" Target="embeddings/oleObject307.bin"/><Relationship Id="rId883" Type="http://schemas.openxmlformats.org/officeDocument/2006/relationships/image" Target="media/image467.wmf"/><Relationship Id="rId1099" Type="http://schemas.openxmlformats.org/officeDocument/2006/relationships/oleObject" Target="embeddings/oleObject502.bin"/><Relationship Id="rId26" Type="http://schemas.openxmlformats.org/officeDocument/2006/relationships/oleObject" Target="embeddings/oleObject7.bin"/><Relationship Id="rId231" Type="http://schemas.openxmlformats.org/officeDocument/2006/relationships/oleObject" Target="embeddings/oleObject105.bin"/><Relationship Id="rId329" Type="http://schemas.openxmlformats.org/officeDocument/2006/relationships/oleObject" Target="embeddings/oleObject149.bin"/><Relationship Id="rId536" Type="http://schemas.openxmlformats.org/officeDocument/2006/relationships/image" Target="media/image282.wmf"/><Relationship Id="rId1166" Type="http://schemas.openxmlformats.org/officeDocument/2006/relationships/oleObject" Target="embeddings/oleObject532.bin"/><Relationship Id="rId1373" Type="http://schemas.openxmlformats.org/officeDocument/2006/relationships/oleObject" Target="embeddings/oleObject633.bin"/><Relationship Id="rId175" Type="http://schemas.openxmlformats.org/officeDocument/2006/relationships/image" Target="media/image90.wmf"/><Relationship Id="rId743" Type="http://schemas.openxmlformats.org/officeDocument/2006/relationships/oleObject" Target="embeddings/oleObject335.bin"/><Relationship Id="rId950" Type="http://schemas.openxmlformats.org/officeDocument/2006/relationships/oleObject" Target="embeddings/oleObject428.bin"/><Relationship Id="rId1026" Type="http://schemas.openxmlformats.org/officeDocument/2006/relationships/oleObject" Target="embeddings/oleObject466.bin"/><Relationship Id="rId382" Type="http://schemas.openxmlformats.org/officeDocument/2006/relationships/header" Target="header1.xml"/><Relationship Id="rId603" Type="http://schemas.openxmlformats.org/officeDocument/2006/relationships/image" Target="media/image317.png"/><Relationship Id="rId687" Type="http://schemas.openxmlformats.org/officeDocument/2006/relationships/image" Target="media/image361.wmf"/><Relationship Id="rId810" Type="http://schemas.openxmlformats.org/officeDocument/2006/relationships/image" Target="media/image429.wmf"/><Relationship Id="rId908" Type="http://schemas.openxmlformats.org/officeDocument/2006/relationships/oleObject" Target="embeddings/oleObject408.bin"/><Relationship Id="rId1233" Type="http://schemas.openxmlformats.org/officeDocument/2006/relationships/oleObject" Target="embeddings/oleObject565.bin"/><Relationship Id="rId1440" Type="http://schemas.openxmlformats.org/officeDocument/2006/relationships/oleObject" Target="embeddings/oleObject666.bin"/><Relationship Id="rId242" Type="http://schemas.openxmlformats.org/officeDocument/2006/relationships/image" Target="media/image125.wmf"/><Relationship Id="rId894" Type="http://schemas.openxmlformats.org/officeDocument/2006/relationships/oleObject" Target="embeddings/oleObject401.bin"/><Relationship Id="rId1177" Type="http://schemas.openxmlformats.org/officeDocument/2006/relationships/image" Target="media/image618.wmf"/><Relationship Id="rId1300" Type="http://schemas.openxmlformats.org/officeDocument/2006/relationships/oleObject" Target="embeddings/oleObject597.bin"/><Relationship Id="rId37" Type="http://schemas.openxmlformats.org/officeDocument/2006/relationships/image" Target="media/image18.wmf"/><Relationship Id="rId102" Type="http://schemas.openxmlformats.org/officeDocument/2006/relationships/oleObject" Target="embeddings/oleObject45.bin"/><Relationship Id="rId547" Type="http://schemas.openxmlformats.org/officeDocument/2006/relationships/oleObject" Target="embeddings/oleObject246.bin"/><Relationship Id="rId754" Type="http://schemas.openxmlformats.org/officeDocument/2006/relationships/image" Target="media/image395.png"/><Relationship Id="rId961" Type="http://schemas.openxmlformats.org/officeDocument/2006/relationships/image" Target="media/image507.wmf"/><Relationship Id="rId1384" Type="http://schemas.openxmlformats.org/officeDocument/2006/relationships/image" Target="media/image721.wmf"/><Relationship Id="rId90" Type="http://schemas.openxmlformats.org/officeDocument/2006/relationships/oleObject" Target="embeddings/oleObject39.bin"/><Relationship Id="rId186" Type="http://schemas.openxmlformats.org/officeDocument/2006/relationships/image" Target="media/image96.png"/><Relationship Id="rId393" Type="http://schemas.openxmlformats.org/officeDocument/2006/relationships/oleObject" Target="embeddings/oleObject172.bin"/><Relationship Id="rId407" Type="http://schemas.openxmlformats.org/officeDocument/2006/relationships/oleObject" Target="embeddings/oleObject179.bin"/><Relationship Id="rId614" Type="http://schemas.openxmlformats.org/officeDocument/2006/relationships/image" Target="media/image323.jpeg"/><Relationship Id="rId821" Type="http://schemas.openxmlformats.org/officeDocument/2006/relationships/oleObject" Target="embeddings/oleObject368.bin"/><Relationship Id="rId1037" Type="http://schemas.openxmlformats.org/officeDocument/2006/relationships/image" Target="media/image545.wmf"/><Relationship Id="rId1244" Type="http://schemas.openxmlformats.org/officeDocument/2006/relationships/image" Target="media/image652.png"/><Relationship Id="rId1451" Type="http://schemas.openxmlformats.org/officeDocument/2006/relationships/image" Target="media/image755.wmf"/><Relationship Id="rId253" Type="http://schemas.openxmlformats.org/officeDocument/2006/relationships/image" Target="media/image132.png"/><Relationship Id="rId460" Type="http://schemas.openxmlformats.org/officeDocument/2006/relationships/image" Target="media/image241.wmf"/><Relationship Id="rId698" Type="http://schemas.openxmlformats.org/officeDocument/2006/relationships/image" Target="media/image365.wmf"/><Relationship Id="rId919" Type="http://schemas.openxmlformats.org/officeDocument/2006/relationships/image" Target="media/image485.wmf"/><Relationship Id="rId1090" Type="http://schemas.openxmlformats.org/officeDocument/2006/relationships/image" Target="media/image572.wmf"/><Relationship Id="rId1104" Type="http://schemas.openxmlformats.org/officeDocument/2006/relationships/image" Target="media/image580.png"/><Relationship Id="rId1311" Type="http://schemas.openxmlformats.org/officeDocument/2006/relationships/image" Target="media/image684.wmf"/><Relationship Id="rId48" Type="http://schemas.openxmlformats.org/officeDocument/2006/relationships/oleObject" Target="embeddings/oleObject18.bin"/><Relationship Id="rId113" Type="http://schemas.openxmlformats.org/officeDocument/2006/relationships/image" Target="media/image57.wmf"/><Relationship Id="rId320" Type="http://schemas.openxmlformats.org/officeDocument/2006/relationships/image" Target="media/image167.wmf"/><Relationship Id="rId558" Type="http://schemas.openxmlformats.org/officeDocument/2006/relationships/image" Target="media/image293.wmf"/><Relationship Id="rId765" Type="http://schemas.openxmlformats.org/officeDocument/2006/relationships/oleObject" Target="embeddings/oleObject345.bin"/><Relationship Id="rId972" Type="http://schemas.openxmlformats.org/officeDocument/2006/relationships/oleObject" Target="embeddings/oleObject439.bin"/><Relationship Id="rId1188" Type="http://schemas.openxmlformats.org/officeDocument/2006/relationships/oleObject" Target="embeddings/oleObject543.bin"/><Relationship Id="rId1395" Type="http://schemas.openxmlformats.org/officeDocument/2006/relationships/image" Target="media/image727.wmf"/><Relationship Id="rId1409" Type="http://schemas.openxmlformats.org/officeDocument/2006/relationships/image" Target="media/image734.wmf"/><Relationship Id="rId197" Type="http://schemas.openxmlformats.org/officeDocument/2006/relationships/image" Target="media/image102.wmf"/><Relationship Id="rId418" Type="http://schemas.openxmlformats.org/officeDocument/2006/relationships/image" Target="media/image220.wmf"/><Relationship Id="rId625" Type="http://schemas.openxmlformats.org/officeDocument/2006/relationships/image" Target="media/image330.wmf"/><Relationship Id="rId832" Type="http://schemas.openxmlformats.org/officeDocument/2006/relationships/image" Target="media/image440.wmf"/><Relationship Id="rId1048" Type="http://schemas.openxmlformats.org/officeDocument/2006/relationships/oleObject" Target="embeddings/oleObject477.bin"/><Relationship Id="rId1255" Type="http://schemas.openxmlformats.org/officeDocument/2006/relationships/image" Target="media/image659.wmf"/><Relationship Id="rId1462" Type="http://schemas.openxmlformats.org/officeDocument/2006/relationships/oleObject" Target="embeddings/oleObject677.bin"/><Relationship Id="rId264" Type="http://schemas.openxmlformats.org/officeDocument/2006/relationships/image" Target="media/image136.wmf"/><Relationship Id="rId471" Type="http://schemas.openxmlformats.org/officeDocument/2006/relationships/oleObject" Target="embeddings/oleObject211.bin"/><Relationship Id="rId1115" Type="http://schemas.openxmlformats.org/officeDocument/2006/relationships/oleObject" Target="embeddings/oleObject508.bin"/><Relationship Id="rId1322" Type="http://schemas.openxmlformats.org/officeDocument/2006/relationships/oleObject" Target="embeddings/oleObject608.bin"/><Relationship Id="rId59" Type="http://schemas.openxmlformats.org/officeDocument/2006/relationships/image" Target="media/image29.wmf"/><Relationship Id="rId124" Type="http://schemas.openxmlformats.org/officeDocument/2006/relationships/image" Target="media/image64.wmf"/><Relationship Id="rId569" Type="http://schemas.openxmlformats.org/officeDocument/2006/relationships/oleObject" Target="embeddings/oleObject257.bin"/><Relationship Id="rId776" Type="http://schemas.openxmlformats.org/officeDocument/2006/relationships/image" Target="media/image407.png"/><Relationship Id="rId983" Type="http://schemas.openxmlformats.org/officeDocument/2006/relationships/oleObject" Target="embeddings/oleObject444.bin"/><Relationship Id="rId1199" Type="http://schemas.openxmlformats.org/officeDocument/2006/relationships/oleObject" Target="embeddings/oleObject548.bin"/><Relationship Id="rId331" Type="http://schemas.openxmlformats.org/officeDocument/2006/relationships/oleObject" Target="embeddings/oleObject150.bin"/><Relationship Id="rId429" Type="http://schemas.openxmlformats.org/officeDocument/2006/relationships/oleObject" Target="embeddings/oleObject190.bin"/><Relationship Id="rId636" Type="http://schemas.openxmlformats.org/officeDocument/2006/relationships/oleObject" Target="embeddings/oleObject287.bin"/><Relationship Id="rId1059" Type="http://schemas.openxmlformats.org/officeDocument/2006/relationships/image" Target="media/image556.wmf"/><Relationship Id="rId1266" Type="http://schemas.openxmlformats.org/officeDocument/2006/relationships/image" Target="media/image662.wmf"/><Relationship Id="rId1473" Type="http://schemas.openxmlformats.org/officeDocument/2006/relationships/oleObject" Target="embeddings/oleObject683.bin"/><Relationship Id="rId843" Type="http://schemas.openxmlformats.org/officeDocument/2006/relationships/image" Target="media/image446.wmf"/><Relationship Id="rId1126" Type="http://schemas.openxmlformats.org/officeDocument/2006/relationships/image" Target="media/image592.png"/><Relationship Id="rId275" Type="http://schemas.openxmlformats.org/officeDocument/2006/relationships/oleObject" Target="embeddings/oleObject125.bin"/><Relationship Id="rId482" Type="http://schemas.openxmlformats.org/officeDocument/2006/relationships/image" Target="media/image252.wmf"/><Relationship Id="rId703" Type="http://schemas.openxmlformats.org/officeDocument/2006/relationships/oleObject" Target="embeddings/oleObject317.bin"/><Relationship Id="rId910" Type="http://schemas.openxmlformats.org/officeDocument/2006/relationships/oleObject" Target="embeddings/oleObject409.bin"/><Relationship Id="rId1333" Type="http://schemas.openxmlformats.org/officeDocument/2006/relationships/image" Target="media/image695.wmf"/><Relationship Id="rId135" Type="http://schemas.openxmlformats.org/officeDocument/2006/relationships/image" Target="media/image70.wmf"/><Relationship Id="rId342" Type="http://schemas.openxmlformats.org/officeDocument/2006/relationships/image" Target="media/image182.wmf"/><Relationship Id="rId787" Type="http://schemas.openxmlformats.org/officeDocument/2006/relationships/oleObject" Target="embeddings/oleObject352.bin"/><Relationship Id="rId994" Type="http://schemas.openxmlformats.org/officeDocument/2006/relationships/image" Target="media/image524.wmf"/><Relationship Id="rId1400" Type="http://schemas.openxmlformats.org/officeDocument/2006/relationships/oleObject" Target="embeddings/oleObject646.bin"/><Relationship Id="rId202" Type="http://schemas.openxmlformats.org/officeDocument/2006/relationships/image" Target="media/image105.wmf"/><Relationship Id="rId647" Type="http://schemas.openxmlformats.org/officeDocument/2006/relationships/image" Target="media/image341.wmf"/><Relationship Id="rId854" Type="http://schemas.openxmlformats.org/officeDocument/2006/relationships/oleObject" Target="embeddings/oleObject383.bin"/><Relationship Id="rId1277" Type="http://schemas.openxmlformats.org/officeDocument/2006/relationships/oleObject" Target="embeddings/oleObject585.bin"/><Relationship Id="rId286" Type="http://schemas.openxmlformats.org/officeDocument/2006/relationships/image" Target="media/image147.png"/><Relationship Id="rId493" Type="http://schemas.openxmlformats.org/officeDocument/2006/relationships/oleObject" Target="embeddings/oleObject222.bin"/><Relationship Id="rId507" Type="http://schemas.openxmlformats.org/officeDocument/2006/relationships/oleObject" Target="embeddings/oleObject229.bin"/><Relationship Id="rId714" Type="http://schemas.openxmlformats.org/officeDocument/2006/relationships/image" Target="media/image373.wmf"/><Relationship Id="rId921" Type="http://schemas.openxmlformats.org/officeDocument/2006/relationships/image" Target="media/image486.wmf"/><Relationship Id="rId1137" Type="http://schemas.openxmlformats.org/officeDocument/2006/relationships/oleObject" Target="embeddings/oleObject518.bin"/><Relationship Id="rId1344" Type="http://schemas.openxmlformats.org/officeDocument/2006/relationships/image" Target="media/image701.wmf"/><Relationship Id="rId50" Type="http://schemas.openxmlformats.org/officeDocument/2006/relationships/oleObject" Target="embeddings/oleObject19.bin"/><Relationship Id="rId146" Type="http://schemas.openxmlformats.org/officeDocument/2006/relationships/oleObject" Target="embeddings/oleObject64.bin"/><Relationship Id="rId353" Type="http://schemas.openxmlformats.org/officeDocument/2006/relationships/oleObject" Target="embeddings/oleObject157.bin"/><Relationship Id="rId560" Type="http://schemas.openxmlformats.org/officeDocument/2006/relationships/image" Target="media/image294.wmf"/><Relationship Id="rId798" Type="http://schemas.openxmlformats.org/officeDocument/2006/relationships/image" Target="media/image422.wmf"/><Relationship Id="rId1190" Type="http://schemas.openxmlformats.org/officeDocument/2006/relationships/oleObject" Target="embeddings/oleObject544.bin"/><Relationship Id="rId1204" Type="http://schemas.openxmlformats.org/officeDocument/2006/relationships/image" Target="media/image632.wmf"/><Relationship Id="rId1411" Type="http://schemas.openxmlformats.org/officeDocument/2006/relationships/image" Target="media/image735.wmf"/><Relationship Id="rId213" Type="http://schemas.openxmlformats.org/officeDocument/2006/relationships/oleObject" Target="embeddings/oleObject96.bin"/><Relationship Id="rId420" Type="http://schemas.openxmlformats.org/officeDocument/2006/relationships/image" Target="media/image221.wmf"/><Relationship Id="rId658" Type="http://schemas.openxmlformats.org/officeDocument/2006/relationships/oleObject" Target="embeddings/oleObject298.bin"/><Relationship Id="rId865" Type="http://schemas.openxmlformats.org/officeDocument/2006/relationships/image" Target="media/image458.wmf"/><Relationship Id="rId1050" Type="http://schemas.openxmlformats.org/officeDocument/2006/relationships/oleObject" Target="embeddings/oleObject478.bin"/><Relationship Id="rId1288" Type="http://schemas.openxmlformats.org/officeDocument/2006/relationships/image" Target="media/image673.wmf"/><Relationship Id="rId297" Type="http://schemas.openxmlformats.org/officeDocument/2006/relationships/oleObject" Target="embeddings/oleObject134.bin"/><Relationship Id="rId518" Type="http://schemas.openxmlformats.org/officeDocument/2006/relationships/oleObject" Target="embeddings/oleObject233.bin"/><Relationship Id="rId725" Type="http://schemas.openxmlformats.org/officeDocument/2006/relationships/oleObject" Target="embeddings/oleObject328.bin"/><Relationship Id="rId932" Type="http://schemas.openxmlformats.org/officeDocument/2006/relationships/image" Target="media/image492.wmf"/><Relationship Id="rId1148" Type="http://schemas.openxmlformats.org/officeDocument/2006/relationships/oleObject" Target="embeddings/oleObject523.bin"/><Relationship Id="rId1355" Type="http://schemas.openxmlformats.org/officeDocument/2006/relationships/oleObject" Target="embeddings/oleObject624.bin"/><Relationship Id="rId157" Type="http://schemas.openxmlformats.org/officeDocument/2006/relationships/image" Target="media/image81.wmf"/><Relationship Id="rId364" Type="http://schemas.openxmlformats.org/officeDocument/2006/relationships/image" Target="media/image194.wmf"/><Relationship Id="rId1008" Type="http://schemas.openxmlformats.org/officeDocument/2006/relationships/image" Target="media/image531.wmf"/><Relationship Id="rId1215" Type="http://schemas.openxmlformats.org/officeDocument/2006/relationships/oleObject" Target="embeddings/oleObject556.bin"/><Relationship Id="rId1422" Type="http://schemas.openxmlformats.org/officeDocument/2006/relationships/oleObject" Target="embeddings/oleObject657.bin"/><Relationship Id="rId61" Type="http://schemas.openxmlformats.org/officeDocument/2006/relationships/image" Target="media/image30.wmf"/><Relationship Id="rId571" Type="http://schemas.openxmlformats.org/officeDocument/2006/relationships/image" Target="media/image300.wmf"/><Relationship Id="rId669" Type="http://schemas.openxmlformats.org/officeDocument/2006/relationships/image" Target="media/image352.wmf"/><Relationship Id="rId876" Type="http://schemas.openxmlformats.org/officeDocument/2006/relationships/oleObject" Target="embeddings/oleObject392.bin"/><Relationship Id="rId1299" Type="http://schemas.openxmlformats.org/officeDocument/2006/relationships/image" Target="media/image678.wmf"/><Relationship Id="rId19" Type="http://schemas.openxmlformats.org/officeDocument/2006/relationships/image" Target="media/image9.wmf"/><Relationship Id="rId224" Type="http://schemas.openxmlformats.org/officeDocument/2006/relationships/image" Target="media/image116.wmf"/><Relationship Id="rId431" Type="http://schemas.openxmlformats.org/officeDocument/2006/relationships/oleObject" Target="embeddings/oleObject191.bin"/><Relationship Id="rId529" Type="http://schemas.openxmlformats.org/officeDocument/2006/relationships/image" Target="media/image277.jpeg"/><Relationship Id="rId736" Type="http://schemas.openxmlformats.org/officeDocument/2006/relationships/image" Target="media/image386.wmf"/><Relationship Id="rId1061" Type="http://schemas.openxmlformats.org/officeDocument/2006/relationships/image" Target="media/image557.wmf"/><Relationship Id="rId1159" Type="http://schemas.openxmlformats.org/officeDocument/2006/relationships/image" Target="media/image609.wmf"/><Relationship Id="rId1366" Type="http://schemas.openxmlformats.org/officeDocument/2006/relationships/image" Target="media/image712.wmf"/></Relationships>
</file>

<file path=word/_rels/footnotes.xml.rels><?xml version="1.0" encoding="UTF-8" standalone="yes"?>
<Relationships xmlns="http://schemas.openxmlformats.org/package/2006/relationships"><Relationship Id="rId3" Type="http://schemas.openxmlformats.org/officeDocument/2006/relationships/hyperlink" Target="https://commons.wikimedia.org/wiki/File:Conic_sections_with_plane.svg" TargetMode="External"/><Relationship Id="rId2" Type="http://schemas.openxmlformats.org/officeDocument/2006/relationships/hyperlink" Target="https://commons.wikimedia.org/wiki/File:Skerton_Bridge,_Lancaster,_England.JPG" TargetMode="External"/><Relationship Id="rId1" Type="http://schemas.openxmlformats.org/officeDocument/2006/relationships/hyperlink" Target="https://commons.wikimedia.org/wiki/File:Conic_sections_with_plane.svg" TargetMode="External"/><Relationship Id="rId4" Type="http://schemas.openxmlformats.org/officeDocument/2006/relationships/hyperlink" Target="https://commons.wikimedia.org/wiki/File:Conic_sections_with_plane.sv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lip_000\Dropbox\Precalc%20Book\Edition%202.0\Formats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4E20F-FFD0-49E1-A62B-9DBC5D7ED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Formats2.dotx</Template>
  <TotalTime>1181</TotalTime>
  <Pages>62</Pages>
  <Words>11807</Words>
  <Characters>67306</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Chapter 9: Conics</vt:lpstr>
    </vt:vector>
  </TitlesOfParts>
  <Company/>
  <LinksUpToDate>false</LinksUpToDate>
  <CharactersWithSpaces>78956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9: Conics</dc:title>
  <dc:subject/>
  <dc:creator>David Lippman</dc:creator>
  <cp:keywords/>
  <dc:description/>
  <cp:lastModifiedBy> </cp:lastModifiedBy>
  <cp:revision>45</cp:revision>
  <cp:lastPrinted>2017-05-07T19:50:00Z</cp:lastPrinted>
  <dcterms:created xsi:type="dcterms:W3CDTF">2017-05-03T06:58:00Z</dcterms:created>
  <dcterms:modified xsi:type="dcterms:W3CDTF">2022-07-13T01:12:00Z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