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F27A4" w14:textId="00C5AF06" w:rsidR="001472C2" w:rsidRPr="00E8730D" w:rsidRDefault="001472C2" w:rsidP="007A7B9D">
      <w:pPr>
        <w:pStyle w:val="Heading1"/>
        <w:spacing w:after="120"/>
        <w:rPr>
          <w:sz w:val="72"/>
        </w:rPr>
      </w:pPr>
      <w:bookmarkStart w:id="0" w:name="_Hlk481688167"/>
      <w:bookmarkStart w:id="1" w:name="_Toc273621234"/>
      <w:bookmarkEnd w:id="0"/>
      <w:r w:rsidRPr="00E8730D">
        <w:rPr>
          <w:sz w:val="72"/>
        </w:rPr>
        <w:t xml:space="preserve">Chapter 2: </w:t>
      </w:r>
      <w:r w:rsidR="00E8730D">
        <w:rPr>
          <w:sz w:val="72"/>
        </w:rPr>
        <w:br/>
      </w:r>
      <w:r w:rsidRPr="00E8730D">
        <w:rPr>
          <w:sz w:val="72"/>
        </w:rPr>
        <w:t>Linear Functions</w:t>
      </w:r>
      <w:bookmarkEnd w:id="1"/>
    </w:p>
    <w:p w14:paraId="5440ABBF" w14:textId="6E5369EC" w:rsidR="001472C2" w:rsidRDefault="001472C2" w:rsidP="001472C2">
      <w:r>
        <w:t xml:space="preserve">Chapter one </w:t>
      </w:r>
      <w:r w:rsidR="009A6380">
        <w:t>wa</w:t>
      </w:r>
      <w:r>
        <w:t>s a window that g</w:t>
      </w:r>
      <w:r w:rsidR="009A6380">
        <w:t>ave</w:t>
      </w:r>
      <w:r>
        <w:t xml:space="preserve"> us a peek into the entire course.  Our goal </w:t>
      </w:r>
      <w:r w:rsidR="009A6380">
        <w:t>wa</w:t>
      </w:r>
      <w:r>
        <w:t xml:space="preserve">s to understand the basic structure of functions and function notation, the toolkit functions, </w:t>
      </w:r>
      <w:proofErr w:type="gramStart"/>
      <w:r>
        <w:t>domain</w:t>
      </w:r>
      <w:proofErr w:type="gramEnd"/>
      <w:r>
        <w:t xml:space="preserve"> and range, how to recognize and understand composition and transformations of functions and how to understand and utilize inverse functions.  With these basic components in </w:t>
      </w:r>
      <w:proofErr w:type="gramStart"/>
      <w:r>
        <w:t>hand</w:t>
      </w:r>
      <w:proofErr w:type="gramEnd"/>
      <w:r>
        <w:t xml:space="preserve"> we will further research the specific details and intricacies of each type of function in our toolkit and use them to model the world around us.</w:t>
      </w:r>
    </w:p>
    <w:p w14:paraId="5009B12D" w14:textId="77777777" w:rsidR="001472C2" w:rsidRDefault="001472C2" w:rsidP="001472C2"/>
    <w:p w14:paraId="1EDEEFAE" w14:textId="77777777" w:rsidR="007E0B37" w:rsidRDefault="007E0B37" w:rsidP="001472C2"/>
    <w:p w14:paraId="699DA200" w14:textId="77777777" w:rsidR="001472C2" w:rsidRDefault="00037F9B" w:rsidP="001472C2">
      <w:pPr>
        <w:pStyle w:val="DefinitionHeader"/>
      </w:pPr>
      <w:r>
        <w:t>Mathematical Modeling</w:t>
      </w:r>
    </w:p>
    <w:p w14:paraId="5F5CD841" w14:textId="77777777" w:rsidR="001472C2" w:rsidRPr="00CA7AEA" w:rsidRDefault="001472C2" w:rsidP="001472C2">
      <w:pPr>
        <w:pStyle w:val="Definition"/>
      </w:pPr>
      <w:r w:rsidRPr="00CA7AEA">
        <w:t xml:space="preserve">As we approach day to day </w:t>
      </w:r>
      <w:proofErr w:type="gramStart"/>
      <w:r w:rsidRPr="00CA7AEA">
        <w:t>life</w:t>
      </w:r>
      <w:proofErr w:type="gramEnd"/>
      <w:r w:rsidRPr="00CA7AEA">
        <w:t xml:space="preserve"> we often need to quantify the things around us, giving structure and numeric value to various situations</w:t>
      </w:r>
      <w:r>
        <w:t>. This ability to add structure</w:t>
      </w:r>
      <w:r w:rsidRPr="00CA7AEA">
        <w:t xml:space="preserve"> enables us to make choices </w:t>
      </w:r>
      <w:r>
        <w:t>based on patterns we see that are weighted and</w:t>
      </w:r>
      <w:r w:rsidRPr="00CA7AEA">
        <w:t xml:space="preserve"> systematic</w:t>
      </w:r>
      <w:r>
        <w:t xml:space="preserve">.  With this structure in </w:t>
      </w:r>
      <w:proofErr w:type="gramStart"/>
      <w:r>
        <w:t>place</w:t>
      </w:r>
      <w:proofErr w:type="gramEnd"/>
      <w:r>
        <w:t xml:space="preserve"> we can model and even predict behavior to</w:t>
      </w:r>
      <w:r w:rsidRPr="00CA7AEA">
        <w:t xml:space="preserve"> make decisions.  Adding a numerical structure to a </w:t>
      </w:r>
      <w:proofErr w:type="gramStart"/>
      <w:r w:rsidRPr="00CA7AEA">
        <w:t>real world</w:t>
      </w:r>
      <w:proofErr w:type="gramEnd"/>
      <w:r w:rsidRPr="00CA7AEA">
        <w:t xml:space="preserve"> situation is called </w:t>
      </w:r>
      <w:r w:rsidRPr="0028618E">
        <w:rPr>
          <w:b/>
          <w:bCs/>
        </w:rPr>
        <w:t>Mathematical Modeling</w:t>
      </w:r>
      <w:r w:rsidR="001C7BF4">
        <w:rPr>
          <w:b/>
          <w:bCs/>
        </w:rPr>
        <w:fldChar w:fldCharType="begin"/>
      </w:r>
      <w:r w:rsidR="001C7BF4">
        <w:instrText xml:space="preserve"> XE "</w:instrText>
      </w:r>
      <w:r w:rsidR="001C7BF4" w:rsidRPr="00A23643">
        <w:rPr>
          <w:b/>
          <w:bCs/>
        </w:rPr>
        <w:instrText>Mathematical Modeling</w:instrText>
      </w:r>
      <w:r w:rsidR="001C7BF4">
        <w:instrText xml:space="preserve">" </w:instrText>
      </w:r>
      <w:r w:rsidR="001C7BF4">
        <w:rPr>
          <w:b/>
          <w:bCs/>
        </w:rPr>
        <w:fldChar w:fldCharType="end"/>
      </w:r>
      <w:r w:rsidRPr="0028618E">
        <w:rPr>
          <w:b/>
          <w:bCs/>
        </w:rPr>
        <w:t>.</w:t>
      </w:r>
    </w:p>
    <w:p w14:paraId="07E111EE" w14:textId="77777777" w:rsidR="001472C2" w:rsidRDefault="001472C2" w:rsidP="001472C2"/>
    <w:p w14:paraId="6079828B" w14:textId="77777777" w:rsidR="007E0B37" w:rsidRDefault="007E0B37" w:rsidP="001472C2"/>
    <w:p w14:paraId="3091F958" w14:textId="77777777" w:rsidR="001472C2" w:rsidRDefault="001472C2" w:rsidP="001472C2">
      <w:r>
        <w:t>When modeling real world scenarios, there are some common growth patterns that are regularly observed.  We will devote this chapter and the rest of the book to the study of the functions used to model these growth patterns.</w:t>
      </w:r>
    </w:p>
    <w:p w14:paraId="6B177F8E" w14:textId="77777777" w:rsidR="00FD7B42" w:rsidRDefault="00FD7B42">
      <w:pPr>
        <w:pStyle w:val="TOC1"/>
        <w:tabs>
          <w:tab w:val="right" w:leader="dot" w:pos="8630"/>
        </w:tabs>
        <w:rPr>
          <w:noProof/>
        </w:rPr>
      </w:pPr>
      <w:r>
        <w:fldChar w:fldCharType="begin"/>
      </w:r>
      <w:r>
        <w:instrText xml:space="preserve"> TOC \o "1-2" \h \z \u </w:instrText>
      </w:r>
      <w:r>
        <w:fldChar w:fldCharType="separate"/>
      </w:r>
    </w:p>
    <w:p w14:paraId="7F855B93" w14:textId="08257B7D" w:rsidR="00FD7B42" w:rsidRDefault="00000000">
      <w:pPr>
        <w:pStyle w:val="TOC2"/>
        <w:tabs>
          <w:tab w:val="right" w:leader="dot" w:pos="8630"/>
        </w:tabs>
        <w:rPr>
          <w:noProof/>
        </w:rPr>
      </w:pPr>
      <w:hyperlink w:anchor="_Toc273621235" w:history="1">
        <w:r w:rsidR="00FD7B42" w:rsidRPr="00E24EC5">
          <w:rPr>
            <w:rStyle w:val="Hyperlink"/>
            <w:noProof/>
          </w:rPr>
          <w:t>Section 2.1 Linear Functions</w:t>
        </w:r>
        <w:r w:rsidR="00FD7B42">
          <w:rPr>
            <w:noProof/>
            <w:webHidden/>
          </w:rPr>
          <w:tab/>
        </w:r>
        <w:r w:rsidR="00FD7B42">
          <w:rPr>
            <w:noProof/>
            <w:webHidden/>
          </w:rPr>
          <w:fldChar w:fldCharType="begin"/>
        </w:r>
        <w:r w:rsidR="00FD7B42">
          <w:rPr>
            <w:noProof/>
            <w:webHidden/>
          </w:rPr>
          <w:instrText xml:space="preserve"> PAGEREF _Toc273621235 \h </w:instrText>
        </w:r>
        <w:r w:rsidR="00FD7B42">
          <w:rPr>
            <w:noProof/>
            <w:webHidden/>
          </w:rPr>
        </w:r>
        <w:r w:rsidR="00FD7B42">
          <w:rPr>
            <w:noProof/>
            <w:webHidden/>
          </w:rPr>
          <w:fldChar w:fldCharType="separate"/>
        </w:r>
        <w:r w:rsidR="003901AD">
          <w:rPr>
            <w:noProof/>
            <w:webHidden/>
          </w:rPr>
          <w:t>101</w:t>
        </w:r>
        <w:r w:rsidR="00FD7B42">
          <w:rPr>
            <w:noProof/>
            <w:webHidden/>
          </w:rPr>
          <w:fldChar w:fldCharType="end"/>
        </w:r>
      </w:hyperlink>
    </w:p>
    <w:p w14:paraId="3A17134F" w14:textId="16A13DEF" w:rsidR="00FD7B42" w:rsidRDefault="00000000">
      <w:pPr>
        <w:pStyle w:val="TOC2"/>
        <w:tabs>
          <w:tab w:val="right" w:leader="dot" w:pos="8630"/>
        </w:tabs>
        <w:rPr>
          <w:noProof/>
        </w:rPr>
      </w:pPr>
      <w:hyperlink w:anchor="_Toc273621236" w:history="1">
        <w:r w:rsidR="00FD7B42" w:rsidRPr="00E24EC5">
          <w:rPr>
            <w:rStyle w:val="Hyperlink"/>
            <w:noProof/>
          </w:rPr>
          <w:t>Section 2.2 Graphs of Linear Functions</w:t>
        </w:r>
        <w:r w:rsidR="00FD7B42">
          <w:rPr>
            <w:noProof/>
            <w:webHidden/>
          </w:rPr>
          <w:tab/>
        </w:r>
        <w:r w:rsidR="00FD7B42">
          <w:rPr>
            <w:noProof/>
            <w:webHidden/>
          </w:rPr>
          <w:fldChar w:fldCharType="begin"/>
        </w:r>
        <w:r w:rsidR="00FD7B42">
          <w:rPr>
            <w:noProof/>
            <w:webHidden/>
          </w:rPr>
          <w:instrText xml:space="preserve"> PAGEREF _Toc273621236 \h </w:instrText>
        </w:r>
        <w:r w:rsidR="00FD7B42">
          <w:rPr>
            <w:noProof/>
            <w:webHidden/>
          </w:rPr>
        </w:r>
        <w:r w:rsidR="00FD7B42">
          <w:rPr>
            <w:noProof/>
            <w:webHidden/>
          </w:rPr>
          <w:fldChar w:fldCharType="separate"/>
        </w:r>
        <w:r w:rsidR="003901AD">
          <w:rPr>
            <w:noProof/>
            <w:webHidden/>
          </w:rPr>
          <w:t>114</w:t>
        </w:r>
        <w:r w:rsidR="00FD7B42">
          <w:rPr>
            <w:noProof/>
            <w:webHidden/>
          </w:rPr>
          <w:fldChar w:fldCharType="end"/>
        </w:r>
      </w:hyperlink>
    </w:p>
    <w:p w14:paraId="224C8FBF" w14:textId="02E93E04" w:rsidR="00FD7B42" w:rsidRDefault="00000000">
      <w:pPr>
        <w:pStyle w:val="TOC2"/>
        <w:tabs>
          <w:tab w:val="right" w:leader="dot" w:pos="8630"/>
        </w:tabs>
        <w:rPr>
          <w:noProof/>
        </w:rPr>
      </w:pPr>
      <w:hyperlink w:anchor="_Toc273621237" w:history="1">
        <w:r w:rsidR="00FD7B42" w:rsidRPr="00E24EC5">
          <w:rPr>
            <w:rStyle w:val="Hyperlink"/>
            <w:noProof/>
          </w:rPr>
          <w:t>Section 2.3 Modeling with Linear Functions</w:t>
        </w:r>
        <w:r w:rsidR="00FD7B42">
          <w:rPr>
            <w:noProof/>
            <w:webHidden/>
          </w:rPr>
          <w:tab/>
        </w:r>
        <w:r w:rsidR="00FD7B42">
          <w:rPr>
            <w:noProof/>
            <w:webHidden/>
          </w:rPr>
          <w:fldChar w:fldCharType="begin"/>
        </w:r>
        <w:r w:rsidR="00FD7B42">
          <w:rPr>
            <w:noProof/>
            <w:webHidden/>
          </w:rPr>
          <w:instrText xml:space="preserve"> PAGEREF _Toc273621237 \h </w:instrText>
        </w:r>
        <w:r w:rsidR="00FD7B42">
          <w:rPr>
            <w:noProof/>
            <w:webHidden/>
          </w:rPr>
        </w:r>
        <w:r w:rsidR="00FD7B42">
          <w:rPr>
            <w:noProof/>
            <w:webHidden/>
          </w:rPr>
          <w:fldChar w:fldCharType="separate"/>
        </w:r>
        <w:r w:rsidR="003901AD">
          <w:rPr>
            <w:noProof/>
            <w:webHidden/>
          </w:rPr>
          <w:t>129</w:t>
        </w:r>
        <w:r w:rsidR="00FD7B42">
          <w:rPr>
            <w:noProof/>
            <w:webHidden/>
          </w:rPr>
          <w:fldChar w:fldCharType="end"/>
        </w:r>
      </w:hyperlink>
    </w:p>
    <w:p w14:paraId="6E336841" w14:textId="274B9998" w:rsidR="00FD7B42" w:rsidRDefault="00000000">
      <w:pPr>
        <w:pStyle w:val="TOC2"/>
        <w:tabs>
          <w:tab w:val="right" w:leader="dot" w:pos="8630"/>
        </w:tabs>
        <w:rPr>
          <w:noProof/>
        </w:rPr>
      </w:pPr>
      <w:hyperlink w:anchor="_Toc273621238" w:history="1">
        <w:r w:rsidR="00FD7B42" w:rsidRPr="00E24EC5">
          <w:rPr>
            <w:rStyle w:val="Hyperlink"/>
            <w:noProof/>
          </w:rPr>
          <w:t>Section 2.4 Fitting Linear Models to Data</w:t>
        </w:r>
        <w:r w:rsidR="00FD7B42">
          <w:rPr>
            <w:noProof/>
            <w:webHidden/>
          </w:rPr>
          <w:tab/>
        </w:r>
        <w:r w:rsidR="00FD7B42">
          <w:rPr>
            <w:noProof/>
            <w:webHidden/>
          </w:rPr>
          <w:fldChar w:fldCharType="begin"/>
        </w:r>
        <w:r w:rsidR="00FD7B42">
          <w:rPr>
            <w:noProof/>
            <w:webHidden/>
          </w:rPr>
          <w:instrText xml:space="preserve"> PAGEREF _Toc273621238 \h </w:instrText>
        </w:r>
        <w:r w:rsidR="00FD7B42">
          <w:rPr>
            <w:noProof/>
            <w:webHidden/>
          </w:rPr>
        </w:r>
        <w:r w:rsidR="00FD7B42">
          <w:rPr>
            <w:noProof/>
            <w:webHidden/>
          </w:rPr>
          <w:fldChar w:fldCharType="separate"/>
        </w:r>
        <w:r w:rsidR="003901AD">
          <w:rPr>
            <w:noProof/>
            <w:webHidden/>
          </w:rPr>
          <w:t>141</w:t>
        </w:r>
        <w:r w:rsidR="00FD7B42">
          <w:rPr>
            <w:noProof/>
            <w:webHidden/>
          </w:rPr>
          <w:fldChar w:fldCharType="end"/>
        </w:r>
      </w:hyperlink>
    </w:p>
    <w:p w14:paraId="45336599" w14:textId="0D6E2638" w:rsidR="00FD7B42" w:rsidRDefault="00000000">
      <w:pPr>
        <w:pStyle w:val="TOC2"/>
        <w:tabs>
          <w:tab w:val="right" w:leader="dot" w:pos="8630"/>
        </w:tabs>
        <w:rPr>
          <w:noProof/>
        </w:rPr>
      </w:pPr>
      <w:hyperlink w:anchor="_Toc273621239" w:history="1">
        <w:r w:rsidR="00FD7B42" w:rsidRPr="00E24EC5">
          <w:rPr>
            <w:rStyle w:val="Hyperlink"/>
            <w:noProof/>
          </w:rPr>
          <w:t>Section 2.5 Absolute Value Functions</w:t>
        </w:r>
        <w:r w:rsidR="00FD7B42">
          <w:rPr>
            <w:noProof/>
            <w:webHidden/>
          </w:rPr>
          <w:tab/>
        </w:r>
        <w:r w:rsidR="00FD7B42">
          <w:rPr>
            <w:noProof/>
            <w:webHidden/>
          </w:rPr>
          <w:fldChar w:fldCharType="begin"/>
        </w:r>
        <w:r w:rsidR="00FD7B42">
          <w:rPr>
            <w:noProof/>
            <w:webHidden/>
          </w:rPr>
          <w:instrText xml:space="preserve"> PAGEREF _Toc273621239 \h </w:instrText>
        </w:r>
        <w:r w:rsidR="00FD7B42">
          <w:rPr>
            <w:noProof/>
            <w:webHidden/>
          </w:rPr>
        </w:r>
        <w:r w:rsidR="00FD7B42">
          <w:rPr>
            <w:noProof/>
            <w:webHidden/>
          </w:rPr>
          <w:fldChar w:fldCharType="separate"/>
        </w:r>
        <w:r w:rsidR="003901AD">
          <w:rPr>
            <w:noProof/>
            <w:webHidden/>
          </w:rPr>
          <w:t>149</w:t>
        </w:r>
        <w:r w:rsidR="00FD7B42">
          <w:rPr>
            <w:noProof/>
            <w:webHidden/>
          </w:rPr>
          <w:fldChar w:fldCharType="end"/>
        </w:r>
      </w:hyperlink>
    </w:p>
    <w:p w14:paraId="5FCD6C48" w14:textId="77777777" w:rsidR="00FD7B42" w:rsidRDefault="00FD7B42" w:rsidP="001472C2">
      <w:r>
        <w:fldChar w:fldCharType="end"/>
      </w:r>
    </w:p>
    <w:p w14:paraId="66BFEDDB" w14:textId="77777777" w:rsidR="001472C2" w:rsidRPr="00485FBC" w:rsidRDefault="001472C2" w:rsidP="001472C2">
      <w:pPr>
        <w:pStyle w:val="Heading2"/>
        <w:rPr>
          <w:b w:val="0"/>
          <w:i w:val="0"/>
        </w:rPr>
      </w:pPr>
      <w:bookmarkStart w:id="2" w:name="_Toc273621235"/>
      <w:r>
        <w:t>Section 2.1 Linear Functions</w:t>
      </w:r>
      <w:bookmarkEnd w:id="2"/>
    </w:p>
    <w:p w14:paraId="6C14D362" w14:textId="77777777" w:rsidR="001472C2" w:rsidRDefault="00535E63" w:rsidP="001472C2">
      <w:r>
        <w:fldChar w:fldCharType="begin"/>
      </w:r>
      <w:r>
        <w:instrText xml:space="preserve"> XE "</w:instrText>
      </w:r>
      <w:r w:rsidRPr="00535E63">
        <w:rPr>
          <w:b/>
        </w:rPr>
        <w:instrText>Function</w:instrText>
      </w:r>
      <w:r w:rsidRPr="00064EE8">
        <w:instrText>:Linear Functions</w:instrText>
      </w:r>
      <w:r>
        <w:instrText xml:space="preserve">" </w:instrText>
      </w:r>
      <w:r>
        <w:fldChar w:fldCharType="end"/>
      </w:r>
      <w:r>
        <w:fldChar w:fldCharType="begin"/>
      </w:r>
      <w:r>
        <w:instrText xml:space="preserve"> XE "</w:instrText>
      </w:r>
      <w:r w:rsidRPr="00535E63">
        <w:rPr>
          <w:b/>
        </w:rPr>
        <w:instrText>Linear Functions</w:instrText>
      </w:r>
      <w:r>
        <w:instrText xml:space="preserve">" </w:instrText>
      </w:r>
      <w:r>
        <w:fldChar w:fldCharType="end"/>
      </w:r>
    </w:p>
    <w:p w14:paraId="75FE34DC" w14:textId="5E6BD54E" w:rsidR="001472C2" w:rsidRDefault="001472C2" w:rsidP="001472C2">
      <w:r>
        <w:t>As you hop into a taxicab in Las Vegas, the me</w:t>
      </w:r>
      <w:r w:rsidR="009A6380">
        <w:t>ter will immediately read $3.</w:t>
      </w:r>
      <w:r w:rsidR="00764673">
        <w:t>5</w:t>
      </w:r>
      <w:r w:rsidR="009A6380">
        <w:t>0;</w:t>
      </w:r>
      <w:r>
        <w:t xml:space="preserve"> this is the “drop” charge made when the taximeter is activated.  After that initial fee, the taximeter will add $2.</w:t>
      </w:r>
      <w:r w:rsidR="00764673">
        <w:t>76</w:t>
      </w:r>
      <w:r>
        <w:t xml:space="preserve"> for each mile the taxi drives</w:t>
      </w:r>
      <w:r>
        <w:rPr>
          <w:rStyle w:val="FootnoteReference"/>
        </w:rPr>
        <w:footnoteReference w:id="1"/>
      </w:r>
      <w:r>
        <w:t>.  In this scenario, the total taxi fare depends upon the number of miles rid</w:t>
      </w:r>
      <w:r w:rsidRPr="00FD7B42">
        <w:t>den</w:t>
      </w:r>
      <w:r>
        <w:t xml:space="preserve"> in the taxi, and we can ask whether it is possible to model this type of scenario with a function. Using descriptive variables, we choose </w:t>
      </w:r>
      <w:r w:rsidRPr="00BC7EB9">
        <w:rPr>
          <w:i/>
        </w:rPr>
        <w:t>m</w:t>
      </w:r>
      <w:r>
        <w:t xml:space="preserve"> for miles and </w:t>
      </w:r>
      <w:r w:rsidRPr="00BC7EB9">
        <w:rPr>
          <w:i/>
        </w:rPr>
        <w:t>C</w:t>
      </w:r>
      <w:r>
        <w:t xml:space="preserve"> for Cost in dollars as a function of miles: </w:t>
      </w:r>
      <w:r w:rsidRPr="00D27858">
        <w:rPr>
          <w:i/>
        </w:rPr>
        <w:t>C(m)</w:t>
      </w:r>
      <w:r>
        <w:t xml:space="preserve">. </w:t>
      </w:r>
    </w:p>
    <w:p w14:paraId="67BB29F6" w14:textId="383CD7DC" w:rsidR="001472C2" w:rsidRDefault="001472C2" w:rsidP="001472C2">
      <w:r>
        <w:lastRenderedPageBreak/>
        <w:t xml:space="preserve">We know for certain that </w:t>
      </w:r>
      <w:r w:rsidR="00764673" w:rsidRPr="00D27858">
        <w:rPr>
          <w:position w:val="-10"/>
        </w:rPr>
        <w:object w:dxaOrig="1180" w:dyaOrig="320" w14:anchorId="7DD37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75pt" o:ole="">
            <v:imagedata r:id="rId8" o:title=""/>
          </v:shape>
          <o:OLEObject Type="Embed" ProgID="Equation.3" ShapeID="_x0000_i1025" DrawAspect="Content" ObjectID="_1719168056" r:id="rId9"/>
        </w:object>
      </w:r>
      <w:r>
        <w:t>, since the $3.</w:t>
      </w:r>
      <w:r w:rsidR="00764673">
        <w:t>5</w:t>
      </w:r>
      <w:r>
        <w:t>0 drop charge is assessed regardless of how many miles are driven.  Since $2.</w:t>
      </w:r>
      <w:r w:rsidR="00764673">
        <w:t>67</w:t>
      </w:r>
      <w:r>
        <w:t xml:space="preserve"> is added for each mile driven, then </w:t>
      </w:r>
    </w:p>
    <w:p w14:paraId="1245A56D" w14:textId="16D65799" w:rsidR="001472C2" w:rsidRDefault="00764673" w:rsidP="001472C2">
      <w:r w:rsidRPr="00D27858">
        <w:rPr>
          <w:position w:val="-10"/>
        </w:rPr>
        <w:object w:dxaOrig="2439" w:dyaOrig="320" w14:anchorId="34D78EC3">
          <v:shape id="_x0000_i1026" type="#_x0000_t75" style="width:122.25pt;height:15.75pt" o:ole="">
            <v:imagedata r:id="rId10" o:title=""/>
          </v:shape>
          <o:OLEObject Type="Embed" ProgID="Equation.3" ShapeID="_x0000_i1026" DrawAspect="Content" ObjectID="_1719168057" r:id="rId11"/>
        </w:object>
      </w:r>
      <w:r w:rsidR="005278BC">
        <w:t>.</w:t>
      </w:r>
    </w:p>
    <w:p w14:paraId="34EE1B80" w14:textId="724A0E80" w:rsidR="005278BC" w:rsidRDefault="005278BC" w:rsidP="001472C2"/>
    <w:p w14:paraId="14E7FF06" w14:textId="2FD3FEED" w:rsidR="001472C2" w:rsidRDefault="001472C2" w:rsidP="001472C2">
      <w:r>
        <w:t>If we then drove a second mile, another $2.</w:t>
      </w:r>
      <w:r w:rsidR="00764673">
        <w:t>67</w:t>
      </w:r>
      <w:r>
        <w:t xml:space="preserve"> would be added to the cost:</w:t>
      </w:r>
    </w:p>
    <w:p w14:paraId="232F340A" w14:textId="417EE1C1" w:rsidR="001472C2" w:rsidRDefault="00764673" w:rsidP="001472C2">
      <w:r w:rsidRPr="00D27858">
        <w:rPr>
          <w:position w:val="-10"/>
        </w:rPr>
        <w:object w:dxaOrig="4740" w:dyaOrig="320" w14:anchorId="4C8C9ABE">
          <v:shape id="_x0000_i1027" type="#_x0000_t75" style="width:237pt;height:15.75pt" o:ole="">
            <v:imagedata r:id="rId12" o:title=""/>
          </v:shape>
          <o:OLEObject Type="Embed" ProgID="Equation.3" ShapeID="_x0000_i1027" DrawAspect="Content" ObjectID="_1719168058" r:id="rId13"/>
        </w:object>
      </w:r>
    </w:p>
    <w:p w14:paraId="27951126" w14:textId="773C66F1" w:rsidR="005278BC" w:rsidRDefault="005278BC" w:rsidP="001472C2"/>
    <w:p w14:paraId="64EC3993" w14:textId="4DB85693" w:rsidR="001472C2" w:rsidRDefault="001472C2" w:rsidP="001472C2">
      <w:r>
        <w:t>If we drove a third mile, another $2.</w:t>
      </w:r>
      <w:r w:rsidR="00764673">
        <w:t>67</w:t>
      </w:r>
      <w:r>
        <w:t xml:space="preserve"> would be added to the cost:</w:t>
      </w:r>
    </w:p>
    <w:p w14:paraId="33DE199F" w14:textId="4019A31F" w:rsidR="00764673" w:rsidRDefault="00764673" w:rsidP="001472C2">
      <w:r w:rsidRPr="00D27858">
        <w:rPr>
          <w:position w:val="-10"/>
        </w:rPr>
        <w:object w:dxaOrig="5420" w:dyaOrig="320" w14:anchorId="1E7EE837">
          <v:shape id="_x0000_i1028" type="#_x0000_t75" style="width:270pt;height:15.75pt" o:ole="">
            <v:imagedata r:id="rId14" o:title=""/>
          </v:shape>
          <o:OLEObject Type="Embed" ProgID="Equation.3" ShapeID="_x0000_i1028" DrawAspect="Content" ObjectID="_1719168059" r:id="rId15"/>
        </w:object>
      </w:r>
    </w:p>
    <w:p w14:paraId="50ACA390" w14:textId="2E462D9D" w:rsidR="001472C2" w:rsidRDefault="001472C2" w:rsidP="001472C2"/>
    <w:p w14:paraId="0A0BAC6C" w14:textId="4F029AA5" w:rsidR="001472C2" w:rsidRPr="00D27858" w:rsidRDefault="001472C2" w:rsidP="001472C2">
      <w:r>
        <w:t>From this</w:t>
      </w:r>
      <w:r w:rsidR="00B3622D">
        <w:t xml:space="preserve"> </w:t>
      </w:r>
      <w:r>
        <w:t xml:space="preserve">we might observe the pattern, and </w:t>
      </w:r>
      <w:r w:rsidR="008E555B">
        <w:t xml:space="preserve">conclude </w:t>
      </w:r>
      <w:r>
        <w:t xml:space="preserve">that if </w:t>
      </w:r>
      <w:r>
        <w:rPr>
          <w:i/>
        </w:rPr>
        <w:t>m</w:t>
      </w:r>
      <w:r>
        <w:t xml:space="preserve"> miles are driven,</w:t>
      </w:r>
      <w:r w:rsidR="00764673" w:rsidRPr="00D27858">
        <w:rPr>
          <w:position w:val="-10"/>
        </w:rPr>
        <w:object w:dxaOrig="2079" w:dyaOrig="320" w14:anchorId="22EB8C1F">
          <v:shape id="_x0000_i1029" type="#_x0000_t75" style="width:104.25pt;height:15.75pt" o:ole="">
            <v:imagedata r:id="rId16" o:title=""/>
          </v:shape>
          <o:OLEObject Type="Embed" ProgID="Equation.3" ShapeID="_x0000_i1029" DrawAspect="Content" ObjectID="_1719168060" r:id="rId17"/>
        </w:object>
      </w:r>
      <w:r>
        <w:t xml:space="preserve"> because </w:t>
      </w:r>
      <w:r w:rsidR="008E555B">
        <w:t>we start with a $3.</w:t>
      </w:r>
      <w:r w:rsidR="00764673">
        <w:t>5</w:t>
      </w:r>
      <w:r w:rsidR="008E555B">
        <w:t xml:space="preserve">0 drop fee and then </w:t>
      </w:r>
      <w:r>
        <w:t xml:space="preserve">for each mile </w:t>
      </w:r>
      <w:proofErr w:type="gramStart"/>
      <w:r>
        <w:t>increase</w:t>
      </w:r>
      <w:proofErr w:type="gramEnd"/>
      <w:r>
        <w:t xml:space="preserve"> we add $2.</w:t>
      </w:r>
      <w:r w:rsidR="00764673">
        <w:t>67</w:t>
      </w:r>
      <w:r>
        <w:t>.</w:t>
      </w:r>
    </w:p>
    <w:p w14:paraId="7CE26E4B" w14:textId="77777777" w:rsidR="001472C2" w:rsidRDefault="001472C2" w:rsidP="001472C2"/>
    <w:p w14:paraId="15AE22E4" w14:textId="59F1C9B1" w:rsidR="001472C2" w:rsidRDefault="001472C2" w:rsidP="001472C2">
      <w:r>
        <w:t>It is good to verify that the units make sense in this equation.  The $3.</w:t>
      </w:r>
      <w:r w:rsidR="00764673">
        <w:t>5</w:t>
      </w:r>
      <w:r>
        <w:t>0 drop charge is measured in dollars; the $2.</w:t>
      </w:r>
      <w:r w:rsidR="00764673">
        <w:t xml:space="preserve">67 </w:t>
      </w:r>
      <w:r>
        <w:t>charge is</w:t>
      </w:r>
      <w:r w:rsidR="005278BC">
        <w:t xml:space="preserve"> measured in dollars per mile.</w:t>
      </w:r>
    </w:p>
    <w:p w14:paraId="547D512E" w14:textId="5771C431" w:rsidR="001472C2" w:rsidRDefault="00764673" w:rsidP="001472C2">
      <w:r w:rsidRPr="00D27858">
        <w:rPr>
          <w:position w:val="-28"/>
        </w:rPr>
        <w:object w:dxaOrig="4459" w:dyaOrig="680" w14:anchorId="416B497F">
          <v:shape id="_x0000_i1030" type="#_x0000_t75" style="width:223.5pt;height:33.75pt" o:ole="">
            <v:imagedata r:id="rId18" o:title=""/>
          </v:shape>
          <o:OLEObject Type="Embed" ProgID="Equation.3" ShapeID="_x0000_i1030" DrawAspect="Content" ObjectID="_1719168061" r:id="rId19"/>
        </w:object>
      </w:r>
    </w:p>
    <w:p w14:paraId="66A02F12" w14:textId="31CE12B2" w:rsidR="001472C2" w:rsidRDefault="001472C2" w:rsidP="001472C2">
      <w:r>
        <w:t xml:space="preserve">When dollars per mile are multiplied by </w:t>
      </w:r>
      <w:proofErr w:type="gramStart"/>
      <w:r>
        <w:t>a number of</w:t>
      </w:r>
      <w:proofErr w:type="gramEnd"/>
      <w:r>
        <w:t xml:space="preserve"> miles, the result is a number of dollars, matching the units on the 3.</w:t>
      </w:r>
      <w:r w:rsidR="00764673">
        <w:t>5</w:t>
      </w:r>
      <w:r>
        <w:t xml:space="preserve">0, and matching the desired units for the </w:t>
      </w:r>
      <w:r>
        <w:rPr>
          <w:i/>
        </w:rPr>
        <w:t>C</w:t>
      </w:r>
      <w:r>
        <w:t xml:space="preserve"> function.  </w:t>
      </w:r>
    </w:p>
    <w:p w14:paraId="2A3AABD1" w14:textId="77777777" w:rsidR="008B2524" w:rsidRDefault="008B2524" w:rsidP="001472C2"/>
    <w:p w14:paraId="27DE4872" w14:textId="0BFB87B5" w:rsidR="00DE7635" w:rsidRDefault="00DE7635" w:rsidP="00DE7635">
      <w:r>
        <w:t xml:space="preserve">Notice this equation </w:t>
      </w:r>
      <w:r w:rsidR="00764673" w:rsidRPr="00D27858">
        <w:rPr>
          <w:position w:val="-10"/>
        </w:rPr>
        <w:object w:dxaOrig="2079" w:dyaOrig="320" w14:anchorId="4BEF5B83">
          <v:shape id="_x0000_i1031" type="#_x0000_t75" style="width:104.25pt;height:15.75pt" o:ole="">
            <v:imagedata r:id="rId20" o:title=""/>
          </v:shape>
          <o:OLEObject Type="Embed" ProgID="Equation.3" ShapeID="_x0000_i1031" DrawAspect="Content" ObjectID="_1719168062" r:id="rId21"/>
        </w:object>
      </w:r>
      <w:r w:rsidR="008B2524">
        <w:t xml:space="preserve"> </w:t>
      </w:r>
      <w:r>
        <w:t>consisted of two quantities.  The first is the fixed $3.</w:t>
      </w:r>
      <w:r w:rsidR="00764673">
        <w:t>5</w:t>
      </w:r>
      <w:r>
        <w:t>0 charge which does not change based on the value of the input.  The second is the $2.</w:t>
      </w:r>
      <w:r w:rsidR="00764673">
        <w:t>67</w:t>
      </w:r>
      <w:r>
        <w:t xml:space="preserve"> dollars per mile value, which is a </w:t>
      </w:r>
      <w:r>
        <w:rPr>
          <w:b/>
        </w:rPr>
        <w:t>rate of change</w:t>
      </w:r>
      <w:r>
        <w:t xml:space="preserve">. </w:t>
      </w:r>
      <w:r w:rsidR="008B2524">
        <w:t xml:space="preserve"> In the </w:t>
      </w:r>
      <w:r w:rsidR="00764673">
        <w:t>equation,</w:t>
      </w:r>
      <w:r w:rsidR="008B2524">
        <w:t xml:space="preserve"> this rate of change</w:t>
      </w:r>
      <w:r>
        <w:t xml:space="preserve"> is </w:t>
      </w:r>
      <w:r w:rsidR="008B2524">
        <w:t>multiplied by the input value.</w:t>
      </w:r>
    </w:p>
    <w:p w14:paraId="158DF6E3" w14:textId="1A72A84F" w:rsidR="00DE7635" w:rsidRDefault="00DE7635" w:rsidP="001472C2"/>
    <w:p w14:paraId="02452228" w14:textId="28CC3BEB" w:rsidR="001472C2" w:rsidRDefault="001472C2" w:rsidP="001472C2">
      <w:r>
        <w:t>Looking at this same problem in table format we can also see the cost changes by $2.</w:t>
      </w:r>
      <w:r w:rsidR="00764673">
        <w:t>67</w:t>
      </w:r>
      <w:r>
        <w:t xml:space="preserve"> for every </w:t>
      </w:r>
      <w:proofErr w:type="gramStart"/>
      <w:r>
        <w:t>1 mile</w:t>
      </w:r>
      <w:proofErr w:type="gramEnd"/>
      <w:r>
        <w:t xml:space="preserve"> increase.</w:t>
      </w:r>
    </w:p>
    <w:p w14:paraId="313C1B25" w14:textId="6F6B6B81" w:rsidR="001472C2" w:rsidRDefault="001472C2" w:rsidP="001472C2"/>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720"/>
        <w:gridCol w:w="900"/>
        <w:gridCol w:w="900"/>
      </w:tblGrid>
      <w:tr w:rsidR="001472C2" w14:paraId="2ABDB9ED" w14:textId="77777777" w:rsidTr="00B62C22">
        <w:trPr>
          <w:trHeight w:val="332"/>
        </w:trPr>
        <w:tc>
          <w:tcPr>
            <w:tcW w:w="828" w:type="dxa"/>
          </w:tcPr>
          <w:p w14:paraId="69EA2046" w14:textId="77777777" w:rsidR="001472C2" w:rsidRPr="00B62C22" w:rsidRDefault="001472C2" w:rsidP="001472C2">
            <w:pPr>
              <w:rPr>
                <w:i/>
              </w:rPr>
            </w:pPr>
            <w:r w:rsidRPr="00B62C22">
              <w:rPr>
                <w:i/>
              </w:rPr>
              <w:t>m</w:t>
            </w:r>
          </w:p>
        </w:tc>
        <w:tc>
          <w:tcPr>
            <w:tcW w:w="900" w:type="dxa"/>
          </w:tcPr>
          <w:p w14:paraId="55E5195C" w14:textId="77777777" w:rsidR="001472C2" w:rsidRDefault="001472C2" w:rsidP="001472C2">
            <w:r>
              <w:t>0</w:t>
            </w:r>
          </w:p>
        </w:tc>
        <w:tc>
          <w:tcPr>
            <w:tcW w:w="720" w:type="dxa"/>
          </w:tcPr>
          <w:p w14:paraId="510AC8E5" w14:textId="77777777" w:rsidR="001472C2" w:rsidRDefault="001472C2" w:rsidP="001472C2">
            <w:r>
              <w:t>1</w:t>
            </w:r>
          </w:p>
        </w:tc>
        <w:tc>
          <w:tcPr>
            <w:tcW w:w="900" w:type="dxa"/>
          </w:tcPr>
          <w:p w14:paraId="25C9D74E" w14:textId="77777777" w:rsidR="001472C2" w:rsidRDefault="001472C2" w:rsidP="001472C2">
            <w:r>
              <w:t>2</w:t>
            </w:r>
          </w:p>
        </w:tc>
        <w:tc>
          <w:tcPr>
            <w:tcW w:w="900" w:type="dxa"/>
          </w:tcPr>
          <w:p w14:paraId="4B558435" w14:textId="77777777" w:rsidR="001472C2" w:rsidRDefault="001472C2" w:rsidP="001472C2">
            <w:r>
              <w:t>3</w:t>
            </w:r>
          </w:p>
        </w:tc>
      </w:tr>
      <w:tr w:rsidR="001472C2" w14:paraId="3E7E66EF" w14:textId="77777777" w:rsidTr="00B62C22">
        <w:trPr>
          <w:trHeight w:val="350"/>
        </w:trPr>
        <w:tc>
          <w:tcPr>
            <w:tcW w:w="828" w:type="dxa"/>
          </w:tcPr>
          <w:p w14:paraId="4B927650" w14:textId="77777777" w:rsidR="001472C2" w:rsidRPr="00B62C22" w:rsidRDefault="001472C2" w:rsidP="001472C2">
            <w:pPr>
              <w:rPr>
                <w:i/>
              </w:rPr>
            </w:pPr>
            <w:r w:rsidRPr="00B62C22">
              <w:rPr>
                <w:i/>
              </w:rPr>
              <w:t xml:space="preserve">C(m) </w:t>
            </w:r>
          </w:p>
        </w:tc>
        <w:tc>
          <w:tcPr>
            <w:tcW w:w="900" w:type="dxa"/>
          </w:tcPr>
          <w:p w14:paraId="4CD1C443" w14:textId="3A6372B5" w:rsidR="001472C2" w:rsidRDefault="001472C2" w:rsidP="001472C2">
            <w:r>
              <w:t>3.</w:t>
            </w:r>
            <w:r w:rsidR="00764673">
              <w:t>5</w:t>
            </w:r>
            <w:r>
              <w:t>0</w:t>
            </w:r>
          </w:p>
        </w:tc>
        <w:tc>
          <w:tcPr>
            <w:tcW w:w="720" w:type="dxa"/>
          </w:tcPr>
          <w:p w14:paraId="26631914" w14:textId="44A626D5" w:rsidR="001472C2" w:rsidRDefault="00764673" w:rsidP="001472C2">
            <w:r>
              <w:t>6.17</w:t>
            </w:r>
          </w:p>
        </w:tc>
        <w:tc>
          <w:tcPr>
            <w:tcW w:w="900" w:type="dxa"/>
          </w:tcPr>
          <w:p w14:paraId="42C5ECD5" w14:textId="6CABF6BC" w:rsidR="001472C2" w:rsidRDefault="00764673" w:rsidP="001472C2">
            <w:r>
              <w:t>8.84</w:t>
            </w:r>
          </w:p>
        </w:tc>
        <w:tc>
          <w:tcPr>
            <w:tcW w:w="900" w:type="dxa"/>
          </w:tcPr>
          <w:p w14:paraId="3E1B75AE" w14:textId="0E1C23AF" w:rsidR="001472C2" w:rsidRDefault="00764673" w:rsidP="001472C2">
            <w:r>
              <w:t>11.51</w:t>
            </w:r>
          </w:p>
        </w:tc>
      </w:tr>
    </w:tbl>
    <w:p w14:paraId="123FA6AF" w14:textId="6807BD44" w:rsidR="007E0B37" w:rsidRDefault="007E0B37" w:rsidP="001472C2"/>
    <w:p w14:paraId="2EEA4278" w14:textId="4050D326" w:rsidR="007E0B37" w:rsidRDefault="001472C2" w:rsidP="001472C2">
      <w:r>
        <w:t>It is important here to note that in this equation, t</w:t>
      </w:r>
      <w:r w:rsidR="00DE7635">
        <w:t xml:space="preserve">he </w:t>
      </w:r>
      <w:r w:rsidR="00DE7635" w:rsidRPr="008B2524">
        <w:rPr>
          <w:b/>
        </w:rPr>
        <w:t>rate of change is constant</w:t>
      </w:r>
      <w:r w:rsidR="00DE7635">
        <w:t>; over any interval, the rate of change is the same.</w:t>
      </w:r>
    </w:p>
    <w:p w14:paraId="6C04C697" w14:textId="6059703C" w:rsidR="007E0B37" w:rsidRDefault="007E0B37" w:rsidP="001472C2"/>
    <w:p w14:paraId="0E437643" w14:textId="62339F03" w:rsidR="001472C2" w:rsidRDefault="00764673" w:rsidP="001472C2">
      <w:r>
        <w:rPr>
          <w:noProof/>
        </w:rPr>
        <w:drawing>
          <wp:anchor distT="0" distB="0" distL="114300" distR="114300" simplePos="0" relativeHeight="251662336" behindDoc="0" locked="0" layoutInCell="1" allowOverlap="1" wp14:anchorId="5D26C63C" wp14:editId="1C721F95">
            <wp:simplePos x="0" y="0"/>
            <wp:positionH relativeFrom="column">
              <wp:posOffset>3472815</wp:posOffset>
            </wp:positionH>
            <wp:positionV relativeFrom="paragraph">
              <wp:posOffset>41749</wp:posOffset>
            </wp:positionV>
            <wp:extent cx="2333625" cy="1663065"/>
            <wp:effectExtent l="0" t="0" r="9525" b="0"/>
            <wp:wrapSquare wrapText="bothSides"/>
            <wp:docPr id="10" name="Picture 10" descr="An increasing line passing through 0 comma 3.50 and 20 comma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creasing line passing through 0 comma 3.50 and 20 comma 56.90"/>
                    <pic:cNvPicPr/>
                  </pic:nvPicPr>
                  <pic:blipFill>
                    <a:blip r:embed="rId22"/>
                    <a:stretch>
                      <a:fillRect/>
                    </a:stretch>
                  </pic:blipFill>
                  <pic:spPr>
                    <a:xfrm>
                      <a:off x="0" y="0"/>
                      <a:ext cx="2333625" cy="1663065"/>
                    </a:xfrm>
                    <a:prstGeom prst="rect">
                      <a:avLst/>
                    </a:prstGeom>
                  </pic:spPr>
                </pic:pic>
              </a:graphicData>
            </a:graphic>
            <wp14:sizeRelH relativeFrom="page">
              <wp14:pctWidth>0</wp14:pctWidth>
            </wp14:sizeRelH>
            <wp14:sizeRelV relativeFrom="page">
              <wp14:pctHeight>0</wp14:pctHeight>
            </wp14:sizeRelV>
          </wp:anchor>
        </w:drawing>
      </w:r>
      <w:r w:rsidR="001472C2">
        <w:t xml:space="preserve">Graphing this equation, </w:t>
      </w:r>
      <w:r w:rsidRPr="00D27858">
        <w:rPr>
          <w:position w:val="-10"/>
        </w:rPr>
        <w:object w:dxaOrig="2079" w:dyaOrig="320" w14:anchorId="38968A48">
          <v:shape id="_x0000_i1032" type="#_x0000_t75" style="width:104.25pt;height:15.75pt" o:ole="">
            <v:imagedata r:id="rId23" o:title=""/>
          </v:shape>
          <o:OLEObject Type="Embed" ProgID="Equation.3" ShapeID="_x0000_i1032" DrawAspect="Content" ObjectID="_1719168063" r:id="rId24"/>
        </w:object>
      </w:r>
      <w:r w:rsidR="005700CE">
        <w:t xml:space="preserve"> we see the shape is </w:t>
      </w:r>
      <w:r w:rsidR="001472C2">
        <w:t xml:space="preserve">a line, which is </w:t>
      </w:r>
      <w:r w:rsidR="00677C3A">
        <w:t xml:space="preserve">how </w:t>
      </w:r>
      <w:r w:rsidR="001472C2">
        <w:t xml:space="preserve">these functions get their name: </w:t>
      </w:r>
      <w:r w:rsidR="001472C2">
        <w:rPr>
          <w:b/>
        </w:rPr>
        <w:t>linear functions</w:t>
      </w:r>
      <w:r>
        <w:t>.</w:t>
      </w:r>
    </w:p>
    <w:p w14:paraId="4D1C8EED" w14:textId="77777777" w:rsidR="001472C2" w:rsidRDefault="001472C2" w:rsidP="001472C2">
      <w:pPr>
        <w:rPr>
          <w:rFonts w:ascii="Trebuchet MS" w:hAnsi="Trebuchet MS"/>
          <w:sz w:val="22"/>
        </w:rPr>
      </w:pPr>
      <w:r>
        <w:rPr>
          <w:rFonts w:ascii="Trebuchet MS" w:hAnsi="Trebuchet MS"/>
          <w:sz w:val="22"/>
        </w:rPr>
        <w:t xml:space="preserve"> </w:t>
      </w:r>
    </w:p>
    <w:p w14:paraId="5BA408D7" w14:textId="3357BF2D" w:rsidR="001472C2" w:rsidRDefault="001472C2" w:rsidP="001472C2">
      <w:r w:rsidRPr="00BC7EB9">
        <w:t>W</w:t>
      </w:r>
      <w:r>
        <w:t>hen the number of miles is zero the cost is $3.</w:t>
      </w:r>
      <w:r w:rsidR="00764673">
        <w:t>5</w:t>
      </w:r>
      <w:r>
        <w:t>0, giving the point (0, 3.</w:t>
      </w:r>
      <w:r w:rsidR="00764673">
        <w:t>5</w:t>
      </w:r>
      <w:r>
        <w:t xml:space="preserve">0) on the graph.  This is the vertical or </w:t>
      </w:r>
      <w:r w:rsidRPr="00BC7EB9">
        <w:rPr>
          <w:i/>
        </w:rPr>
        <w:t>C(m)</w:t>
      </w:r>
      <w:r>
        <w:t xml:space="preserve"> intercept.  The graph is increasing in a straight line from left to right because for each mile the cost goes up by $2.</w:t>
      </w:r>
      <w:r w:rsidR="00764673">
        <w:t>67</w:t>
      </w:r>
      <w:r>
        <w:t>; this rate remains consistent.</w:t>
      </w:r>
    </w:p>
    <w:p w14:paraId="3374ABCF" w14:textId="374AE893" w:rsidR="001472C2" w:rsidRPr="009838D9" w:rsidRDefault="001472C2" w:rsidP="001472C2">
      <w:r>
        <w:lastRenderedPageBreak/>
        <w:t xml:space="preserve">In this </w:t>
      </w:r>
      <w:r w:rsidR="00764673">
        <w:t>example,</w:t>
      </w:r>
      <w:r>
        <w:t xml:space="preserve"> you have seen the taxicab cost modeled in words, an equation, a table and in graphical form.  Whenever possible, ensure that you can link these four representations together to continually build your skills</w:t>
      </w:r>
      <w:r w:rsidRPr="009838D9">
        <w:t>.  It is important to note that you will not always be able to find all 4 representations for a problem and so being able to work with all 4 forms is very important.</w:t>
      </w:r>
    </w:p>
    <w:p w14:paraId="1DEFE7DD" w14:textId="77777777" w:rsidR="001472C2" w:rsidRDefault="001472C2" w:rsidP="001472C2"/>
    <w:p w14:paraId="179EBD97" w14:textId="77777777" w:rsidR="001472C2" w:rsidRDefault="001472C2" w:rsidP="001472C2"/>
    <w:p w14:paraId="3FDBF517" w14:textId="77777777" w:rsidR="001472C2" w:rsidRDefault="00037F9B" w:rsidP="001472C2">
      <w:pPr>
        <w:pStyle w:val="DefinitionHeader"/>
      </w:pPr>
      <w:r>
        <w:t>Linear Function</w:t>
      </w:r>
    </w:p>
    <w:p w14:paraId="745645C6" w14:textId="53CA33C0" w:rsidR="001472C2" w:rsidRDefault="001472C2" w:rsidP="001472C2">
      <w:pPr>
        <w:pStyle w:val="Definition"/>
      </w:pPr>
      <w:r>
        <w:t xml:space="preserve">A </w:t>
      </w:r>
      <w:r w:rsidRPr="003461A2">
        <w:rPr>
          <w:b/>
        </w:rPr>
        <w:t>linear function</w:t>
      </w:r>
      <w:r w:rsidR="001464E2">
        <w:rPr>
          <w:b/>
        </w:rPr>
        <w:fldChar w:fldCharType="begin"/>
      </w:r>
      <w:r w:rsidR="001464E2">
        <w:instrText xml:space="preserve"> XE "</w:instrText>
      </w:r>
      <w:r w:rsidR="001464E2" w:rsidRPr="001464E2">
        <w:rPr>
          <w:b/>
        </w:rPr>
        <w:instrText>Function</w:instrText>
      </w:r>
      <w:r w:rsidR="001464E2" w:rsidRPr="000D3C63">
        <w:instrText>:Linear Functions</w:instrText>
      </w:r>
      <w:r w:rsidR="001464E2">
        <w:instrText xml:space="preserve">" </w:instrText>
      </w:r>
      <w:r w:rsidR="001464E2">
        <w:rPr>
          <w:b/>
        </w:rPr>
        <w:fldChar w:fldCharType="end"/>
      </w:r>
      <w:r w:rsidR="001464E2">
        <w:rPr>
          <w:b/>
        </w:rPr>
        <w:fldChar w:fldCharType="begin"/>
      </w:r>
      <w:r w:rsidR="001464E2">
        <w:instrText xml:space="preserve"> XE "</w:instrText>
      </w:r>
      <w:r w:rsidR="001464E2" w:rsidRPr="001464E2">
        <w:rPr>
          <w:b/>
        </w:rPr>
        <w:instrText>Linear</w:instrText>
      </w:r>
      <w:r w:rsidR="001464E2" w:rsidRPr="00167585">
        <w:instrText xml:space="preserve"> </w:instrText>
      </w:r>
      <w:r w:rsidR="001464E2" w:rsidRPr="001464E2">
        <w:rPr>
          <w:b/>
        </w:rPr>
        <w:instrText>Functions</w:instrText>
      </w:r>
      <w:r w:rsidR="001464E2">
        <w:instrText xml:space="preserve">" </w:instrText>
      </w:r>
      <w:r w:rsidR="001464E2">
        <w:rPr>
          <w:b/>
        </w:rPr>
        <w:fldChar w:fldCharType="end"/>
      </w:r>
      <w:r w:rsidR="001464E2">
        <w:t xml:space="preserve"> </w:t>
      </w:r>
      <w:r>
        <w:t>is a function whose graph produces a line.  Linear functions can always be written in the form</w:t>
      </w:r>
    </w:p>
    <w:p w14:paraId="2CBFB5A4" w14:textId="7010ADAA" w:rsidR="001472C2" w:rsidRDefault="001472C2" w:rsidP="001472C2">
      <w:pPr>
        <w:pStyle w:val="Definition"/>
      </w:pPr>
      <w:r w:rsidRPr="00D27858">
        <w:rPr>
          <w:position w:val="-10"/>
        </w:rPr>
        <w:object w:dxaOrig="1420" w:dyaOrig="320" w14:anchorId="0243AFE5">
          <v:shape id="_x0000_i1033" type="#_x0000_t75" style="width:71.25pt;height:15.75pt" o:ole="">
            <v:imagedata r:id="rId25" o:title=""/>
          </v:shape>
          <o:OLEObject Type="Embed" ProgID="Equation.3" ShapeID="_x0000_i1033" DrawAspect="Content" ObjectID="_1719168064" r:id="rId26"/>
        </w:object>
      </w:r>
      <w:r>
        <w:tab/>
        <w:t xml:space="preserve">or </w:t>
      </w:r>
      <w:r>
        <w:tab/>
      </w:r>
      <w:r w:rsidRPr="00D27858">
        <w:rPr>
          <w:position w:val="-10"/>
        </w:rPr>
        <w:object w:dxaOrig="1420" w:dyaOrig="320" w14:anchorId="79BF9F75">
          <v:shape id="_x0000_i1034" type="#_x0000_t75" style="width:71.25pt;height:15.75pt" o:ole="">
            <v:imagedata r:id="rId27" o:title=""/>
          </v:shape>
          <o:OLEObject Type="Embed" ProgID="Equation.3" ShapeID="_x0000_i1034" DrawAspect="Content" ObjectID="_1719168065" r:id="rId28"/>
        </w:object>
      </w:r>
      <w:r>
        <w:t>;  they’re equivalent</w:t>
      </w:r>
    </w:p>
    <w:p w14:paraId="51A82008" w14:textId="77777777" w:rsidR="001472C2" w:rsidRDefault="009A6380" w:rsidP="001472C2">
      <w:pPr>
        <w:pStyle w:val="Definition"/>
      </w:pPr>
      <w:proofErr w:type="gramStart"/>
      <w:r>
        <w:t>w</w:t>
      </w:r>
      <w:r w:rsidR="001472C2">
        <w:t>here</w:t>
      </w:r>
      <w:proofErr w:type="gramEnd"/>
      <w:r w:rsidR="001472C2">
        <w:t xml:space="preserve"> </w:t>
      </w:r>
    </w:p>
    <w:p w14:paraId="39E1A960" w14:textId="77777777" w:rsidR="001472C2" w:rsidRDefault="009A6380" w:rsidP="001472C2">
      <w:pPr>
        <w:pStyle w:val="Definition"/>
      </w:pPr>
      <w:r>
        <w:rPr>
          <w:i/>
        </w:rPr>
        <w:t xml:space="preserve"> </w:t>
      </w:r>
      <w:r w:rsidR="001472C2">
        <w:rPr>
          <w:i/>
        </w:rPr>
        <w:t xml:space="preserve">b </w:t>
      </w:r>
      <w:r w:rsidR="001472C2">
        <w:t xml:space="preserve">is the initial or starting value of the function (when input, </w:t>
      </w:r>
      <w:r w:rsidR="001472C2" w:rsidRPr="00BC7EB9">
        <w:rPr>
          <w:i/>
        </w:rPr>
        <w:t>x</w:t>
      </w:r>
      <w:r w:rsidR="001472C2">
        <w:t xml:space="preserve"> = 0), and</w:t>
      </w:r>
    </w:p>
    <w:p w14:paraId="212B92E1" w14:textId="77777777" w:rsidR="001472C2" w:rsidRDefault="009A6380" w:rsidP="001472C2">
      <w:pPr>
        <w:pStyle w:val="Definition"/>
      </w:pPr>
      <w:r>
        <w:rPr>
          <w:i/>
        </w:rPr>
        <w:t xml:space="preserve"> </w:t>
      </w:r>
      <w:r w:rsidR="001472C2">
        <w:rPr>
          <w:i/>
        </w:rPr>
        <w:t>m</w:t>
      </w:r>
      <w:r w:rsidR="001472C2">
        <w:t xml:space="preserve"> is the constant rate of change of the function</w:t>
      </w:r>
      <w:r w:rsidR="001472C2" w:rsidRPr="002F5168">
        <w:t xml:space="preserve"> </w:t>
      </w:r>
    </w:p>
    <w:p w14:paraId="1FAE94C3" w14:textId="77777777" w:rsidR="001472C2" w:rsidRDefault="001472C2" w:rsidP="001472C2">
      <w:pPr>
        <w:pStyle w:val="Definition"/>
      </w:pPr>
    </w:p>
    <w:p w14:paraId="078DBA36" w14:textId="77777777" w:rsidR="001472C2" w:rsidRDefault="001472C2" w:rsidP="001472C2">
      <w:pPr>
        <w:pStyle w:val="Definition"/>
      </w:pPr>
      <w:r w:rsidRPr="009838D9">
        <w:t xml:space="preserve">Many people like to write linear functions in the form </w:t>
      </w:r>
      <w:r w:rsidRPr="009838D9">
        <w:rPr>
          <w:position w:val="-10"/>
        </w:rPr>
        <w:object w:dxaOrig="1420" w:dyaOrig="320" w14:anchorId="47553F58">
          <v:shape id="_x0000_i1035" type="#_x0000_t75" style="width:71.25pt;height:15.75pt" o:ole="">
            <v:imagedata r:id="rId25" o:title=""/>
          </v:shape>
          <o:OLEObject Type="Embed" ProgID="Equation.3" ShapeID="_x0000_i1035" DrawAspect="Content" ObjectID="_1719168066" r:id="rId29"/>
        </w:object>
      </w:r>
      <w:r w:rsidRPr="009838D9">
        <w:t xml:space="preserve"> because it </w:t>
      </w:r>
      <w:r>
        <w:t>corresponds to the way we tend to speak</w:t>
      </w:r>
      <w:proofErr w:type="gramStart"/>
      <w:r>
        <w:t>:  “</w:t>
      </w:r>
      <w:proofErr w:type="gramEnd"/>
      <w:r>
        <w:t xml:space="preserve">The output starts at </w:t>
      </w:r>
      <w:r>
        <w:rPr>
          <w:i/>
        </w:rPr>
        <w:t>b</w:t>
      </w:r>
      <w:r>
        <w:t xml:space="preserve"> and increases at a rate of </w:t>
      </w:r>
      <w:r>
        <w:rPr>
          <w:i/>
        </w:rPr>
        <w:t>m</w:t>
      </w:r>
      <w:r>
        <w:t>.”</w:t>
      </w:r>
    </w:p>
    <w:p w14:paraId="632D5406" w14:textId="77777777" w:rsidR="001472C2" w:rsidRPr="003F1EF1" w:rsidRDefault="001472C2" w:rsidP="001472C2">
      <w:pPr>
        <w:pStyle w:val="Definition"/>
      </w:pPr>
    </w:p>
    <w:p w14:paraId="5CFD630A" w14:textId="77777777" w:rsidR="001472C2" w:rsidRPr="003F1EF1" w:rsidRDefault="001472C2" w:rsidP="001472C2">
      <w:pPr>
        <w:pStyle w:val="Definition"/>
      </w:pPr>
      <w:r w:rsidRPr="003F1EF1">
        <w:t xml:space="preserve">For this reason </w:t>
      </w:r>
      <w:proofErr w:type="gramStart"/>
      <w:r w:rsidRPr="003F1EF1">
        <w:t>alone</w:t>
      </w:r>
      <w:proofErr w:type="gramEnd"/>
      <w:r w:rsidRPr="003F1EF1">
        <w:t xml:space="preserve"> we will use the</w:t>
      </w:r>
      <w:r w:rsidRPr="003F1EF1">
        <w:rPr>
          <w:color w:val="FF0000"/>
          <w:position w:val="-10"/>
        </w:rPr>
        <w:object w:dxaOrig="1420" w:dyaOrig="320" w14:anchorId="2C6BFCD8">
          <v:shape id="_x0000_i1036" type="#_x0000_t75" style="width:71.25pt;height:15.75pt" o:ole="">
            <v:imagedata r:id="rId25" o:title=""/>
          </v:shape>
          <o:OLEObject Type="Embed" ProgID="Equation.3" ShapeID="_x0000_i1036" DrawAspect="Content" ObjectID="_1719168067" r:id="rId30"/>
        </w:object>
      </w:r>
      <w:r>
        <w:rPr>
          <w:color w:val="FF0000"/>
        </w:rPr>
        <w:t xml:space="preserve"> </w:t>
      </w:r>
      <w:r w:rsidRPr="009838D9">
        <w:t>form for</w:t>
      </w:r>
      <w:r w:rsidRPr="003F1EF1">
        <w:t xml:space="preserve"> </w:t>
      </w:r>
      <w:r>
        <w:t xml:space="preserve">many </w:t>
      </w:r>
      <w:r w:rsidRPr="003F1EF1">
        <w:t>of the examples</w:t>
      </w:r>
      <w:r>
        <w:t>,</w:t>
      </w:r>
      <w:r w:rsidRPr="003F1EF1">
        <w:t xml:space="preserve"> but remember they are equivalent and can be written correctly both ways.</w:t>
      </w:r>
    </w:p>
    <w:p w14:paraId="7FCD4FF2" w14:textId="77777777" w:rsidR="001472C2" w:rsidRPr="003F1EF1" w:rsidRDefault="001472C2" w:rsidP="001472C2"/>
    <w:p w14:paraId="0280E48A" w14:textId="77777777" w:rsidR="001472C2" w:rsidRPr="003F1EF1" w:rsidRDefault="001472C2" w:rsidP="001472C2"/>
    <w:p w14:paraId="25CC2BB8" w14:textId="77777777" w:rsidR="001472C2" w:rsidRDefault="00037F9B" w:rsidP="001472C2">
      <w:pPr>
        <w:pStyle w:val="DefinitionHeader"/>
      </w:pPr>
      <w:r>
        <w:t>Slope and Increasing/Decreasing</w:t>
      </w:r>
    </w:p>
    <w:p w14:paraId="24B6046B" w14:textId="77777777" w:rsidR="001472C2" w:rsidRPr="003F1EF1" w:rsidRDefault="001472C2" w:rsidP="001472C2">
      <w:pPr>
        <w:pStyle w:val="Definition"/>
      </w:pPr>
      <w:r w:rsidRPr="003F1EF1">
        <w:rPr>
          <w:i/>
        </w:rPr>
        <w:t>m</w:t>
      </w:r>
      <w:r w:rsidRPr="003F1EF1">
        <w:t xml:space="preserve"> is the constant rate of change of the function (also called </w:t>
      </w:r>
      <w:r w:rsidRPr="00037F9B">
        <w:rPr>
          <w:b/>
        </w:rPr>
        <w:t>slope</w:t>
      </w:r>
      <w:r w:rsidR="001352FA" w:rsidRPr="00037F9B">
        <w:t>)</w:t>
      </w:r>
      <w:r w:rsidR="00037F9B" w:rsidRPr="00037F9B">
        <w:t>.</w:t>
      </w:r>
      <w:r w:rsidR="001C5F19" w:rsidRPr="00037F9B">
        <w:t xml:space="preserve"> </w:t>
      </w:r>
      <w:r w:rsidR="001C5F19" w:rsidRPr="00037F9B">
        <w:fldChar w:fldCharType="begin"/>
      </w:r>
      <w:r w:rsidR="001C5F19" w:rsidRPr="00037F9B">
        <w:instrText xml:space="preserve"> XE "Slope" </w:instrText>
      </w:r>
      <w:r w:rsidR="001C5F19" w:rsidRPr="00037F9B">
        <w:fldChar w:fldCharType="end"/>
      </w:r>
      <w:r w:rsidR="001352FA" w:rsidRPr="00037F9B">
        <w:t xml:space="preserve"> </w:t>
      </w:r>
      <w:r w:rsidR="00037F9B" w:rsidRPr="00037F9B">
        <w:t xml:space="preserve">The slope </w:t>
      </w:r>
      <w:r w:rsidRPr="003F1EF1">
        <w:t>determines if the function is an increasing function or a decreasing function.</w:t>
      </w:r>
    </w:p>
    <w:p w14:paraId="75D44DCA" w14:textId="77777777" w:rsidR="001472C2" w:rsidRPr="003F1EF1" w:rsidRDefault="001472C2" w:rsidP="001472C2">
      <w:pPr>
        <w:pStyle w:val="Definition"/>
      </w:pPr>
      <w:r w:rsidRPr="00D27858">
        <w:rPr>
          <w:position w:val="-10"/>
        </w:rPr>
        <w:object w:dxaOrig="1420" w:dyaOrig="320" w14:anchorId="45CFB732">
          <v:shape id="_x0000_i1037" type="#_x0000_t75" style="width:71.25pt;height:15.75pt" o:ole="">
            <v:imagedata r:id="rId25" o:title=""/>
          </v:shape>
          <o:OLEObject Type="Embed" ProgID="Equation.3" ShapeID="_x0000_i1037" DrawAspect="Content" ObjectID="_1719168068" r:id="rId31"/>
        </w:object>
      </w:r>
      <w:r>
        <w:t xml:space="preserve"> </w:t>
      </w:r>
      <w:r w:rsidRPr="003F1EF1">
        <w:t xml:space="preserve">is an </w:t>
      </w:r>
      <w:r w:rsidRPr="008B2524">
        <w:rPr>
          <w:b/>
        </w:rPr>
        <w:t>increasing</w:t>
      </w:r>
      <w:r w:rsidR="001C5F19">
        <w:rPr>
          <w:b/>
        </w:rPr>
        <w:fldChar w:fldCharType="begin"/>
      </w:r>
      <w:r w:rsidR="001C5F19">
        <w:instrText xml:space="preserve"> XE "</w:instrText>
      </w:r>
      <w:r w:rsidR="001C5F19" w:rsidRPr="00457BDC">
        <w:rPr>
          <w:b/>
        </w:rPr>
        <w:instrText>Slope</w:instrText>
      </w:r>
      <w:r w:rsidR="001C5F19" w:rsidRPr="009F2A40">
        <w:instrText>:</w:instrText>
      </w:r>
      <w:r w:rsidR="001C5F19">
        <w:instrText xml:space="preserve">Increasing" </w:instrText>
      </w:r>
      <w:r w:rsidR="001C5F19">
        <w:rPr>
          <w:b/>
        </w:rPr>
        <w:fldChar w:fldCharType="end"/>
      </w:r>
      <w:r w:rsidRPr="003F1EF1">
        <w:t xml:space="preserve"> function if </w:t>
      </w:r>
      <w:r w:rsidRPr="003F1EF1">
        <w:rPr>
          <w:position w:val="-6"/>
        </w:rPr>
        <w:object w:dxaOrig="600" w:dyaOrig="279" w14:anchorId="4CB3D301">
          <v:shape id="_x0000_i1038" type="#_x0000_t75" style="width:30.75pt;height:15pt" o:ole="">
            <v:imagedata r:id="rId32" o:title=""/>
          </v:shape>
          <o:OLEObject Type="Embed" ProgID="Equation.DSMT4" ShapeID="_x0000_i1038" DrawAspect="Content" ObjectID="_1719168069" r:id="rId33"/>
        </w:object>
      </w:r>
    </w:p>
    <w:p w14:paraId="6CB9452D" w14:textId="77777777" w:rsidR="001472C2" w:rsidRPr="003F1EF1" w:rsidRDefault="001472C2" w:rsidP="001472C2">
      <w:pPr>
        <w:pStyle w:val="Definition"/>
      </w:pPr>
      <w:r w:rsidRPr="00D27858">
        <w:rPr>
          <w:position w:val="-10"/>
        </w:rPr>
        <w:object w:dxaOrig="1420" w:dyaOrig="320" w14:anchorId="29B29F09">
          <v:shape id="_x0000_i1039" type="#_x0000_t75" style="width:71.25pt;height:15.75pt" o:ole="">
            <v:imagedata r:id="rId25" o:title=""/>
          </v:shape>
          <o:OLEObject Type="Embed" ProgID="Equation.3" ShapeID="_x0000_i1039" DrawAspect="Content" ObjectID="_1719168070" r:id="rId34"/>
        </w:object>
      </w:r>
      <w:r w:rsidRPr="003F1EF1">
        <w:t xml:space="preserve"> is a </w:t>
      </w:r>
      <w:r w:rsidRPr="008B2524">
        <w:rPr>
          <w:b/>
        </w:rPr>
        <w:t>decreasing</w:t>
      </w:r>
      <w:r w:rsidR="001C5F19">
        <w:rPr>
          <w:b/>
        </w:rPr>
        <w:fldChar w:fldCharType="begin"/>
      </w:r>
      <w:r w:rsidR="001C5F19">
        <w:instrText xml:space="preserve"> XE "</w:instrText>
      </w:r>
      <w:r w:rsidR="001C5F19" w:rsidRPr="00457BDC">
        <w:rPr>
          <w:b/>
        </w:rPr>
        <w:instrText>Slope</w:instrText>
      </w:r>
      <w:r w:rsidR="001C5F19" w:rsidRPr="009F2A40">
        <w:instrText>:</w:instrText>
      </w:r>
      <w:r w:rsidR="001C5F19">
        <w:instrText xml:space="preserve">Decreasing " </w:instrText>
      </w:r>
      <w:r w:rsidR="001C5F19">
        <w:rPr>
          <w:b/>
        </w:rPr>
        <w:fldChar w:fldCharType="end"/>
      </w:r>
      <w:r w:rsidRPr="003F1EF1">
        <w:t xml:space="preserve"> function if </w:t>
      </w:r>
      <w:r w:rsidRPr="003F1EF1">
        <w:rPr>
          <w:position w:val="-6"/>
        </w:rPr>
        <w:object w:dxaOrig="600" w:dyaOrig="279" w14:anchorId="448BF5A9">
          <v:shape id="_x0000_i1040" type="#_x0000_t75" style="width:30.75pt;height:15pt" o:ole="">
            <v:imagedata r:id="rId35" o:title=""/>
          </v:shape>
          <o:OLEObject Type="Embed" ProgID="Equation.DSMT4" ShapeID="_x0000_i1040" DrawAspect="Content" ObjectID="_1719168071" r:id="rId36"/>
        </w:object>
      </w:r>
    </w:p>
    <w:p w14:paraId="1A9FC6DC" w14:textId="6C9095D5" w:rsidR="001472C2" w:rsidRPr="003F1EF1" w:rsidRDefault="001472C2" w:rsidP="001472C2">
      <w:pPr>
        <w:pStyle w:val="Definition"/>
      </w:pPr>
      <w:r w:rsidRPr="003F1EF1">
        <w:t xml:space="preserve">If </w:t>
      </w:r>
      <w:r w:rsidRPr="003F1EF1">
        <w:rPr>
          <w:position w:val="-6"/>
        </w:rPr>
        <w:object w:dxaOrig="600" w:dyaOrig="279" w14:anchorId="485C229F">
          <v:shape id="_x0000_i1041" type="#_x0000_t75" style="width:30.75pt;height:15pt" o:ole="">
            <v:imagedata r:id="rId37" o:title=""/>
          </v:shape>
          <o:OLEObject Type="Embed" ProgID="Equation.DSMT4" ShapeID="_x0000_i1041" DrawAspect="Content" ObjectID="_1719168072" r:id="rId38"/>
        </w:object>
      </w:r>
      <w:r w:rsidRPr="003F1EF1">
        <w:t xml:space="preserve">, the rate of </w:t>
      </w:r>
      <w:proofErr w:type="gramStart"/>
      <w:r w:rsidRPr="003F1EF1">
        <w:t>change  zero</w:t>
      </w:r>
      <w:proofErr w:type="gramEnd"/>
      <w:r w:rsidRPr="003F1EF1">
        <w:t xml:space="preserve">, and the function </w:t>
      </w:r>
      <w:r w:rsidRPr="00D27858">
        <w:rPr>
          <w:position w:val="-10"/>
        </w:rPr>
        <w:object w:dxaOrig="1700" w:dyaOrig="320" w14:anchorId="11A8F984">
          <v:shape id="_x0000_i1042" type="#_x0000_t75" style="width:84.75pt;height:15.75pt" o:ole="">
            <v:imagedata r:id="rId39" o:title=""/>
          </v:shape>
          <o:OLEObject Type="Embed" ProgID="Equation.DSMT4" ShapeID="_x0000_i1042" DrawAspect="Content" ObjectID="_1719168073" r:id="rId40"/>
        </w:object>
      </w:r>
      <w:r w:rsidRPr="003F1EF1">
        <w:t xml:space="preserve"> is just a horizontal line passing through the point (0,</w:t>
      </w:r>
      <w:r>
        <w:t xml:space="preserve"> </w:t>
      </w:r>
      <w:r w:rsidRPr="009838D9">
        <w:rPr>
          <w:i/>
        </w:rPr>
        <w:t>b</w:t>
      </w:r>
      <w:r w:rsidRPr="003F1EF1">
        <w:t>), neither increasing nor decreasing.</w:t>
      </w:r>
    </w:p>
    <w:p w14:paraId="7E9CB4F8" w14:textId="77777777" w:rsidR="007E0B37" w:rsidRDefault="007E0B37" w:rsidP="001472C2"/>
    <w:p w14:paraId="5CD78022" w14:textId="77777777" w:rsidR="007E0B37" w:rsidRDefault="007E0B37" w:rsidP="001472C2"/>
    <w:p w14:paraId="525B83DF" w14:textId="77777777" w:rsidR="001472C2" w:rsidRDefault="001472C2" w:rsidP="001472C2">
      <w:pPr>
        <w:pStyle w:val="ExampleHeader"/>
      </w:pPr>
      <w:r>
        <w:t>Example 1</w:t>
      </w:r>
    </w:p>
    <w:p w14:paraId="1BDEF4F4" w14:textId="77777777" w:rsidR="001472C2" w:rsidRDefault="001472C2" w:rsidP="001472C2">
      <w:pPr>
        <w:pStyle w:val="Example"/>
      </w:pPr>
      <w:r>
        <w:t xml:space="preserve">Marcus currently owns 200 songs in his iTunes collection.  Every month, he adds 15 new songs.  Write a formula for the number of songs, </w:t>
      </w:r>
      <w:r>
        <w:rPr>
          <w:i/>
        </w:rPr>
        <w:t>N</w:t>
      </w:r>
      <w:r>
        <w:t xml:space="preserve">, in his iTunes collection as a function of the number of months, </w:t>
      </w:r>
      <w:r>
        <w:rPr>
          <w:i/>
        </w:rPr>
        <w:t>m</w:t>
      </w:r>
      <w:r>
        <w:t>.  How many songs will he own in a year?</w:t>
      </w:r>
    </w:p>
    <w:p w14:paraId="5368008B" w14:textId="77777777" w:rsidR="001472C2" w:rsidRDefault="001472C2" w:rsidP="001472C2">
      <w:pPr>
        <w:pStyle w:val="Example"/>
      </w:pPr>
    </w:p>
    <w:p w14:paraId="57E9AE69" w14:textId="77777777" w:rsidR="001472C2" w:rsidRDefault="001472C2" w:rsidP="001472C2">
      <w:pPr>
        <w:pStyle w:val="Example"/>
      </w:pPr>
      <w:r>
        <w:t>The initial value for this function is 200, since he currently owns 200 songs</w:t>
      </w:r>
      <w:r w:rsidR="009A6380">
        <w:t>,</w:t>
      </w:r>
      <w:r>
        <w:t xml:space="preserve"> so </w:t>
      </w:r>
      <w:r w:rsidRPr="00D410CD">
        <w:rPr>
          <w:position w:val="-10"/>
        </w:rPr>
        <w:object w:dxaOrig="1180" w:dyaOrig="320" w14:anchorId="1A7908EF">
          <v:shape id="_x0000_i1043" type="#_x0000_t75" style="width:59.25pt;height:15.75pt" o:ole="">
            <v:imagedata r:id="rId41" o:title=""/>
          </v:shape>
          <o:OLEObject Type="Embed" ProgID="Equation.3" ShapeID="_x0000_i1043" DrawAspect="Content" ObjectID="_1719168074" r:id="rId42"/>
        </w:object>
      </w:r>
      <w:r>
        <w:t>.  The number of songs increases by 15 songs per month, so the rate of change is 15 songs per month.  With this information, we can write the formula:</w:t>
      </w:r>
    </w:p>
    <w:p w14:paraId="3AD4CAC9" w14:textId="77777777" w:rsidR="001472C2" w:rsidRDefault="001472C2" w:rsidP="001472C2">
      <w:pPr>
        <w:pStyle w:val="Example"/>
      </w:pPr>
      <w:r w:rsidRPr="00D410CD">
        <w:rPr>
          <w:position w:val="-10"/>
        </w:rPr>
        <w:object w:dxaOrig="1860" w:dyaOrig="320" w14:anchorId="30587358">
          <v:shape id="_x0000_i1044" type="#_x0000_t75" style="width:91.5pt;height:15.75pt" o:ole="">
            <v:imagedata r:id="rId43" o:title=""/>
          </v:shape>
          <o:OLEObject Type="Embed" ProgID="Equation.3" ShapeID="_x0000_i1044" DrawAspect="Content" ObjectID="_1719168075" r:id="rId44"/>
        </w:object>
      </w:r>
      <w:r>
        <w:t>.</w:t>
      </w:r>
    </w:p>
    <w:p w14:paraId="7993C586" w14:textId="22562EDC" w:rsidR="001472C2" w:rsidRDefault="001472C2" w:rsidP="001472C2">
      <w:pPr>
        <w:pStyle w:val="Example"/>
      </w:pPr>
      <w:r w:rsidRPr="006451DE">
        <w:rPr>
          <w:i/>
        </w:rPr>
        <w:lastRenderedPageBreak/>
        <w:t>N(m)</w:t>
      </w:r>
      <w:r>
        <w:t xml:space="preserve"> is an increasing linear function.</w:t>
      </w:r>
      <w:r w:rsidR="005278BC">
        <w:t xml:space="preserve">  </w:t>
      </w:r>
      <w:r>
        <w:t>With this formula we can predict how many songs he will have in 1 year (12 months):</w:t>
      </w:r>
    </w:p>
    <w:p w14:paraId="350DAEE0" w14:textId="352CC708" w:rsidR="001472C2" w:rsidRDefault="001472C2" w:rsidP="001472C2">
      <w:pPr>
        <w:pStyle w:val="Example"/>
      </w:pPr>
      <w:r w:rsidRPr="00D410CD">
        <w:rPr>
          <w:position w:val="-10"/>
        </w:rPr>
        <w:object w:dxaOrig="3879" w:dyaOrig="320" w14:anchorId="4C4DCB7D">
          <v:shape id="_x0000_i1045" type="#_x0000_t75" style="width:194.25pt;height:15.75pt" o:ole="">
            <v:imagedata r:id="rId45" o:title=""/>
          </v:shape>
          <o:OLEObject Type="Embed" ProgID="Equation.3" ShapeID="_x0000_i1045" DrawAspect="Content" ObjectID="_1719168076" r:id="rId46"/>
        </w:object>
      </w:r>
      <w:r>
        <w:t>. Marcus will have 380 songs in 12 months.</w:t>
      </w:r>
    </w:p>
    <w:p w14:paraId="11DC4ED5" w14:textId="32153AD6" w:rsidR="00764673" w:rsidRDefault="00764673" w:rsidP="00764673"/>
    <w:p w14:paraId="737EE168" w14:textId="77777777" w:rsidR="00764673" w:rsidRDefault="00764673" w:rsidP="00764673"/>
    <w:p w14:paraId="1FC09AA6" w14:textId="77777777" w:rsidR="001472C2" w:rsidRDefault="001472C2" w:rsidP="001472C2">
      <w:pPr>
        <w:pStyle w:val="TryitNow"/>
      </w:pPr>
      <w:r>
        <w:t>Try it Now</w:t>
      </w:r>
    </w:p>
    <w:p w14:paraId="16650397" w14:textId="2B4C4D9B" w:rsidR="001472C2" w:rsidRPr="00C57613" w:rsidRDefault="001472C2" w:rsidP="00C57613">
      <w:pPr>
        <w:pStyle w:val="TryitNowbody"/>
        <w:ind w:left="270" w:hanging="270"/>
      </w:pPr>
      <w:r>
        <w:t xml:space="preserve">1. If you earn $30,000 per year and you spend $29,000 per year write an equation </w:t>
      </w:r>
      <w:proofErr w:type="gramStart"/>
      <w:r>
        <w:t>for the amou</w:t>
      </w:r>
      <w:r w:rsidR="00C95DB7">
        <w:t>nt of</w:t>
      </w:r>
      <w:proofErr w:type="gramEnd"/>
      <w:r w:rsidR="00C95DB7">
        <w:t xml:space="preserve"> money you save after </w:t>
      </w:r>
      <w:r w:rsidR="00C95DB7">
        <w:rPr>
          <w:i/>
        </w:rPr>
        <w:t>y</w:t>
      </w:r>
      <w:r w:rsidR="00C95DB7">
        <w:t xml:space="preserve"> years, if you start with nothing.</w:t>
      </w:r>
      <w:r>
        <w:t xml:space="preserve"> </w:t>
      </w:r>
      <w:r w:rsidR="00C57613">
        <w:br/>
      </w:r>
      <w:r w:rsidRPr="003D0E64">
        <w:rPr>
          <w:i/>
        </w:rPr>
        <w:t>“The most important thing, spend less than you earn!</w:t>
      </w:r>
      <w:r w:rsidRPr="003D0E64">
        <w:rPr>
          <w:rStyle w:val="FootnoteReference"/>
          <w:i/>
        </w:rPr>
        <w:footnoteReference w:id="2"/>
      </w:r>
      <w:r w:rsidRPr="003D0E64">
        <w:rPr>
          <w:i/>
        </w:rPr>
        <w:t>”</w:t>
      </w:r>
    </w:p>
    <w:p w14:paraId="3C4785C8" w14:textId="77777777" w:rsidR="001472C2" w:rsidRDefault="001472C2" w:rsidP="001472C2"/>
    <w:p w14:paraId="1EE41FE7" w14:textId="77777777" w:rsidR="001472C2" w:rsidRDefault="001472C2" w:rsidP="001472C2"/>
    <w:p w14:paraId="30A89704" w14:textId="77777777" w:rsidR="001472C2" w:rsidRDefault="00037F9B" w:rsidP="001472C2">
      <w:pPr>
        <w:pStyle w:val="DefinitionHeader"/>
      </w:pPr>
      <w:r>
        <w:t>Calculating Rate of Change</w:t>
      </w:r>
    </w:p>
    <w:p w14:paraId="4EB653D6" w14:textId="77777777" w:rsidR="001472C2" w:rsidRDefault="001472C2" w:rsidP="001472C2">
      <w:pPr>
        <w:pStyle w:val="Definition"/>
      </w:pPr>
      <w:r>
        <w:t>Given two values for the input,</w:t>
      </w:r>
      <w:r w:rsidRPr="00FB4F3E">
        <w:rPr>
          <w:position w:val="-10"/>
        </w:rPr>
        <w:object w:dxaOrig="920" w:dyaOrig="340" w14:anchorId="5F84500D">
          <v:shape id="_x0000_i1046" type="#_x0000_t75" style="width:46.5pt;height:18pt" o:ole="">
            <v:imagedata r:id="rId47" o:title=""/>
          </v:shape>
          <o:OLEObject Type="Embed" ProgID="Equation.3" ShapeID="_x0000_i1046" DrawAspect="Content" ObjectID="_1719168077" r:id="rId48"/>
        </w:object>
      </w:r>
      <w:r>
        <w:t>, and two corresponding values for the output,</w:t>
      </w:r>
      <w:r w:rsidRPr="00FB4F3E">
        <w:t xml:space="preserve"> </w:t>
      </w:r>
      <w:r w:rsidRPr="00FB4F3E">
        <w:rPr>
          <w:position w:val="-10"/>
        </w:rPr>
        <w:object w:dxaOrig="940" w:dyaOrig="340" w14:anchorId="71FFF429">
          <v:shape id="_x0000_i1047" type="#_x0000_t75" style="width:47.25pt;height:18pt" o:ole="">
            <v:imagedata r:id="rId49" o:title=""/>
          </v:shape>
          <o:OLEObject Type="Embed" ProgID="Equation.3" ShapeID="_x0000_i1047" DrawAspect="Content" ObjectID="_1719168078" r:id="rId50"/>
        </w:object>
      </w:r>
      <w:r>
        <w:t xml:space="preserve">,  or a set of points, </w:t>
      </w:r>
      <w:r w:rsidR="001A79C1" w:rsidRPr="001A79C1">
        <w:rPr>
          <w:position w:val="-10"/>
        </w:rPr>
        <w:object w:dxaOrig="820" w:dyaOrig="340" w14:anchorId="0346C940">
          <v:shape id="_x0000_i1048" type="#_x0000_t75" style="width:41.25pt;height:18pt" o:ole="">
            <v:imagedata r:id="rId51" o:title=""/>
          </v:shape>
          <o:OLEObject Type="Embed" ProgID="Equation.3" ShapeID="_x0000_i1048" DrawAspect="Content" ObjectID="_1719168079" r:id="rId52"/>
        </w:object>
      </w:r>
      <w:r>
        <w:t xml:space="preserve"> and</w:t>
      </w:r>
      <w:r w:rsidR="001A79C1" w:rsidRPr="001A79C1">
        <w:rPr>
          <w:position w:val="-10"/>
        </w:rPr>
        <w:object w:dxaOrig="880" w:dyaOrig="340" w14:anchorId="4DA35592">
          <v:shape id="_x0000_i1049" type="#_x0000_t75" style="width:44.25pt;height:18pt" o:ole="">
            <v:imagedata r:id="rId53" o:title=""/>
          </v:shape>
          <o:OLEObject Type="Embed" ProgID="Equation.3" ShapeID="_x0000_i1049" DrawAspect="Content" ObjectID="_1719168080" r:id="rId54"/>
        </w:object>
      </w:r>
      <w:r w:rsidR="006A23F4">
        <w:t xml:space="preserve">, if we wish to find a linear function that contains both points we can </w:t>
      </w:r>
      <w:r w:rsidR="00B3622D">
        <w:t>calculate</w:t>
      </w:r>
      <w:r w:rsidR="006A23F4">
        <w:t xml:space="preserve"> the rate of change</w:t>
      </w:r>
      <w:r w:rsidR="00B3622D">
        <w:t xml:space="preserve">, </w:t>
      </w:r>
      <w:r w:rsidR="00B3622D">
        <w:rPr>
          <w:i/>
        </w:rPr>
        <w:t>m</w:t>
      </w:r>
      <w:r w:rsidR="00B3622D">
        <w:t>:</w:t>
      </w:r>
    </w:p>
    <w:p w14:paraId="43BB1B59" w14:textId="77777777" w:rsidR="001472C2" w:rsidRDefault="001472C2" w:rsidP="001472C2">
      <w:pPr>
        <w:pStyle w:val="Definition"/>
      </w:pPr>
      <w:r w:rsidRPr="00FB4F3E">
        <w:rPr>
          <w:position w:val="-30"/>
        </w:rPr>
        <w:object w:dxaOrig="3660" w:dyaOrig="700" w14:anchorId="0E169A29">
          <v:shape id="_x0000_i1050" type="#_x0000_t75" style="width:183pt;height:35.25pt" o:ole="">
            <v:imagedata r:id="rId55" o:title=""/>
          </v:shape>
          <o:OLEObject Type="Embed" ProgID="Equation.3" ShapeID="_x0000_i1050" DrawAspect="Content" ObjectID="_1719168081" r:id="rId56"/>
        </w:object>
      </w:r>
    </w:p>
    <w:p w14:paraId="7C1500AB" w14:textId="77777777" w:rsidR="001472C2" w:rsidRDefault="001472C2" w:rsidP="001472C2">
      <w:pPr>
        <w:pStyle w:val="Definition"/>
      </w:pPr>
    </w:p>
    <w:p w14:paraId="4CC78A12" w14:textId="77777777" w:rsidR="001472C2" w:rsidRDefault="001472C2" w:rsidP="001472C2">
      <w:pPr>
        <w:pStyle w:val="Definition"/>
      </w:pPr>
      <w:r>
        <w:t xml:space="preserve">Rate of change of a linear function is also called the </w:t>
      </w:r>
      <w:r w:rsidRPr="003D0E64">
        <w:rPr>
          <w:b/>
        </w:rPr>
        <w:t>slope</w:t>
      </w:r>
      <w:r w:rsidR="001C5F19">
        <w:rPr>
          <w:b/>
        </w:rPr>
        <w:fldChar w:fldCharType="begin"/>
      </w:r>
      <w:r w:rsidR="001C5F19">
        <w:instrText xml:space="preserve"> XE "</w:instrText>
      </w:r>
      <w:r w:rsidR="001C5F19" w:rsidRPr="001C5F19">
        <w:rPr>
          <w:b/>
        </w:rPr>
        <w:instrText>Slope</w:instrText>
      </w:r>
      <w:r w:rsidR="001C5F19">
        <w:instrText xml:space="preserve">" </w:instrText>
      </w:r>
      <w:r w:rsidR="001C5F19">
        <w:rPr>
          <w:b/>
        </w:rPr>
        <w:fldChar w:fldCharType="end"/>
      </w:r>
      <w:r>
        <w:t xml:space="preserve"> of the line.</w:t>
      </w:r>
    </w:p>
    <w:p w14:paraId="1E08A863" w14:textId="77777777" w:rsidR="001472C2" w:rsidRDefault="001472C2" w:rsidP="001472C2">
      <w:pPr>
        <w:pStyle w:val="Definition"/>
      </w:pPr>
    </w:p>
    <w:p w14:paraId="4D309B41" w14:textId="77777777" w:rsidR="00862982" w:rsidRDefault="001472C2" w:rsidP="00862982">
      <w:pPr>
        <w:pStyle w:val="Definition"/>
      </w:pPr>
      <w:r>
        <w:t>Note in function notation,</w:t>
      </w:r>
      <w:r w:rsidRPr="00395D99">
        <w:rPr>
          <w:position w:val="-10"/>
        </w:rPr>
        <w:object w:dxaOrig="1100" w:dyaOrig="340" w14:anchorId="1424D264">
          <v:shape id="_x0000_i1051" type="#_x0000_t75" style="width:54pt;height:18pt" o:ole="">
            <v:imagedata r:id="rId57" o:title=""/>
          </v:shape>
          <o:OLEObject Type="Embed" ProgID="Equation.3" ShapeID="_x0000_i1051" DrawAspect="Content" ObjectID="_1719168082" r:id="rId58"/>
        </w:object>
      </w:r>
      <w:r>
        <w:t xml:space="preserve"> and </w:t>
      </w:r>
      <w:r w:rsidRPr="006A7BAD">
        <w:rPr>
          <w:position w:val="-10"/>
        </w:rPr>
        <w:object w:dxaOrig="1140" w:dyaOrig="340" w14:anchorId="63A80258">
          <v:shape id="_x0000_i1052" type="#_x0000_t75" style="width:57pt;height:18pt" o:ole="">
            <v:imagedata r:id="rId59" o:title=""/>
          </v:shape>
          <o:OLEObject Type="Embed" ProgID="Equation.3" ShapeID="_x0000_i1052" DrawAspect="Content" ObjectID="_1719168083" r:id="rId60"/>
        </w:object>
      </w:r>
      <w:r>
        <w:t>, so we could equivalently write</w:t>
      </w:r>
    </w:p>
    <w:p w14:paraId="5CC0FCC8" w14:textId="77777777" w:rsidR="001472C2" w:rsidRDefault="00862982" w:rsidP="00862982">
      <w:pPr>
        <w:pStyle w:val="Definition"/>
      </w:pPr>
      <w:r w:rsidRPr="00FB4F3E">
        <w:rPr>
          <w:position w:val="-30"/>
        </w:rPr>
        <w:object w:dxaOrig="1900" w:dyaOrig="720" w14:anchorId="3F6ED6C4">
          <v:shape id="_x0000_i1053" type="#_x0000_t75" style="width:96pt;height:36.75pt" o:ole="">
            <v:imagedata r:id="rId61" o:title=""/>
          </v:shape>
          <o:OLEObject Type="Embed" ProgID="Equation.3" ShapeID="_x0000_i1053" DrawAspect="Content" ObjectID="_1719168084" r:id="rId62"/>
        </w:object>
      </w:r>
    </w:p>
    <w:p w14:paraId="72AE5B45" w14:textId="77777777" w:rsidR="001472C2" w:rsidRDefault="001472C2" w:rsidP="001472C2"/>
    <w:p w14:paraId="25F0655F" w14:textId="77777777" w:rsidR="001472C2" w:rsidRDefault="001472C2" w:rsidP="001472C2"/>
    <w:p w14:paraId="126DB85E" w14:textId="77777777" w:rsidR="001472C2" w:rsidRDefault="001472C2" w:rsidP="001472C2">
      <w:pPr>
        <w:pStyle w:val="ExampleHeader"/>
      </w:pPr>
      <w:r>
        <w:t>Example 2</w:t>
      </w:r>
    </w:p>
    <w:p w14:paraId="1646B33C" w14:textId="77777777" w:rsidR="001472C2" w:rsidRDefault="001472C2" w:rsidP="001472C2">
      <w:pPr>
        <w:pStyle w:val="Example"/>
      </w:pPr>
      <w:r>
        <w:t>The population of a city increased from 23,400 to 27,800 between 2002 and 2006.  Find the rate of change of the population during this time span.</w:t>
      </w:r>
    </w:p>
    <w:p w14:paraId="3156CA68" w14:textId="77777777" w:rsidR="001472C2" w:rsidRDefault="001472C2" w:rsidP="001472C2">
      <w:pPr>
        <w:pStyle w:val="Example"/>
      </w:pPr>
    </w:p>
    <w:p w14:paraId="699FC7CD" w14:textId="22E7CF29" w:rsidR="001472C2" w:rsidRDefault="001472C2" w:rsidP="001472C2">
      <w:pPr>
        <w:pStyle w:val="Example"/>
      </w:pPr>
      <w:r>
        <w:t xml:space="preserve">The rate of change will relate the change in population to the change in time.  The population increased by </w:t>
      </w:r>
      <w:r w:rsidRPr="00AA643F">
        <w:rPr>
          <w:position w:val="-6"/>
        </w:rPr>
        <w:object w:dxaOrig="2240" w:dyaOrig="279" w14:anchorId="1A31ED27">
          <v:shape id="_x0000_i1054" type="#_x0000_t75" style="width:112.5pt;height:15pt" o:ole="">
            <v:imagedata r:id="rId63" o:title=""/>
          </v:shape>
          <o:OLEObject Type="Embed" ProgID="Equation.3" ShapeID="_x0000_i1054" DrawAspect="Content" ObjectID="_1719168085" r:id="rId64"/>
        </w:object>
      </w:r>
      <w:r>
        <w:t xml:space="preserve">people over the </w:t>
      </w:r>
      <w:proofErr w:type="gramStart"/>
      <w:r>
        <w:t>4 year</w:t>
      </w:r>
      <w:proofErr w:type="gramEnd"/>
      <w:r>
        <w:t xml:space="preserve"> time interval.  To find the rate of change, the number of people per year the population changed by:</w:t>
      </w:r>
    </w:p>
    <w:p w14:paraId="31C10360" w14:textId="77777777" w:rsidR="001472C2" w:rsidRDefault="001472C2" w:rsidP="001472C2">
      <w:pPr>
        <w:pStyle w:val="Example"/>
      </w:pPr>
      <w:r w:rsidRPr="00AA643F">
        <w:rPr>
          <w:position w:val="-28"/>
        </w:rPr>
        <w:object w:dxaOrig="2720" w:dyaOrig="660" w14:anchorId="0863C3BE">
          <v:shape id="_x0000_i1055" type="#_x0000_t75" style="width:135pt;height:32.25pt" o:ole="">
            <v:imagedata r:id="rId65" o:title=""/>
          </v:shape>
          <o:OLEObject Type="Embed" ProgID="Equation.3" ShapeID="_x0000_i1055" DrawAspect="Content" ObjectID="_1719168086" r:id="rId66"/>
        </w:object>
      </w:r>
      <w:r>
        <w:t xml:space="preserve"> = 1100 people per year</w:t>
      </w:r>
    </w:p>
    <w:p w14:paraId="54AB5609" w14:textId="77777777" w:rsidR="001472C2" w:rsidRDefault="001472C2" w:rsidP="001472C2">
      <w:pPr>
        <w:pStyle w:val="Example"/>
      </w:pPr>
    </w:p>
    <w:p w14:paraId="4C108125" w14:textId="77777777" w:rsidR="001472C2" w:rsidRDefault="001472C2" w:rsidP="001472C2">
      <w:pPr>
        <w:pStyle w:val="Example"/>
      </w:pPr>
      <w:r>
        <w:t>Notice that w</w:t>
      </w:r>
      <w:r w:rsidRPr="003D0E64">
        <w:t>e kn</w:t>
      </w:r>
      <w:r>
        <w:t>e</w:t>
      </w:r>
      <w:r w:rsidRPr="003D0E64">
        <w:t>w the population was increasing</w:t>
      </w:r>
      <w:r>
        <w:t>,</w:t>
      </w:r>
      <w:r w:rsidRPr="003D0E64">
        <w:t xml:space="preserve"> so we </w:t>
      </w:r>
      <w:r>
        <w:t xml:space="preserve">would </w:t>
      </w:r>
      <w:r w:rsidRPr="003D0E64">
        <w:t xml:space="preserve">expect our value for </w:t>
      </w:r>
      <w:proofErr w:type="spellStart"/>
      <w:r w:rsidRPr="003D0E64">
        <w:rPr>
          <w:i/>
        </w:rPr>
        <w:t>m</w:t>
      </w:r>
      <w:proofErr w:type="spellEnd"/>
      <w:r w:rsidRPr="003D0E64">
        <w:rPr>
          <w:i/>
        </w:rPr>
        <w:t xml:space="preserve"> </w:t>
      </w:r>
      <w:r w:rsidRPr="003D0E64">
        <w:t>to be positive</w:t>
      </w:r>
      <w:r>
        <w:t xml:space="preserve">.  This is a quick way to check </w:t>
      </w:r>
      <w:r w:rsidR="006A23F4">
        <w:t xml:space="preserve">to see if </w:t>
      </w:r>
      <w:r>
        <w:t>your value is reasonable.</w:t>
      </w:r>
    </w:p>
    <w:p w14:paraId="3037352B" w14:textId="77777777" w:rsidR="006A23F4" w:rsidRDefault="006A23F4" w:rsidP="007E0B37"/>
    <w:p w14:paraId="50FF8C76" w14:textId="6D1326B2" w:rsidR="001A79C1" w:rsidRDefault="001A79C1" w:rsidP="007E0B37"/>
    <w:p w14:paraId="76BC5C89" w14:textId="77777777" w:rsidR="00B92BA1" w:rsidRDefault="00B92BA1" w:rsidP="00B92BA1">
      <w:pPr>
        <w:pStyle w:val="ExampleHeader"/>
      </w:pPr>
      <w:r>
        <w:lastRenderedPageBreak/>
        <w:t>Example 3</w:t>
      </w:r>
    </w:p>
    <w:p w14:paraId="3336F386" w14:textId="77777777" w:rsidR="00B92BA1" w:rsidRDefault="00B92BA1" w:rsidP="00B92BA1">
      <w:pPr>
        <w:pStyle w:val="Example"/>
      </w:pPr>
      <w:r>
        <w:t xml:space="preserve">The pressure, </w:t>
      </w:r>
      <w:r>
        <w:rPr>
          <w:i/>
        </w:rPr>
        <w:t>P</w:t>
      </w:r>
      <w:r>
        <w:t xml:space="preserve">, in pounds per square inch (PSI) on a diver depends upon their depth below the water surface, </w:t>
      </w:r>
      <w:r>
        <w:rPr>
          <w:i/>
        </w:rPr>
        <w:t>d</w:t>
      </w:r>
      <w:r>
        <w:t xml:space="preserve">, in feet, following the equation </w:t>
      </w:r>
      <w:r w:rsidRPr="00905701">
        <w:rPr>
          <w:position w:val="-10"/>
        </w:rPr>
        <w:object w:dxaOrig="2320" w:dyaOrig="320" w14:anchorId="765909F1">
          <v:shape id="_x0000_i1056" type="#_x0000_t75" style="width:116.25pt;height:15.75pt" o:ole="">
            <v:imagedata r:id="rId67" o:title=""/>
          </v:shape>
          <o:OLEObject Type="Embed" ProgID="Equation.3" ShapeID="_x0000_i1056" DrawAspect="Content" ObjectID="_1719168087" r:id="rId68"/>
        </w:object>
      </w:r>
      <w:r>
        <w:t>.  Interpret the components of this function.</w:t>
      </w:r>
    </w:p>
    <w:p w14:paraId="5E2929FA" w14:textId="77777777" w:rsidR="00B92BA1" w:rsidRDefault="00B92BA1" w:rsidP="00B92BA1">
      <w:pPr>
        <w:pStyle w:val="Example"/>
      </w:pPr>
    </w:p>
    <w:p w14:paraId="6C3C54E7" w14:textId="77777777" w:rsidR="00B92BA1" w:rsidRDefault="00B92BA1" w:rsidP="00B92BA1">
      <w:pPr>
        <w:pStyle w:val="Example"/>
      </w:pPr>
      <w:r>
        <w:t xml:space="preserve">The rate of change, or slope, 0.434 would have units </w:t>
      </w:r>
      <w:r w:rsidRPr="00455D71">
        <w:rPr>
          <w:position w:val="-28"/>
        </w:rPr>
        <w:object w:dxaOrig="2439" w:dyaOrig="660" w14:anchorId="50DF4C0D">
          <v:shape id="_x0000_i1057" type="#_x0000_t75" style="width:122.25pt;height:32.25pt" o:ole="">
            <v:imagedata r:id="rId69" o:title=""/>
          </v:shape>
          <o:OLEObject Type="Embed" ProgID="Equation.3" ShapeID="_x0000_i1057" DrawAspect="Content" ObjectID="_1719168088" r:id="rId70"/>
        </w:object>
      </w:r>
      <w:r>
        <w:t>.  This tells us the pressure on the diver increases by 0.434 PSI for each foot their depth increases.</w:t>
      </w:r>
    </w:p>
    <w:p w14:paraId="61921023" w14:textId="77777777" w:rsidR="00B92BA1" w:rsidRDefault="00B92BA1" w:rsidP="00B92BA1">
      <w:pPr>
        <w:pStyle w:val="Example"/>
      </w:pPr>
    </w:p>
    <w:p w14:paraId="3B81F00C" w14:textId="77777777" w:rsidR="00B92BA1" w:rsidRDefault="00B92BA1" w:rsidP="00B92BA1">
      <w:pPr>
        <w:pStyle w:val="Example"/>
      </w:pPr>
      <w:r>
        <w:t>The initial value, 14.696, will have the same units as the output, so this tells us that at a depth of 0 feet, the pressure on the diver will be 14.696 PSI.</w:t>
      </w:r>
    </w:p>
    <w:p w14:paraId="02E2D454" w14:textId="77777777" w:rsidR="00B92BA1" w:rsidRPr="007E0B37" w:rsidRDefault="00B92BA1" w:rsidP="007E0B37"/>
    <w:p w14:paraId="52F8576E" w14:textId="77777777" w:rsidR="006A23F4" w:rsidRPr="007E0B37" w:rsidRDefault="006A23F4" w:rsidP="007E0B37"/>
    <w:p w14:paraId="1C3F0AA8" w14:textId="77777777" w:rsidR="001472C2" w:rsidRDefault="001472C2" w:rsidP="001472C2">
      <w:pPr>
        <w:pStyle w:val="ExampleHeader"/>
      </w:pPr>
      <w:r>
        <w:t xml:space="preserve">Example </w:t>
      </w:r>
      <w:r w:rsidR="00B92BA1">
        <w:t>4</w:t>
      </w:r>
    </w:p>
    <w:p w14:paraId="39888488" w14:textId="77777777" w:rsidR="001472C2" w:rsidRDefault="001472C2" w:rsidP="001472C2">
      <w:pPr>
        <w:pStyle w:val="Example"/>
      </w:pPr>
      <w:r>
        <w:t xml:space="preserve">If </w:t>
      </w:r>
      <w:r w:rsidRPr="00D27858">
        <w:rPr>
          <w:position w:val="-10"/>
        </w:rPr>
        <w:object w:dxaOrig="540" w:dyaOrig="320" w14:anchorId="21755EF9">
          <v:shape id="_x0000_i1058" type="#_x0000_t75" style="width:27pt;height:15.75pt" o:ole="">
            <v:imagedata r:id="rId71" o:title=""/>
          </v:shape>
          <o:OLEObject Type="Embed" ProgID="Equation.3" ShapeID="_x0000_i1058" DrawAspect="Content" ObjectID="_1719168089" r:id="rId72"/>
        </w:object>
      </w:r>
      <w:r>
        <w:t xml:space="preserve">is a linear function, </w:t>
      </w:r>
      <w:r w:rsidRPr="00D27858">
        <w:rPr>
          <w:position w:val="-10"/>
        </w:rPr>
        <w:object w:dxaOrig="1020" w:dyaOrig="320" w14:anchorId="2EC93E8A">
          <v:shape id="_x0000_i1059" type="#_x0000_t75" style="width:52.5pt;height:15.75pt" o:ole="">
            <v:imagedata r:id="rId73" o:title=""/>
          </v:shape>
          <o:OLEObject Type="Embed" ProgID="Equation.3" ShapeID="_x0000_i1059" DrawAspect="Content" ObjectID="_1719168090" r:id="rId74"/>
        </w:object>
      </w:r>
      <w:r>
        <w:t xml:space="preserve">, and </w:t>
      </w:r>
      <w:r w:rsidRPr="00D27858">
        <w:rPr>
          <w:position w:val="-10"/>
        </w:rPr>
        <w:object w:dxaOrig="840" w:dyaOrig="320" w14:anchorId="797103EE">
          <v:shape id="_x0000_i1060" type="#_x0000_t75" style="width:41.25pt;height:15.75pt" o:ole="">
            <v:imagedata r:id="rId75" o:title=""/>
          </v:shape>
          <o:OLEObject Type="Embed" ProgID="Equation.3" ShapeID="_x0000_i1060" DrawAspect="Content" ObjectID="_1719168091" r:id="rId76"/>
        </w:object>
      </w:r>
      <w:r>
        <w:t>, find the rate of change.</w:t>
      </w:r>
    </w:p>
    <w:p w14:paraId="45512368" w14:textId="77777777" w:rsidR="001472C2" w:rsidRDefault="001472C2" w:rsidP="001472C2">
      <w:pPr>
        <w:pStyle w:val="Example"/>
      </w:pPr>
    </w:p>
    <w:p w14:paraId="54C829FE" w14:textId="77777777" w:rsidR="001472C2" w:rsidRDefault="001472C2" w:rsidP="001472C2">
      <w:pPr>
        <w:pStyle w:val="Example"/>
      </w:pPr>
      <w:r w:rsidRPr="00D27858">
        <w:rPr>
          <w:position w:val="-10"/>
        </w:rPr>
        <w:object w:dxaOrig="1020" w:dyaOrig="320" w14:anchorId="7FB0AC74">
          <v:shape id="_x0000_i1061" type="#_x0000_t75" style="width:52.5pt;height:15.75pt" o:ole="">
            <v:imagedata r:id="rId73" o:title=""/>
          </v:shape>
          <o:OLEObject Type="Embed" ProgID="Equation.3" ShapeID="_x0000_i1061" DrawAspect="Content" ObjectID="_1719168092" r:id="rId77"/>
        </w:object>
      </w:r>
      <w:r>
        <w:t xml:space="preserve"> tells us that the input 3 corresponds with the output -2, and </w:t>
      </w:r>
      <w:r w:rsidRPr="00D27858">
        <w:rPr>
          <w:position w:val="-10"/>
        </w:rPr>
        <w:object w:dxaOrig="840" w:dyaOrig="320" w14:anchorId="37D4ED08">
          <v:shape id="_x0000_i1062" type="#_x0000_t75" style="width:41.25pt;height:15.75pt" o:ole="">
            <v:imagedata r:id="rId75" o:title=""/>
          </v:shape>
          <o:OLEObject Type="Embed" ProgID="Equation.3" ShapeID="_x0000_i1062" DrawAspect="Content" ObjectID="_1719168093" r:id="rId78"/>
        </w:object>
      </w:r>
      <w:r>
        <w:t xml:space="preserve"> tells us that the input 8 corresponds with the output 1.  To find the rate of change, we divide the change in output by the change in input:</w:t>
      </w:r>
    </w:p>
    <w:p w14:paraId="1DFFCD9E" w14:textId="77777777" w:rsidR="001472C2" w:rsidRDefault="001472C2" w:rsidP="001472C2">
      <w:pPr>
        <w:pStyle w:val="Example"/>
      </w:pPr>
    </w:p>
    <w:p w14:paraId="797FDFCA" w14:textId="77777777" w:rsidR="001472C2" w:rsidRDefault="001472C2" w:rsidP="001472C2">
      <w:pPr>
        <w:pStyle w:val="Example"/>
      </w:pPr>
      <w:r w:rsidRPr="003B3144">
        <w:rPr>
          <w:position w:val="-28"/>
        </w:rPr>
        <w:object w:dxaOrig="3540" w:dyaOrig="660" w14:anchorId="7E960E5D">
          <v:shape id="_x0000_i1063" type="#_x0000_t75" style="width:176.25pt;height:32.25pt" o:ole="">
            <v:imagedata r:id="rId79" o:title=""/>
          </v:shape>
          <o:OLEObject Type="Embed" ProgID="Equation.3" ShapeID="_x0000_i1063" DrawAspect="Content" ObjectID="_1719168094" r:id="rId80"/>
        </w:object>
      </w:r>
      <w:r>
        <w:t xml:space="preserve">.  If </w:t>
      </w:r>
      <w:proofErr w:type="gramStart"/>
      <w:r>
        <w:t>desired</w:t>
      </w:r>
      <w:proofErr w:type="gramEnd"/>
      <w:r>
        <w:t xml:space="preserve"> we could also write this as </w:t>
      </w:r>
      <w:r>
        <w:rPr>
          <w:i/>
        </w:rPr>
        <w:t>m</w:t>
      </w:r>
      <w:r>
        <w:t xml:space="preserve"> = 0.6</w:t>
      </w:r>
    </w:p>
    <w:p w14:paraId="39B94DD5" w14:textId="77777777" w:rsidR="001472C2" w:rsidRDefault="001472C2" w:rsidP="001472C2">
      <w:pPr>
        <w:pStyle w:val="Example"/>
      </w:pPr>
    </w:p>
    <w:p w14:paraId="14EBAB30" w14:textId="77777777" w:rsidR="001472C2" w:rsidRDefault="001472C2" w:rsidP="001472C2">
      <w:pPr>
        <w:pStyle w:val="Example"/>
      </w:pPr>
      <w:r>
        <w:t>Note that it is not important which pair of values comes first in the subtractions so long as the first output value used corresponds with the first input value used.</w:t>
      </w:r>
    </w:p>
    <w:p w14:paraId="30131CDE" w14:textId="77777777" w:rsidR="001472C2" w:rsidRDefault="001472C2" w:rsidP="001472C2"/>
    <w:p w14:paraId="68472E9D" w14:textId="77777777" w:rsidR="001472C2" w:rsidRDefault="001472C2" w:rsidP="001472C2"/>
    <w:p w14:paraId="0DD41F32" w14:textId="77777777" w:rsidR="001472C2" w:rsidRPr="00821E01" w:rsidRDefault="001472C2" w:rsidP="001472C2">
      <w:pPr>
        <w:pStyle w:val="TryitNow"/>
      </w:pPr>
      <w:r>
        <w:t>Try it Now</w:t>
      </w:r>
    </w:p>
    <w:p w14:paraId="1DBD72B2" w14:textId="77777777" w:rsidR="001472C2" w:rsidRDefault="001472C2" w:rsidP="00C57613">
      <w:pPr>
        <w:pStyle w:val="TryitNowbody"/>
        <w:ind w:left="270" w:hanging="270"/>
      </w:pPr>
      <w:r>
        <w:t>2. Given the two points (2,</w:t>
      </w:r>
      <w:r w:rsidR="00154849">
        <w:t xml:space="preserve"> </w:t>
      </w:r>
      <w:r>
        <w:t>3) and (0,</w:t>
      </w:r>
      <w:r w:rsidR="00154849">
        <w:t xml:space="preserve"> 4)</w:t>
      </w:r>
      <w:r>
        <w:t>, find the rate of change.  Is this function increasing or decreasing?</w:t>
      </w:r>
    </w:p>
    <w:p w14:paraId="07E5CC9E" w14:textId="77777777" w:rsidR="001472C2" w:rsidRDefault="001472C2" w:rsidP="001472C2"/>
    <w:p w14:paraId="15E7747C" w14:textId="77777777" w:rsidR="00B92BA1" w:rsidRDefault="00B92BA1" w:rsidP="001472C2"/>
    <w:p w14:paraId="6B6C7D87" w14:textId="77777777" w:rsidR="001472C2" w:rsidRDefault="001472C2" w:rsidP="001472C2">
      <w:r>
        <w:t xml:space="preserve">We can now find the rate of change given two input-output </w:t>
      </w:r>
      <w:proofErr w:type="gramStart"/>
      <w:r>
        <w:t>pairs, and</w:t>
      </w:r>
      <w:proofErr w:type="gramEnd"/>
      <w:r>
        <w:t xml:space="preserve"> can write an equation for a linear function once we have the rate of change and initial value.  If we have two input-output pairs and they do not include the initial value of the function, then we will have to </w:t>
      </w:r>
      <w:r w:rsidR="006A23F4">
        <w:t>solve for</w:t>
      </w:r>
      <w:r>
        <w:t xml:space="preserve"> it.</w:t>
      </w:r>
    </w:p>
    <w:p w14:paraId="3C18A4FF" w14:textId="71CF00EE" w:rsidR="007E0B37" w:rsidRDefault="007E0B37" w:rsidP="001472C2"/>
    <w:p w14:paraId="2D63ADD0" w14:textId="463F3C25" w:rsidR="005278BC" w:rsidRDefault="005278BC" w:rsidP="001472C2"/>
    <w:p w14:paraId="02F3290B" w14:textId="1A249156" w:rsidR="005278BC" w:rsidRDefault="005278BC" w:rsidP="001472C2"/>
    <w:p w14:paraId="07E83F4D" w14:textId="74B162B2" w:rsidR="005278BC" w:rsidRDefault="005278BC" w:rsidP="001472C2"/>
    <w:p w14:paraId="54244A50" w14:textId="75E95D5D" w:rsidR="005278BC" w:rsidRDefault="005278BC" w:rsidP="001472C2"/>
    <w:p w14:paraId="14AF9DF1" w14:textId="167E783C" w:rsidR="005278BC" w:rsidRDefault="005278BC" w:rsidP="001472C2"/>
    <w:p w14:paraId="5BA551AB" w14:textId="00976AE2" w:rsidR="005278BC" w:rsidRDefault="005278BC" w:rsidP="001472C2"/>
    <w:p w14:paraId="4B34081E" w14:textId="77777777" w:rsidR="001472C2" w:rsidRDefault="001472C2" w:rsidP="001472C2">
      <w:pPr>
        <w:pStyle w:val="ExampleHeader"/>
      </w:pPr>
      <w:r>
        <w:lastRenderedPageBreak/>
        <w:t xml:space="preserve">Example </w:t>
      </w:r>
      <w:r w:rsidR="00B92BA1">
        <w:t>5</w:t>
      </w:r>
    </w:p>
    <w:p w14:paraId="262834C0" w14:textId="77777777" w:rsidR="001472C2" w:rsidRDefault="00EF562E" w:rsidP="001472C2">
      <w:pPr>
        <w:pStyle w:val="Example"/>
      </w:pPr>
      <w:r>
        <w:rPr>
          <w:noProof/>
        </w:rPr>
        <w:drawing>
          <wp:anchor distT="0" distB="0" distL="114300" distR="114300" simplePos="0" relativeHeight="251667456" behindDoc="0" locked="0" layoutInCell="1" allowOverlap="1" wp14:anchorId="5DB20A68" wp14:editId="61326AE6">
            <wp:simplePos x="0" y="0"/>
            <wp:positionH relativeFrom="column">
              <wp:posOffset>3658507</wp:posOffset>
            </wp:positionH>
            <wp:positionV relativeFrom="paragraph">
              <wp:posOffset>48895</wp:posOffset>
            </wp:positionV>
            <wp:extent cx="2038350" cy="1879600"/>
            <wp:effectExtent l="0" t="0" r="0" b="0"/>
            <wp:wrapThrough wrapText="bothSides">
              <wp:wrapPolygon edited="0">
                <wp:start x="0" y="0"/>
                <wp:lineTo x="0" y="21308"/>
                <wp:lineTo x="21264" y="21308"/>
                <wp:lineTo x="21264" y="0"/>
                <wp:lineTo x="0" y="0"/>
              </wp:wrapPolygon>
            </wp:wrapThrough>
            <wp:docPr id="287" name="Picture 287" descr="A decreasing line passing through 0 comma 7, 4 comma 4 and 8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decreasing line passing through 0 comma 7, 4 comma 4 and 8 comma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3835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C2">
        <w:t xml:space="preserve">Write an equation for the linear function graphed </w:t>
      </w:r>
      <w:r w:rsidR="007F094A">
        <w:t>to the right.</w:t>
      </w:r>
    </w:p>
    <w:p w14:paraId="6F7C7906" w14:textId="77777777" w:rsidR="001472C2" w:rsidRDefault="001472C2" w:rsidP="001472C2">
      <w:pPr>
        <w:pStyle w:val="Example"/>
        <w:rPr>
          <w:rFonts w:ascii="Trebuchet MS" w:hAnsi="Trebuchet MS"/>
          <w:sz w:val="22"/>
        </w:rPr>
      </w:pPr>
    </w:p>
    <w:p w14:paraId="153BBBC4" w14:textId="77777777" w:rsidR="001472C2" w:rsidRDefault="001472C2" w:rsidP="001472C2">
      <w:pPr>
        <w:pStyle w:val="Example"/>
      </w:pPr>
      <w:r>
        <w:t xml:space="preserve">Looking at the graph, we might notice that it passes through the points (0, 7) and (4, 4).  From the first value, we know the initial value of the function is </w:t>
      </w:r>
      <w:r>
        <w:rPr>
          <w:i/>
        </w:rPr>
        <w:t>b</w:t>
      </w:r>
      <w:r>
        <w:t xml:space="preserve"> = 7</w:t>
      </w:r>
      <w:r w:rsidR="00B3622D">
        <w:t>,</w:t>
      </w:r>
      <w:r>
        <w:t xml:space="preserve"> </w:t>
      </w:r>
      <w:r w:rsidR="00B3622D">
        <w:t>s</w:t>
      </w:r>
      <w:r w:rsidR="006A23F4">
        <w:t>o in this case w</w:t>
      </w:r>
      <w:r>
        <w:t xml:space="preserve">e will </w:t>
      </w:r>
      <w:r w:rsidR="00976C42">
        <w:t xml:space="preserve">only </w:t>
      </w:r>
      <w:r>
        <w:t>need to calculate the rate of change:</w:t>
      </w:r>
    </w:p>
    <w:p w14:paraId="2F9F06ED" w14:textId="77777777" w:rsidR="008B2524" w:rsidRDefault="008B2524" w:rsidP="001472C2">
      <w:pPr>
        <w:pStyle w:val="Example"/>
      </w:pPr>
    </w:p>
    <w:p w14:paraId="02D978D6" w14:textId="77777777" w:rsidR="001472C2" w:rsidRDefault="001472C2" w:rsidP="001472C2">
      <w:pPr>
        <w:pStyle w:val="Example"/>
      </w:pPr>
      <w:r w:rsidRPr="00D90E1B">
        <w:rPr>
          <w:position w:val="-24"/>
        </w:rPr>
        <w:object w:dxaOrig="1600" w:dyaOrig="620" w14:anchorId="280A30D0">
          <v:shape id="_x0000_i1064" type="#_x0000_t75" style="width:80.25pt;height:30.75pt" o:ole="">
            <v:imagedata r:id="rId82" o:title=""/>
          </v:shape>
          <o:OLEObject Type="Embed" ProgID="Equation.3" ShapeID="_x0000_i1064" DrawAspect="Content" ObjectID="_1719168095" r:id="rId83"/>
        </w:object>
      </w:r>
    </w:p>
    <w:p w14:paraId="6BFD48D6" w14:textId="77777777" w:rsidR="007F094A" w:rsidRDefault="007F094A" w:rsidP="001472C2">
      <w:pPr>
        <w:pStyle w:val="Example"/>
      </w:pPr>
    </w:p>
    <w:p w14:paraId="6EE02231" w14:textId="77777777" w:rsidR="001472C2" w:rsidRDefault="001472C2" w:rsidP="001472C2">
      <w:pPr>
        <w:pStyle w:val="Example"/>
      </w:pPr>
      <w:r>
        <w:t>This allows us to write the equation:</w:t>
      </w:r>
    </w:p>
    <w:p w14:paraId="278CAAA9" w14:textId="77777777" w:rsidR="001472C2" w:rsidRDefault="001472C2" w:rsidP="001472C2">
      <w:pPr>
        <w:pStyle w:val="Example"/>
      </w:pPr>
      <w:r w:rsidRPr="00D90E1B">
        <w:rPr>
          <w:position w:val="-24"/>
        </w:rPr>
        <w:object w:dxaOrig="1440" w:dyaOrig="620" w14:anchorId="29FF514A">
          <v:shape id="_x0000_i1065" type="#_x0000_t75" style="width:1in;height:30.75pt" o:ole="">
            <v:imagedata r:id="rId84" o:title=""/>
          </v:shape>
          <o:OLEObject Type="Embed" ProgID="Equation.3" ShapeID="_x0000_i1065" DrawAspect="Content" ObjectID="_1719168096" r:id="rId85"/>
        </w:object>
      </w:r>
      <w:r>
        <w:t xml:space="preserve">    </w:t>
      </w:r>
    </w:p>
    <w:p w14:paraId="5A7BEEC8" w14:textId="77777777" w:rsidR="00976C42" w:rsidRPr="007E0B37" w:rsidRDefault="00976C42" w:rsidP="007E0B37"/>
    <w:p w14:paraId="5F84633E" w14:textId="77777777" w:rsidR="00976C42" w:rsidRPr="007E0B37" w:rsidRDefault="00976C42" w:rsidP="007E0B37"/>
    <w:p w14:paraId="74E033A3" w14:textId="77777777" w:rsidR="001472C2" w:rsidRDefault="001472C2" w:rsidP="001472C2">
      <w:pPr>
        <w:pStyle w:val="ExampleHeader"/>
      </w:pPr>
      <w:r>
        <w:t xml:space="preserve">Example </w:t>
      </w:r>
      <w:r w:rsidR="00B92BA1">
        <w:t>6</w:t>
      </w:r>
    </w:p>
    <w:p w14:paraId="5829E68E" w14:textId="77777777" w:rsidR="001472C2" w:rsidRDefault="001472C2" w:rsidP="001472C2">
      <w:pPr>
        <w:pStyle w:val="Example"/>
      </w:pPr>
      <w:r>
        <w:t xml:space="preserve">If </w:t>
      </w:r>
      <w:r w:rsidRPr="00D27858">
        <w:rPr>
          <w:position w:val="-10"/>
        </w:rPr>
        <w:object w:dxaOrig="540" w:dyaOrig="320" w14:anchorId="42DE406D">
          <v:shape id="_x0000_i1066" type="#_x0000_t75" style="width:25.5pt;height:15.75pt" o:ole="">
            <v:imagedata r:id="rId71" o:title=""/>
          </v:shape>
          <o:OLEObject Type="Embed" ProgID="Equation.3" ShapeID="_x0000_i1066" DrawAspect="Content" ObjectID="_1719168097" r:id="rId86"/>
        </w:object>
      </w:r>
      <w:r>
        <w:t xml:space="preserve">is a linear function, </w:t>
      </w:r>
      <w:r w:rsidRPr="00D27858">
        <w:rPr>
          <w:position w:val="-10"/>
        </w:rPr>
        <w:object w:dxaOrig="1020" w:dyaOrig="320" w14:anchorId="635A6672">
          <v:shape id="_x0000_i1067" type="#_x0000_t75" style="width:52.5pt;height:15.75pt" o:ole="">
            <v:imagedata r:id="rId73" o:title=""/>
          </v:shape>
          <o:OLEObject Type="Embed" ProgID="Equation.3" ShapeID="_x0000_i1067" DrawAspect="Content" ObjectID="_1719168098" r:id="rId87"/>
        </w:object>
      </w:r>
      <w:r>
        <w:t xml:space="preserve">, and </w:t>
      </w:r>
      <w:r w:rsidRPr="00D27858">
        <w:rPr>
          <w:position w:val="-10"/>
        </w:rPr>
        <w:object w:dxaOrig="840" w:dyaOrig="320" w14:anchorId="1E18FCE1">
          <v:shape id="_x0000_i1068" type="#_x0000_t75" style="width:41.25pt;height:15.75pt" o:ole="">
            <v:imagedata r:id="rId75" o:title=""/>
          </v:shape>
          <o:OLEObject Type="Embed" ProgID="Equation.3" ShapeID="_x0000_i1068" DrawAspect="Content" ObjectID="_1719168099" r:id="rId88"/>
        </w:object>
      </w:r>
      <w:r>
        <w:t>, find an equation for the function.</w:t>
      </w:r>
    </w:p>
    <w:p w14:paraId="5A7EB69E" w14:textId="77777777" w:rsidR="001472C2" w:rsidRDefault="001472C2" w:rsidP="001472C2">
      <w:pPr>
        <w:pStyle w:val="Example"/>
      </w:pPr>
    </w:p>
    <w:p w14:paraId="4A30ADDB" w14:textId="77777777" w:rsidR="001472C2" w:rsidRDefault="001472C2" w:rsidP="001472C2">
      <w:pPr>
        <w:pStyle w:val="Example"/>
      </w:pPr>
      <w:r>
        <w:t xml:space="preserve">In example 3, we computed the rate of change to be </w:t>
      </w:r>
      <w:r w:rsidRPr="00513D86">
        <w:rPr>
          <w:position w:val="-24"/>
        </w:rPr>
        <w:object w:dxaOrig="660" w:dyaOrig="620" w14:anchorId="3FAA18EF">
          <v:shape id="_x0000_i1069" type="#_x0000_t75" style="width:32.25pt;height:30.75pt" o:ole="">
            <v:imagedata r:id="rId89" o:title=""/>
          </v:shape>
          <o:OLEObject Type="Embed" ProgID="Equation.3" ShapeID="_x0000_i1069" DrawAspect="Content" ObjectID="_1719168100" r:id="rId90"/>
        </w:object>
      </w:r>
      <w:r>
        <w:t>.  In this case, we do not know the initial value</w:t>
      </w:r>
      <w:r w:rsidRPr="00D27858">
        <w:rPr>
          <w:position w:val="-10"/>
        </w:rPr>
        <w:object w:dxaOrig="520" w:dyaOrig="320" w14:anchorId="7B8B5074">
          <v:shape id="_x0000_i1070" type="#_x0000_t75" style="width:25.5pt;height:15.75pt" o:ole="">
            <v:imagedata r:id="rId91" o:title=""/>
          </v:shape>
          <o:OLEObject Type="Embed" ProgID="Equation.3" ShapeID="_x0000_i1070" DrawAspect="Content" ObjectID="_1719168101" r:id="rId92"/>
        </w:object>
      </w:r>
      <w:r>
        <w:t>, so we will have to solve for it.  Using the rate of change, we know the equation will have the form</w:t>
      </w:r>
      <w:r w:rsidRPr="00513D86">
        <w:rPr>
          <w:position w:val="-24"/>
        </w:rPr>
        <w:object w:dxaOrig="1440" w:dyaOrig="620" w14:anchorId="2A9A64DC">
          <v:shape id="_x0000_i1071" type="#_x0000_t75" style="width:1in;height:30.75pt" o:ole="">
            <v:imagedata r:id="rId93" o:title=""/>
          </v:shape>
          <o:OLEObject Type="Embed" ProgID="Equation.3" ShapeID="_x0000_i1071" DrawAspect="Content" ObjectID="_1719168102" r:id="rId94"/>
        </w:object>
      </w:r>
      <w:r>
        <w:t xml:space="preserve">.   Since we know the value of the function when </w:t>
      </w:r>
      <w:r>
        <w:rPr>
          <w:i/>
        </w:rPr>
        <w:t>x</w:t>
      </w:r>
      <w:r>
        <w:t xml:space="preserve"> = 3, we can evaluate the function at 3.</w:t>
      </w:r>
    </w:p>
    <w:p w14:paraId="488A77F6" w14:textId="77777777" w:rsidR="001472C2" w:rsidRDefault="001472C2" w:rsidP="001472C2">
      <w:pPr>
        <w:pStyle w:val="Example"/>
      </w:pPr>
    </w:p>
    <w:p w14:paraId="0328E433" w14:textId="77777777" w:rsidR="001472C2" w:rsidRDefault="001472C2" w:rsidP="001472C2">
      <w:pPr>
        <w:pStyle w:val="Example"/>
      </w:pPr>
      <w:r w:rsidRPr="00513D86">
        <w:rPr>
          <w:position w:val="-24"/>
        </w:rPr>
        <w:object w:dxaOrig="1560" w:dyaOrig="620" w14:anchorId="001C0300">
          <v:shape id="_x0000_i1072" type="#_x0000_t75" style="width:78pt;height:30.75pt" o:ole="">
            <v:imagedata r:id="rId95" o:title=""/>
          </v:shape>
          <o:OLEObject Type="Embed" ProgID="Equation.3" ShapeID="_x0000_i1072" DrawAspect="Content" ObjectID="_1719168103" r:id="rId96"/>
        </w:object>
      </w:r>
      <w:r>
        <w:tab/>
        <w:t>Since we know that</w:t>
      </w:r>
      <w:r w:rsidRPr="00D27858">
        <w:rPr>
          <w:position w:val="-10"/>
        </w:rPr>
        <w:object w:dxaOrig="1020" w:dyaOrig="320" w14:anchorId="4DABB785">
          <v:shape id="_x0000_i1073" type="#_x0000_t75" style="width:52.5pt;height:15.75pt" o:ole="">
            <v:imagedata r:id="rId73" o:title=""/>
          </v:shape>
          <o:OLEObject Type="Embed" ProgID="Equation.3" ShapeID="_x0000_i1073" DrawAspect="Content" ObjectID="_1719168104" r:id="rId97"/>
        </w:object>
      </w:r>
      <w:r>
        <w:t>, we can substitute on the left</w:t>
      </w:r>
      <w:r w:rsidR="00976C42">
        <w:t xml:space="preserve"> side</w:t>
      </w:r>
    </w:p>
    <w:p w14:paraId="52C7251C" w14:textId="77777777" w:rsidR="001472C2" w:rsidRDefault="001472C2" w:rsidP="001472C2">
      <w:pPr>
        <w:pStyle w:val="Example"/>
      </w:pPr>
      <w:r w:rsidRPr="00513D86">
        <w:rPr>
          <w:position w:val="-24"/>
        </w:rPr>
        <w:object w:dxaOrig="1420" w:dyaOrig="620" w14:anchorId="4FAC3CB6">
          <v:shape id="_x0000_i1074" type="#_x0000_t75" style="width:71.25pt;height:30.75pt" o:ole="">
            <v:imagedata r:id="rId98" o:title=""/>
          </v:shape>
          <o:OLEObject Type="Embed" ProgID="Equation.3" ShapeID="_x0000_i1074" DrawAspect="Content" ObjectID="_1719168105" r:id="rId99"/>
        </w:object>
      </w:r>
      <w:r>
        <w:tab/>
        <w:t>This leaves us with an equation we can solve for the initial value</w:t>
      </w:r>
    </w:p>
    <w:p w14:paraId="3CE77FF0" w14:textId="77777777" w:rsidR="001472C2" w:rsidRDefault="001472C2" w:rsidP="001472C2">
      <w:pPr>
        <w:pStyle w:val="Example"/>
      </w:pPr>
      <w:r w:rsidRPr="00513D86">
        <w:rPr>
          <w:position w:val="-24"/>
        </w:rPr>
        <w:object w:dxaOrig="1760" w:dyaOrig="620" w14:anchorId="1DA200B7">
          <v:shape id="_x0000_i1075" type="#_x0000_t75" style="width:87.75pt;height:30.75pt" o:ole="">
            <v:imagedata r:id="rId100" o:title=""/>
          </v:shape>
          <o:OLEObject Type="Embed" ProgID="Equation.3" ShapeID="_x0000_i1075" DrawAspect="Content" ObjectID="_1719168106" r:id="rId101"/>
        </w:object>
      </w:r>
    </w:p>
    <w:p w14:paraId="1823DFB9" w14:textId="77777777" w:rsidR="001472C2" w:rsidRDefault="001472C2" w:rsidP="001472C2">
      <w:pPr>
        <w:pStyle w:val="Example"/>
      </w:pPr>
    </w:p>
    <w:p w14:paraId="334A8543" w14:textId="77777777" w:rsidR="001472C2" w:rsidRDefault="001472C2" w:rsidP="001472C2">
      <w:pPr>
        <w:pStyle w:val="Example"/>
      </w:pPr>
      <w:r>
        <w:t>Combining this with the value for the rate of change, we can now write a formula for this function:</w:t>
      </w:r>
    </w:p>
    <w:p w14:paraId="4CE73900" w14:textId="77777777" w:rsidR="001472C2" w:rsidRDefault="001472C2" w:rsidP="001472C2">
      <w:pPr>
        <w:pStyle w:val="Example"/>
      </w:pPr>
      <w:r w:rsidRPr="00513D86">
        <w:rPr>
          <w:position w:val="-24"/>
        </w:rPr>
        <w:object w:dxaOrig="1760" w:dyaOrig="620" w14:anchorId="6B0223DA">
          <v:shape id="_x0000_i1076" type="#_x0000_t75" style="width:87.75pt;height:30.75pt" o:ole="">
            <v:imagedata r:id="rId102" o:title=""/>
          </v:shape>
          <o:OLEObject Type="Embed" ProgID="Equation.3" ShapeID="_x0000_i1076" DrawAspect="Content" ObjectID="_1719168107" r:id="rId103"/>
        </w:object>
      </w:r>
    </w:p>
    <w:p w14:paraId="5D8290C9" w14:textId="3A2914B8" w:rsidR="008B2524" w:rsidRDefault="008B2524" w:rsidP="008B2524"/>
    <w:p w14:paraId="550CA332" w14:textId="4CE42F5D" w:rsidR="005278BC" w:rsidRDefault="005278BC" w:rsidP="008B2524"/>
    <w:p w14:paraId="68F9D0A2" w14:textId="35C98DE3" w:rsidR="005278BC" w:rsidRDefault="005278BC" w:rsidP="008B2524"/>
    <w:p w14:paraId="10550506" w14:textId="77777777" w:rsidR="005278BC" w:rsidRDefault="005278BC" w:rsidP="008B2524"/>
    <w:p w14:paraId="74F95C69" w14:textId="77777777" w:rsidR="008B2524" w:rsidRDefault="008B2524" w:rsidP="008B2524"/>
    <w:p w14:paraId="1D5B2FD8" w14:textId="77777777" w:rsidR="001472C2" w:rsidRDefault="001472C2" w:rsidP="001472C2">
      <w:pPr>
        <w:pStyle w:val="ExampleHeader"/>
      </w:pPr>
      <w:r>
        <w:lastRenderedPageBreak/>
        <w:t xml:space="preserve">Example </w:t>
      </w:r>
      <w:r w:rsidR="00B92BA1">
        <w:t>7</w:t>
      </w:r>
    </w:p>
    <w:p w14:paraId="4E472325" w14:textId="77777777" w:rsidR="001472C2" w:rsidRDefault="001472C2" w:rsidP="001472C2">
      <w:pPr>
        <w:pStyle w:val="Example"/>
      </w:pPr>
      <w:r>
        <w:t>Working as a</w:t>
      </w:r>
      <w:r w:rsidR="00ED2AA5">
        <w:t xml:space="preserve">n insurance salesperson, Ilya earns a base </w:t>
      </w:r>
      <w:r w:rsidR="009A6380">
        <w:t>salary</w:t>
      </w:r>
      <w:r w:rsidR="00ED2AA5">
        <w:t xml:space="preserve"> and a commiss</w:t>
      </w:r>
      <w:r w:rsidR="009A6380">
        <w:t>ion on each new polic</w:t>
      </w:r>
      <w:r w:rsidR="00ED2AA5">
        <w:t xml:space="preserve">y, so Ilya’s </w:t>
      </w:r>
      <w:r>
        <w:t xml:space="preserve">weekly income, </w:t>
      </w:r>
      <w:r w:rsidRPr="007425CE">
        <w:rPr>
          <w:i/>
        </w:rPr>
        <w:t>I</w:t>
      </w:r>
      <w:r>
        <w:t xml:space="preserve">, </w:t>
      </w:r>
      <w:r w:rsidRPr="007425CE">
        <w:t>depends</w:t>
      </w:r>
      <w:r>
        <w:t xml:space="preserve"> on the number of new policies, </w:t>
      </w:r>
      <w:r>
        <w:rPr>
          <w:i/>
        </w:rPr>
        <w:t>n</w:t>
      </w:r>
      <w:r>
        <w:t xml:space="preserve">, he sells during the week.  Last week he sold 3 new </w:t>
      </w:r>
      <w:proofErr w:type="gramStart"/>
      <w:r>
        <w:t>policies, and</w:t>
      </w:r>
      <w:proofErr w:type="gramEnd"/>
      <w:r>
        <w:t xml:space="preserve"> earned $760 for the week.  The week before, he sold 5 new policies, and earned $920.  Find an equation for </w:t>
      </w:r>
      <w:r w:rsidRPr="007425CE">
        <w:rPr>
          <w:i/>
        </w:rPr>
        <w:t>I(n</w:t>
      </w:r>
      <w:proofErr w:type="gramStart"/>
      <w:r w:rsidRPr="007425CE">
        <w:rPr>
          <w:i/>
        </w:rPr>
        <w:t>)</w:t>
      </w:r>
      <w:r>
        <w:t>, and</w:t>
      </w:r>
      <w:proofErr w:type="gramEnd"/>
      <w:r>
        <w:t xml:space="preserve"> interpret the meaning of the components of the equation.</w:t>
      </w:r>
    </w:p>
    <w:p w14:paraId="1A1C2CB1" w14:textId="77777777" w:rsidR="001472C2" w:rsidRDefault="001472C2" w:rsidP="001472C2">
      <w:pPr>
        <w:pStyle w:val="Example"/>
      </w:pPr>
    </w:p>
    <w:p w14:paraId="45EB4B81" w14:textId="77777777" w:rsidR="001472C2" w:rsidRDefault="001472C2" w:rsidP="001472C2">
      <w:pPr>
        <w:pStyle w:val="Example"/>
      </w:pPr>
      <w:r>
        <w:t>The given information gives us two input-output pairs</w:t>
      </w:r>
      <w:proofErr w:type="gramStart"/>
      <w:r>
        <w:t>:  (</w:t>
      </w:r>
      <w:proofErr w:type="gramEnd"/>
      <w:r>
        <w:t xml:space="preserve">3,760) and (5,920).  We start by finding the rate of change.  </w:t>
      </w:r>
    </w:p>
    <w:p w14:paraId="6EBC7F75" w14:textId="77777777" w:rsidR="001472C2" w:rsidRDefault="001472C2" w:rsidP="001472C2">
      <w:pPr>
        <w:pStyle w:val="Example"/>
      </w:pPr>
      <w:r w:rsidRPr="00D90E1B">
        <w:rPr>
          <w:position w:val="-24"/>
        </w:rPr>
        <w:object w:dxaOrig="2600" w:dyaOrig="620" w14:anchorId="4C2644F3">
          <v:shape id="_x0000_i1077" type="#_x0000_t75" style="width:130.5pt;height:30.75pt" o:ole="">
            <v:imagedata r:id="rId104" o:title=""/>
          </v:shape>
          <o:OLEObject Type="Embed" ProgID="Equation.3" ShapeID="_x0000_i1077" DrawAspect="Content" ObjectID="_1719168108" r:id="rId105"/>
        </w:object>
      </w:r>
    </w:p>
    <w:p w14:paraId="5072A569" w14:textId="77777777" w:rsidR="001472C2" w:rsidRDefault="001472C2" w:rsidP="001472C2">
      <w:pPr>
        <w:pStyle w:val="Example"/>
      </w:pPr>
    </w:p>
    <w:p w14:paraId="59409B5D" w14:textId="77777777" w:rsidR="001472C2" w:rsidRDefault="001472C2" w:rsidP="001472C2">
      <w:pPr>
        <w:pStyle w:val="Example"/>
      </w:pPr>
      <w:r>
        <w:t>Keeping track of units can help us interpret this quantity.  Income increased by $160 when the number of policies increased by 2, so the rate of change is $80 per policy; Ilya earns a commission of $80 for each policy sold during the week.</w:t>
      </w:r>
    </w:p>
    <w:p w14:paraId="1E95200B" w14:textId="77777777" w:rsidR="001472C2" w:rsidRDefault="001472C2" w:rsidP="001472C2">
      <w:pPr>
        <w:pStyle w:val="Example"/>
      </w:pPr>
    </w:p>
    <w:p w14:paraId="59FB16FE" w14:textId="77777777" w:rsidR="001472C2" w:rsidRDefault="001472C2" w:rsidP="001472C2">
      <w:pPr>
        <w:pStyle w:val="Example"/>
      </w:pPr>
      <w:r>
        <w:t>We can then solve for the initial value</w:t>
      </w:r>
    </w:p>
    <w:p w14:paraId="10ADF5AD" w14:textId="77777777" w:rsidR="001472C2" w:rsidRPr="003D0E64" w:rsidRDefault="001472C2" w:rsidP="001472C2">
      <w:pPr>
        <w:pStyle w:val="Example"/>
      </w:pPr>
      <w:r w:rsidRPr="007425CE">
        <w:rPr>
          <w:position w:val="-10"/>
        </w:rPr>
        <w:object w:dxaOrig="1440" w:dyaOrig="320" w14:anchorId="733007B3">
          <v:shape id="_x0000_i1078" type="#_x0000_t75" style="width:1in;height:15.75pt" o:ole="">
            <v:imagedata r:id="rId106" o:title=""/>
          </v:shape>
          <o:OLEObject Type="Embed" ProgID="Equation.3" ShapeID="_x0000_i1078" DrawAspect="Content" ObjectID="_1719168109" r:id="rId107"/>
        </w:object>
      </w:r>
      <w:r>
        <w:tab/>
      </w:r>
      <w:r>
        <w:tab/>
        <w:t xml:space="preserve">then when </w:t>
      </w:r>
      <w:r>
        <w:rPr>
          <w:i/>
        </w:rPr>
        <w:t>n</w:t>
      </w:r>
      <w:r>
        <w:t xml:space="preserve"> = 3, </w:t>
      </w:r>
      <w:r w:rsidRPr="007425CE">
        <w:rPr>
          <w:position w:val="-10"/>
        </w:rPr>
        <w:object w:dxaOrig="1060" w:dyaOrig="320" w14:anchorId="14A44DAC">
          <v:shape id="_x0000_i1079" type="#_x0000_t75" style="width:52.5pt;height:15.75pt" o:ole="">
            <v:imagedata r:id="rId108" o:title=""/>
          </v:shape>
          <o:OLEObject Type="Embed" ProgID="Equation.DSMT4" ShapeID="_x0000_i1079" DrawAspect="Content" ObjectID="_1719168110" r:id="rId109"/>
        </w:object>
      </w:r>
      <w:r>
        <w:t>, giving</w:t>
      </w:r>
    </w:p>
    <w:p w14:paraId="7CB6BACC" w14:textId="77777777" w:rsidR="001472C2" w:rsidRDefault="001472C2" w:rsidP="001472C2">
      <w:pPr>
        <w:pStyle w:val="Example"/>
      </w:pPr>
      <w:r w:rsidRPr="007425CE">
        <w:rPr>
          <w:position w:val="-10"/>
        </w:rPr>
        <w:object w:dxaOrig="1540" w:dyaOrig="320" w14:anchorId="7E448BD5">
          <v:shape id="_x0000_i1080" type="#_x0000_t75" style="width:77.25pt;height:15.75pt" o:ole="">
            <v:imagedata r:id="rId110" o:title=""/>
          </v:shape>
          <o:OLEObject Type="Embed" ProgID="Equation.3" ShapeID="_x0000_i1080" DrawAspect="Content" ObjectID="_1719168111" r:id="rId111"/>
        </w:object>
      </w:r>
      <w:r>
        <w:tab/>
      </w:r>
      <w:r>
        <w:tab/>
        <w:t xml:space="preserve">this allows us to solve for </w:t>
      </w:r>
      <w:r>
        <w:rPr>
          <w:i/>
        </w:rPr>
        <w:t>b</w:t>
      </w:r>
    </w:p>
    <w:p w14:paraId="092912DB" w14:textId="77777777" w:rsidR="001472C2" w:rsidRDefault="001472C2" w:rsidP="001472C2">
      <w:pPr>
        <w:pStyle w:val="Example"/>
      </w:pPr>
      <w:r w:rsidRPr="007425CE">
        <w:rPr>
          <w:position w:val="-10"/>
        </w:rPr>
        <w:object w:dxaOrig="2140" w:dyaOrig="320" w14:anchorId="26B56E1B">
          <v:shape id="_x0000_i1081" type="#_x0000_t75" style="width:107.25pt;height:15.75pt" o:ole="">
            <v:imagedata r:id="rId112" o:title=""/>
          </v:shape>
          <o:OLEObject Type="Embed" ProgID="Equation.3" ShapeID="_x0000_i1081" DrawAspect="Content" ObjectID="_1719168112" r:id="rId113"/>
        </w:object>
      </w:r>
    </w:p>
    <w:p w14:paraId="07C52105" w14:textId="77777777" w:rsidR="001472C2" w:rsidRDefault="001472C2" w:rsidP="001472C2">
      <w:pPr>
        <w:pStyle w:val="Example"/>
      </w:pPr>
    </w:p>
    <w:p w14:paraId="30907EE8" w14:textId="77777777" w:rsidR="001472C2" w:rsidRDefault="001472C2" w:rsidP="001472C2">
      <w:pPr>
        <w:pStyle w:val="Example"/>
      </w:pPr>
      <w:r>
        <w:t xml:space="preserve">This value is the starting value for the function.  This is Ilya’s income when </w:t>
      </w:r>
      <w:r>
        <w:rPr>
          <w:i/>
        </w:rPr>
        <w:t>n</w:t>
      </w:r>
      <w:r>
        <w:t xml:space="preserve"> = 0, which means no new policies are sold.  We can interpret this as Ilya’s base salary for the week, which does not depend upon the number of policies sold.  </w:t>
      </w:r>
    </w:p>
    <w:p w14:paraId="326145B3" w14:textId="77777777" w:rsidR="001472C2" w:rsidRDefault="001472C2" w:rsidP="001472C2">
      <w:pPr>
        <w:pStyle w:val="Example"/>
      </w:pPr>
    </w:p>
    <w:p w14:paraId="58BBBF70" w14:textId="77777777" w:rsidR="001472C2" w:rsidRDefault="001472C2" w:rsidP="001472C2">
      <w:pPr>
        <w:pStyle w:val="Example"/>
      </w:pPr>
      <w:r>
        <w:t>Writing the final equation:</w:t>
      </w:r>
    </w:p>
    <w:p w14:paraId="35AC1C9B" w14:textId="77777777" w:rsidR="001472C2" w:rsidRDefault="001472C2" w:rsidP="001472C2">
      <w:pPr>
        <w:pStyle w:val="Example"/>
      </w:pPr>
      <w:r w:rsidRPr="007425CE">
        <w:rPr>
          <w:position w:val="-10"/>
        </w:rPr>
        <w:object w:dxaOrig="1680" w:dyaOrig="320" w14:anchorId="194DC1E0">
          <v:shape id="_x0000_i1082" type="#_x0000_t75" style="width:82.5pt;height:15.75pt" o:ole="">
            <v:imagedata r:id="rId114" o:title=""/>
          </v:shape>
          <o:OLEObject Type="Embed" ProgID="Equation.3" ShapeID="_x0000_i1082" DrawAspect="Content" ObjectID="_1719168113" r:id="rId115"/>
        </w:object>
      </w:r>
    </w:p>
    <w:p w14:paraId="26D235E2" w14:textId="77777777" w:rsidR="001472C2" w:rsidRDefault="001472C2" w:rsidP="001472C2">
      <w:pPr>
        <w:pStyle w:val="Example"/>
      </w:pPr>
      <w:r>
        <w:t xml:space="preserve">Our final interpretation </w:t>
      </w:r>
      <w:proofErr w:type="gramStart"/>
      <w:r>
        <w:t>is:</w:t>
      </w:r>
      <w:proofErr w:type="gramEnd"/>
      <w:r>
        <w:t xml:space="preserve"> Ilya’s base salary is $520 per week and he earns an additional $80 commission for each policy sold each week.</w:t>
      </w:r>
    </w:p>
    <w:p w14:paraId="6969F531" w14:textId="77777777" w:rsidR="001472C2" w:rsidRPr="003D0E64" w:rsidRDefault="001472C2" w:rsidP="001472C2"/>
    <w:p w14:paraId="20F04DB1" w14:textId="77777777" w:rsidR="001472C2" w:rsidRPr="003D0E64" w:rsidRDefault="001472C2" w:rsidP="001472C2"/>
    <w:p w14:paraId="3DE14090" w14:textId="77777777" w:rsidR="001472C2" w:rsidRPr="001E24F3" w:rsidRDefault="001472C2" w:rsidP="001472C2">
      <w:pPr>
        <w:pStyle w:val="TryitNow"/>
      </w:pPr>
      <w:r>
        <w:t>Flashback</w:t>
      </w:r>
    </w:p>
    <w:p w14:paraId="6897A00E" w14:textId="5DEDC6EB" w:rsidR="001472C2" w:rsidRDefault="000211F3" w:rsidP="00C57613">
      <w:pPr>
        <w:pStyle w:val="TryitNowbody"/>
        <w:ind w:left="270" w:hanging="270"/>
      </w:pPr>
      <w:r>
        <w:t xml:space="preserve">Looking at </w:t>
      </w:r>
      <w:r w:rsidR="00B92BA1">
        <w:t xml:space="preserve">Example </w:t>
      </w:r>
      <w:r w:rsidR="00ED2AA5">
        <w:t>7</w:t>
      </w:r>
      <w:r w:rsidR="00B92BA1">
        <w:t>:</w:t>
      </w:r>
      <w:r w:rsidR="00C57613">
        <w:br/>
      </w:r>
      <w:r w:rsidR="001472C2">
        <w:t>Determine the inde</w:t>
      </w:r>
      <w:r w:rsidR="009A6380">
        <w:t>pendent and dependent variables.</w:t>
      </w:r>
      <w:r w:rsidR="00C57613">
        <w:br/>
      </w:r>
      <w:r w:rsidR="001472C2">
        <w:t>What is a reasonable domain and range?</w:t>
      </w:r>
      <w:r w:rsidR="00C57613">
        <w:br/>
      </w:r>
      <w:r w:rsidR="001472C2">
        <w:t>Is this function one-to-one?</w:t>
      </w:r>
    </w:p>
    <w:p w14:paraId="1BE43206" w14:textId="77777777" w:rsidR="001472C2" w:rsidRPr="003D0E64" w:rsidRDefault="001472C2" w:rsidP="001472C2"/>
    <w:p w14:paraId="1C5FCA1A" w14:textId="77777777" w:rsidR="001472C2" w:rsidRPr="003D0E64" w:rsidRDefault="001472C2" w:rsidP="001472C2"/>
    <w:p w14:paraId="21D90A95" w14:textId="77777777" w:rsidR="001472C2" w:rsidRPr="00554DAB" w:rsidRDefault="001472C2" w:rsidP="001472C2">
      <w:pPr>
        <w:pStyle w:val="TryitNow"/>
      </w:pPr>
      <w:r>
        <w:t>Try it Now</w:t>
      </w:r>
    </w:p>
    <w:p w14:paraId="1E77C661" w14:textId="77777777" w:rsidR="001472C2" w:rsidRDefault="003C38C0" w:rsidP="00C57613">
      <w:pPr>
        <w:pStyle w:val="TryitNowbody"/>
        <w:ind w:left="270" w:hanging="270"/>
      </w:pPr>
      <w:r>
        <w:t xml:space="preserve">3. </w:t>
      </w:r>
      <w:r w:rsidR="001472C2">
        <w:t xml:space="preserve">The balance in your </w:t>
      </w:r>
      <w:r>
        <w:t>c</w:t>
      </w:r>
      <w:r w:rsidR="001472C2">
        <w:t>ollege payment account</w:t>
      </w:r>
      <w:r w:rsidR="009A6380">
        <w:t>,</w:t>
      </w:r>
      <w:r w:rsidR="001472C2">
        <w:t xml:space="preserve"> </w:t>
      </w:r>
      <w:r w:rsidR="001472C2" w:rsidRPr="00154849">
        <w:rPr>
          <w:i/>
        </w:rPr>
        <w:t>C</w:t>
      </w:r>
      <w:r w:rsidR="001472C2">
        <w:t>, is a function o</w:t>
      </w:r>
      <w:r w:rsidR="009A6380">
        <w:t>f</w:t>
      </w:r>
      <w:r w:rsidR="001472C2">
        <w:t xml:space="preserve"> the </w:t>
      </w:r>
      <w:r w:rsidR="009A6380">
        <w:t>number of quarters</w:t>
      </w:r>
      <w:r w:rsidR="001472C2">
        <w:t xml:space="preserve">, </w:t>
      </w:r>
      <w:r w:rsidR="009A6380">
        <w:rPr>
          <w:i/>
        </w:rPr>
        <w:t>q</w:t>
      </w:r>
      <w:r w:rsidR="001472C2">
        <w:t xml:space="preserve">, you </w:t>
      </w:r>
      <w:r w:rsidR="009A6380">
        <w:t>attend</w:t>
      </w:r>
      <w:r w:rsidR="001472C2">
        <w:t xml:space="preserve">.  Interpret the function </w:t>
      </w:r>
      <w:r w:rsidR="001472C2" w:rsidRPr="00154849">
        <w:rPr>
          <w:i/>
        </w:rPr>
        <w:t>C(a)</w:t>
      </w:r>
      <w:r w:rsidR="001472C2">
        <w:t xml:space="preserve"> = 20000 </w:t>
      </w:r>
      <w:r w:rsidR="009A6380">
        <w:t>–</w:t>
      </w:r>
      <w:r w:rsidR="001472C2">
        <w:t xml:space="preserve"> 4000</w:t>
      </w:r>
      <w:r w:rsidR="009A6380">
        <w:rPr>
          <w:i/>
        </w:rPr>
        <w:t>q</w:t>
      </w:r>
      <w:r w:rsidR="001472C2">
        <w:t xml:space="preserve"> in words. </w:t>
      </w:r>
      <w:r w:rsidR="00154849">
        <w:t xml:space="preserve"> </w:t>
      </w:r>
      <w:r w:rsidR="001472C2">
        <w:t xml:space="preserve">How many quarters </w:t>
      </w:r>
      <w:r>
        <w:t xml:space="preserve">of college </w:t>
      </w:r>
      <w:r w:rsidR="001472C2">
        <w:t>can you pay for until this account is empty?</w:t>
      </w:r>
    </w:p>
    <w:p w14:paraId="74023F51" w14:textId="77777777" w:rsidR="007E0B37" w:rsidRDefault="007E0B37" w:rsidP="001472C2"/>
    <w:p w14:paraId="1543FC97" w14:textId="7B718B93" w:rsidR="00B92BA1" w:rsidRDefault="00B92BA1" w:rsidP="001472C2"/>
    <w:p w14:paraId="6C3DF190" w14:textId="77777777" w:rsidR="001472C2" w:rsidRDefault="001472C2" w:rsidP="001472C2">
      <w:pPr>
        <w:pStyle w:val="ExampleHeader"/>
      </w:pPr>
      <w:r>
        <w:lastRenderedPageBreak/>
        <w:t xml:space="preserve">Example </w:t>
      </w:r>
      <w:r w:rsidR="00B92BA1">
        <w:t>8</w:t>
      </w:r>
    </w:p>
    <w:p w14:paraId="1F6910CF" w14:textId="77777777" w:rsidR="001472C2" w:rsidRDefault="001472C2" w:rsidP="001472C2">
      <w:pPr>
        <w:pStyle w:val="Example"/>
      </w:pPr>
      <w:r>
        <w:t>Given the table below write a linear equation that represents the table values</w:t>
      </w:r>
    </w:p>
    <w:p w14:paraId="1CB69378" w14:textId="77777777" w:rsidR="001472C2" w:rsidRDefault="001472C2" w:rsidP="001472C2">
      <w:pPr>
        <w:pStyle w:val="Example"/>
      </w:pPr>
    </w:p>
    <w:p w14:paraId="234413E6" w14:textId="77777777" w:rsidR="001472C2" w:rsidRDefault="00695326" w:rsidP="001472C2">
      <w:pPr>
        <w:pStyle w:val="Example"/>
      </w:pPr>
      <w:r>
        <w:rPr>
          <w:noProof/>
        </w:rPr>
        <mc:AlternateContent>
          <mc:Choice Requires="wps">
            <w:drawing>
              <wp:inline distT="0" distB="0" distL="0" distR="0" wp14:anchorId="57136D77" wp14:editId="663BED3E">
                <wp:extent cx="3876675" cy="914400"/>
                <wp:effectExtent l="0" t="0" r="3810" b="4445"/>
                <wp:docPr id="28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559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993"/>
                              <w:gridCol w:w="993"/>
                              <w:gridCol w:w="993"/>
                              <w:gridCol w:w="993"/>
                            </w:tblGrid>
                            <w:tr w:rsidR="00994E77" w14:paraId="665C9D75" w14:textId="77777777" w:rsidTr="00B62C22">
                              <w:trPr>
                                <w:trHeight w:val="172"/>
                              </w:trPr>
                              <w:tc>
                                <w:tcPr>
                                  <w:tcW w:w="1620" w:type="dxa"/>
                                </w:tcPr>
                                <w:p w14:paraId="114934D0" w14:textId="77777777" w:rsidR="00994E77" w:rsidRDefault="00994E77" w:rsidP="00B62C22">
                                  <w:pPr>
                                    <w:pStyle w:val="Example"/>
                                    <w:pBdr>
                                      <w:left w:val="none" w:sz="0" w:space="0" w:color="auto"/>
                                    </w:pBdr>
                                    <w:ind w:left="0"/>
                                  </w:pPr>
                                  <w:r w:rsidRPr="00B62C22">
                                    <w:rPr>
                                      <w:i/>
                                    </w:rPr>
                                    <w:t>w</w:t>
                                  </w:r>
                                  <w:r>
                                    <w:t>, number of weeks</w:t>
                                  </w:r>
                                </w:p>
                              </w:tc>
                              <w:tc>
                                <w:tcPr>
                                  <w:tcW w:w="993" w:type="dxa"/>
                                </w:tcPr>
                                <w:p w14:paraId="407BC045" w14:textId="77777777" w:rsidR="00994E77" w:rsidRDefault="00994E77" w:rsidP="00B62C22">
                                  <w:pPr>
                                    <w:pStyle w:val="Example"/>
                                    <w:pBdr>
                                      <w:left w:val="none" w:sz="0" w:space="0" w:color="auto"/>
                                    </w:pBdr>
                                    <w:ind w:left="0"/>
                                  </w:pPr>
                                  <w:r>
                                    <w:t>0</w:t>
                                  </w:r>
                                </w:p>
                              </w:tc>
                              <w:tc>
                                <w:tcPr>
                                  <w:tcW w:w="993" w:type="dxa"/>
                                </w:tcPr>
                                <w:p w14:paraId="668BE417" w14:textId="77777777" w:rsidR="00994E77" w:rsidRDefault="00994E77" w:rsidP="00B62C22">
                                  <w:pPr>
                                    <w:pStyle w:val="Example"/>
                                    <w:pBdr>
                                      <w:left w:val="none" w:sz="0" w:space="0" w:color="auto"/>
                                    </w:pBdr>
                                    <w:ind w:left="0"/>
                                  </w:pPr>
                                  <w:r>
                                    <w:t>2</w:t>
                                  </w:r>
                                </w:p>
                              </w:tc>
                              <w:tc>
                                <w:tcPr>
                                  <w:tcW w:w="993" w:type="dxa"/>
                                </w:tcPr>
                                <w:p w14:paraId="1FBA3C12" w14:textId="77777777" w:rsidR="00994E77" w:rsidRDefault="00994E77" w:rsidP="00B62C22">
                                  <w:pPr>
                                    <w:pStyle w:val="Example"/>
                                    <w:pBdr>
                                      <w:left w:val="none" w:sz="0" w:space="0" w:color="auto"/>
                                    </w:pBdr>
                                    <w:ind w:left="0"/>
                                  </w:pPr>
                                  <w:r>
                                    <w:t>4</w:t>
                                  </w:r>
                                </w:p>
                              </w:tc>
                              <w:tc>
                                <w:tcPr>
                                  <w:tcW w:w="993" w:type="dxa"/>
                                </w:tcPr>
                                <w:p w14:paraId="469F3FBA" w14:textId="77777777" w:rsidR="00994E77" w:rsidRDefault="00994E77" w:rsidP="00B62C22">
                                  <w:pPr>
                                    <w:pStyle w:val="Example"/>
                                    <w:pBdr>
                                      <w:left w:val="none" w:sz="0" w:space="0" w:color="auto"/>
                                    </w:pBdr>
                                    <w:ind w:left="0"/>
                                  </w:pPr>
                                  <w:r>
                                    <w:t>6</w:t>
                                  </w:r>
                                </w:p>
                              </w:tc>
                            </w:tr>
                            <w:tr w:rsidR="00994E77" w14:paraId="13A320AA" w14:textId="77777777" w:rsidTr="00B62C22">
                              <w:trPr>
                                <w:trHeight w:val="172"/>
                              </w:trPr>
                              <w:tc>
                                <w:tcPr>
                                  <w:tcW w:w="1620" w:type="dxa"/>
                                </w:tcPr>
                                <w:p w14:paraId="0A117802" w14:textId="77777777" w:rsidR="00994E77" w:rsidRDefault="00994E77" w:rsidP="00B62C22">
                                  <w:pPr>
                                    <w:pStyle w:val="Example"/>
                                    <w:pBdr>
                                      <w:left w:val="none" w:sz="0" w:space="0" w:color="auto"/>
                                    </w:pBdr>
                                    <w:ind w:left="0"/>
                                  </w:pPr>
                                  <w:r w:rsidRPr="00B62C22">
                                    <w:rPr>
                                      <w:i/>
                                    </w:rPr>
                                    <w:t>P(w)</w:t>
                                  </w:r>
                                  <w:r>
                                    <w:t>, number of rats</w:t>
                                  </w:r>
                                </w:p>
                              </w:tc>
                              <w:tc>
                                <w:tcPr>
                                  <w:tcW w:w="993" w:type="dxa"/>
                                </w:tcPr>
                                <w:p w14:paraId="5B35AAC8" w14:textId="77777777" w:rsidR="00994E77" w:rsidRDefault="00994E77" w:rsidP="00B62C22">
                                  <w:pPr>
                                    <w:pStyle w:val="Example"/>
                                    <w:pBdr>
                                      <w:left w:val="none" w:sz="0" w:space="0" w:color="auto"/>
                                    </w:pBdr>
                                    <w:ind w:left="0"/>
                                  </w:pPr>
                                  <w:r>
                                    <w:t>1000</w:t>
                                  </w:r>
                                </w:p>
                              </w:tc>
                              <w:tc>
                                <w:tcPr>
                                  <w:tcW w:w="993" w:type="dxa"/>
                                </w:tcPr>
                                <w:p w14:paraId="34E5B47E" w14:textId="77777777" w:rsidR="00994E77" w:rsidRDefault="00994E77" w:rsidP="00B62C22">
                                  <w:pPr>
                                    <w:pStyle w:val="Example"/>
                                    <w:pBdr>
                                      <w:left w:val="none" w:sz="0" w:space="0" w:color="auto"/>
                                    </w:pBdr>
                                    <w:ind w:left="0"/>
                                  </w:pPr>
                                  <w:r>
                                    <w:t>1080</w:t>
                                  </w:r>
                                </w:p>
                              </w:tc>
                              <w:tc>
                                <w:tcPr>
                                  <w:tcW w:w="993" w:type="dxa"/>
                                </w:tcPr>
                                <w:p w14:paraId="6B4A0696" w14:textId="77777777" w:rsidR="00994E77" w:rsidRDefault="00994E77" w:rsidP="00B62C22">
                                  <w:pPr>
                                    <w:pStyle w:val="Example"/>
                                    <w:pBdr>
                                      <w:left w:val="none" w:sz="0" w:space="0" w:color="auto"/>
                                    </w:pBdr>
                                    <w:ind w:left="0"/>
                                  </w:pPr>
                                  <w:r>
                                    <w:t>1160</w:t>
                                  </w:r>
                                </w:p>
                              </w:tc>
                              <w:tc>
                                <w:tcPr>
                                  <w:tcW w:w="993" w:type="dxa"/>
                                </w:tcPr>
                                <w:p w14:paraId="11EB86E8" w14:textId="77777777" w:rsidR="00994E77" w:rsidRDefault="00994E77" w:rsidP="00B62C22">
                                  <w:pPr>
                                    <w:pStyle w:val="Example"/>
                                    <w:pBdr>
                                      <w:left w:val="none" w:sz="0" w:space="0" w:color="auto"/>
                                    </w:pBdr>
                                    <w:ind w:left="0"/>
                                  </w:pPr>
                                  <w:r>
                                    <w:t>1240</w:t>
                                  </w:r>
                                </w:p>
                              </w:tc>
                            </w:tr>
                          </w:tbl>
                          <w:p w14:paraId="7428DDF1" w14:textId="77777777" w:rsidR="00994E77" w:rsidRPr="003D0E64" w:rsidRDefault="00994E77" w:rsidP="001472C2">
                            <w:pPr>
                              <w:rPr>
                                <w:b/>
                              </w:rPr>
                            </w:pPr>
                          </w:p>
                        </w:txbxContent>
                      </wps:txbx>
                      <wps:bodyPr rot="0" vert="horz" wrap="square" lIns="91440" tIns="45720" rIns="91440" bIns="45720" anchor="t" anchorCtr="0" upright="1">
                        <a:noAutofit/>
                      </wps:bodyPr>
                    </wps:wsp>
                  </a:graphicData>
                </a:graphic>
              </wp:inline>
            </w:drawing>
          </mc:Choice>
          <mc:Fallback>
            <w:pict>
              <v:shapetype w14:anchorId="57136D77" id="_x0000_t202" coordsize="21600,21600" o:spt="202" path="m,l,21600r21600,l21600,xe">
                <v:stroke joinstyle="miter"/>
                <v:path gradientshapeok="t" o:connecttype="rect"/>
              </v:shapetype>
              <v:shape id="Text Box 474" o:spid="_x0000_s1026" type="#_x0000_t202" style="width:305.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" filled="f" stroked="f">
                <v:textbox>
                  <w:txbxContent>
                    <w:tbl>
                      <w:tblPr>
                        <w:tblW w:w="559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993"/>
                        <w:gridCol w:w="993"/>
                        <w:gridCol w:w="993"/>
                        <w:gridCol w:w="993"/>
                      </w:tblGrid>
                      <w:tr w:rsidR="00994E77" w14:paraId="665C9D75" w14:textId="77777777" w:rsidTr="00B62C22">
                        <w:trPr>
                          <w:trHeight w:val="172"/>
                        </w:trPr>
                        <w:tc>
                          <w:tcPr>
                            <w:tcW w:w="1620" w:type="dxa"/>
                          </w:tcPr>
                          <w:p w14:paraId="114934D0" w14:textId="77777777" w:rsidR="00994E77" w:rsidRDefault="00994E77" w:rsidP="00B62C22">
                            <w:pPr>
                              <w:pStyle w:val="Example"/>
                              <w:pBdr>
                                <w:left w:val="none" w:sz="0" w:space="0" w:color="auto"/>
                              </w:pBdr>
                              <w:ind w:left="0"/>
                            </w:pPr>
                            <w:r w:rsidRPr="00B62C22">
                              <w:rPr>
                                <w:i/>
                              </w:rPr>
                              <w:t>w</w:t>
                            </w:r>
                            <w:r>
                              <w:t>, number of weeks</w:t>
                            </w:r>
                          </w:p>
                        </w:tc>
                        <w:tc>
                          <w:tcPr>
                            <w:tcW w:w="993" w:type="dxa"/>
                          </w:tcPr>
                          <w:p w14:paraId="407BC045" w14:textId="77777777" w:rsidR="00994E77" w:rsidRDefault="00994E77" w:rsidP="00B62C22">
                            <w:pPr>
                              <w:pStyle w:val="Example"/>
                              <w:pBdr>
                                <w:left w:val="none" w:sz="0" w:space="0" w:color="auto"/>
                              </w:pBdr>
                              <w:ind w:left="0"/>
                            </w:pPr>
                            <w:r>
                              <w:t>0</w:t>
                            </w:r>
                          </w:p>
                        </w:tc>
                        <w:tc>
                          <w:tcPr>
                            <w:tcW w:w="993" w:type="dxa"/>
                          </w:tcPr>
                          <w:p w14:paraId="668BE417" w14:textId="77777777" w:rsidR="00994E77" w:rsidRDefault="00994E77" w:rsidP="00B62C22">
                            <w:pPr>
                              <w:pStyle w:val="Example"/>
                              <w:pBdr>
                                <w:left w:val="none" w:sz="0" w:space="0" w:color="auto"/>
                              </w:pBdr>
                              <w:ind w:left="0"/>
                            </w:pPr>
                            <w:r>
                              <w:t>2</w:t>
                            </w:r>
                          </w:p>
                        </w:tc>
                        <w:tc>
                          <w:tcPr>
                            <w:tcW w:w="993" w:type="dxa"/>
                          </w:tcPr>
                          <w:p w14:paraId="1FBA3C12" w14:textId="77777777" w:rsidR="00994E77" w:rsidRDefault="00994E77" w:rsidP="00B62C22">
                            <w:pPr>
                              <w:pStyle w:val="Example"/>
                              <w:pBdr>
                                <w:left w:val="none" w:sz="0" w:space="0" w:color="auto"/>
                              </w:pBdr>
                              <w:ind w:left="0"/>
                            </w:pPr>
                            <w:r>
                              <w:t>4</w:t>
                            </w:r>
                          </w:p>
                        </w:tc>
                        <w:tc>
                          <w:tcPr>
                            <w:tcW w:w="993" w:type="dxa"/>
                          </w:tcPr>
                          <w:p w14:paraId="469F3FBA" w14:textId="77777777" w:rsidR="00994E77" w:rsidRDefault="00994E77" w:rsidP="00B62C22">
                            <w:pPr>
                              <w:pStyle w:val="Example"/>
                              <w:pBdr>
                                <w:left w:val="none" w:sz="0" w:space="0" w:color="auto"/>
                              </w:pBdr>
                              <w:ind w:left="0"/>
                            </w:pPr>
                            <w:r>
                              <w:t>6</w:t>
                            </w:r>
                          </w:p>
                        </w:tc>
                      </w:tr>
                      <w:tr w:rsidR="00994E77" w14:paraId="13A320AA" w14:textId="77777777" w:rsidTr="00B62C22">
                        <w:trPr>
                          <w:trHeight w:val="172"/>
                        </w:trPr>
                        <w:tc>
                          <w:tcPr>
                            <w:tcW w:w="1620" w:type="dxa"/>
                          </w:tcPr>
                          <w:p w14:paraId="0A117802" w14:textId="77777777" w:rsidR="00994E77" w:rsidRDefault="00994E77" w:rsidP="00B62C22">
                            <w:pPr>
                              <w:pStyle w:val="Example"/>
                              <w:pBdr>
                                <w:left w:val="none" w:sz="0" w:space="0" w:color="auto"/>
                              </w:pBdr>
                              <w:ind w:left="0"/>
                            </w:pPr>
                            <w:r w:rsidRPr="00B62C22">
                              <w:rPr>
                                <w:i/>
                              </w:rPr>
                              <w:t>P(w)</w:t>
                            </w:r>
                            <w:r>
                              <w:t>, number of rats</w:t>
                            </w:r>
                          </w:p>
                        </w:tc>
                        <w:tc>
                          <w:tcPr>
                            <w:tcW w:w="993" w:type="dxa"/>
                          </w:tcPr>
                          <w:p w14:paraId="5B35AAC8" w14:textId="77777777" w:rsidR="00994E77" w:rsidRDefault="00994E77" w:rsidP="00B62C22">
                            <w:pPr>
                              <w:pStyle w:val="Example"/>
                              <w:pBdr>
                                <w:left w:val="none" w:sz="0" w:space="0" w:color="auto"/>
                              </w:pBdr>
                              <w:ind w:left="0"/>
                            </w:pPr>
                            <w:r>
                              <w:t>1000</w:t>
                            </w:r>
                          </w:p>
                        </w:tc>
                        <w:tc>
                          <w:tcPr>
                            <w:tcW w:w="993" w:type="dxa"/>
                          </w:tcPr>
                          <w:p w14:paraId="34E5B47E" w14:textId="77777777" w:rsidR="00994E77" w:rsidRDefault="00994E77" w:rsidP="00B62C22">
                            <w:pPr>
                              <w:pStyle w:val="Example"/>
                              <w:pBdr>
                                <w:left w:val="none" w:sz="0" w:space="0" w:color="auto"/>
                              </w:pBdr>
                              <w:ind w:left="0"/>
                            </w:pPr>
                            <w:r>
                              <w:t>1080</w:t>
                            </w:r>
                          </w:p>
                        </w:tc>
                        <w:tc>
                          <w:tcPr>
                            <w:tcW w:w="993" w:type="dxa"/>
                          </w:tcPr>
                          <w:p w14:paraId="6B4A0696" w14:textId="77777777" w:rsidR="00994E77" w:rsidRDefault="00994E77" w:rsidP="00B62C22">
                            <w:pPr>
                              <w:pStyle w:val="Example"/>
                              <w:pBdr>
                                <w:left w:val="none" w:sz="0" w:space="0" w:color="auto"/>
                              </w:pBdr>
                              <w:ind w:left="0"/>
                            </w:pPr>
                            <w:r>
                              <w:t>1160</w:t>
                            </w:r>
                          </w:p>
                        </w:tc>
                        <w:tc>
                          <w:tcPr>
                            <w:tcW w:w="993" w:type="dxa"/>
                          </w:tcPr>
                          <w:p w14:paraId="11EB86E8" w14:textId="77777777" w:rsidR="00994E77" w:rsidRDefault="00994E77" w:rsidP="00B62C22">
                            <w:pPr>
                              <w:pStyle w:val="Example"/>
                              <w:pBdr>
                                <w:left w:val="none" w:sz="0" w:space="0" w:color="auto"/>
                              </w:pBdr>
                              <w:ind w:left="0"/>
                            </w:pPr>
                            <w:r>
                              <w:t>1240</w:t>
                            </w:r>
                          </w:p>
                        </w:tc>
                      </w:tr>
                    </w:tbl>
                    <w:p w14:paraId="7428DDF1" w14:textId="77777777" w:rsidR="00994E77" w:rsidRPr="003D0E64" w:rsidRDefault="00994E77" w:rsidP="001472C2">
                      <w:pPr>
                        <w:rPr>
                          <w:b/>
                        </w:rPr>
                      </w:pPr>
                    </w:p>
                  </w:txbxContent>
                </v:textbox>
                <w10:anchorlock/>
              </v:shape>
            </w:pict>
          </mc:Fallback>
        </mc:AlternateContent>
      </w:r>
    </w:p>
    <w:p w14:paraId="05BC25F7" w14:textId="77777777" w:rsidR="00862982" w:rsidRDefault="001472C2" w:rsidP="00862982">
      <w:pPr>
        <w:pStyle w:val="Example"/>
      </w:pPr>
      <w:r>
        <w:t xml:space="preserve">We can see from the table that the initial value of rats is 1000 so in the linear format </w:t>
      </w:r>
    </w:p>
    <w:p w14:paraId="1E092C2E" w14:textId="77777777" w:rsidR="001472C2" w:rsidRDefault="00862982" w:rsidP="00862982">
      <w:pPr>
        <w:pStyle w:val="Example"/>
      </w:pPr>
      <w:r w:rsidRPr="00D27858">
        <w:rPr>
          <w:position w:val="-10"/>
        </w:rPr>
        <w:object w:dxaOrig="1460" w:dyaOrig="320" w14:anchorId="0B927018">
          <v:shape id="_x0000_i1083" type="#_x0000_t75" style="width:72.75pt;height:15.75pt" o:ole="">
            <v:imagedata r:id="rId116" o:title=""/>
          </v:shape>
          <o:OLEObject Type="Embed" ProgID="Equation.3" ShapeID="_x0000_i1083" DrawAspect="Content" ObjectID="_1719168114" r:id="rId117"/>
        </w:object>
      </w:r>
      <w:r w:rsidR="001472C2">
        <w:t xml:space="preserve">, </w:t>
      </w:r>
      <w:r w:rsidR="001472C2" w:rsidRPr="003D0E64">
        <w:rPr>
          <w:i/>
        </w:rPr>
        <w:t>b</w:t>
      </w:r>
      <w:r w:rsidR="001472C2">
        <w:t xml:space="preserve"> = 1000</w:t>
      </w:r>
      <w:r w:rsidR="001472C2" w:rsidRPr="003D0E64">
        <w:rPr>
          <w:color w:val="FF0000"/>
        </w:rPr>
        <w:t xml:space="preserve">.  </w:t>
      </w:r>
    </w:p>
    <w:p w14:paraId="60F0A412" w14:textId="77777777" w:rsidR="001472C2" w:rsidRDefault="001472C2" w:rsidP="001472C2">
      <w:pPr>
        <w:pStyle w:val="Example"/>
      </w:pPr>
    </w:p>
    <w:p w14:paraId="0AD32BB2" w14:textId="77777777" w:rsidR="001472C2" w:rsidRDefault="001472C2" w:rsidP="001472C2">
      <w:pPr>
        <w:pStyle w:val="Example"/>
      </w:pPr>
      <w:r w:rsidRPr="009838D9">
        <w:t xml:space="preserve">Rather than solving </w:t>
      </w:r>
      <w:proofErr w:type="spellStart"/>
      <w:r w:rsidRPr="009838D9">
        <w:t xml:space="preserve">for </w:t>
      </w:r>
      <w:r w:rsidRPr="009838D9">
        <w:rPr>
          <w:i/>
        </w:rPr>
        <w:t>m</w:t>
      </w:r>
      <w:proofErr w:type="spellEnd"/>
      <w:r w:rsidRPr="009838D9">
        <w:t>, we</w:t>
      </w:r>
      <w:r>
        <w:t xml:space="preserve"> can notice from the table that the population goes up by 80 for every 2 weeks that pass.  This rate is consistent from week 0, to week 2, 4, and 6.  The rate of change is 80 rats per 2 weeks. This can be simplified to 40 rats per </w:t>
      </w:r>
      <w:proofErr w:type="gramStart"/>
      <w:r>
        <w:t>week</w:t>
      </w:r>
      <w:proofErr w:type="gramEnd"/>
      <w:r>
        <w:t xml:space="preserve"> and we can write</w:t>
      </w:r>
    </w:p>
    <w:p w14:paraId="62400761" w14:textId="77777777" w:rsidR="001472C2" w:rsidRDefault="00862982" w:rsidP="001472C2">
      <w:pPr>
        <w:pStyle w:val="Example"/>
      </w:pPr>
      <w:r w:rsidRPr="00D27858">
        <w:rPr>
          <w:position w:val="-10"/>
        </w:rPr>
        <w:object w:dxaOrig="1460" w:dyaOrig="320" w14:anchorId="0BE3044A">
          <v:shape id="_x0000_i1084" type="#_x0000_t75" style="width:72.75pt;height:15.75pt" o:ole="">
            <v:imagedata r:id="rId116" o:title=""/>
          </v:shape>
          <o:OLEObject Type="Embed" ProgID="Equation.3" ShapeID="_x0000_i1084" DrawAspect="Content" ObjectID="_1719168115" r:id="rId118"/>
        </w:object>
      </w:r>
      <w:r w:rsidR="001472C2">
        <w:t xml:space="preserve"> as </w:t>
      </w:r>
      <w:r w:rsidR="001472C2" w:rsidRPr="00D27858">
        <w:rPr>
          <w:position w:val="-10"/>
        </w:rPr>
        <w:object w:dxaOrig="1900" w:dyaOrig="320" w14:anchorId="1F284DDF">
          <v:shape id="_x0000_i1085" type="#_x0000_t75" style="width:96pt;height:15.75pt" o:ole="">
            <v:imagedata r:id="rId119" o:title=""/>
          </v:shape>
          <o:OLEObject Type="Embed" ProgID="Equation.3" ShapeID="_x0000_i1085" DrawAspect="Content" ObjectID="_1719168116" r:id="rId120"/>
        </w:object>
      </w:r>
    </w:p>
    <w:p w14:paraId="4D680B86" w14:textId="77777777" w:rsidR="00B3622D" w:rsidRDefault="00B3622D" w:rsidP="001472C2">
      <w:pPr>
        <w:pStyle w:val="Example"/>
      </w:pPr>
    </w:p>
    <w:p w14:paraId="2B8EF41D" w14:textId="77777777" w:rsidR="00862982" w:rsidRDefault="003C38C0" w:rsidP="00862982">
      <w:pPr>
        <w:pStyle w:val="Example"/>
      </w:pPr>
      <w:r>
        <w:t xml:space="preserve">If you didn’t notice this from the </w:t>
      </w:r>
      <w:proofErr w:type="gramStart"/>
      <w:r>
        <w:t>table</w:t>
      </w:r>
      <w:proofErr w:type="gramEnd"/>
      <w:r>
        <w:t xml:space="preserve"> you could still solve for the slope</w:t>
      </w:r>
      <w:r w:rsidR="00B3622D">
        <w:t xml:space="preserve"> using any two points from the table.  For example, using (2, 1080) and (6, 1240),</w:t>
      </w:r>
    </w:p>
    <w:p w14:paraId="2637CD9C" w14:textId="77777777" w:rsidR="003C38C0" w:rsidRDefault="00862982" w:rsidP="00862982">
      <w:pPr>
        <w:pStyle w:val="Example"/>
      </w:pPr>
      <w:r w:rsidRPr="00B3622D">
        <w:rPr>
          <w:position w:val="-24"/>
        </w:rPr>
        <w:object w:dxaOrig="2740" w:dyaOrig="620" w14:anchorId="68402652">
          <v:shape id="_x0000_i1086" type="#_x0000_t75" style="width:137.25pt;height:30.75pt" o:ole="">
            <v:imagedata r:id="rId121" o:title=""/>
          </v:shape>
          <o:OLEObject Type="Embed" ProgID="Equation.3" ShapeID="_x0000_i1086" DrawAspect="Content" ObjectID="_1719168117" r:id="rId122"/>
        </w:object>
      </w:r>
      <w:r w:rsidR="00B3622D">
        <w:t>rats per week</w:t>
      </w:r>
    </w:p>
    <w:p w14:paraId="45D7A1AE" w14:textId="77777777" w:rsidR="002169FD" w:rsidRPr="002826C6" w:rsidRDefault="002169FD" w:rsidP="001472C2"/>
    <w:p w14:paraId="7C62590A" w14:textId="77777777" w:rsidR="001472C2" w:rsidRPr="002826C6" w:rsidRDefault="001472C2" w:rsidP="001472C2"/>
    <w:p w14:paraId="63FEC3C0" w14:textId="77777777" w:rsidR="005D143D" w:rsidRPr="00497D18" w:rsidRDefault="005D143D" w:rsidP="005D143D">
      <w:pPr>
        <w:pStyle w:val="DefinitionHeader"/>
      </w:pPr>
      <w:r>
        <w:t>Important Topics of this Section</w:t>
      </w:r>
    </w:p>
    <w:p w14:paraId="3FA884FA" w14:textId="77777777" w:rsidR="001472C2" w:rsidRDefault="001472C2" w:rsidP="001472C2">
      <w:pPr>
        <w:pStyle w:val="Definition"/>
      </w:pPr>
      <w:r>
        <w:t>Definition of Modeling</w:t>
      </w:r>
    </w:p>
    <w:p w14:paraId="3F0237B2" w14:textId="77777777" w:rsidR="001472C2" w:rsidRDefault="001472C2" w:rsidP="001472C2">
      <w:pPr>
        <w:pStyle w:val="Definition"/>
      </w:pPr>
      <w:r>
        <w:t>Definition of a linear function</w:t>
      </w:r>
    </w:p>
    <w:p w14:paraId="531F8F70" w14:textId="77777777" w:rsidR="001472C2" w:rsidRDefault="001472C2" w:rsidP="001472C2">
      <w:pPr>
        <w:pStyle w:val="Definition"/>
      </w:pPr>
      <w:r>
        <w:t>Structure of a linear function</w:t>
      </w:r>
    </w:p>
    <w:p w14:paraId="7CCEAB7A" w14:textId="77777777" w:rsidR="001472C2" w:rsidRDefault="001472C2" w:rsidP="001472C2">
      <w:pPr>
        <w:pStyle w:val="Definition"/>
      </w:pPr>
      <w:r>
        <w:t>Increasing &amp; Decreasing functions</w:t>
      </w:r>
    </w:p>
    <w:p w14:paraId="1F9567D3" w14:textId="77777777" w:rsidR="001472C2" w:rsidRDefault="001472C2" w:rsidP="001472C2">
      <w:pPr>
        <w:pStyle w:val="Definition"/>
      </w:pPr>
      <w:r>
        <w:t xml:space="preserve">Finding the vertical intercept (0, </w:t>
      </w:r>
      <w:r w:rsidRPr="009838D9">
        <w:rPr>
          <w:i/>
        </w:rPr>
        <w:t>b</w:t>
      </w:r>
      <w:r>
        <w:t>)</w:t>
      </w:r>
    </w:p>
    <w:p w14:paraId="41BCD0E9" w14:textId="77777777" w:rsidR="001472C2" w:rsidRDefault="009A6380" w:rsidP="001472C2">
      <w:pPr>
        <w:pStyle w:val="Definition"/>
      </w:pPr>
      <w:r>
        <w:t>Finding the slope/</w:t>
      </w:r>
      <w:r w:rsidR="001472C2">
        <w:t xml:space="preserve">rate of change, </w:t>
      </w:r>
      <w:r w:rsidR="001472C2" w:rsidRPr="009838D9">
        <w:rPr>
          <w:i/>
        </w:rPr>
        <w:t>m</w:t>
      </w:r>
    </w:p>
    <w:p w14:paraId="03A74A86" w14:textId="77777777" w:rsidR="001472C2" w:rsidRDefault="001472C2" w:rsidP="001472C2">
      <w:pPr>
        <w:pStyle w:val="Definition"/>
      </w:pPr>
      <w:r>
        <w:t>Interpreting linear functions</w:t>
      </w:r>
    </w:p>
    <w:p w14:paraId="43E29BEB" w14:textId="77777777" w:rsidR="001472C2" w:rsidRDefault="001472C2" w:rsidP="001472C2"/>
    <w:p w14:paraId="67846AC6" w14:textId="77777777" w:rsidR="00A2427B" w:rsidRPr="002826C6" w:rsidRDefault="00A2427B" w:rsidP="001472C2"/>
    <w:p w14:paraId="5E01170D" w14:textId="77777777" w:rsidR="001472C2" w:rsidRPr="009C7353" w:rsidRDefault="001472C2" w:rsidP="001472C2">
      <w:pPr>
        <w:pStyle w:val="TryitNow"/>
      </w:pPr>
      <w:r>
        <w:t>Try it Now Answers</w:t>
      </w:r>
    </w:p>
    <w:p w14:paraId="1D8CFE44" w14:textId="31C558D4" w:rsidR="00421171" w:rsidRDefault="001472C2" w:rsidP="00421171">
      <w:pPr>
        <w:pStyle w:val="TryitNowbody"/>
        <w:spacing w:line="360" w:lineRule="auto"/>
      </w:pPr>
      <w:r>
        <w:t xml:space="preserve">1. </w:t>
      </w:r>
      <w:r w:rsidRPr="007425CE">
        <w:rPr>
          <w:position w:val="-10"/>
        </w:rPr>
        <w:object w:dxaOrig="3440" w:dyaOrig="320" w14:anchorId="000B0E7B">
          <v:shape id="_x0000_i1087" type="#_x0000_t75" style="width:171.75pt;height:15.75pt" o:ole="">
            <v:imagedata r:id="rId123" o:title=""/>
          </v:shape>
          <o:OLEObject Type="Embed" ProgID="Equation.3" ShapeID="_x0000_i1087" DrawAspect="Content" ObjectID="_1719168118" r:id="rId124"/>
        </w:object>
      </w:r>
      <w:r>
        <w:t xml:space="preserve">  $1000 is saved each year.   </w:t>
      </w:r>
    </w:p>
    <w:p w14:paraId="774F8B2F" w14:textId="1F401DD7" w:rsidR="00421171" w:rsidRDefault="001472C2" w:rsidP="00421171">
      <w:pPr>
        <w:pStyle w:val="TryitNowbody"/>
        <w:spacing w:line="360" w:lineRule="auto"/>
      </w:pPr>
      <w:r>
        <w:t xml:space="preserve">2. </w:t>
      </w:r>
      <w:r w:rsidRPr="00821E01">
        <w:rPr>
          <w:position w:val="-24"/>
        </w:rPr>
        <w:object w:dxaOrig="2180" w:dyaOrig="620" w14:anchorId="43372D5F">
          <v:shape id="_x0000_i1088" type="#_x0000_t75" style="width:108.75pt;height:30.75pt" o:ole="">
            <v:imagedata r:id="rId125" o:title=""/>
          </v:shape>
          <o:OLEObject Type="Embed" ProgID="Equation.3" ShapeID="_x0000_i1088" DrawAspect="Content" ObjectID="_1719168119" r:id="rId126"/>
        </w:object>
      </w:r>
      <w:r>
        <w:t xml:space="preserve">  ;  Decreasing because </w:t>
      </w:r>
      <w:r w:rsidRPr="009838D9">
        <w:rPr>
          <w:i/>
        </w:rPr>
        <w:t>m</w:t>
      </w:r>
      <w:r>
        <w:t xml:space="preserve"> &lt; 0</w:t>
      </w:r>
    </w:p>
    <w:p w14:paraId="3E7333E3" w14:textId="24B379A4" w:rsidR="001472C2" w:rsidRDefault="001472C2" w:rsidP="00421171">
      <w:pPr>
        <w:pStyle w:val="TryitNowbody"/>
        <w:ind w:left="270" w:hanging="270"/>
      </w:pPr>
      <w:r>
        <w:t xml:space="preserve">3. Your College account starts with $20,000 in it and you withdraw $4,000 each quarter (or your account contains $20,000 and decreases by $4000 each quarter.)  </w:t>
      </w:r>
      <w:r w:rsidR="00421171">
        <w:br/>
        <w:t xml:space="preserve">Solving </w:t>
      </w:r>
      <w:r w:rsidR="00421171">
        <w:rPr>
          <w:i/>
        </w:rPr>
        <w:t>C(a)</w:t>
      </w:r>
      <w:r w:rsidR="00421171">
        <w:t xml:space="preserve"> = 0 gives </w:t>
      </w:r>
      <w:r w:rsidR="00421171" w:rsidRPr="00421171">
        <w:rPr>
          <w:i/>
        </w:rPr>
        <w:t>a</w:t>
      </w:r>
      <w:r w:rsidR="00421171">
        <w:t xml:space="preserve"> = 5.  </w:t>
      </w:r>
      <w:r w:rsidRPr="00421171">
        <w:t>You</w:t>
      </w:r>
      <w:r>
        <w:t xml:space="preserve"> can pay for 5 quarters before the money in this account is gone.</w:t>
      </w:r>
    </w:p>
    <w:p w14:paraId="3E601198" w14:textId="77777777" w:rsidR="005278BC" w:rsidRPr="00B578DB" w:rsidRDefault="005278BC" w:rsidP="001472C2"/>
    <w:p w14:paraId="3BB1B416" w14:textId="77777777" w:rsidR="001472C2" w:rsidRDefault="001472C2" w:rsidP="001472C2">
      <w:pPr>
        <w:pStyle w:val="TryitNow"/>
      </w:pPr>
      <w:r>
        <w:t>Flashback Answers</w:t>
      </w:r>
    </w:p>
    <w:p w14:paraId="2B568F74" w14:textId="77777777" w:rsidR="001472C2" w:rsidRDefault="001472C2" w:rsidP="001472C2">
      <w:pPr>
        <w:pStyle w:val="TryitNowbody"/>
      </w:pPr>
      <w:r w:rsidRPr="003D0E64">
        <w:rPr>
          <w:i/>
        </w:rPr>
        <w:t>n</w:t>
      </w:r>
      <w:r>
        <w:t xml:space="preserve"> (number of policies sold) is the independent variable</w:t>
      </w:r>
    </w:p>
    <w:p w14:paraId="32CA185A" w14:textId="77777777" w:rsidR="001472C2" w:rsidRDefault="001472C2" w:rsidP="001472C2">
      <w:pPr>
        <w:pStyle w:val="TryitNowbody"/>
      </w:pPr>
      <w:r w:rsidRPr="003D0E64">
        <w:rPr>
          <w:i/>
        </w:rPr>
        <w:t>I(n)</w:t>
      </w:r>
      <w:r>
        <w:t xml:space="preserve"> (weekly income as a function of policies sold) is the dependent variable.</w:t>
      </w:r>
    </w:p>
    <w:p w14:paraId="0E150BEA" w14:textId="77777777" w:rsidR="001472C2" w:rsidRDefault="001472C2" w:rsidP="001472C2">
      <w:pPr>
        <w:pStyle w:val="TryitNowbody"/>
      </w:pPr>
    </w:p>
    <w:p w14:paraId="5876D3F7" w14:textId="77777777" w:rsidR="001472C2" w:rsidRDefault="001472C2" w:rsidP="001472C2">
      <w:pPr>
        <w:pStyle w:val="TryitNowbody"/>
      </w:pPr>
      <w:r>
        <w:t xml:space="preserve">A reasonable domain is (0, </w:t>
      </w:r>
      <w:proofErr w:type="gramStart"/>
      <w:r>
        <w:t>15)</w:t>
      </w:r>
      <w:r w:rsidRPr="000211F3">
        <w:rPr>
          <w:vertAlign w:val="superscript"/>
        </w:rPr>
        <w:t>*</w:t>
      </w:r>
      <w:proofErr w:type="gramEnd"/>
    </w:p>
    <w:p w14:paraId="61AEA144" w14:textId="77777777" w:rsidR="001472C2" w:rsidRDefault="001472C2" w:rsidP="001472C2">
      <w:pPr>
        <w:pStyle w:val="TryitNowbody"/>
      </w:pPr>
      <w:r>
        <w:t>A reasonable range is ($540, $</w:t>
      </w:r>
      <w:proofErr w:type="gramStart"/>
      <w:r>
        <w:t>1740)</w:t>
      </w:r>
      <w:r w:rsidRPr="000211F3">
        <w:rPr>
          <w:vertAlign w:val="superscript"/>
        </w:rPr>
        <w:t>*</w:t>
      </w:r>
      <w:proofErr w:type="gramEnd"/>
    </w:p>
    <w:p w14:paraId="036D952F" w14:textId="77777777" w:rsidR="001472C2" w:rsidRDefault="001472C2" w:rsidP="001472C2">
      <w:pPr>
        <w:pStyle w:val="TryitNowbody"/>
      </w:pPr>
      <w:r w:rsidRPr="000211F3">
        <w:rPr>
          <w:vertAlign w:val="superscript"/>
        </w:rPr>
        <w:t>*</w:t>
      </w:r>
      <w:proofErr w:type="gramStart"/>
      <w:r>
        <w:t>answers</w:t>
      </w:r>
      <w:proofErr w:type="gramEnd"/>
      <w:r>
        <w:t xml:space="preserve"> may vary given reasoning is stated; 15 is an arbitrary upper limit based on selling 3 policies per day in a 5 day work week and $1740 corresponds with the domain.</w:t>
      </w:r>
    </w:p>
    <w:p w14:paraId="1E00D9A2" w14:textId="77777777" w:rsidR="001472C2" w:rsidRDefault="001472C2" w:rsidP="001472C2">
      <w:pPr>
        <w:pStyle w:val="TryitNowbody"/>
      </w:pPr>
    </w:p>
    <w:p w14:paraId="21A9E01D" w14:textId="77777777" w:rsidR="001472C2" w:rsidRDefault="001472C2" w:rsidP="001472C2">
      <w:pPr>
        <w:pStyle w:val="TryitNowbody"/>
      </w:pPr>
      <w:proofErr w:type="gramStart"/>
      <w:r>
        <w:t>Yes</w:t>
      </w:r>
      <w:proofErr w:type="gramEnd"/>
      <w:r>
        <w:t xml:space="preserve"> this function is one-to-one  </w:t>
      </w:r>
    </w:p>
    <w:p w14:paraId="0D077E39" w14:textId="77777777" w:rsidR="001472C2" w:rsidRDefault="001472C2" w:rsidP="00D33408"/>
    <w:p w14:paraId="73820155" w14:textId="77777777" w:rsidR="00D33408" w:rsidRDefault="00D33408" w:rsidP="00D33408">
      <w:pPr>
        <w:sectPr w:rsidR="00D33408" w:rsidSect="00D25D6C">
          <w:headerReference w:type="even" r:id="rId127"/>
          <w:headerReference w:type="default" r:id="rId128"/>
          <w:footerReference w:type="even" r:id="rId129"/>
          <w:footerReference w:type="default" r:id="rId130"/>
          <w:headerReference w:type="first" r:id="rId131"/>
          <w:footerReference w:type="first" r:id="rId132"/>
          <w:type w:val="continuous"/>
          <w:pgSz w:w="12240" w:h="15840" w:code="1"/>
          <w:pgMar w:top="1440" w:right="1440" w:bottom="1440" w:left="1440" w:header="720" w:footer="720" w:gutter="720"/>
          <w:pgNumType w:start="101"/>
          <w:cols w:space="720"/>
          <w:titlePg/>
          <w:docGrid w:linePitch="360"/>
        </w:sectPr>
      </w:pPr>
    </w:p>
    <w:p w14:paraId="5D7A15A9" w14:textId="77777777" w:rsidR="00D33408" w:rsidRDefault="00D33408" w:rsidP="00D33408">
      <w:pPr>
        <w:pStyle w:val="Heading2"/>
      </w:pPr>
      <w:r>
        <w:lastRenderedPageBreak/>
        <w:t>Section 2.1 Exercises</w:t>
      </w:r>
    </w:p>
    <w:p w14:paraId="2F9DD0EF" w14:textId="77777777" w:rsidR="00D33408" w:rsidRPr="00D33408" w:rsidRDefault="00D33408" w:rsidP="00D33408"/>
    <w:p w14:paraId="546520D0" w14:textId="77777777" w:rsidR="00D33408" w:rsidRDefault="00D33408" w:rsidP="00D33408">
      <w:pPr>
        <w:pStyle w:val="ListParagraph"/>
        <w:numPr>
          <w:ilvl w:val="0"/>
          <w:numId w:val="7"/>
        </w:numPr>
        <w:ind w:left="360"/>
      </w:pPr>
      <w:r>
        <w:t>A town's population has been growing linearly. In 2003, the population was 45,000, and the population has been growing by 1700 people each year.  Write an equation</w:t>
      </w:r>
      <w:r w:rsidR="009A6380">
        <w:t>,</w:t>
      </w:r>
      <w:r w:rsidRPr="00E639E6">
        <w:rPr>
          <w:position w:val="-14"/>
        </w:rPr>
        <w:object w:dxaOrig="639" w:dyaOrig="400" w14:anchorId="36D46131">
          <v:shape id="_x0000_i1089" type="#_x0000_t75" style="width:32.25pt;height:19.5pt" o:ole="">
            <v:imagedata r:id="rId133" o:title=""/>
          </v:shape>
          <o:OLEObject Type="Embed" ProgID="Equation.3" ShapeID="_x0000_i1089" DrawAspect="Content" ObjectID="_1719168120" r:id="rId134"/>
        </w:object>
      </w:r>
      <w:r>
        <w:t xml:space="preserve">for the population </w:t>
      </w:r>
      <w:r w:rsidRPr="00E511D7">
        <w:rPr>
          <w:i/>
          <w:iCs/>
        </w:rPr>
        <w:t>t</w:t>
      </w:r>
      <w:r>
        <w:t xml:space="preserve"> years after 2003.</w:t>
      </w:r>
      <w:r>
        <w:br/>
      </w:r>
    </w:p>
    <w:p w14:paraId="46A8AA0C" w14:textId="77777777" w:rsidR="00D33408" w:rsidRDefault="00D33408" w:rsidP="00D33408">
      <w:pPr>
        <w:pStyle w:val="ListParagraph"/>
        <w:numPr>
          <w:ilvl w:val="0"/>
          <w:numId w:val="7"/>
        </w:numPr>
        <w:ind w:left="360"/>
      </w:pPr>
      <w:r>
        <w:t>A town's population has been growing linearly. In 2005, the population was 69,000, and the population has been growing by 2500 people each year.  Write an equation</w:t>
      </w:r>
      <w:r w:rsidR="009A6380">
        <w:t>,</w:t>
      </w:r>
      <w:r w:rsidRPr="00E639E6">
        <w:rPr>
          <w:position w:val="-14"/>
        </w:rPr>
        <w:object w:dxaOrig="639" w:dyaOrig="400" w14:anchorId="0CA16773">
          <v:shape id="_x0000_i1090" type="#_x0000_t75" style="width:32.25pt;height:19.5pt" o:ole="">
            <v:imagedata r:id="rId135" o:title=""/>
          </v:shape>
          <o:OLEObject Type="Embed" ProgID="Equation.3" ShapeID="_x0000_i1090" DrawAspect="Content" ObjectID="_1719168121" r:id="rId136"/>
        </w:object>
      </w:r>
      <w:r>
        <w:t xml:space="preserve">for the population </w:t>
      </w:r>
      <w:r w:rsidRPr="00E511D7">
        <w:rPr>
          <w:i/>
          <w:iCs/>
        </w:rPr>
        <w:t xml:space="preserve">t </w:t>
      </w:r>
      <w:r>
        <w:t>years after 2005.</w:t>
      </w:r>
    </w:p>
    <w:p w14:paraId="4F906A12" w14:textId="77777777" w:rsidR="00D33408" w:rsidRDefault="00D33408" w:rsidP="00D33408">
      <w:pPr>
        <w:pStyle w:val="ListParagraph"/>
        <w:ind w:left="360"/>
      </w:pPr>
    </w:p>
    <w:p w14:paraId="72421AF7" w14:textId="77777777" w:rsidR="00D33408" w:rsidRDefault="00D33408" w:rsidP="00D33408">
      <w:pPr>
        <w:pStyle w:val="ListParagraph"/>
        <w:numPr>
          <w:ilvl w:val="0"/>
          <w:numId w:val="7"/>
        </w:numPr>
        <w:ind w:left="360"/>
      </w:pPr>
      <w:r>
        <w:t xml:space="preserve">Sonya is currently 10 miles from home, and is walking further away at 2 miles per hour.  Write an equation for her distance from home </w:t>
      </w:r>
      <w:r w:rsidRPr="00E511D7">
        <w:rPr>
          <w:i/>
        </w:rPr>
        <w:t>t</w:t>
      </w:r>
      <w:r>
        <w:t xml:space="preserve"> hours from now.</w:t>
      </w:r>
    </w:p>
    <w:p w14:paraId="6D115B2E" w14:textId="77777777" w:rsidR="00D33408" w:rsidRDefault="00D33408" w:rsidP="00D33408">
      <w:pPr>
        <w:pStyle w:val="ListParagraph"/>
        <w:ind w:left="360"/>
      </w:pPr>
    </w:p>
    <w:p w14:paraId="4DE3F1D1" w14:textId="77777777" w:rsidR="00D33408" w:rsidRDefault="00D33408" w:rsidP="00D33408">
      <w:pPr>
        <w:pStyle w:val="ListParagraph"/>
        <w:numPr>
          <w:ilvl w:val="0"/>
          <w:numId w:val="7"/>
        </w:numPr>
        <w:ind w:left="360"/>
      </w:pPr>
      <w:r>
        <w:t xml:space="preserve">A boat is 100 miles away from the marina, sailing directly towards it at 10 miles per hour.  Write an equation for the distance of the boat from the marina after </w:t>
      </w:r>
      <w:r w:rsidRPr="00E511D7">
        <w:rPr>
          <w:i/>
        </w:rPr>
        <w:t>t</w:t>
      </w:r>
      <w:r>
        <w:t xml:space="preserve"> hours.</w:t>
      </w:r>
    </w:p>
    <w:p w14:paraId="3CC0AD60" w14:textId="77777777" w:rsidR="00D33408" w:rsidRDefault="00D33408" w:rsidP="00D33408">
      <w:pPr>
        <w:pStyle w:val="ListParagraph"/>
        <w:ind w:left="360"/>
      </w:pPr>
    </w:p>
    <w:p w14:paraId="46C81C88" w14:textId="77777777" w:rsidR="00D33408" w:rsidRDefault="00D33408" w:rsidP="00D33408">
      <w:pPr>
        <w:pStyle w:val="ListParagraph"/>
        <w:numPr>
          <w:ilvl w:val="0"/>
          <w:numId w:val="7"/>
        </w:numPr>
        <w:ind w:left="360"/>
      </w:pPr>
      <w:r>
        <w:t xml:space="preserve">Timmy goes to the fair with $40.  Each ride costs $2.  How much money will he have left after riding </w:t>
      </w:r>
      <w:r w:rsidRPr="00E511D7">
        <w:rPr>
          <w:i/>
        </w:rPr>
        <w:t>n</w:t>
      </w:r>
      <w:r>
        <w:t xml:space="preserve"> rides?</w:t>
      </w:r>
    </w:p>
    <w:p w14:paraId="05FB7363" w14:textId="77777777" w:rsidR="00D33408" w:rsidRDefault="00D33408" w:rsidP="00D33408">
      <w:pPr>
        <w:pStyle w:val="ListParagraph"/>
        <w:ind w:left="360"/>
      </w:pPr>
    </w:p>
    <w:p w14:paraId="1A86589C" w14:textId="77777777" w:rsidR="00D33408" w:rsidRPr="003D5673" w:rsidRDefault="00D33408" w:rsidP="00D33408">
      <w:pPr>
        <w:pStyle w:val="ListParagraph"/>
        <w:numPr>
          <w:ilvl w:val="0"/>
          <w:numId w:val="7"/>
        </w:numPr>
        <w:ind w:left="360"/>
      </w:pPr>
      <w:r>
        <w:t xml:space="preserve">At noon, a barista notices she has $20 in her tip jar.  If she makes an average of $0.50 from each customer, how much will she have in her tip jar if she serves </w:t>
      </w:r>
      <w:r w:rsidRPr="00E511D7">
        <w:rPr>
          <w:i/>
        </w:rPr>
        <w:t>n</w:t>
      </w:r>
      <w:r>
        <w:t xml:space="preserve"> more customers during her shift?</w:t>
      </w:r>
    </w:p>
    <w:p w14:paraId="2F0222A1" w14:textId="77777777" w:rsidR="00D33408" w:rsidRDefault="00D33408" w:rsidP="00D33408">
      <w:r>
        <w:t>Determine if each function is increasing or decreasing</w:t>
      </w:r>
    </w:p>
    <w:p w14:paraId="7FF738AD" w14:textId="77777777" w:rsidR="00D33408" w:rsidRDefault="00D33408" w:rsidP="00D33408">
      <w:r>
        <w:t xml:space="preserve">7. </w:t>
      </w:r>
      <w:r w:rsidRPr="00E639E6">
        <w:rPr>
          <w:position w:val="-14"/>
        </w:rPr>
        <w:object w:dxaOrig="1380" w:dyaOrig="400" w14:anchorId="270A67AB">
          <v:shape id="_x0000_i1091" type="#_x0000_t75" style="width:69pt;height:19.5pt" o:ole="">
            <v:imagedata r:id="rId137" o:title=""/>
          </v:shape>
          <o:OLEObject Type="Embed" ProgID="Equation.3" ShapeID="_x0000_i1091" DrawAspect="Content" ObjectID="_1719168122" r:id="rId138"/>
        </w:object>
      </w:r>
      <w:r>
        <w:tab/>
      </w:r>
      <w:r>
        <w:tab/>
      </w:r>
      <w:r>
        <w:tab/>
      </w:r>
      <w:r>
        <w:tab/>
        <w:t xml:space="preserve">8. </w:t>
      </w:r>
      <w:r w:rsidRPr="00E639E6">
        <w:rPr>
          <w:position w:val="-14"/>
        </w:rPr>
        <w:object w:dxaOrig="1359" w:dyaOrig="400" w14:anchorId="5537CA23">
          <v:shape id="_x0000_i1092" type="#_x0000_t75" style="width:68.25pt;height:19.5pt" o:ole="">
            <v:imagedata r:id="rId139" o:title=""/>
          </v:shape>
          <o:OLEObject Type="Embed" ProgID="Equation.3" ShapeID="_x0000_i1092" DrawAspect="Content" ObjectID="_1719168123" r:id="rId140"/>
        </w:object>
      </w:r>
    </w:p>
    <w:p w14:paraId="4A463BE9" w14:textId="77777777" w:rsidR="00D33408" w:rsidRDefault="00D33408" w:rsidP="00D33408">
      <w:r>
        <w:t xml:space="preserve">9. </w:t>
      </w:r>
      <w:r w:rsidRPr="00E639E6">
        <w:rPr>
          <w:position w:val="-14"/>
        </w:rPr>
        <w:object w:dxaOrig="1340" w:dyaOrig="400" w14:anchorId="58527156">
          <v:shape id="_x0000_i1093" type="#_x0000_t75" style="width:66.75pt;height:19.5pt" o:ole="">
            <v:imagedata r:id="rId141" o:title=""/>
          </v:shape>
          <o:OLEObject Type="Embed" ProgID="Equation.3" ShapeID="_x0000_i1093" DrawAspect="Content" ObjectID="_1719168124" r:id="rId142"/>
        </w:object>
      </w:r>
      <w:r>
        <w:tab/>
      </w:r>
      <w:r>
        <w:tab/>
      </w:r>
      <w:r>
        <w:tab/>
      </w:r>
      <w:r>
        <w:tab/>
        <w:t xml:space="preserve">10. </w:t>
      </w:r>
      <w:r w:rsidRPr="00E639E6">
        <w:rPr>
          <w:position w:val="-14"/>
        </w:rPr>
        <w:object w:dxaOrig="1320" w:dyaOrig="400" w14:anchorId="6DD2DB2A">
          <v:shape id="_x0000_i1094" type="#_x0000_t75" style="width:65.25pt;height:19.5pt" o:ole="">
            <v:imagedata r:id="rId143" o:title=""/>
          </v:shape>
          <o:OLEObject Type="Embed" ProgID="Equation.3" ShapeID="_x0000_i1094" DrawAspect="Content" ObjectID="_1719168125" r:id="rId144"/>
        </w:object>
      </w:r>
      <w:r>
        <w:t xml:space="preserve"> </w:t>
      </w:r>
    </w:p>
    <w:p w14:paraId="03752540" w14:textId="77777777" w:rsidR="00D33408" w:rsidRDefault="00D33408" w:rsidP="00D33408">
      <w:r>
        <w:t xml:space="preserve">11. </w:t>
      </w:r>
      <w:r w:rsidRPr="00E639E6">
        <w:rPr>
          <w:position w:val="-14"/>
        </w:rPr>
        <w:object w:dxaOrig="1480" w:dyaOrig="400" w14:anchorId="4D2EBBD0">
          <v:shape id="_x0000_i1095" type="#_x0000_t75" style="width:75pt;height:19.5pt" o:ole="">
            <v:imagedata r:id="rId145" o:title=""/>
          </v:shape>
          <o:OLEObject Type="Embed" ProgID="Equation.3" ShapeID="_x0000_i1095" DrawAspect="Content" ObjectID="_1719168126" r:id="rId146"/>
        </w:object>
      </w:r>
      <w:r>
        <w:tab/>
      </w:r>
      <w:r>
        <w:tab/>
      </w:r>
      <w:r>
        <w:tab/>
      </w:r>
      <w:r>
        <w:tab/>
        <w:t xml:space="preserve">12. </w:t>
      </w:r>
      <w:r w:rsidRPr="00E639E6">
        <w:rPr>
          <w:position w:val="-14"/>
        </w:rPr>
        <w:object w:dxaOrig="1440" w:dyaOrig="400" w14:anchorId="14E80796">
          <v:shape id="_x0000_i1096" type="#_x0000_t75" style="width:1in;height:19.5pt" o:ole="">
            <v:imagedata r:id="rId147" o:title=""/>
          </v:shape>
          <o:OLEObject Type="Embed" ProgID="Equation.3" ShapeID="_x0000_i1096" DrawAspect="Content" ObjectID="_1719168127" r:id="rId148"/>
        </w:object>
      </w:r>
    </w:p>
    <w:p w14:paraId="4022C64A" w14:textId="77777777" w:rsidR="00D33408" w:rsidRDefault="00D33408" w:rsidP="00D33408">
      <w:r>
        <w:t xml:space="preserve">13. </w:t>
      </w:r>
      <w:r w:rsidRPr="00E639E6">
        <w:rPr>
          <w:position w:val="-24"/>
        </w:rPr>
        <w:object w:dxaOrig="1400" w:dyaOrig="620" w14:anchorId="2477C3FC">
          <v:shape id="_x0000_i1097" type="#_x0000_t75" style="width:69pt;height:30.75pt" o:ole="">
            <v:imagedata r:id="rId149" o:title=""/>
          </v:shape>
          <o:OLEObject Type="Embed" ProgID="Equation.3" ShapeID="_x0000_i1097" DrawAspect="Content" ObjectID="_1719168128" r:id="rId150"/>
        </w:object>
      </w:r>
      <w:r>
        <w:tab/>
      </w:r>
      <w:r>
        <w:tab/>
      </w:r>
      <w:r>
        <w:tab/>
      </w:r>
      <w:r>
        <w:tab/>
        <w:t xml:space="preserve">14. </w:t>
      </w:r>
      <w:r w:rsidRPr="00E639E6">
        <w:rPr>
          <w:position w:val="-24"/>
        </w:rPr>
        <w:object w:dxaOrig="1440" w:dyaOrig="620" w14:anchorId="21A660C2">
          <v:shape id="_x0000_i1098" type="#_x0000_t75" style="width:1in;height:30.75pt" o:ole="">
            <v:imagedata r:id="rId151" o:title=""/>
          </v:shape>
          <o:OLEObject Type="Embed" ProgID="Equation.3" ShapeID="_x0000_i1098" DrawAspect="Content" ObjectID="_1719168129" r:id="rId152"/>
        </w:object>
      </w:r>
    </w:p>
    <w:p w14:paraId="111DEE03" w14:textId="77777777" w:rsidR="00D33408" w:rsidRDefault="00D33408" w:rsidP="00D33408">
      <w:r>
        <w:t xml:space="preserve">15. </w:t>
      </w:r>
      <w:r w:rsidRPr="00E639E6">
        <w:rPr>
          <w:position w:val="-24"/>
        </w:rPr>
        <w:object w:dxaOrig="1560" w:dyaOrig="620" w14:anchorId="06DAAD86">
          <v:shape id="_x0000_i1099" type="#_x0000_t75" style="width:78.75pt;height:30.75pt" o:ole="">
            <v:imagedata r:id="rId153" o:title=""/>
          </v:shape>
          <o:OLEObject Type="Embed" ProgID="Equation.3" ShapeID="_x0000_i1099" DrawAspect="Content" ObjectID="_1719168130" r:id="rId154"/>
        </w:object>
      </w:r>
      <w:r>
        <w:t xml:space="preserve"> </w:t>
      </w:r>
      <w:r>
        <w:tab/>
      </w:r>
      <w:r>
        <w:tab/>
      </w:r>
      <w:r>
        <w:tab/>
      </w:r>
      <w:r>
        <w:tab/>
        <w:t xml:space="preserve">16. </w:t>
      </w:r>
      <w:r w:rsidRPr="00E639E6">
        <w:rPr>
          <w:position w:val="-24"/>
        </w:rPr>
        <w:object w:dxaOrig="1600" w:dyaOrig="620" w14:anchorId="0E3FA641">
          <v:shape id="_x0000_i1100" type="#_x0000_t75" style="width:80.25pt;height:30.75pt" o:ole="">
            <v:imagedata r:id="rId155" o:title=""/>
          </v:shape>
          <o:OLEObject Type="Embed" ProgID="Equation.3" ShapeID="_x0000_i1100" DrawAspect="Content" ObjectID="_1719168131" r:id="rId156"/>
        </w:object>
      </w:r>
    </w:p>
    <w:p w14:paraId="4440967F" w14:textId="77777777" w:rsidR="00D33408" w:rsidRDefault="00D33408" w:rsidP="00D33408"/>
    <w:p w14:paraId="7CDA62D2" w14:textId="77777777" w:rsidR="00D33408" w:rsidRDefault="00D33408" w:rsidP="00D33408">
      <w:r>
        <w:t>Find the slope of the line that passes through the two given points</w:t>
      </w:r>
    </w:p>
    <w:p w14:paraId="610E0693" w14:textId="77777777" w:rsidR="00D33408" w:rsidRDefault="00D33408" w:rsidP="00D33408">
      <w:r>
        <w:t>17. (2, 4) and (4, 10)</w:t>
      </w:r>
      <w:r>
        <w:tab/>
      </w:r>
      <w:r>
        <w:tab/>
      </w:r>
      <w:r>
        <w:tab/>
      </w:r>
      <w:r>
        <w:tab/>
        <w:t>18. (1, 5) and (4, 11)</w:t>
      </w:r>
    </w:p>
    <w:p w14:paraId="721F3201" w14:textId="77777777" w:rsidR="00D33408" w:rsidRDefault="00D33408" w:rsidP="00D33408">
      <w:r>
        <w:t>19. (-1,4) and (5, 2)</w:t>
      </w:r>
      <w:r>
        <w:tab/>
      </w:r>
      <w:r>
        <w:tab/>
      </w:r>
      <w:r>
        <w:tab/>
      </w:r>
      <w:r>
        <w:tab/>
        <w:t>20. (-2, 8) and (4, 6)</w:t>
      </w:r>
    </w:p>
    <w:p w14:paraId="31CE5330" w14:textId="77777777" w:rsidR="00D33408" w:rsidRDefault="00D33408" w:rsidP="00D33408">
      <w:r>
        <w:t>21. (6,11) and (-4,3)</w:t>
      </w:r>
      <w:r>
        <w:tab/>
      </w:r>
      <w:r>
        <w:tab/>
      </w:r>
      <w:r>
        <w:tab/>
      </w:r>
      <w:r>
        <w:tab/>
        <w:t>22. (9,10) and (-6,-12)</w:t>
      </w:r>
    </w:p>
    <w:p w14:paraId="535A37F8" w14:textId="77777777" w:rsidR="00D33408" w:rsidRDefault="00D33408" w:rsidP="00D33408">
      <w:r>
        <w:br/>
      </w:r>
    </w:p>
    <w:p w14:paraId="472215A3" w14:textId="77777777" w:rsidR="00D33408" w:rsidRDefault="00D33408" w:rsidP="00D33408"/>
    <w:p w14:paraId="01A4E150" w14:textId="77777777" w:rsidR="00D33408" w:rsidRDefault="00D33408" w:rsidP="00D33408"/>
    <w:p w14:paraId="2D647E66" w14:textId="77777777" w:rsidR="00D33408" w:rsidRDefault="00D33408" w:rsidP="00D33408">
      <w:r>
        <w:lastRenderedPageBreak/>
        <w:t>Find the slope of the lines graphed</w:t>
      </w:r>
    </w:p>
    <w:p w14:paraId="0351DBB6" w14:textId="61804A5A" w:rsidR="00D33408" w:rsidRDefault="00D33408" w:rsidP="00D33408">
      <w:r>
        <w:t xml:space="preserve">23. </w:t>
      </w:r>
      <w:r>
        <w:tab/>
      </w:r>
      <w:r w:rsidR="00E03E7D">
        <w:rPr>
          <w:noProof/>
        </w:rPr>
        <w:drawing>
          <wp:inline distT="0" distB="0" distL="0" distR="0" wp14:anchorId="1908520B" wp14:editId="24094EBF">
            <wp:extent cx="1778000" cy="1751218"/>
            <wp:effectExtent l="0" t="0" r="0" b="1905"/>
            <wp:docPr id="309" name="Picture 309" descr="Macintosh HD:Users:kimberleymstern:Documents:AAAAAA-CALC:X:EX2.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Macintosh HD:Users:kimberleymstern:Documents:AAAAAA-CALC:X:EX2.1_23.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79323" cy="1752521"/>
                    </a:xfrm>
                    <a:prstGeom prst="rect">
                      <a:avLst/>
                    </a:prstGeom>
                    <a:noFill/>
                    <a:ln>
                      <a:noFill/>
                    </a:ln>
                  </pic:spPr>
                </pic:pic>
              </a:graphicData>
            </a:graphic>
          </wp:inline>
        </w:drawing>
      </w:r>
      <w:r>
        <w:tab/>
      </w:r>
      <w:r>
        <w:tab/>
        <w:t xml:space="preserve">24. </w:t>
      </w:r>
      <w:r w:rsidR="00E03E7D">
        <w:rPr>
          <w:noProof/>
        </w:rPr>
        <w:drawing>
          <wp:inline distT="0" distB="0" distL="0" distR="0" wp14:anchorId="3029191D" wp14:editId="141ECC75">
            <wp:extent cx="1767205" cy="1777432"/>
            <wp:effectExtent l="0" t="0" r="10795" b="635"/>
            <wp:docPr id="310" name="Picture 310" descr="Macintosh HD:Users:kimberleymstern:Documents:AAAAAA-CALC:X:EX2.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Macintosh HD:Users:kimberleymstern:Documents:AAAAAA-CALC:X:EX2.1_24.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67362" cy="1777590"/>
                    </a:xfrm>
                    <a:prstGeom prst="rect">
                      <a:avLst/>
                    </a:prstGeom>
                    <a:noFill/>
                    <a:ln>
                      <a:noFill/>
                    </a:ln>
                  </pic:spPr>
                </pic:pic>
              </a:graphicData>
            </a:graphic>
          </wp:inline>
        </w:drawing>
      </w:r>
    </w:p>
    <w:p w14:paraId="76668D20" w14:textId="77777777" w:rsidR="00D33408" w:rsidRDefault="00D33408" w:rsidP="00D33408">
      <w:pPr>
        <w:pStyle w:val="ListParagraph"/>
        <w:ind w:left="360"/>
      </w:pPr>
    </w:p>
    <w:p w14:paraId="5740E911" w14:textId="77777777" w:rsidR="00D33408" w:rsidRDefault="00D33408" w:rsidP="00D33408">
      <w:pPr>
        <w:pStyle w:val="ListParagraph"/>
        <w:numPr>
          <w:ilvl w:val="0"/>
          <w:numId w:val="8"/>
        </w:numPr>
      </w:pPr>
      <w:r>
        <w:t>Sonya is walking home from a friend’s house.  After 2 minutes she is 1.4 miles from home.  Twelve minutes after leaving, she is 0.9 miles from home.  What is her rate?</w:t>
      </w:r>
    </w:p>
    <w:p w14:paraId="703A21A4" w14:textId="77777777" w:rsidR="00D33408" w:rsidRDefault="00D33408" w:rsidP="00D33408">
      <w:pPr>
        <w:pStyle w:val="ListParagraph"/>
        <w:ind w:left="360"/>
      </w:pPr>
    </w:p>
    <w:p w14:paraId="01298313" w14:textId="77777777" w:rsidR="00D33408" w:rsidRDefault="00D33408" w:rsidP="00D33408">
      <w:pPr>
        <w:pStyle w:val="ListParagraph"/>
        <w:numPr>
          <w:ilvl w:val="0"/>
          <w:numId w:val="8"/>
        </w:numPr>
      </w:pPr>
      <w:r>
        <w:t>A gym membership with two personal training sessions costs $125, while gym membership with 5 personal training sessions costs $260.  What is the rate for personal training sessions?</w:t>
      </w:r>
    </w:p>
    <w:p w14:paraId="309611FF" w14:textId="77777777" w:rsidR="00D33408" w:rsidRDefault="00D33408" w:rsidP="00D33408">
      <w:pPr>
        <w:pStyle w:val="ListParagraph"/>
        <w:ind w:left="360"/>
      </w:pPr>
    </w:p>
    <w:p w14:paraId="083D2FEB" w14:textId="77777777" w:rsidR="00D33408" w:rsidRDefault="00D33408" w:rsidP="00D33408">
      <w:pPr>
        <w:pStyle w:val="ListParagraph"/>
        <w:numPr>
          <w:ilvl w:val="0"/>
          <w:numId w:val="8"/>
        </w:numPr>
      </w:pPr>
      <w:r>
        <w:t xml:space="preserve">A city's population in the year 1960 was 287,500. In 1989 the population was 275,900.  Compute the slope of the population growth (or decline) and make a statement about the population rate of change in people per year. </w:t>
      </w:r>
    </w:p>
    <w:p w14:paraId="2E6405E7" w14:textId="77777777" w:rsidR="00D33408" w:rsidRDefault="00D33408" w:rsidP="00D33408">
      <w:pPr>
        <w:pStyle w:val="ListParagraph"/>
        <w:ind w:left="360"/>
      </w:pPr>
    </w:p>
    <w:p w14:paraId="4E43419A" w14:textId="77777777" w:rsidR="00D33408" w:rsidRDefault="00D33408" w:rsidP="00D33408">
      <w:pPr>
        <w:pStyle w:val="ListParagraph"/>
        <w:numPr>
          <w:ilvl w:val="0"/>
          <w:numId w:val="8"/>
        </w:numPr>
      </w:pPr>
      <w:r>
        <w:t>A city's population in the year 1958 was 2,113,000. In 1991 the population was 2,099,800. Compute the slope of the population growth (or decline) and make a statement about the population rate of change in people per year.</w:t>
      </w:r>
    </w:p>
    <w:p w14:paraId="05388881" w14:textId="77777777" w:rsidR="00D33408" w:rsidRDefault="00D33408" w:rsidP="00D33408">
      <w:pPr>
        <w:pStyle w:val="ListParagraph"/>
        <w:ind w:left="360"/>
      </w:pPr>
    </w:p>
    <w:p w14:paraId="64D966AC" w14:textId="77777777" w:rsidR="00D33408" w:rsidRDefault="00D33408" w:rsidP="00D33408">
      <w:pPr>
        <w:pStyle w:val="ListParagraph"/>
        <w:numPr>
          <w:ilvl w:val="0"/>
          <w:numId w:val="8"/>
        </w:numPr>
      </w:pPr>
      <w:r>
        <w:t xml:space="preserve">A phone company charges for service according to the formula: </w:t>
      </w:r>
      <w:r w:rsidRPr="00E639E6">
        <w:rPr>
          <w:position w:val="-10"/>
        </w:rPr>
        <w:object w:dxaOrig="1640" w:dyaOrig="320" w14:anchorId="34F74CAD">
          <v:shape id="_x0000_i1101" type="#_x0000_t75" style="width:82.5pt;height:15.75pt" o:ole="">
            <v:imagedata r:id="rId159" o:title=""/>
          </v:shape>
          <o:OLEObject Type="Embed" ProgID="Equation.3" ShapeID="_x0000_i1101" DrawAspect="Content" ObjectID="_1719168132" r:id="rId160"/>
        </w:object>
      </w:r>
      <w:r>
        <w:t xml:space="preserve">, where </w:t>
      </w:r>
      <w:r w:rsidRPr="00E511D7">
        <w:rPr>
          <w:i/>
          <w:iCs/>
        </w:rPr>
        <w:t>n</w:t>
      </w:r>
      <w:r>
        <w:t xml:space="preserve"> is the number of minutes talked, and </w:t>
      </w:r>
      <w:r w:rsidRPr="00E639E6">
        <w:rPr>
          <w:position w:val="-10"/>
        </w:rPr>
        <w:object w:dxaOrig="540" w:dyaOrig="320" w14:anchorId="0E454FA9">
          <v:shape id="_x0000_i1102" type="#_x0000_t75" style="width:27pt;height:15.75pt" o:ole="">
            <v:imagedata r:id="rId161" o:title=""/>
          </v:shape>
          <o:OLEObject Type="Embed" ProgID="Equation.3" ShapeID="_x0000_i1102" DrawAspect="Content" ObjectID="_1719168133" r:id="rId162"/>
        </w:object>
      </w:r>
      <w:r>
        <w:t xml:space="preserve"> is the monthly charge, in dollars.</w:t>
      </w:r>
      <w:r>
        <w:br/>
        <w:t xml:space="preserve">Find and interpret the rate of change and initial value. </w:t>
      </w:r>
    </w:p>
    <w:p w14:paraId="0344BBF7" w14:textId="77777777" w:rsidR="00D33408" w:rsidRDefault="00D33408" w:rsidP="00D33408">
      <w:pPr>
        <w:pStyle w:val="ListParagraph"/>
        <w:ind w:left="360"/>
      </w:pPr>
    </w:p>
    <w:p w14:paraId="7EEBA049" w14:textId="77777777" w:rsidR="00D33408" w:rsidRDefault="00D33408" w:rsidP="00D33408">
      <w:pPr>
        <w:pStyle w:val="ListParagraph"/>
        <w:numPr>
          <w:ilvl w:val="0"/>
          <w:numId w:val="8"/>
        </w:numPr>
      </w:pPr>
      <w:r>
        <w:t xml:space="preserve">A phone company charges for service according to the formula: </w:t>
      </w:r>
      <w:r w:rsidRPr="00E639E6">
        <w:rPr>
          <w:position w:val="-10"/>
        </w:rPr>
        <w:object w:dxaOrig="1780" w:dyaOrig="320" w14:anchorId="140DAC76">
          <v:shape id="_x0000_i1103" type="#_x0000_t75" style="width:90pt;height:15.75pt" o:ole="">
            <v:imagedata r:id="rId163" o:title=""/>
          </v:shape>
          <o:OLEObject Type="Embed" ProgID="Equation.3" ShapeID="_x0000_i1103" DrawAspect="Content" ObjectID="_1719168134" r:id="rId164"/>
        </w:object>
      </w:r>
      <w:r>
        <w:t xml:space="preserve">, where </w:t>
      </w:r>
      <w:r w:rsidRPr="00E511D7">
        <w:rPr>
          <w:i/>
          <w:iCs/>
        </w:rPr>
        <w:t>n</w:t>
      </w:r>
      <w:r>
        <w:t xml:space="preserve"> is the number of minutes talked, and </w:t>
      </w:r>
      <w:r w:rsidRPr="00E639E6">
        <w:rPr>
          <w:position w:val="-10"/>
        </w:rPr>
        <w:object w:dxaOrig="540" w:dyaOrig="320" w14:anchorId="6B9DE8D5">
          <v:shape id="_x0000_i1104" type="#_x0000_t75" style="width:27pt;height:15.75pt" o:ole="">
            <v:imagedata r:id="rId165" o:title=""/>
          </v:shape>
          <o:OLEObject Type="Embed" ProgID="Equation.3" ShapeID="_x0000_i1104" DrawAspect="Content" ObjectID="_1719168135" r:id="rId166"/>
        </w:object>
      </w:r>
      <w:r>
        <w:t xml:space="preserve"> is the monthly charge, in dollars.</w:t>
      </w:r>
      <w:r>
        <w:br/>
        <w:t>Find and interpret the rate of change and initial value.</w:t>
      </w:r>
    </w:p>
    <w:p w14:paraId="3070FB25" w14:textId="77777777" w:rsidR="00D33408" w:rsidRDefault="00D33408" w:rsidP="00D33408">
      <w:pPr>
        <w:pStyle w:val="ListParagraph"/>
        <w:ind w:left="360"/>
      </w:pPr>
    </w:p>
    <w:p w14:paraId="795F9720" w14:textId="77777777" w:rsidR="00D33408" w:rsidRDefault="00D33408" w:rsidP="00D33408">
      <w:pPr>
        <w:pStyle w:val="ListParagraph"/>
        <w:numPr>
          <w:ilvl w:val="0"/>
          <w:numId w:val="8"/>
        </w:numPr>
      </w:pPr>
      <w:r>
        <w:t xml:space="preserve">Terry is skiing down a steep hill. Terry's elevation, </w:t>
      </w:r>
      <w:r w:rsidRPr="00E639E6">
        <w:rPr>
          <w:position w:val="-10"/>
        </w:rPr>
        <w:object w:dxaOrig="480" w:dyaOrig="320" w14:anchorId="23FA1589">
          <v:shape id="_x0000_i1105" type="#_x0000_t75" style="width:24.75pt;height:15.75pt" o:ole="">
            <v:imagedata r:id="rId167" o:title=""/>
          </v:shape>
          <o:OLEObject Type="Embed" ProgID="Equation.3" ShapeID="_x0000_i1105" DrawAspect="Content" ObjectID="_1719168136" r:id="rId168"/>
        </w:object>
      </w:r>
      <w:r>
        <w:t xml:space="preserve">, in feet after </w:t>
      </w:r>
      <w:r w:rsidRPr="00E511D7">
        <w:rPr>
          <w:i/>
          <w:iCs/>
        </w:rPr>
        <w:t>t</w:t>
      </w:r>
      <w:r>
        <w:t xml:space="preserve"> seconds is given by </w:t>
      </w:r>
      <w:r w:rsidRPr="00E639E6">
        <w:rPr>
          <w:position w:val="-10"/>
        </w:rPr>
        <w:object w:dxaOrig="1719" w:dyaOrig="320" w14:anchorId="4C1900CF">
          <v:shape id="_x0000_i1106" type="#_x0000_t75" style="width:87pt;height:15.75pt" o:ole="">
            <v:imagedata r:id="rId169" o:title=""/>
          </v:shape>
          <o:OLEObject Type="Embed" ProgID="Equation.3" ShapeID="_x0000_i1106" DrawAspect="Content" ObjectID="_1719168137" r:id="rId170"/>
        </w:object>
      </w:r>
      <w:r>
        <w:t xml:space="preserve">.  Write a complete sentence describing Terry’s starting </w:t>
      </w:r>
      <w:r w:rsidR="009A6380">
        <w:t>elevation</w:t>
      </w:r>
      <w:r>
        <w:t xml:space="preserve"> and how it is changing over time.</w:t>
      </w:r>
    </w:p>
    <w:p w14:paraId="63359AE9" w14:textId="77777777" w:rsidR="00D33408" w:rsidRDefault="00D33408" w:rsidP="00D33408">
      <w:pPr>
        <w:pStyle w:val="ListParagraph"/>
        <w:ind w:left="360"/>
      </w:pPr>
    </w:p>
    <w:p w14:paraId="1A84D941" w14:textId="77777777" w:rsidR="00D33408" w:rsidRDefault="00D33408" w:rsidP="00D33408">
      <w:pPr>
        <w:pStyle w:val="ListParagraph"/>
        <w:ind w:left="360"/>
      </w:pPr>
    </w:p>
    <w:p w14:paraId="758F48B5" w14:textId="77777777" w:rsidR="00D33408" w:rsidRDefault="00D33408" w:rsidP="00D33408">
      <w:pPr>
        <w:pStyle w:val="ListParagraph"/>
        <w:numPr>
          <w:ilvl w:val="0"/>
          <w:numId w:val="8"/>
        </w:numPr>
      </w:pPr>
      <w:r>
        <w:lastRenderedPageBreak/>
        <w:t xml:space="preserve">Maria is climbing a mountain. Maria's elevation, </w:t>
      </w:r>
      <w:r w:rsidRPr="00E639E6">
        <w:rPr>
          <w:position w:val="-10"/>
        </w:rPr>
        <w:object w:dxaOrig="480" w:dyaOrig="320" w14:anchorId="7640EF72">
          <v:shape id="_x0000_i1107" type="#_x0000_t75" style="width:24.75pt;height:15.75pt" o:ole="">
            <v:imagedata r:id="rId171" o:title=""/>
          </v:shape>
          <o:OLEObject Type="Embed" ProgID="Equation.3" ShapeID="_x0000_i1107" DrawAspect="Content" ObjectID="_1719168138" r:id="rId172"/>
        </w:object>
      </w:r>
      <w:r>
        <w:t xml:space="preserve">, in feet after </w:t>
      </w:r>
      <w:r w:rsidRPr="00E511D7">
        <w:rPr>
          <w:i/>
          <w:iCs/>
        </w:rPr>
        <w:t>t</w:t>
      </w:r>
      <w:r>
        <w:t xml:space="preserve"> minutes is given by </w:t>
      </w:r>
      <w:r w:rsidR="00920CD2" w:rsidRPr="00E639E6">
        <w:rPr>
          <w:position w:val="-14"/>
        </w:rPr>
        <w:object w:dxaOrig="1740" w:dyaOrig="400" w14:anchorId="342ED7FC">
          <v:shape id="_x0000_i1108" type="#_x0000_t75" style="width:85.5pt;height:19.5pt" o:ole="">
            <v:imagedata r:id="rId173" o:title=""/>
          </v:shape>
          <o:OLEObject Type="Embed" ProgID="Equation.DSMT4" ShapeID="_x0000_i1108" DrawAspect="Content" ObjectID="_1719168139" r:id="rId174"/>
        </w:object>
      </w:r>
      <w:r>
        <w:t xml:space="preserve">.  Write a complete sentence describing Maria’s starting </w:t>
      </w:r>
      <w:r w:rsidR="009A6380">
        <w:t>elevation</w:t>
      </w:r>
      <w:r>
        <w:t xml:space="preserve"> and how it is changing over time.</w:t>
      </w:r>
      <w:r>
        <w:br/>
        <w:t> </w:t>
      </w:r>
    </w:p>
    <w:p w14:paraId="14E54D81" w14:textId="77777777" w:rsidR="00D33408" w:rsidRDefault="00D33408" w:rsidP="00D33408">
      <w:r>
        <w:t>Given each set of information, find a linear equation satisfying the conditions, if possible</w:t>
      </w:r>
    </w:p>
    <w:p w14:paraId="3BDB0A2E" w14:textId="77777777" w:rsidR="00D33408" w:rsidRDefault="00D33408" w:rsidP="00D33408">
      <w:pPr>
        <w:spacing w:line="360" w:lineRule="auto"/>
      </w:pPr>
      <w:r>
        <w:t xml:space="preserve">33. </w:t>
      </w:r>
      <w:r w:rsidRPr="00E639E6">
        <w:rPr>
          <w:position w:val="-10"/>
        </w:rPr>
        <w:object w:dxaOrig="1080" w:dyaOrig="320" w14:anchorId="0420A3DC">
          <v:shape id="_x0000_i1109" type="#_x0000_t75" style="width:54pt;height:15.75pt" o:ole="">
            <v:imagedata r:id="rId175" o:title=""/>
          </v:shape>
          <o:OLEObject Type="Embed" ProgID="Equation.3" ShapeID="_x0000_i1109" DrawAspect="Content" ObjectID="_1719168140" r:id="rId176"/>
        </w:object>
      </w:r>
      <w:r>
        <w:t xml:space="preserve">, and </w:t>
      </w:r>
      <w:r w:rsidRPr="00E639E6">
        <w:rPr>
          <w:position w:val="-10"/>
        </w:rPr>
        <w:object w:dxaOrig="820" w:dyaOrig="320" w14:anchorId="733AE312">
          <v:shape id="_x0000_i1110" type="#_x0000_t75" style="width:41.25pt;height:15.75pt" o:ole="">
            <v:imagedata r:id="rId177" o:title=""/>
          </v:shape>
          <o:OLEObject Type="Embed" ProgID="Equation.3" ShapeID="_x0000_i1110" DrawAspect="Content" ObjectID="_1719168141" r:id="rId178"/>
        </w:object>
      </w:r>
      <w:r>
        <w:tab/>
      </w:r>
      <w:r>
        <w:tab/>
      </w:r>
      <w:r>
        <w:tab/>
        <w:t xml:space="preserve">34. </w:t>
      </w:r>
      <w:r w:rsidRPr="00E639E6">
        <w:rPr>
          <w:position w:val="-10"/>
        </w:rPr>
        <w:object w:dxaOrig="940" w:dyaOrig="320" w14:anchorId="35261390">
          <v:shape id="_x0000_i1111" type="#_x0000_t75" style="width:47.25pt;height:15.75pt" o:ole="">
            <v:imagedata r:id="rId179" o:title=""/>
          </v:shape>
          <o:OLEObject Type="Embed" ProgID="Equation.3" ShapeID="_x0000_i1111" DrawAspect="Content" ObjectID="_1719168142" r:id="rId180"/>
        </w:object>
      </w:r>
      <w:r>
        <w:t xml:space="preserve">, and </w:t>
      </w:r>
      <w:r w:rsidRPr="00E639E6">
        <w:rPr>
          <w:position w:val="-10"/>
        </w:rPr>
        <w:object w:dxaOrig="780" w:dyaOrig="320" w14:anchorId="10C9560E">
          <v:shape id="_x0000_i1112" type="#_x0000_t75" style="width:39.75pt;height:15.75pt" o:ole="">
            <v:imagedata r:id="rId181" o:title=""/>
          </v:shape>
          <o:OLEObject Type="Embed" ProgID="Equation.3" ShapeID="_x0000_i1112" DrawAspect="Content" ObjectID="_1719168143" r:id="rId182"/>
        </w:object>
      </w:r>
    </w:p>
    <w:p w14:paraId="5D226904" w14:textId="77777777" w:rsidR="00D33408" w:rsidRDefault="00D33408" w:rsidP="00D33408">
      <w:pPr>
        <w:spacing w:line="360" w:lineRule="auto"/>
      </w:pPr>
      <w:r>
        <w:t>35. Passes through (2, 4) and (4, 10)</w:t>
      </w:r>
      <w:r>
        <w:tab/>
      </w:r>
      <w:r>
        <w:tab/>
        <w:t>36. Passes through (1, 5) and (4, 11)</w:t>
      </w:r>
    </w:p>
    <w:p w14:paraId="0C23A449" w14:textId="77777777" w:rsidR="00D33408" w:rsidRDefault="00D33408" w:rsidP="00D33408">
      <w:pPr>
        <w:spacing w:line="360" w:lineRule="auto"/>
      </w:pPr>
      <w:r>
        <w:t>37. Passes through (-1,4) and (5, 2)</w:t>
      </w:r>
      <w:r>
        <w:tab/>
      </w:r>
      <w:r>
        <w:tab/>
        <w:t>38. Passes through (-2, 8) and (4, 6)</w:t>
      </w:r>
    </w:p>
    <w:p w14:paraId="4E62323A" w14:textId="77777777" w:rsidR="00D33408" w:rsidRPr="00E511D7" w:rsidRDefault="00D33408" w:rsidP="00D33408">
      <w:pPr>
        <w:spacing w:line="360" w:lineRule="auto"/>
      </w:pPr>
      <w:r>
        <w:t xml:space="preserve">39. </w:t>
      </w:r>
      <w:r>
        <w:rPr>
          <w:i/>
        </w:rPr>
        <w:t>x</w:t>
      </w:r>
      <w:r>
        <w:t xml:space="preserve"> intercept at (-2, 0) and </w:t>
      </w:r>
      <w:r>
        <w:rPr>
          <w:i/>
        </w:rPr>
        <w:t>y</w:t>
      </w:r>
      <w:r>
        <w:t xml:space="preserve"> intercept at (0, -3)</w:t>
      </w:r>
    </w:p>
    <w:p w14:paraId="282DAD45" w14:textId="77777777" w:rsidR="00D33408" w:rsidRPr="00E511D7" w:rsidRDefault="00D33408" w:rsidP="00D33408">
      <w:pPr>
        <w:spacing w:line="360" w:lineRule="auto"/>
      </w:pPr>
      <w:r>
        <w:t xml:space="preserve">40. </w:t>
      </w:r>
      <w:r>
        <w:rPr>
          <w:i/>
        </w:rPr>
        <w:t>x</w:t>
      </w:r>
      <w:r>
        <w:t xml:space="preserve"> intercept at (-5, 0) and </w:t>
      </w:r>
      <w:r>
        <w:rPr>
          <w:i/>
        </w:rPr>
        <w:t>y</w:t>
      </w:r>
      <w:r>
        <w:t xml:space="preserve"> intercept at (0, 4)</w:t>
      </w:r>
    </w:p>
    <w:p w14:paraId="7B5CED81" w14:textId="77777777" w:rsidR="00D33408" w:rsidRDefault="00D33408" w:rsidP="00D33408"/>
    <w:p w14:paraId="37106BF8" w14:textId="77777777" w:rsidR="00D33408" w:rsidRDefault="00D33408" w:rsidP="00D33408">
      <w:r>
        <w:t>Find an equation for the function graphed</w:t>
      </w:r>
    </w:p>
    <w:p w14:paraId="0C0AD78C" w14:textId="64ED3CE3" w:rsidR="00D33408" w:rsidRDefault="00D33408" w:rsidP="00D33408">
      <w:r>
        <w:t xml:space="preserve">41. </w:t>
      </w:r>
      <w:r w:rsidR="00FB5D5E">
        <w:rPr>
          <w:noProof/>
        </w:rPr>
        <w:drawing>
          <wp:inline distT="0" distB="0" distL="0" distR="0" wp14:anchorId="51626754" wp14:editId="7C965A86">
            <wp:extent cx="1810353" cy="1783080"/>
            <wp:effectExtent l="0" t="0" r="0" b="7620"/>
            <wp:docPr id="311" name="Picture 311" descr="Macintosh HD:Users:kimberleymstern:Documents:AAAAAA-CALC:X:EX2.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Macintosh HD:Users:kimberleymstern:Documents:AAAAAA-CALC:X:EX2.1_23.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10353" cy="1783080"/>
                    </a:xfrm>
                    <a:prstGeom prst="rect">
                      <a:avLst/>
                    </a:prstGeom>
                    <a:noFill/>
                    <a:ln>
                      <a:noFill/>
                    </a:ln>
                  </pic:spPr>
                </pic:pic>
              </a:graphicData>
            </a:graphic>
          </wp:inline>
        </w:drawing>
      </w:r>
      <w:r>
        <w:tab/>
      </w:r>
      <w:r>
        <w:tab/>
      </w:r>
      <w:r>
        <w:tab/>
        <w:t xml:space="preserve">42. </w:t>
      </w:r>
      <w:r w:rsidR="00FB5D5E">
        <w:rPr>
          <w:noProof/>
        </w:rPr>
        <w:drawing>
          <wp:inline distT="0" distB="0" distL="0" distR="0" wp14:anchorId="1DD5480F" wp14:editId="2F1BC576">
            <wp:extent cx="1772821" cy="1783080"/>
            <wp:effectExtent l="0" t="0" r="0" b="7620"/>
            <wp:docPr id="312" name="Picture 312" descr="Macintosh HD:Users:kimberleymstern:Documents:AAAAAA-CALC:X:EX2.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Macintosh HD:Users:kimberleymstern:Documents:AAAAAA-CALC:X:EX2.1_24.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72821" cy="1783080"/>
                    </a:xfrm>
                    <a:prstGeom prst="rect">
                      <a:avLst/>
                    </a:prstGeom>
                    <a:noFill/>
                    <a:ln>
                      <a:noFill/>
                    </a:ln>
                  </pic:spPr>
                </pic:pic>
              </a:graphicData>
            </a:graphic>
          </wp:inline>
        </w:drawing>
      </w:r>
    </w:p>
    <w:p w14:paraId="16FBD028" w14:textId="77777777" w:rsidR="00D33408" w:rsidRDefault="00D33408" w:rsidP="00D33408"/>
    <w:p w14:paraId="556D4E25" w14:textId="19389CB8" w:rsidR="00D33408" w:rsidRDefault="00D33408" w:rsidP="00D33408">
      <w:r>
        <w:t xml:space="preserve">43. </w:t>
      </w:r>
      <w:r w:rsidR="00FB5D5E">
        <w:rPr>
          <w:noProof/>
        </w:rPr>
        <w:drawing>
          <wp:inline distT="0" distB="0" distL="0" distR="0" wp14:anchorId="2CAFE75D" wp14:editId="5773003B">
            <wp:extent cx="1748635" cy="1783080"/>
            <wp:effectExtent l="0" t="0" r="4445" b="7620"/>
            <wp:docPr id="313" name="Picture 313" descr="Macintosh HD:Users:kimberleymstern:Documents:AAAAAA-CALC:X:EX2.1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Macintosh HD:Users:kimberleymstern:Documents:AAAAAA-CALC:X:EX2.1_43.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48635" cy="1783080"/>
                    </a:xfrm>
                    <a:prstGeom prst="rect">
                      <a:avLst/>
                    </a:prstGeom>
                    <a:noFill/>
                    <a:ln>
                      <a:noFill/>
                    </a:ln>
                  </pic:spPr>
                </pic:pic>
              </a:graphicData>
            </a:graphic>
          </wp:inline>
        </w:drawing>
      </w:r>
      <w:r>
        <w:tab/>
      </w:r>
      <w:r>
        <w:tab/>
      </w:r>
      <w:r>
        <w:tab/>
        <w:t xml:space="preserve">44. </w:t>
      </w:r>
      <w:r w:rsidR="00FB5D5E">
        <w:rPr>
          <w:noProof/>
        </w:rPr>
        <w:drawing>
          <wp:inline distT="0" distB="0" distL="0" distR="0" wp14:anchorId="54420774" wp14:editId="71DCB265">
            <wp:extent cx="1760664" cy="1783080"/>
            <wp:effectExtent l="0" t="0" r="0" b="7620"/>
            <wp:docPr id="314" name="Picture 314" descr="Macintosh HD:Users:kimberleymstern:Documents:AAAAAA-CALC:X:EX2.1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Macintosh HD:Users:kimberleymstern:Documents:AAAAAA-CALC:X:EX2.1_44.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60664" cy="1783080"/>
                    </a:xfrm>
                    <a:prstGeom prst="rect">
                      <a:avLst/>
                    </a:prstGeom>
                    <a:noFill/>
                    <a:ln>
                      <a:noFill/>
                    </a:ln>
                  </pic:spPr>
                </pic:pic>
              </a:graphicData>
            </a:graphic>
          </wp:inline>
        </w:drawing>
      </w:r>
    </w:p>
    <w:p w14:paraId="5D5BC372" w14:textId="77777777" w:rsidR="00D33408" w:rsidRDefault="00D33408" w:rsidP="00D33408"/>
    <w:p w14:paraId="2465DCBC" w14:textId="77777777" w:rsidR="00D33408" w:rsidRDefault="00D33408" w:rsidP="00D33408"/>
    <w:p w14:paraId="72D1D67C" w14:textId="77777777" w:rsidR="00D33408" w:rsidRDefault="00D33408" w:rsidP="00D33408">
      <w:pPr>
        <w:pStyle w:val="ListParagraph"/>
        <w:numPr>
          <w:ilvl w:val="0"/>
          <w:numId w:val="9"/>
        </w:numPr>
      </w:pPr>
      <w:r>
        <w:t xml:space="preserve">A clothing business finds there is a linear relationship between the number of shirts, </w:t>
      </w:r>
      <w:r w:rsidRPr="00E511D7">
        <w:rPr>
          <w:i/>
          <w:iCs/>
        </w:rPr>
        <w:t>n</w:t>
      </w:r>
      <w:r>
        <w:t xml:space="preserve">, it can sell and the price, </w:t>
      </w:r>
      <w:r w:rsidRPr="00E511D7">
        <w:rPr>
          <w:i/>
          <w:iCs/>
        </w:rPr>
        <w:t>p</w:t>
      </w:r>
      <w:r>
        <w:t xml:space="preserve">, it can charge per shirt. In particular, historical data shows that </w:t>
      </w:r>
      <w:r w:rsidRPr="00E639E6">
        <w:rPr>
          <w:position w:val="-6"/>
        </w:rPr>
        <w:object w:dxaOrig="520" w:dyaOrig="279" w14:anchorId="3C7FF030">
          <v:shape id="_x0000_i1113" type="#_x0000_t75" style="width:25.5pt;height:15pt" o:ole="">
            <v:imagedata r:id="rId185" o:title=""/>
          </v:shape>
          <o:OLEObject Type="Embed" ProgID="Equation.3" ShapeID="_x0000_i1113" DrawAspect="Content" ObjectID="_1719168144" r:id="rId186"/>
        </w:object>
      </w:r>
      <w:r>
        <w:t xml:space="preserve"> shirts can be sold at a price of </w:t>
      </w:r>
      <w:r w:rsidRPr="00E639E6">
        <w:rPr>
          <w:position w:val="-6"/>
        </w:rPr>
        <w:object w:dxaOrig="420" w:dyaOrig="279" w14:anchorId="132E2301">
          <v:shape id="_x0000_i1114" type="#_x0000_t75" style="width:19.5pt;height:15pt" o:ole="">
            <v:imagedata r:id="rId187" o:title=""/>
          </v:shape>
          <o:OLEObject Type="Embed" ProgID="Equation.3" ShapeID="_x0000_i1114" DrawAspect="Content" ObjectID="_1719168145" r:id="rId188"/>
        </w:object>
      </w:r>
      <w:r>
        <w:t xml:space="preserve">, while </w:t>
      </w:r>
      <w:r w:rsidRPr="00E639E6">
        <w:rPr>
          <w:position w:val="-6"/>
        </w:rPr>
        <w:object w:dxaOrig="540" w:dyaOrig="279" w14:anchorId="6C018E5D">
          <v:shape id="_x0000_i1115" type="#_x0000_t75" style="width:27pt;height:15pt" o:ole="">
            <v:imagedata r:id="rId189" o:title=""/>
          </v:shape>
          <o:OLEObject Type="Embed" ProgID="Equation.3" ShapeID="_x0000_i1115" DrawAspect="Content" ObjectID="_1719168146" r:id="rId190"/>
        </w:object>
      </w:r>
      <w:r>
        <w:t xml:space="preserve"> shirts can be sold at a price of </w:t>
      </w:r>
      <w:r w:rsidRPr="00E639E6">
        <w:rPr>
          <w:position w:val="-6"/>
        </w:rPr>
        <w:object w:dxaOrig="420" w:dyaOrig="279" w14:anchorId="12BF7E0C">
          <v:shape id="_x0000_i1116" type="#_x0000_t75" style="width:19.5pt;height:15pt" o:ole="">
            <v:imagedata r:id="rId191" o:title=""/>
          </v:shape>
          <o:OLEObject Type="Embed" ProgID="Equation.3" ShapeID="_x0000_i1116" DrawAspect="Content" ObjectID="_1719168147" r:id="rId192"/>
        </w:object>
      </w:r>
      <w:r>
        <w:t xml:space="preserve">. Find a linear equation in the form </w:t>
      </w:r>
      <w:r w:rsidRPr="00E639E6">
        <w:rPr>
          <w:position w:val="-10"/>
        </w:rPr>
        <w:object w:dxaOrig="1100" w:dyaOrig="320" w14:anchorId="57535A5D">
          <v:shape id="_x0000_i1117" type="#_x0000_t75" style="width:54pt;height:15.75pt" o:ole="">
            <v:imagedata r:id="rId193" o:title=""/>
          </v:shape>
          <o:OLEObject Type="Embed" ProgID="Equation.3" ShapeID="_x0000_i1117" DrawAspect="Content" ObjectID="_1719168148" r:id="rId194"/>
        </w:object>
      </w:r>
      <w:r>
        <w:t xml:space="preserve"> that gives the price </w:t>
      </w:r>
      <w:r w:rsidRPr="00E511D7">
        <w:rPr>
          <w:i/>
          <w:iCs/>
        </w:rPr>
        <w:t>p</w:t>
      </w:r>
      <w:r>
        <w:t xml:space="preserve"> they can charge for </w:t>
      </w:r>
      <w:r w:rsidRPr="00E511D7">
        <w:rPr>
          <w:i/>
          <w:iCs/>
        </w:rPr>
        <w:t>n</w:t>
      </w:r>
      <w:r>
        <w:t xml:space="preserve"> shirts. </w:t>
      </w:r>
    </w:p>
    <w:p w14:paraId="600DDFC6" w14:textId="77777777" w:rsidR="00D33408" w:rsidRDefault="00D33408" w:rsidP="00D33408">
      <w:pPr>
        <w:pStyle w:val="ListParagraph"/>
        <w:numPr>
          <w:ilvl w:val="0"/>
          <w:numId w:val="9"/>
        </w:numPr>
      </w:pPr>
      <w:r>
        <w:lastRenderedPageBreak/>
        <w:t xml:space="preserve">A farmer finds there is a linear relationship between the number of bean stalks, </w:t>
      </w:r>
      <w:r w:rsidRPr="00E511D7">
        <w:rPr>
          <w:i/>
        </w:rPr>
        <w:t>n</w:t>
      </w:r>
      <w:r>
        <w:t xml:space="preserve">, she plants and the yield, </w:t>
      </w:r>
      <w:r w:rsidRPr="00E511D7">
        <w:rPr>
          <w:i/>
        </w:rPr>
        <w:t>y</w:t>
      </w:r>
      <w:r>
        <w:t xml:space="preserve">, each plant produces.  When she plants 30 stalks, each plant yields 30 oz of beans.  When she plants 34 stalks, each plant produces 28 oz of beans.  Find a </w:t>
      </w:r>
      <w:proofErr w:type="gramStart"/>
      <w:r>
        <w:t>linear relationships</w:t>
      </w:r>
      <w:proofErr w:type="gramEnd"/>
      <w:r>
        <w:t xml:space="preserve"> in the form </w:t>
      </w:r>
      <w:r w:rsidRPr="00E639E6">
        <w:rPr>
          <w:position w:val="-10"/>
        </w:rPr>
        <w:object w:dxaOrig="1080" w:dyaOrig="320" w14:anchorId="33BE90FB">
          <v:shape id="_x0000_i1118" type="#_x0000_t75" style="width:54pt;height:15.75pt" o:ole="">
            <v:imagedata r:id="rId195" o:title=""/>
          </v:shape>
          <o:OLEObject Type="Embed" ProgID="Equation.3" ShapeID="_x0000_i1118" DrawAspect="Content" ObjectID="_1719168149" r:id="rId196"/>
        </w:object>
      </w:r>
      <w:r>
        <w:t xml:space="preserve"> that gives the yield when </w:t>
      </w:r>
      <w:r w:rsidRPr="00E511D7">
        <w:rPr>
          <w:i/>
        </w:rPr>
        <w:t>n</w:t>
      </w:r>
      <w:r>
        <w:t xml:space="preserve"> stalks are planted.</w:t>
      </w:r>
    </w:p>
    <w:p w14:paraId="0F4E9369" w14:textId="77777777" w:rsidR="00D33408" w:rsidRDefault="00D33408" w:rsidP="00D33408">
      <w:pPr>
        <w:pStyle w:val="ListParagraph"/>
        <w:ind w:left="360"/>
      </w:pPr>
      <w:r>
        <w:t> </w:t>
      </w:r>
    </w:p>
    <w:p w14:paraId="5479ECE0" w14:textId="77777777" w:rsidR="00D33408" w:rsidRDefault="00D33408" w:rsidP="00D33408">
      <w:pPr>
        <w:pStyle w:val="ListParagraph"/>
        <w:numPr>
          <w:ilvl w:val="0"/>
          <w:numId w:val="9"/>
        </w:numPr>
      </w:pPr>
      <w:r>
        <w:t>Which of the following tables could represent a linear function?  For each that could be linear, find a linear equation models the data.</w:t>
      </w:r>
    </w:p>
    <w:tbl>
      <w:tblPr>
        <w:tblW w:w="8856" w:type="dxa"/>
        <w:tblInd w:w="288" w:type="dxa"/>
        <w:tblLook w:val="04A0" w:firstRow="1" w:lastRow="0" w:firstColumn="1" w:lastColumn="0" w:noHBand="0" w:noVBand="1"/>
      </w:tblPr>
      <w:tblGrid>
        <w:gridCol w:w="2214"/>
        <w:gridCol w:w="2214"/>
        <w:gridCol w:w="2214"/>
        <w:gridCol w:w="2214"/>
      </w:tblGrid>
      <w:tr w:rsidR="00D33408" w14:paraId="09CEEDFA" w14:textId="77777777" w:rsidTr="008C0BE9">
        <w:tc>
          <w:tcPr>
            <w:tcW w:w="221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tblGrid>
            <w:tr w:rsidR="00D33408" w14:paraId="58D0B0ED" w14:textId="77777777" w:rsidTr="008C0BE9">
              <w:tc>
                <w:tcPr>
                  <w:tcW w:w="625" w:type="dxa"/>
                  <w:tcBorders>
                    <w:top w:val="single" w:sz="4" w:space="0" w:color="auto"/>
                    <w:left w:val="single" w:sz="4" w:space="0" w:color="auto"/>
                    <w:bottom w:val="single" w:sz="4" w:space="0" w:color="auto"/>
                    <w:right w:val="single" w:sz="4" w:space="0" w:color="auto"/>
                  </w:tcBorders>
                </w:tcPr>
                <w:p w14:paraId="64811D06" w14:textId="77777777" w:rsidR="00D33408" w:rsidRPr="00E639E6" w:rsidRDefault="00D33408" w:rsidP="008C0BE9">
                  <w:pPr>
                    <w:rPr>
                      <w:b/>
                    </w:rPr>
                  </w:pPr>
                  <w:r w:rsidRPr="00E639E6">
                    <w:rPr>
                      <w:b/>
                      <w:i/>
                    </w:rPr>
                    <w:t>x</w:t>
                  </w:r>
                </w:p>
              </w:tc>
              <w:tc>
                <w:tcPr>
                  <w:tcW w:w="630" w:type="dxa"/>
                  <w:tcBorders>
                    <w:top w:val="single" w:sz="4" w:space="0" w:color="auto"/>
                    <w:left w:val="single" w:sz="4" w:space="0" w:color="auto"/>
                    <w:bottom w:val="single" w:sz="4" w:space="0" w:color="auto"/>
                    <w:right w:val="single" w:sz="4" w:space="0" w:color="auto"/>
                  </w:tcBorders>
                </w:tcPr>
                <w:p w14:paraId="48434C3E" w14:textId="77777777" w:rsidR="00D33408" w:rsidRPr="00E639E6" w:rsidRDefault="00D33408" w:rsidP="008C0BE9">
                  <w:pPr>
                    <w:rPr>
                      <w:b/>
                      <w:i/>
                    </w:rPr>
                  </w:pPr>
                  <w:r w:rsidRPr="00E639E6">
                    <w:rPr>
                      <w:b/>
                      <w:i/>
                    </w:rPr>
                    <w:t>g(x)</w:t>
                  </w:r>
                </w:p>
              </w:tc>
            </w:tr>
            <w:tr w:rsidR="00D33408" w14:paraId="69C81BA5" w14:textId="77777777" w:rsidTr="008C0BE9">
              <w:tc>
                <w:tcPr>
                  <w:tcW w:w="625" w:type="dxa"/>
                  <w:tcBorders>
                    <w:top w:val="single" w:sz="4" w:space="0" w:color="auto"/>
                    <w:left w:val="single" w:sz="4" w:space="0" w:color="auto"/>
                    <w:bottom w:val="single" w:sz="4" w:space="0" w:color="auto"/>
                    <w:right w:val="single" w:sz="4" w:space="0" w:color="auto"/>
                  </w:tcBorders>
                </w:tcPr>
                <w:p w14:paraId="59205C19" w14:textId="77777777" w:rsidR="00D33408" w:rsidRDefault="00D33408" w:rsidP="008C0BE9">
                  <w:r>
                    <w:t>0</w:t>
                  </w:r>
                </w:p>
              </w:tc>
              <w:tc>
                <w:tcPr>
                  <w:tcW w:w="630" w:type="dxa"/>
                  <w:tcBorders>
                    <w:top w:val="single" w:sz="4" w:space="0" w:color="auto"/>
                    <w:left w:val="single" w:sz="4" w:space="0" w:color="auto"/>
                    <w:bottom w:val="single" w:sz="4" w:space="0" w:color="auto"/>
                    <w:right w:val="single" w:sz="4" w:space="0" w:color="auto"/>
                  </w:tcBorders>
                </w:tcPr>
                <w:p w14:paraId="497A096B" w14:textId="77777777" w:rsidR="00D33408" w:rsidRDefault="00D33408" w:rsidP="008C0BE9">
                  <w:r>
                    <w:t>5</w:t>
                  </w:r>
                </w:p>
              </w:tc>
            </w:tr>
            <w:tr w:rsidR="00D33408" w14:paraId="761FC182" w14:textId="77777777" w:rsidTr="008C0BE9">
              <w:tc>
                <w:tcPr>
                  <w:tcW w:w="625" w:type="dxa"/>
                  <w:tcBorders>
                    <w:top w:val="single" w:sz="4" w:space="0" w:color="auto"/>
                    <w:left w:val="single" w:sz="4" w:space="0" w:color="auto"/>
                    <w:bottom w:val="single" w:sz="4" w:space="0" w:color="auto"/>
                    <w:right w:val="single" w:sz="4" w:space="0" w:color="auto"/>
                  </w:tcBorders>
                </w:tcPr>
                <w:p w14:paraId="3CD9779C" w14:textId="77777777" w:rsidR="00D33408" w:rsidRDefault="00D33408" w:rsidP="008C0BE9">
                  <w:r>
                    <w:t>5</w:t>
                  </w:r>
                </w:p>
              </w:tc>
              <w:tc>
                <w:tcPr>
                  <w:tcW w:w="630" w:type="dxa"/>
                  <w:tcBorders>
                    <w:top w:val="single" w:sz="4" w:space="0" w:color="auto"/>
                    <w:left w:val="single" w:sz="4" w:space="0" w:color="auto"/>
                    <w:bottom w:val="single" w:sz="4" w:space="0" w:color="auto"/>
                    <w:right w:val="single" w:sz="4" w:space="0" w:color="auto"/>
                  </w:tcBorders>
                </w:tcPr>
                <w:p w14:paraId="7DCE805F" w14:textId="77777777" w:rsidR="00D33408" w:rsidRDefault="00D33408" w:rsidP="008C0BE9">
                  <w:r>
                    <w:t>-10</w:t>
                  </w:r>
                </w:p>
              </w:tc>
            </w:tr>
            <w:tr w:rsidR="00D33408" w14:paraId="506D39E9" w14:textId="77777777" w:rsidTr="008C0BE9">
              <w:tc>
                <w:tcPr>
                  <w:tcW w:w="625" w:type="dxa"/>
                  <w:tcBorders>
                    <w:top w:val="single" w:sz="4" w:space="0" w:color="auto"/>
                    <w:left w:val="single" w:sz="4" w:space="0" w:color="auto"/>
                    <w:bottom w:val="single" w:sz="4" w:space="0" w:color="auto"/>
                    <w:right w:val="single" w:sz="4" w:space="0" w:color="auto"/>
                  </w:tcBorders>
                </w:tcPr>
                <w:p w14:paraId="3B4F81F3" w14:textId="77777777" w:rsidR="00D33408" w:rsidRDefault="00D33408" w:rsidP="008C0BE9">
                  <w:r>
                    <w:t>10</w:t>
                  </w:r>
                </w:p>
              </w:tc>
              <w:tc>
                <w:tcPr>
                  <w:tcW w:w="630" w:type="dxa"/>
                  <w:tcBorders>
                    <w:top w:val="single" w:sz="4" w:space="0" w:color="auto"/>
                    <w:left w:val="single" w:sz="4" w:space="0" w:color="auto"/>
                    <w:bottom w:val="single" w:sz="4" w:space="0" w:color="auto"/>
                    <w:right w:val="single" w:sz="4" w:space="0" w:color="auto"/>
                  </w:tcBorders>
                </w:tcPr>
                <w:p w14:paraId="74392C81" w14:textId="77777777" w:rsidR="00D33408" w:rsidRDefault="00D33408" w:rsidP="008C0BE9">
                  <w:r>
                    <w:t>-25</w:t>
                  </w:r>
                </w:p>
              </w:tc>
            </w:tr>
            <w:tr w:rsidR="00D33408" w14:paraId="4E181E0F" w14:textId="77777777" w:rsidTr="008C0BE9">
              <w:tc>
                <w:tcPr>
                  <w:tcW w:w="625" w:type="dxa"/>
                  <w:tcBorders>
                    <w:top w:val="single" w:sz="4" w:space="0" w:color="auto"/>
                    <w:left w:val="single" w:sz="4" w:space="0" w:color="auto"/>
                    <w:bottom w:val="single" w:sz="4" w:space="0" w:color="auto"/>
                    <w:right w:val="single" w:sz="4" w:space="0" w:color="auto"/>
                  </w:tcBorders>
                </w:tcPr>
                <w:p w14:paraId="095392F6" w14:textId="77777777" w:rsidR="00D33408" w:rsidRDefault="00D33408" w:rsidP="008C0BE9">
                  <w:r>
                    <w:t>15</w:t>
                  </w:r>
                </w:p>
              </w:tc>
              <w:tc>
                <w:tcPr>
                  <w:tcW w:w="630" w:type="dxa"/>
                  <w:tcBorders>
                    <w:top w:val="single" w:sz="4" w:space="0" w:color="auto"/>
                    <w:left w:val="single" w:sz="4" w:space="0" w:color="auto"/>
                    <w:bottom w:val="single" w:sz="4" w:space="0" w:color="auto"/>
                    <w:right w:val="single" w:sz="4" w:space="0" w:color="auto"/>
                  </w:tcBorders>
                </w:tcPr>
                <w:p w14:paraId="6639AFBF" w14:textId="77777777" w:rsidR="00D33408" w:rsidRDefault="00D33408" w:rsidP="008C0BE9">
                  <w:r>
                    <w:t>-40</w:t>
                  </w:r>
                </w:p>
              </w:tc>
            </w:tr>
          </w:tbl>
          <w:p w14:paraId="0E45FFF7" w14:textId="77777777" w:rsidR="00D33408" w:rsidRDefault="00D33408" w:rsidP="008C0BE9"/>
        </w:tc>
        <w:tc>
          <w:tcPr>
            <w:tcW w:w="221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tblGrid>
            <w:tr w:rsidR="00D33408" w14:paraId="4CA9D9DF" w14:textId="77777777" w:rsidTr="008C0BE9">
              <w:tc>
                <w:tcPr>
                  <w:tcW w:w="625" w:type="dxa"/>
                  <w:tcBorders>
                    <w:top w:val="single" w:sz="4" w:space="0" w:color="auto"/>
                    <w:left w:val="single" w:sz="4" w:space="0" w:color="auto"/>
                    <w:bottom w:val="single" w:sz="4" w:space="0" w:color="auto"/>
                    <w:right w:val="single" w:sz="4" w:space="0" w:color="auto"/>
                  </w:tcBorders>
                </w:tcPr>
                <w:p w14:paraId="2E796A64" w14:textId="77777777" w:rsidR="00D33408" w:rsidRPr="00E639E6" w:rsidRDefault="00D33408" w:rsidP="008C0BE9">
                  <w:pPr>
                    <w:rPr>
                      <w:b/>
                    </w:rPr>
                  </w:pPr>
                  <w:r w:rsidRPr="00E639E6">
                    <w:rPr>
                      <w:b/>
                      <w:i/>
                    </w:rPr>
                    <w:t>x</w:t>
                  </w:r>
                </w:p>
              </w:tc>
              <w:tc>
                <w:tcPr>
                  <w:tcW w:w="630" w:type="dxa"/>
                  <w:tcBorders>
                    <w:top w:val="single" w:sz="4" w:space="0" w:color="auto"/>
                    <w:left w:val="single" w:sz="4" w:space="0" w:color="auto"/>
                    <w:bottom w:val="single" w:sz="4" w:space="0" w:color="auto"/>
                    <w:right w:val="single" w:sz="4" w:space="0" w:color="auto"/>
                  </w:tcBorders>
                </w:tcPr>
                <w:p w14:paraId="02F358FF" w14:textId="77777777" w:rsidR="00D33408" w:rsidRPr="00E639E6" w:rsidRDefault="00D33408" w:rsidP="008C0BE9">
                  <w:pPr>
                    <w:rPr>
                      <w:b/>
                      <w:i/>
                    </w:rPr>
                  </w:pPr>
                  <w:r w:rsidRPr="00E639E6">
                    <w:rPr>
                      <w:b/>
                      <w:i/>
                    </w:rPr>
                    <w:t>h(x)</w:t>
                  </w:r>
                </w:p>
              </w:tc>
            </w:tr>
            <w:tr w:rsidR="00D33408" w14:paraId="60B45028" w14:textId="77777777" w:rsidTr="008C0BE9">
              <w:tc>
                <w:tcPr>
                  <w:tcW w:w="625" w:type="dxa"/>
                  <w:tcBorders>
                    <w:top w:val="single" w:sz="4" w:space="0" w:color="auto"/>
                    <w:left w:val="single" w:sz="4" w:space="0" w:color="auto"/>
                    <w:bottom w:val="single" w:sz="4" w:space="0" w:color="auto"/>
                    <w:right w:val="single" w:sz="4" w:space="0" w:color="auto"/>
                  </w:tcBorders>
                </w:tcPr>
                <w:p w14:paraId="2B181270" w14:textId="77777777" w:rsidR="00D33408" w:rsidRDefault="00D33408" w:rsidP="008C0BE9">
                  <w:r>
                    <w:t>0</w:t>
                  </w:r>
                </w:p>
              </w:tc>
              <w:tc>
                <w:tcPr>
                  <w:tcW w:w="630" w:type="dxa"/>
                  <w:tcBorders>
                    <w:top w:val="single" w:sz="4" w:space="0" w:color="auto"/>
                    <w:left w:val="single" w:sz="4" w:space="0" w:color="auto"/>
                    <w:bottom w:val="single" w:sz="4" w:space="0" w:color="auto"/>
                    <w:right w:val="single" w:sz="4" w:space="0" w:color="auto"/>
                  </w:tcBorders>
                </w:tcPr>
                <w:p w14:paraId="558815AC" w14:textId="77777777" w:rsidR="00D33408" w:rsidRDefault="00D33408" w:rsidP="008C0BE9">
                  <w:r>
                    <w:t>5</w:t>
                  </w:r>
                </w:p>
              </w:tc>
            </w:tr>
            <w:tr w:rsidR="00D33408" w14:paraId="552A625F" w14:textId="77777777" w:rsidTr="008C0BE9">
              <w:tc>
                <w:tcPr>
                  <w:tcW w:w="625" w:type="dxa"/>
                  <w:tcBorders>
                    <w:top w:val="single" w:sz="4" w:space="0" w:color="auto"/>
                    <w:left w:val="single" w:sz="4" w:space="0" w:color="auto"/>
                    <w:bottom w:val="single" w:sz="4" w:space="0" w:color="auto"/>
                    <w:right w:val="single" w:sz="4" w:space="0" w:color="auto"/>
                  </w:tcBorders>
                </w:tcPr>
                <w:p w14:paraId="00740539" w14:textId="77777777" w:rsidR="00D33408" w:rsidRDefault="00D33408" w:rsidP="008C0BE9">
                  <w:r>
                    <w:t>5</w:t>
                  </w:r>
                </w:p>
              </w:tc>
              <w:tc>
                <w:tcPr>
                  <w:tcW w:w="630" w:type="dxa"/>
                  <w:tcBorders>
                    <w:top w:val="single" w:sz="4" w:space="0" w:color="auto"/>
                    <w:left w:val="single" w:sz="4" w:space="0" w:color="auto"/>
                    <w:bottom w:val="single" w:sz="4" w:space="0" w:color="auto"/>
                    <w:right w:val="single" w:sz="4" w:space="0" w:color="auto"/>
                  </w:tcBorders>
                </w:tcPr>
                <w:p w14:paraId="7DF90464" w14:textId="77777777" w:rsidR="00D33408" w:rsidRDefault="00D33408" w:rsidP="008C0BE9">
                  <w:r>
                    <w:t>30</w:t>
                  </w:r>
                </w:p>
              </w:tc>
            </w:tr>
            <w:tr w:rsidR="00D33408" w14:paraId="2F082B19" w14:textId="77777777" w:rsidTr="008C0BE9">
              <w:tc>
                <w:tcPr>
                  <w:tcW w:w="625" w:type="dxa"/>
                  <w:tcBorders>
                    <w:top w:val="single" w:sz="4" w:space="0" w:color="auto"/>
                    <w:left w:val="single" w:sz="4" w:space="0" w:color="auto"/>
                    <w:bottom w:val="single" w:sz="4" w:space="0" w:color="auto"/>
                    <w:right w:val="single" w:sz="4" w:space="0" w:color="auto"/>
                  </w:tcBorders>
                </w:tcPr>
                <w:p w14:paraId="560CA70F" w14:textId="77777777" w:rsidR="00D33408" w:rsidRDefault="00D33408" w:rsidP="008C0BE9">
                  <w:r>
                    <w:t>10</w:t>
                  </w:r>
                </w:p>
              </w:tc>
              <w:tc>
                <w:tcPr>
                  <w:tcW w:w="630" w:type="dxa"/>
                  <w:tcBorders>
                    <w:top w:val="single" w:sz="4" w:space="0" w:color="auto"/>
                    <w:left w:val="single" w:sz="4" w:space="0" w:color="auto"/>
                    <w:bottom w:val="single" w:sz="4" w:space="0" w:color="auto"/>
                    <w:right w:val="single" w:sz="4" w:space="0" w:color="auto"/>
                  </w:tcBorders>
                </w:tcPr>
                <w:p w14:paraId="3E71CE67" w14:textId="77777777" w:rsidR="00D33408" w:rsidRDefault="00D33408" w:rsidP="008C0BE9">
                  <w:r>
                    <w:t>105</w:t>
                  </w:r>
                </w:p>
              </w:tc>
            </w:tr>
            <w:tr w:rsidR="00D33408" w14:paraId="7E40E7EC" w14:textId="77777777" w:rsidTr="008C0BE9">
              <w:tc>
                <w:tcPr>
                  <w:tcW w:w="625" w:type="dxa"/>
                  <w:tcBorders>
                    <w:top w:val="single" w:sz="4" w:space="0" w:color="auto"/>
                    <w:left w:val="single" w:sz="4" w:space="0" w:color="auto"/>
                    <w:bottom w:val="single" w:sz="4" w:space="0" w:color="auto"/>
                    <w:right w:val="single" w:sz="4" w:space="0" w:color="auto"/>
                  </w:tcBorders>
                </w:tcPr>
                <w:p w14:paraId="676A2436" w14:textId="77777777" w:rsidR="00D33408" w:rsidRDefault="00D33408" w:rsidP="008C0BE9">
                  <w:r>
                    <w:t>15</w:t>
                  </w:r>
                </w:p>
              </w:tc>
              <w:tc>
                <w:tcPr>
                  <w:tcW w:w="630" w:type="dxa"/>
                  <w:tcBorders>
                    <w:top w:val="single" w:sz="4" w:space="0" w:color="auto"/>
                    <w:left w:val="single" w:sz="4" w:space="0" w:color="auto"/>
                    <w:bottom w:val="single" w:sz="4" w:space="0" w:color="auto"/>
                    <w:right w:val="single" w:sz="4" w:space="0" w:color="auto"/>
                  </w:tcBorders>
                </w:tcPr>
                <w:p w14:paraId="6DFC2C6B" w14:textId="77777777" w:rsidR="00D33408" w:rsidRDefault="00D33408" w:rsidP="008C0BE9">
                  <w:r>
                    <w:t>230</w:t>
                  </w:r>
                </w:p>
              </w:tc>
            </w:tr>
          </w:tbl>
          <w:p w14:paraId="1B0E4E09" w14:textId="77777777" w:rsidR="00D33408" w:rsidRDefault="00D33408" w:rsidP="008C0BE9"/>
        </w:tc>
        <w:tc>
          <w:tcPr>
            <w:tcW w:w="221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tblGrid>
            <w:tr w:rsidR="00D33408" w14:paraId="32CBDFF8" w14:textId="77777777" w:rsidTr="008C0BE9">
              <w:tc>
                <w:tcPr>
                  <w:tcW w:w="625" w:type="dxa"/>
                  <w:tcBorders>
                    <w:top w:val="single" w:sz="4" w:space="0" w:color="auto"/>
                    <w:left w:val="single" w:sz="4" w:space="0" w:color="auto"/>
                    <w:bottom w:val="single" w:sz="4" w:space="0" w:color="auto"/>
                    <w:right w:val="single" w:sz="4" w:space="0" w:color="auto"/>
                  </w:tcBorders>
                </w:tcPr>
                <w:p w14:paraId="0ED46825" w14:textId="77777777" w:rsidR="00D33408" w:rsidRPr="00E639E6" w:rsidRDefault="00D33408" w:rsidP="008C0BE9">
                  <w:pPr>
                    <w:rPr>
                      <w:b/>
                    </w:rPr>
                  </w:pPr>
                  <w:r w:rsidRPr="00E639E6">
                    <w:rPr>
                      <w:b/>
                      <w:i/>
                    </w:rPr>
                    <w:t>x</w:t>
                  </w:r>
                </w:p>
              </w:tc>
              <w:tc>
                <w:tcPr>
                  <w:tcW w:w="630" w:type="dxa"/>
                  <w:tcBorders>
                    <w:top w:val="single" w:sz="4" w:space="0" w:color="auto"/>
                    <w:left w:val="single" w:sz="4" w:space="0" w:color="auto"/>
                    <w:bottom w:val="single" w:sz="4" w:space="0" w:color="auto"/>
                    <w:right w:val="single" w:sz="4" w:space="0" w:color="auto"/>
                  </w:tcBorders>
                </w:tcPr>
                <w:p w14:paraId="05AC01C0" w14:textId="77777777" w:rsidR="00D33408" w:rsidRPr="00E639E6" w:rsidRDefault="00D33408" w:rsidP="008C0BE9">
                  <w:pPr>
                    <w:rPr>
                      <w:b/>
                      <w:i/>
                    </w:rPr>
                  </w:pPr>
                  <w:r w:rsidRPr="00E639E6">
                    <w:rPr>
                      <w:b/>
                      <w:i/>
                    </w:rPr>
                    <w:t>f(x)</w:t>
                  </w:r>
                </w:p>
              </w:tc>
            </w:tr>
            <w:tr w:rsidR="00D33408" w14:paraId="0A147519" w14:textId="77777777" w:rsidTr="008C0BE9">
              <w:tc>
                <w:tcPr>
                  <w:tcW w:w="625" w:type="dxa"/>
                  <w:tcBorders>
                    <w:top w:val="single" w:sz="4" w:space="0" w:color="auto"/>
                    <w:left w:val="single" w:sz="4" w:space="0" w:color="auto"/>
                    <w:bottom w:val="single" w:sz="4" w:space="0" w:color="auto"/>
                    <w:right w:val="single" w:sz="4" w:space="0" w:color="auto"/>
                  </w:tcBorders>
                </w:tcPr>
                <w:p w14:paraId="525BEFEE" w14:textId="77777777" w:rsidR="00D33408" w:rsidRDefault="00D33408" w:rsidP="008C0BE9">
                  <w:r>
                    <w:t>0</w:t>
                  </w:r>
                </w:p>
              </w:tc>
              <w:tc>
                <w:tcPr>
                  <w:tcW w:w="630" w:type="dxa"/>
                  <w:tcBorders>
                    <w:top w:val="single" w:sz="4" w:space="0" w:color="auto"/>
                    <w:left w:val="single" w:sz="4" w:space="0" w:color="auto"/>
                    <w:bottom w:val="single" w:sz="4" w:space="0" w:color="auto"/>
                    <w:right w:val="single" w:sz="4" w:space="0" w:color="auto"/>
                  </w:tcBorders>
                </w:tcPr>
                <w:p w14:paraId="2C105833" w14:textId="77777777" w:rsidR="00D33408" w:rsidRDefault="00D33408" w:rsidP="008C0BE9">
                  <w:r>
                    <w:t>-5</w:t>
                  </w:r>
                </w:p>
              </w:tc>
            </w:tr>
            <w:tr w:rsidR="00D33408" w14:paraId="4475A7FD" w14:textId="77777777" w:rsidTr="008C0BE9">
              <w:tc>
                <w:tcPr>
                  <w:tcW w:w="625" w:type="dxa"/>
                  <w:tcBorders>
                    <w:top w:val="single" w:sz="4" w:space="0" w:color="auto"/>
                    <w:left w:val="single" w:sz="4" w:space="0" w:color="auto"/>
                    <w:bottom w:val="single" w:sz="4" w:space="0" w:color="auto"/>
                    <w:right w:val="single" w:sz="4" w:space="0" w:color="auto"/>
                  </w:tcBorders>
                </w:tcPr>
                <w:p w14:paraId="4DDCE805" w14:textId="77777777" w:rsidR="00D33408" w:rsidRDefault="00D33408" w:rsidP="008C0BE9">
                  <w:r>
                    <w:t>5</w:t>
                  </w:r>
                </w:p>
              </w:tc>
              <w:tc>
                <w:tcPr>
                  <w:tcW w:w="630" w:type="dxa"/>
                  <w:tcBorders>
                    <w:top w:val="single" w:sz="4" w:space="0" w:color="auto"/>
                    <w:left w:val="single" w:sz="4" w:space="0" w:color="auto"/>
                    <w:bottom w:val="single" w:sz="4" w:space="0" w:color="auto"/>
                    <w:right w:val="single" w:sz="4" w:space="0" w:color="auto"/>
                  </w:tcBorders>
                </w:tcPr>
                <w:p w14:paraId="2EBDDA8A" w14:textId="77777777" w:rsidR="00D33408" w:rsidRDefault="00D33408" w:rsidP="008C0BE9">
                  <w:r>
                    <w:t>20</w:t>
                  </w:r>
                </w:p>
              </w:tc>
            </w:tr>
            <w:tr w:rsidR="00D33408" w14:paraId="027434E1" w14:textId="77777777" w:rsidTr="008C0BE9">
              <w:tc>
                <w:tcPr>
                  <w:tcW w:w="625" w:type="dxa"/>
                  <w:tcBorders>
                    <w:top w:val="single" w:sz="4" w:space="0" w:color="auto"/>
                    <w:left w:val="single" w:sz="4" w:space="0" w:color="auto"/>
                    <w:bottom w:val="single" w:sz="4" w:space="0" w:color="auto"/>
                    <w:right w:val="single" w:sz="4" w:space="0" w:color="auto"/>
                  </w:tcBorders>
                </w:tcPr>
                <w:p w14:paraId="70BA762A" w14:textId="77777777" w:rsidR="00D33408" w:rsidRDefault="00D33408" w:rsidP="008C0BE9">
                  <w:r>
                    <w:t>10</w:t>
                  </w:r>
                </w:p>
              </w:tc>
              <w:tc>
                <w:tcPr>
                  <w:tcW w:w="630" w:type="dxa"/>
                  <w:tcBorders>
                    <w:top w:val="single" w:sz="4" w:space="0" w:color="auto"/>
                    <w:left w:val="single" w:sz="4" w:space="0" w:color="auto"/>
                    <w:bottom w:val="single" w:sz="4" w:space="0" w:color="auto"/>
                    <w:right w:val="single" w:sz="4" w:space="0" w:color="auto"/>
                  </w:tcBorders>
                </w:tcPr>
                <w:p w14:paraId="3C54209E" w14:textId="77777777" w:rsidR="00D33408" w:rsidRDefault="00D33408" w:rsidP="008C0BE9">
                  <w:r>
                    <w:t>45</w:t>
                  </w:r>
                </w:p>
              </w:tc>
            </w:tr>
            <w:tr w:rsidR="00D33408" w14:paraId="2CA1C3B3" w14:textId="77777777" w:rsidTr="008C0BE9">
              <w:tc>
                <w:tcPr>
                  <w:tcW w:w="625" w:type="dxa"/>
                  <w:tcBorders>
                    <w:top w:val="single" w:sz="4" w:space="0" w:color="auto"/>
                    <w:left w:val="single" w:sz="4" w:space="0" w:color="auto"/>
                    <w:bottom w:val="single" w:sz="4" w:space="0" w:color="auto"/>
                    <w:right w:val="single" w:sz="4" w:space="0" w:color="auto"/>
                  </w:tcBorders>
                </w:tcPr>
                <w:p w14:paraId="3F1D494C" w14:textId="77777777" w:rsidR="00D33408" w:rsidRDefault="00D33408" w:rsidP="008C0BE9">
                  <w:r>
                    <w:t>15</w:t>
                  </w:r>
                </w:p>
              </w:tc>
              <w:tc>
                <w:tcPr>
                  <w:tcW w:w="630" w:type="dxa"/>
                  <w:tcBorders>
                    <w:top w:val="single" w:sz="4" w:space="0" w:color="auto"/>
                    <w:left w:val="single" w:sz="4" w:space="0" w:color="auto"/>
                    <w:bottom w:val="single" w:sz="4" w:space="0" w:color="auto"/>
                    <w:right w:val="single" w:sz="4" w:space="0" w:color="auto"/>
                  </w:tcBorders>
                </w:tcPr>
                <w:p w14:paraId="6191ACDF" w14:textId="77777777" w:rsidR="00D33408" w:rsidRDefault="00D33408" w:rsidP="008C0BE9">
                  <w:r>
                    <w:t>70</w:t>
                  </w:r>
                </w:p>
              </w:tc>
            </w:tr>
          </w:tbl>
          <w:p w14:paraId="54DD77F4" w14:textId="77777777" w:rsidR="00D33408" w:rsidRDefault="00D33408" w:rsidP="008C0BE9"/>
        </w:tc>
        <w:tc>
          <w:tcPr>
            <w:tcW w:w="221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tblGrid>
            <w:tr w:rsidR="00D33408" w14:paraId="191A6EB3" w14:textId="77777777" w:rsidTr="008C0BE9">
              <w:tc>
                <w:tcPr>
                  <w:tcW w:w="625" w:type="dxa"/>
                  <w:tcBorders>
                    <w:top w:val="single" w:sz="4" w:space="0" w:color="auto"/>
                    <w:left w:val="single" w:sz="4" w:space="0" w:color="auto"/>
                    <w:bottom w:val="single" w:sz="4" w:space="0" w:color="auto"/>
                    <w:right w:val="single" w:sz="4" w:space="0" w:color="auto"/>
                  </w:tcBorders>
                </w:tcPr>
                <w:p w14:paraId="4F4FA1E2" w14:textId="77777777" w:rsidR="00D33408" w:rsidRPr="00E639E6" w:rsidRDefault="00D33408" w:rsidP="008C0BE9">
                  <w:pPr>
                    <w:rPr>
                      <w:b/>
                    </w:rPr>
                  </w:pPr>
                  <w:r w:rsidRPr="00E639E6">
                    <w:rPr>
                      <w:b/>
                      <w:i/>
                    </w:rPr>
                    <w:t>x</w:t>
                  </w:r>
                </w:p>
              </w:tc>
              <w:tc>
                <w:tcPr>
                  <w:tcW w:w="630" w:type="dxa"/>
                  <w:tcBorders>
                    <w:top w:val="single" w:sz="4" w:space="0" w:color="auto"/>
                    <w:left w:val="single" w:sz="4" w:space="0" w:color="auto"/>
                    <w:bottom w:val="single" w:sz="4" w:space="0" w:color="auto"/>
                    <w:right w:val="single" w:sz="4" w:space="0" w:color="auto"/>
                  </w:tcBorders>
                </w:tcPr>
                <w:p w14:paraId="3D023790" w14:textId="77777777" w:rsidR="00D33408" w:rsidRPr="00E639E6" w:rsidRDefault="00D33408" w:rsidP="008C0BE9">
                  <w:pPr>
                    <w:rPr>
                      <w:b/>
                      <w:i/>
                    </w:rPr>
                  </w:pPr>
                  <w:r w:rsidRPr="00E639E6">
                    <w:rPr>
                      <w:b/>
                      <w:i/>
                    </w:rPr>
                    <w:t>k(x)</w:t>
                  </w:r>
                </w:p>
              </w:tc>
            </w:tr>
            <w:tr w:rsidR="00D33408" w14:paraId="690BF05D" w14:textId="77777777" w:rsidTr="008C0BE9">
              <w:tc>
                <w:tcPr>
                  <w:tcW w:w="625" w:type="dxa"/>
                  <w:tcBorders>
                    <w:top w:val="single" w:sz="4" w:space="0" w:color="auto"/>
                    <w:left w:val="single" w:sz="4" w:space="0" w:color="auto"/>
                    <w:bottom w:val="single" w:sz="4" w:space="0" w:color="auto"/>
                    <w:right w:val="single" w:sz="4" w:space="0" w:color="auto"/>
                  </w:tcBorders>
                </w:tcPr>
                <w:p w14:paraId="26158546" w14:textId="77777777" w:rsidR="00D33408" w:rsidRDefault="00D33408" w:rsidP="008C0BE9">
                  <w:r>
                    <w:t>5</w:t>
                  </w:r>
                </w:p>
              </w:tc>
              <w:tc>
                <w:tcPr>
                  <w:tcW w:w="630" w:type="dxa"/>
                  <w:tcBorders>
                    <w:top w:val="single" w:sz="4" w:space="0" w:color="auto"/>
                    <w:left w:val="single" w:sz="4" w:space="0" w:color="auto"/>
                    <w:bottom w:val="single" w:sz="4" w:space="0" w:color="auto"/>
                    <w:right w:val="single" w:sz="4" w:space="0" w:color="auto"/>
                  </w:tcBorders>
                </w:tcPr>
                <w:p w14:paraId="22A68368" w14:textId="77777777" w:rsidR="00D33408" w:rsidRDefault="00D33408" w:rsidP="008C0BE9">
                  <w:r>
                    <w:t>13</w:t>
                  </w:r>
                </w:p>
              </w:tc>
            </w:tr>
            <w:tr w:rsidR="00D33408" w14:paraId="5E19887C" w14:textId="77777777" w:rsidTr="008C0BE9">
              <w:tc>
                <w:tcPr>
                  <w:tcW w:w="625" w:type="dxa"/>
                  <w:tcBorders>
                    <w:top w:val="single" w:sz="4" w:space="0" w:color="auto"/>
                    <w:left w:val="single" w:sz="4" w:space="0" w:color="auto"/>
                    <w:bottom w:val="single" w:sz="4" w:space="0" w:color="auto"/>
                    <w:right w:val="single" w:sz="4" w:space="0" w:color="auto"/>
                  </w:tcBorders>
                </w:tcPr>
                <w:p w14:paraId="0A1119D9" w14:textId="77777777" w:rsidR="00D33408" w:rsidRDefault="00D33408" w:rsidP="008C0BE9">
                  <w:r>
                    <w:t>10</w:t>
                  </w:r>
                </w:p>
              </w:tc>
              <w:tc>
                <w:tcPr>
                  <w:tcW w:w="630" w:type="dxa"/>
                  <w:tcBorders>
                    <w:top w:val="single" w:sz="4" w:space="0" w:color="auto"/>
                    <w:left w:val="single" w:sz="4" w:space="0" w:color="auto"/>
                    <w:bottom w:val="single" w:sz="4" w:space="0" w:color="auto"/>
                    <w:right w:val="single" w:sz="4" w:space="0" w:color="auto"/>
                  </w:tcBorders>
                </w:tcPr>
                <w:p w14:paraId="4D194930" w14:textId="77777777" w:rsidR="00D33408" w:rsidRDefault="00D33408" w:rsidP="008C0BE9">
                  <w:r>
                    <w:t>28</w:t>
                  </w:r>
                </w:p>
              </w:tc>
            </w:tr>
            <w:tr w:rsidR="00D33408" w14:paraId="0CE8EFE7" w14:textId="77777777" w:rsidTr="008C0BE9">
              <w:tc>
                <w:tcPr>
                  <w:tcW w:w="625" w:type="dxa"/>
                  <w:tcBorders>
                    <w:top w:val="single" w:sz="4" w:space="0" w:color="auto"/>
                    <w:left w:val="single" w:sz="4" w:space="0" w:color="auto"/>
                    <w:bottom w:val="single" w:sz="4" w:space="0" w:color="auto"/>
                    <w:right w:val="single" w:sz="4" w:space="0" w:color="auto"/>
                  </w:tcBorders>
                </w:tcPr>
                <w:p w14:paraId="1495D2EB" w14:textId="77777777" w:rsidR="00D33408" w:rsidRDefault="00D33408" w:rsidP="008C0BE9">
                  <w:r>
                    <w:t>20</w:t>
                  </w:r>
                </w:p>
              </w:tc>
              <w:tc>
                <w:tcPr>
                  <w:tcW w:w="630" w:type="dxa"/>
                  <w:tcBorders>
                    <w:top w:val="single" w:sz="4" w:space="0" w:color="auto"/>
                    <w:left w:val="single" w:sz="4" w:space="0" w:color="auto"/>
                    <w:bottom w:val="single" w:sz="4" w:space="0" w:color="auto"/>
                    <w:right w:val="single" w:sz="4" w:space="0" w:color="auto"/>
                  </w:tcBorders>
                </w:tcPr>
                <w:p w14:paraId="52C93AFD" w14:textId="77777777" w:rsidR="00D33408" w:rsidRDefault="00D33408" w:rsidP="008C0BE9">
                  <w:r>
                    <w:t>58</w:t>
                  </w:r>
                </w:p>
              </w:tc>
            </w:tr>
            <w:tr w:rsidR="00D33408" w14:paraId="2A00BF1E" w14:textId="77777777" w:rsidTr="008C0BE9">
              <w:tc>
                <w:tcPr>
                  <w:tcW w:w="625" w:type="dxa"/>
                  <w:tcBorders>
                    <w:top w:val="single" w:sz="4" w:space="0" w:color="auto"/>
                    <w:left w:val="single" w:sz="4" w:space="0" w:color="auto"/>
                    <w:bottom w:val="single" w:sz="4" w:space="0" w:color="auto"/>
                    <w:right w:val="single" w:sz="4" w:space="0" w:color="auto"/>
                  </w:tcBorders>
                </w:tcPr>
                <w:p w14:paraId="5F482B49" w14:textId="77777777" w:rsidR="00D33408" w:rsidRDefault="00D33408" w:rsidP="008C0BE9">
                  <w:r>
                    <w:t>25</w:t>
                  </w:r>
                </w:p>
              </w:tc>
              <w:tc>
                <w:tcPr>
                  <w:tcW w:w="630" w:type="dxa"/>
                  <w:tcBorders>
                    <w:top w:val="single" w:sz="4" w:space="0" w:color="auto"/>
                    <w:left w:val="single" w:sz="4" w:space="0" w:color="auto"/>
                    <w:bottom w:val="single" w:sz="4" w:space="0" w:color="auto"/>
                    <w:right w:val="single" w:sz="4" w:space="0" w:color="auto"/>
                  </w:tcBorders>
                </w:tcPr>
                <w:p w14:paraId="6EB17C76" w14:textId="77777777" w:rsidR="00D33408" w:rsidRDefault="00D33408" w:rsidP="008C0BE9">
                  <w:r>
                    <w:t>73</w:t>
                  </w:r>
                </w:p>
              </w:tc>
            </w:tr>
          </w:tbl>
          <w:p w14:paraId="79B0AC4D" w14:textId="77777777" w:rsidR="00D33408" w:rsidRDefault="00D33408" w:rsidP="008C0BE9"/>
        </w:tc>
      </w:tr>
    </w:tbl>
    <w:p w14:paraId="628C47CA" w14:textId="77777777" w:rsidR="00D33408" w:rsidRDefault="00D33408" w:rsidP="00D33408"/>
    <w:p w14:paraId="3AAB0486" w14:textId="77777777" w:rsidR="00D33408" w:rsidRDefault="00D33408" w:rsidP="00D33408">
      <w:pPr>
        <w:pStyle w:val="ListParagraph"/>
        <w:numPr>
          <w:ilvl w:val="0"/>
          <w:numId w:val="9"/>
        </w:numPr>
      </w:pPr>
      <w:r>
        <w:t>Which of the following tables could represent a linear function?  For each that could be linear, find a linear equation models the data.</w:t>
      </w:r>
      <w:r>
        <w:tab/>
      </w:r>
      <w:r>
        <w:tab/>
      </w:r>
      <w:r>
        <w:tab/>
      </w:r>
    </w:p>
    <w:tbl>
      <w:tblPr>
        <w:tblW w:w="8856" w:type="dxa"/>
        <w:tblInd w:w="288" w:type="dxa"/>
        <w:tblLook w:val="04A0" w:firstRow="1" w:lastRow="0" w:firstColumn="1" w:lastColumn="0" w:noHBand="0" w:noVBand="1"/>
      </w:tblPr>
      <w:tblGrid>
        <w:gridCol w:w="2214"/>
        <w:gridCol w:w="2214"/>
        <w:gridCol w:w="2214"/>
        <w:gridCol w:w="2214"/>
      </w:tblGrid>
      <w:tr w:rsidR="00D33408" w14:paraId="2057476E" w14:textId="77777777" w:rsidTr="008C0BE9">
        <w:tc>
          <w:tcPr>
            <w:tcW w:w="221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tblGrid>
            <w:tr w:rsidR="00D33408" w14:paraId="411D4DE2" w14:textId="77777777" w:rsidTr="008C0BE9">
              <w:tc>
                <w:tcPr>
                  <w:tcW w:w="625" w:type="dxa"/>
                  <w:tcBorders>
                    <w:top w:val="single" w:sz="4" w:space="0" w:color="auto"/>
                    <w:left w:val="single" w:sz="4" w:space="0" w:color="auto"/>
                    <w:bottom w:val="single" w:sz="4" w:space="0" w:color="auto"/>
                    <w:right w:val="single" w:sz="4" w:space="0" w:color="auto"/>
                  </w:tcBorders>
                </w:tcPr>
                <w:p w14:paraId="4DD950FC" w14:textId="77777777" w:rsidR="00D33408" w:rsidRPr="00E639E6" w:rsidRDefault="00D33408" w:rsidP="008C0BE9">
                  <w:pPr>
                    <w:rPr>
                      <w:b/>
                    </w:rPr>
                  </w:pPr>
                  <w:r w:rsidRPr="00E639E6">
                    <w:rPr>
                      <w:b/>
                      <w:i/>
                    </w:rPr>
                    <w:t>x</w:t>
                  </w:r>
                </w:p>
              </w:tc>
              <w:tc>
                <w:tcPr>
                  <w:tcW w:w="630" w:type="dxa"/>
                  <w:tcBorders>
                    <w:top w:val="single" w:sz="4" w:space="0" w:color="auto"/>
                    <w:left w:val="single" w:sz="4" w:space="0" w:color="auto"/>
                    <w:bottom w:val="single" w:sz="4" w:space="0" w:color="auto"/>
                    <w:right w:val="single" w:sz="4" w:space="0" w:color="auto"/>
                  </w:tcBorders>
                </w:tcPr>
                <w:p w14:paraId="2504B841" w14:textId="77777777" w:rsidR="00D33408" w:rsidRPr="00E639E6" w:rsidRDefault="00D33408" w:rsidP="008C0BE9">
                  <w:pPr>
                    <w:rPr>
                      <w:b/>
                      <w:i/>
                    </w:rPr>
                  </w:pPr>
                  <w:r w:rsidRPr="00E639E6">
                    <w:rPr>
                      <w:b/>
                      <w:i/>
                    </w:rPr>
                    <w:t>g(x)</w:t>
                  </w:r>
                </w:p>
              </w:tc>
            </w:tr>
            <w:tr w:rsidR="00D33408" w14:paraId="21E2AE07" w14:textId="77777777" w:rsidTr="008C0BE9">
              <w:tc>
                <w:tcPr>
                  <w:tcW w:w="625" w:type="dxa"/>
                  <w:tcBorders>
                    <w:top w:val="single" w:sz="4" w:space="0" w:color="auto"/>
                    <w:left w:val="single" w:sz="4" w:space="0" w:color="auto"/>
                    <w:bottom w:val="single" w:sz="4" w:space="0" w:color="auto"/>
                    <w:right w:val="single" w:sz="4" w:space="0" w:color="auto"/>
                  </w:tcBorders>
                </w:tcPr>
                <w:p w14:paraId="1C41C0C1" w14:textId="77777777" w:rsidR="00D33408" w:rsidRDefault="00D33408" w:rsidP="008C0BE9">
                  <w:r>
                    <w:t>0</w:t>
                  </w:r>
                </w:p>
              </w:tc>
              <w:tc>
                <w:tcPr>
                  <w:tcW w:w="630" w:type="dxa"/>
                  <w:tcBorders>
                    <w:top w:val="single" w:sz="4" w:space="0" w:color="auto"/>
                    <w:left w:val="single" w:sz="4" w:space="0" w:color="auto"/>
                    <w:bottom w:val="single" w:sz="4" w:space="0" w:color="auto"/>
                    <w:right w:val="single" w:sz="4" w:space="0" w:color="auto"/>
                  </w:tcBorders>
                </w:tcPr>
                <w:p w14:paraId="218C63F0" w14:textId="77777777" w:rsidR="00D33408" w:rsidRDefault="00D33408" w:rsidP="008C0BE9">
                  <w:r>
                    <w:t>6</w:t>
                  </w:r>
                </w:p>
              </w:tc>
            </w:tr>
            <w:tr w:rsidR="00D33408" w14:paraId="6534E560" w14:textId="77777777" w:rsidTr="008C0BE9">
              <w:tc>
                <w:tcPr>
                  <w:tcW w:w="625" w:type="dxa"/>
                  <w:tcBorders>
                    <w:top w:val="single" w:sz="4" w:space="0" w:color="auto"/>
                    <w:left w:val="single" w:sz="4" w:space="0" w:color="auto"/>
                    <w:bottom w:val="single" w:sz="4" w:space="0" w:color="auto"/>
                    <w:right w:val="single" w:sz="4" w:space="0" w:color="auto"/>
                  </w:tcBorders>
                </w:tcPr>
                <w:p w14:paraId="103B1318" w14:textId="77777777" w:rsidR="00D33408" w:rsidRDefault="00D33408" w:rsidP="008C0BE9">
                  <w:r>
                    <w:t>2</w:t>
                  </w:r>
                </w:p>
              </w:tc>
              <w:tc>
                <w:tcPr>
                  <w:tcW w:w="630" w:type="dxa"/>
                  <w:tcBorders>
                    <w:top w:val="single" w:sz="4" w:space="0" w:color="auto"/>
                    <w:left w:val="single" w:sz="4" w:space="0" w:color="auto"/>
                    <w:bottom w:val="single" w:sz="4" w:space="0" w:color="auto"/>
                    <w:right w:val="single" w:sz="4" w:space="0" w:color="auto"/>
                  </w:tcBorders>
                </w:tcPr>
                <w:p w14:paraId="45583D4F" w14:textId="77777777" w:rsidR="00D33408" w:rsidRDefault="00D33408" w:rsidP="008C0BE9">
                  <w:r>
                    <w:t>-19</w:t>
                  </w:r>
                </w:p>
              </w:tc>
            </w:tr>
            <w:tr w:rsidR="00D33408" w14:paraId="6800CB55" w14:textId="77777777" w:rsidTr="008C0BE9">
              <w:tc>
                <w:tcPr>
                  <w:tcW w:w="625" w:type="dxa"/>
                  <w:tcBorders>
                    <w:top w:val="single" w:sz="4" w:space="0" w:color="auto"/>
                    <w:left w:val="single" w:sz="4" w:space="0" w:color="auto"/>
                    <w:bottom w:val="single" w:sz="4" w:space="0" w:color="auto"/>
                    <w:right w:val="single" w:sz="4" w:space="0" w:color="auto"/>
                  </w:tcBorders>
                </w:tcPr>
                <w:p w14:paraId="3950805F" w14:textId="77777777" w:rsidR="00D33408" w:rsidRDefault="00D33408" w:rsidP="008C0BE9">
                  <w:r>
                    <w:t>4</w:t>
                  </w:r>
                </w:p>
              </w:tc>
              <w:tc>
                <w:tcPr>
                  <w:tcW w:w="630" w:type="dxa"/>
                  <w:tcBorders>
                    <w:top w:val="single" w:sz="4" w:space="0" w:color="auto"/>
                    <w:left w:val="single" w:sz="4" w:space="0" w:color="auto"/>
                    <w:bottom w:val="single" w:sz="4" w:space="0" w:color="auto"/>
                    <w:right w:val="single" w:sz="4" w:space="0" w:color="auto"/>
                  </w:tcBorders>
                </w:tcPr>
                <w:p w14:paraId="605996F3" w14:textId="77777777" w:rsidR="00D33408" w:rsidRDefault="00D33408" w:rsidP="008C0BE9">
                  <w:r>
                    <w:t>-44</w:t>
                  </w:r>
                </w:p>
              </w:tc>
            </w:tr>
            <w:tr w:rsidR="00D33408" w14:paraId="723CFF20" w14:textId="77777777" w:rsidTr="008C0BE9">
              <w:tc>
                <w:tcPr>
                  <w:tcW w:w="625" w:type="dxa"/>
                  <w:tcBorders>
                    <w:top w:val="single" w:sz="4" w:space="0" w:color="auto"/>
                    <w:left w:val="single" w:sz="4" w:space="0" w:color="auto"/>
                    <w:bottom w:val="single" w:sz="4" w:space="0" w:color="auto"/>
                    <w:right w:val="single" w:sz="4" w:space="0" w:color="auto"/>
                  </w:tcBorders>
                </w:tcPr>
                <w:p w14:paraId="01855AAB" w14:textId="77777777" w:rsidR="00D33408" w:rsidRDefault="00D33408" w:rsidP="008C0BE9">
                  <w:r>
                    <w:t>6</w:t>
                  </w:r>
                </w:p>
              </w:tc>
              <w:tc>
                <w:tcPr>
                  <w:tcW w:w="630" w:type="dxa"/>
                  <w:tcBorders>
                    <w:top w:val="single" w:sz="4" w:space="0" w:color="auto"/>
                    <w:left w:val="single" w:sz="4" w:space="0" w:color="auto"/>
                    <w:bottom w:val="single" w:sz="4" w:space="0" w:color="auto"/>
                    <w:right w:val="single" w:sz="4" w:space="0" w:color="auto"/>
                  </w:tcBorders>
                </w:tcPr>
                <w:p w14:paraId="73F3FCFA" w14:textId="77777777" w:rsidR="00D33408" w:rsidRDefault="00D33408" w:rsidP="008C0BE9">
                  <w:r>
                    <w:t>-69</w:t>
                  </w:r>
                </w:p>
              </w:tc>
            </w:tr>
          </w:tbl>
          <w:p w14:paraId="29146131" w14:textId="77777777" w:rsidR="00D33408" w:rsidRDefault="00D33408" w:rsidP="008C0BE9"/>
        </w:tc>
        <w:tc>
          <w:tcPr>
            <w:tcW w:w="221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tblGrid>
            <w:tr w:rsidR="00D33408" w14:paraId="78EA6ABA" w14:textId="77777777" w:rsidTr="008C0BE9">
              <w:tc>
                <w:tcPr>
                  <w:tcW w:w="625" w:type="dxa"/>
                  <w:tcBorders>
                    <w:top w:val="single" w:sz="4" w:space="0" w:color="auto"/>
                    <w:left w:val="single" w:sz="4" w:space="0" w:color="auto"/>
                    <w:bottom w:val="single" w:sz="4" w:space="0" w:color="auto"/>
                    <w:right w:val="single" w:sz="4" w:space="0" w:color="auto"/>
                  </w:tcBorders>
                </w:tcPr>
                <w:p w14:paraId="0DE1644E" w14:textId="77777777" w:rsidR="00D33408" w:rsidRPr="00E639E6" w:rsidRDefault="00D33408" w:rsidP="008C0BE9">
                  <w:pPr>
                    <w:rPr>
                      <w:b/>
                    </w:rPr>
                  </w:pPr>
                  <w:r w:rsidRPr="00E639E6">
                    <w:rPr>
                      <w:b/>
                      <w:i/>
                    </w:rPr>
                    <w:t>x</w:t>
                  </w:r>
                </w:p>
              </w:tc>
              <w:tc>
                <w:tcPr>
                  <w:tcW w:w="630" w:type="dxa"/>
                  <w:tcBorders>
                    <w:top w:val="single" w:sz="4" w:space="0" w:color="auto"/>
                    <w:left w:val="single" w:sz="4" w:space="0" w:color="auto"/>
                    <w:bottom w:val="single" w:sz="4" w:space="0" w:color="auto"/>
                    <w:right w:val="single" w:sz="4" w:space="0" w:color="auto"/>
                  </w:tcBorders>
                </w:tcPr>
                <w:p w14:paraId="1AD1AD19" w14:textId="77777777" w:rsidR="00D33408" w:rsidRPr="00E639E6" w:rsidRDefault="00D33408" w:rsidP="008C0BE9">
                  <w:pPr>
                    <w:rPr>
                      <w:b/>
                      <w:i/>
                    </w:rPr>
                  </w:pPr>
                  <w:r w:rsidRPr="00E639E6">
                    <w:rPr>
                      <w:b/>
                      <w:i/>
                    </w:rPr>
                    <w:t>h(x)</w:t>
                  </w:r>
                </w:p>
              </w:tc>
            </w:tr>
            <w:tr w:rsidR="00D33408" w14:paraId="14AD817D" w14:textId="77777777" w:rsidTr="008C0BE9">
              <w:tc>
                <w:tcPr>
                  <w:tcW w:w="625" w:type="dxa"/>
                  <w:tcBorders>
                    <w:top w:val="single" w:sz="4" w:space="0" w:color="auto"/>
                    <w:left w:val="single" w:sz="4" w:space="0" w:color="auto"/>
                    <w:bottom w:val="single" w:sz="4" w:space="0" w:color="auto"/>
                    <w:right w:val="single" w:sz="4" w:space="0" w:color="auto"/>
                  </w:tcBorders>
                </w:tcPr>
                <w:p w14:paraId="540D48D2" w14:textId="77777777" w:rsidR="00D33408" w:rsidRDefault="00D33408" w:rsidP="008C0BE9">
                  <w:r>
                    <w:t>2</w:t>
                  </w:r>
                </w:p>
              </w:tc>
              <w:tc>
                <w:tcPr>
                  <w:tcW w:w="630" w:type="dxa"/>
                  <w:tcBorders>
                    <w:top w:val="single" w:sz="4" w:space="0" w:color="auto"/>
                    <w:left w:val="single" w:sz="4" w:space="0" w:color="auto"/>
                    <w:bottom w:val="single" w:sz="4" w:space="0" w:color="auto"/>
                    <w:right w:val="single" w:sz="4" w:space="0" w:color="auto"/>
                  </w:tcBorders>
                </w:tcPr>
                <w:p w14:paraId="1CAF85D2" w14:textId="77777777" w:rsidR="00D33408" w:rsidRDefault="00D33408" w:rsidP="008C0BE9">
                  <w:r>
                    <w:t>13</w:t>
                  </w:r>
                </w:p>
              </w:tc>
            </w:tr>
            <w:tr w:rsidR="00D33408" w14:paraId="1C5D8834" w14:textId="77777777" w:rsidTr="008C0BE9">
              <w:tc>
                <w:tcPr>
                  <w:tcW w:w="625" w:type="dxa"/>
                  <w:tcBorders>
                    <w:top w:val="single" w:sz="4" w:space="0" w:color="auto"/>
                    <w:left w:val="single" w:sz="4" w:space="0" w:color="auto"/>
                    <w:bottom w:val="single" w:sz="4" w:space="0" w:color="auto"/>
                    <w:right w:val="single" w:sz="4" w:space="0" w:color="auto"/>
                  </w:tcBorders>
                </w:tcPr>
                <w:p w14:paraId="5F4D54BA" w14:textId="77777777" w:rsidR="00D33408" w:rsidRDefault="00D33408" w:rsidP="008C0BE9">
                  <w:r>
                    <w:t>4</w:t>
                  </w:r>
                </w:p>
              </w:tc>
              <w:tc>
                <w:tcPr>
                  <w:tcW w:w="630" w:type="dxa"/>
                  <w:tcBorders>
                    <w:top w:val="single" w:sz="4" w:space="0" w:color="auto"/>
                    <w:left w:val="single" w:sz="4" w:space="0" w:color="auto"/>
                    <w:bottom w:val="single" w:sz="4" w:space="0" w:color="auto"/>
                    <w:right w:val="single" w:sz="4" w:space="0" w:color="auto"/>
                  </w:tcBorders>
                </w:tcPr>
                <w:p w14:paraId="34B845E1" w14:textId="77777777" w:rsidR="00D33408" w:rsidRDefault="00D33408" w:rsidP="008C0BE9">
                  <w:r>
                    <w:t>23</w:t>
                  </w:r>
                </w:p>
              </w:tc>
            </w:tr>
            <w:tr w:rsidR="00D33408" w14:paraId="7212C11D" w14:textId="77777777" w:rsidTr="008C0BE9">
              <w:tc>
                <w:tcPr>
                  <w:tcW w:w="625" w:type="dxa"/>
                  <w:tcBorders>
                    <w:top w:val="single" w:sz="4" w:space="0" w:color="auto"/>
                    <w:left w:val="single" w:sz="4" w:space="0" w:color="auto"/>
                    <w:bottom w:val="single" w:sz="4" w:space="0" w:color="auto"/>
                    <w:right w:val="single" w:sz="4" w:space="0" w:color="auto"/>
                  </w:tcBorders>
                </w:tcPr>
                <w:p w14:paraId="4B3F06F6" w14:textId="77777777" w:rsidR="00D33408" w:rsidRDefault="00D33408" w:rsidP="008C0BE9">
                  <w:r>
                    <w:t>8</w:t>
                  </w:r>
                </w:p>
              </w:tc>
              <w:tc>
                <w:tcPr>
                  <w:tcW w:w="630" w:type="dxa"/>
                  <w:tcBorders>
                    <w:top w:val="single" w:sz="4" w:space="0" w:color="auto"/>
                    <w:left w:val="single" w:sz="4" w:space="0" w:color="auto"/>
                    <w:bottom w:val="single" w:sz="4" w:space="0" w:color="auto"/>
                    <w:right w:val="single" w:sz="4" w:space="0" w:color="auto"/>
                  </w:tcBorders>
                </w:tcPr>
                <w:p w14:paraId="4BFADD90" w14:textId="77777777" w:rsidR="00D33408" w:rsidRDefault="00D33408" w:rsidP="008C0BE9">
                  <w:r>
                    <w:t>43</w:t>
                  </w:r>
                </w:p>
              </w:tc>
            </w:tr>
            <w:tr w:rsidR="00D33408" w14:paraId="2F6ED234" w14:textId="77777777" w:rsidTr="008C0BE9">
              <w:tc>
                <w:tcPr>
                  <w:tcW w:w="625" w:type="dxa"/>
                  <w:tcBorders>
                    <w:top w:val="single" w:sz="4" w:space="0" w:color="auto"/>
                    <w:left w:val="single" w:sz="4" w:space="0" w:color="auto"/>
                    <w:bottom w:val="single" w:sz="4" w:space="0" w:color="auto"/>
                    <w:right w:val="single" w:sz="4" w:space="0" w:color="auto"/>
                  </w:tcBorders>
                </w:tcPr>
                <w:p w14:paraId="548773A3" w14:textId="77777777" w:rsidR="00D33408" w:rsidRDefault="00D33408" w:rsidP="008C0BE9">
                  <w:r>
                    <w:t>10</w:t>
                  </w:r>
                </w:p>
              </w:tc>
              <w:tc>
                <w:tcPr>
                  <w:tcW w:w="630" w:type="dxa"/>
                  <w:tcBorders>
                    <w:top w:val="single" w:sz="4" w:space="0" w:color="auto"/>
                    <w:left w:val="single" w:sz="4" w:space="0" w:color="auto"/>
                    <w:bottom w:val="single" w:sz="4" w:space="0" w:color="auto"/>
                    <w:right w:val="single" w:sz="4" w:space="0" w:color="auto"/>
                  </w:tcBorders>
                </w:tcPr>
                <w:p w14:paraId="6B6C2907" w14:textId="77777777" w:rsidR="00D33408" w:rsidRDefault="00D33408" w:rsidP="008C0BE9">
                  <w:r>
                    <w:t>53</w:t>
                  </w:r>
                </w:p>
              </w:tc>
            </w:tr>
          </w:tbl>
          <w:p w14:paraId="4982D4A8" w14:textId="77777777" w:rsidR="00D33408" w:rsidRDefault="00D33408" w:rsidP="008C0BE9"/>
        </w:tc>
        <w:tc>
          <w:tcPr>
            <w:tcW w:w="221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tblGrid>
            <w:tr w:rsidR="00D33408" w14:paraId="1CA1F6B1" w14:textId="77777777" w:rsidTr="008C0BE9">
              <w:tc>
                <w:tcPr>
                  <w:tcW w:w="625" w:type="dxa"/>
                  <w:tcBorders>
                    <w:top w:val="single" w:sz="4" w:space="0" w:color="auto"/>
                    <w:left w:val="single" w:sz="4" w:space="0" w:color="auto"/>
                    <w:bottom w:val="single" w:sz="4" w:space="0" w:color="auto"/>
                    <w:right w:val="single" w:sz="4" w:space="0" w:color="auto"/>
                  </w:tcBorders>
                </w:tcPr>
                <w:p w14:paraId="3B24FA9D" w14:textId="77777777" w:rsidR="00D33408" w:rsidRPr="00E639E6" w:rsidRDefault="00D33408" w:rsidP="008C0BE9">
                  <w:pPr>
                    <w:rPr>
                      <w:b/>
                    </w:rPr>
                  </w:pPr>
                  <w:r w:rsidRPr="00E639E6">
                    <w:rPr>
                      <w:b/>
                      <w:i/>
                    </w:rPr>
                    <w:t>x</w:t>
                  </w:r>
                </w:p>
              </w:tc>
              <w:tc>
                <w:tcPr>
                  <w:tcW w:w="630" w:type="dxa"/>
                  <w:tcBorders>
                    <w:top w:val="single" w:sz="4" w:space="0" w:color="auto"/>
                    <w:left w:val="single" w:sz="4" w:space="0" w:color="auto"/>
                    <w:bottom w:val="single" w:sz="4" w:space="0" w:color="auto"/>
                    <w:right w:val="single" w:sz="4" w:space="0" w:color="auto"/>
                  </w:tcBorders>
                </w:tcPr>
                <w:p w14:paraId="14AF1AC0" w14:textId="77777777" w:rsidR="00D33408" w:rsidRPr="00E639E6" w:rsidRDefault="00D33408" w:rsidP="008C0BE9">
                  <w:pPr>
                    <w:rPr>
                      <w:b/>
                      <w:i/>
                    </w:rPr>
                  </w:pPr>
                  <w:r w:rsidRPr="00E639E6">
                    <w:rPr>
                      <w:b/>
                      <w:i/>
                    </w:rPr>
                    <w:t>f(x)</w:t>
                  </w:r>
                </w:p>
              </w:tc>
            </w:tr>
            <w:tr w:rsidR="00D33408" w14:paraId="768612C1" w14:textId="77777777" w:rsidTr="008C0BE9">
              <w:tc>
                <w:tcPr>
                  <w:tcW w:w="625" w:type="dxa"/>
                  <w:tcBorders>
                    <w:top w:val="single" w:sz="4" w:space="0" w:color="auto"/>
                    <w:left w:val="single" w:sz="4" w:space="0" w:color="auto"/>
                    <w:bottom w:val="single" w:sz="4" w:space="0" w:color="auto"/>
                    <w:right w:val="single" w:sz="4" w:space="0" w:color="auto"/>
                  </w:tcBorders>
                </w:tcPr>
                <w:p w14:paraId="0C81ADF5" w14:textId="77777777" w:rsidR="00D33408" w:rsidRDefault="00D33408" w:rsidP="008C0BE9">
                  <w:r>
                    <w:t>2</w:t>
                  </w:r>
                </w:p>
              </w:tc>
              <w:tc>
                <w:tcPr>
                  <w:tcW w:w="630" w:type="dxa"/>
                  <w:tcBorders>
                    <w:top w:val="single" w:sz="4" w:space="0" w:color="auto"/>
                    <w:left w:val="single" w:sz="4" w:space="0" w:color="auto"/>
                    <w:bottom w:val="single" w:sz="4" w:space="0" w:color="auto"/>
                    <w:right w:val="single" w:sz="4" w:space="0" w:color="auto"/>
                  </w:tcBorders>
                </w:tcPr>
                <w:p w14:paraId="65FB58AF" w14:textId="77777777" w:rsidR="00D33408" w:rsidRDefault="00D33408" w:rsidP="008C0BE9">
                  <w:r>
                    <w:t>-4</w:t>
                  </w:r>
                </w:p>
              </w:tc>
            </w:tr>
            <w:tr w:rsidR="00D33408" w14:paraId="034AF88C" w14:textId="77777777" w:rsidTr="008C0BE9">
              <w:tc>
                <w:tcPr>
                  <w:tcW w:w="625" w:type="dxa"/>
                  <w:tcBorders>
                    <w:top w:val="single" w:sz="4" w:space="0" w:color="auto"/>
                    <w:left w:val="single" w:sz="4" w:space="0" w:color="auto"/>
                    <w:bottom w:val="single" w:sz="4" w:space="0" w:color="auto"/>
                    <w:right w:val="single" w:sz="4" w:space="0" w:color="auto"/>
                  </w:tcBorders>
                </w:tcPr>
                <w:p w14:paraId="108A6682" w14:textId="77777777" w:rsidR="00D33408" w:rsidRDefault="00D33408" w:rsidP="008C0BE9">
                  <w:r>
                    <w:t>4</w:t>
                  </w:r>
                </w:p>
              </w:tc>
              <w:tc>
                <w:tcPr>
                  <w:tcW w:w="630" w:type="dxa"/>
                  <w:tcBorders>
                    <w:top w:val="single" w:sz="4" w:space="0" w:color="auto"/>
                    <w:left w:val="single" w:sz="4" w:space="0" w:color="auto"/>
                    <w:bottom w:val="single" w:sz="4" w:space="0" w:color="auto"/>
                    <w:right w:val="single" w:sz="4" w:space="0" w:color="auto"/>
                  </w:tcBorders>
                </w:tcPr>
                <w:p w14:paraId="288B4E63" w14:textId="77777777" w:rsidR="00D33408" w:rsidRDefault="00D33408" w:rsidP="008C0BE9">
                  <w:r>
                    <w:t>16</w:t>
                  </w:r>
                </w:p>
              </w:tc>
            </w:tr>
            <w:tr w:rsidR="00D33408" w14:paraId="2C33EBD0" w14:textId="77777777" w:rsidTr="008C0BE9">
              <w:tc>
                <w:tcPr>
                  <w:tcW w:w="625" w:type="dxa"/>
                  <w:tcBorders>
                    <w:top w:val="single" w:sz="4" w:space="0" w:color="auto"/>
                    <w:left w:val="single" w:sz="4" w:space="0" w:color="auto"/>
                    <w:bottom w:val="single" w:sz="4" w:space="0" w:color="auto"/>
                    <w:right w:val="single" w:sz="4" w:space="0" w:color="auto"/>
                  </w:tcBorders>
                </w:tcPr>
                <w:p w14:paraId="6E2DB865" w14:textId="77777777" w:rsidR="00D33408" w:rsidRDefault="00D33408" w:rsidP="008C0BE9">
                  <w:r>
                    <w:t>6</w:t>
                  </w:r>
                </w:p>
              </w:tc>
              <w:tc>
                <w:tcPr>
                  <w:tcW w:w="630" w:type="dxa"/>
                  <w:tcBorders>
                    <w:top w:val="single" w:sz="4" w:space="0" w:color="auto"/>
                    <w:left w:val="single" w:sz="4" w:space="0" w:color="auto"/>
                    <w:bottom w:val="single" w:sz="4" w:space="0" w:color="auto"/>
                    <w:right w:val="single" w:sz="4" w:space="0" w:color="auto"/>
                  </w:tcBorders>
                </w:tcPr>
                <w:p w14:paraId="6B07FAF8" w14:textId="77777777" w:rsidR="00D33408" w:rsidRDefault="00D33408" w:rsidP="008C0BE9">
                  <w:r>
                    <w:t>36</w:t>
                  </w:r>
                </w:p>
              </w:tc>
            </w:tr>
            <w:tr w:rsidR="00D33408" w14:paraId="6BA2065D" w14:textId="77777777" w:rsidTr="008C0BE9">
              <w:tc>
                <w:tcPr>
                  <w:tcW w:w="625" w:type="dxa"/>
                  <w:tcBorders>
                    <w:top w:val="single" w:sz="4" w:space="0" w:color="auto"/>
                    <w:left w:val="single" w:sz="4" w:space="0" w:color="auto"/>
                    <w:bottom w:val="single" w:sz="4" w:space="0" w:color="auto"/>
                    <w:right w:val="single" w:sz="4" w:space="0" w:color="auto"/>
                  </w:tcBorders>
                </w:tcPr>
                <w:p w14:paraId="5EEA5DCE" w14:textId="77777777" w:rsidR="00D33408" w:rsidRDefault="00D33408" w:rsidP="008C0BE9">
                  <w:r>
                    <w:t>8</w:t>
                  </w:r>
                </w:p>
              </w:tc>
              <w:tc>
                <w:tcPr>
                  <w:tcW w:w="630" w:type="dxa"/>
                  <w:tcBorders>
                    <w:top w:val="single" w:sz="4" w:space="0" w:color="auto"/>
                    <w:left w:val="single" w:sz="4" w:space="0" w:color="auto"/>
                    <w:bottom w:val="single" w:sz="4" w:space="0" w:color="auto"/>
                    <w:right w:val="single" w:sz="4" w:space="0" w:color="auto"/>
                  </w:tcBorders>
                </w:tcPr>
                <w:p w14:paraId="601DA078" w14:textId="77777777" w:rsidR="00D33408" w:rsidRDefault="00D33408" w:rsidP="008C0BE9">
                  <w:r>
                    <w:t>56</w:t>
                  </w:r>
                </w:p>
              </w:tc>
            </w:tr>
          </w:tbl>
          <w:p w14:paraId="41DB17C5" w14:textId="77777777" w:rsidR="00D33408" w:rsidRDefault="00D33408" w:rsidP="008C0BE9"/>
        </w:tc>
        <w:tc>
          <w:tcPr>
            <w:tcW w:w="221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tblGrid>
            <w:tr w:rsidR="00D33408" w14:paraId="50AB78B6" w14:textId="77777777" w:rsidTr="008C0BE9">
              <w:tc>
                <w:tcPr>
                  <w:tcW w:w="625" w:type="dxa"/>
                  <w:tcBorders>
                    <w:top w:val="single" w:sz="4" w:space="0" w:color="auto"/>
                    <w:left w:val="single" w:sz="4" w:space="0" w:color="auto"/>
                    <w:bottom w:val="single" w:sz="4" w:space="0" w:color="auto"/>
                    <w:right w:val="single" w:sz="4" w:space="0" w:color="auto"/>
                  </w:tcBorders>
                </w:tcPr>
                <w:p w14:paraId="0D2BAF52" w14:textId="77777777" w:rsidR="00D33408" w:rsidRPr="00E639E6" w:rsidRDefault="00D33408" w:rsidP="008C0BE9">
                  <w:pPr>
                    <w:rPr>
                      <w:b/>
                    </w:rPr>
                  </w:pPr>
                  <w:r w:rsidRPr="00E639E6">
                    <w:rPr>
                      <w:b/>
                      <w:i/>
                    </w:rPr>
                    <w:t>x</w:t>
                  </w:r>
                </w:p>
              </w:tc>
              <w:tc>
                <w:tcPr>
                  <w:tcW w:w="630" w:type="dxa"/>
                  <w:tcBorders>
                    <w:top w:val="single" w:sz="4" w:space="0" w:color="auto"/>
                    <w:left w:val="single" w:sz="4" w:space="0" w:color="auto"/>
                    <w:bottom w:val="single" w:sz="4" w:space="0" w:color="auto"/>
                    <w:right w:val="single" w:sz="4" w:space="0" w:color="auto"/>
                  </w:tcBorders>
                </w:tcPr>
                <w:p w14:paraId="5FF18C97" w14:textId="77777777" w:rsidR="00D33408" w:rsidRPr="00E639E6" w:rsidRDefault="00D33408" w:rsidP="008C0BE9">
                  <w:pPr>
                    <w:rPr>
                      <w:b/>
                      <w:i/>
                    </w:rPr>
                  </w:pPr>
                  <w:r w:rsidRPr="00E639E6">
                    <w:rPr>
                      <w:b/>
                      <w:i/>
                    </w:rPr>
                    <w:t>k(x)</w:t>
                  </w:r>
                </w:p>
              </w:tc>
            </w:tr>
            <w:tr w:rsidR="00D33408" w14:paraId="6B4D3921" w14:textId="77777777" w:rsidTr="008C0BE9">
              <w:tc>
                <w:tcPr>
                  <w:tcW w:w="625" w:type="dxa"/>
                  <w:tcBorders>
                    <w:top w:val="single" w:sz="4" w:space="0" w:color="auto"/>
                    <w:left w:val="single" w:sz="4" w:space="0" w:color="auto"/>
                    <w:bottom w:val="single" w:sz="4" w:space="0" w:color="auto"/>
                    <w:right w:val="single" w:sz="4" w:space="0" w:color="auto"/>
                  </w:tcBorders>
                </w:tcPr>
                <w:p w14:paraId="5D42C19F" w14:textId="77777777" w:rsidR="00D33408" w:rsidRDefault="00D33408" w:rsidP="008C0BE9">
                  <w:r>
                    <w:t>0</w:t>
                  </w:r>
                </w:p>
              </w:tc>
              <w:tc>
                <w:tcPr>
                  <w:tcW w:w="630" w:type="dxa"/>
                  <w:tcBorders>
                    <w:top w:val="single" w:sz="4" w:space="0" w:color="auto"/>
                    <w:left w:val="single" w:sz="4" w:space="0" w:color="auto"/>
                    <w:bottom w:val="single" w:sz="4" w:space="0" w:color="auto"/>
                    <w:right w:val="single" w:sz="4" w:space="0" w:color="auto"/>
                  </w:tcBorders>
                </w:tcPr>
                <w:p w14:paraId="650AD2FE" w14:textId="77777777" w:rsidR="00D33408" w:rsidRDefault="00D33408" w:rsidP="008C0BE9">
                  <w:r>
                    <w:t>6</w:t>
                  </w:r>
                </w:p>
              </w:tc>
            </w:tr>
            <w:tr w:rsidR="00D33408" w14:paraId="6C48C59F" w14:textId="77777777" w:rsidTr="008C0BE9">
              <w:tc>
                <w:tcPr>
                  <w:tcW w:w="625" w:type="dxa"/>
                  <w:tcBorders>
                    <w:top w:val="single" w:sz="4" w:space="0" w:color="auto"/>
                    <w:left w:val="single" w:sz="4" w:space="0" w:color="auto"/>
                    <w:bottom w:val="single" w:sz="4" w:space="0" w:color="auto"/>
                    <w:right w:val="single" w:sz="4" w:space="0" w:color="auto"/>
                  </w:tcBorders>
                </w:tcPr>
                <w:p w14:paraId="0C95A58C" w14:textId="77777777" w:rsidR="00D33408" w:rsidRDefault="00D33408" w:rsidP="008C0BE9">
                  <w:r>
                    <w:t>2</w:t>
                  </w:r>
                </w:p>
              </w:tc>
              <w:tc>
                <w:tcPr>
                  <w:tcW w:w="630" w:type="dxa"/>
                  <w:tcBorders>
                    <w:top w:val="single" w:sz="4" w:space="0" w:color="auto"/>
                    <w:left w:val="single" w:sz="4" w:space="0" w:color="auto"/>
                    <w:bottom w:val="single" w:sz="4" w:space="0" w:color="auto"/>
                    <w:right w:val="single" w:sz="4" w:space="0" w:color="auto"/>
                  </w:tcBorders>
                </w:tcPr>
                <w:p w14:paraId="63FC9764" w14:textId="77777777" w:rsidR="00D33408" w:rsidRDefault="00D33408" w:rsidP="008C0BE9">
                  <w:r>
                    <w:t>31</w:t>
                  </w:r>
                </w:p>
              </w:tc>
            </w:tr>
            <w:tr w:rsidR="00D33408" w14:paraId="4CD7B0AA" w14:textId="77777777" w:rsidTr="008C0BE9">
              <w:tc>
                <w:tcPr>
                  <w:tcW w:w="625" w:type="dxa"/>
                  <w:tcBorders>
                    <w:top w:val="single" w:sz="4" w:space="0" w:color="auto"/>
                    <w:left w:val="single" w:sz="4" w:space="0" w:color="auto"/>
                    <w:bottom w:val="single" w:sz="4" w:space="0" w:color="auto"/>
                    <w:right w:val="single" w:sz="4" w:space="0" w:color="auto"/>
                  </w:tcBorders>
                </w:tcPr>
                <w:p w14:paraId="3ED24CFD" w14:textId="77777777" w:rsidR="00D33408" w:rsidRDefault="00D33408" w:rsidP="008C0BE9">
                  <w:r>
                    <w:t>6</w:t>
                  </w:r>
                </w:p>
              </w:tc>
              <w:tc>
                <w:tcPr>
                  <w:tcW w:w="630" w:type="dxa"/>
                  <w:tcBorders>
                    <w:top w:val="single" w:sz="4" w:space="0" w:color="auto"/>
                    <w:left w:val="single" w:sz="4" w:space="0" w:color="auto"/>
                    <w:bottom w:val="single" w:sz="4" w:space="0" w:color="auto"/>
                    <w:right w:val="single" w:sz="4" w:space="0" w:color="auto"/>
                  </w:tcBorders>
                </w:tcPr>
                <w:p w14:paraId="24E052DD" w14:textId="77777777" w:rsidR="00D33408" w:rsidRDefault="00D33408" w:rsidP="008C0BE9">
                  <w:r>
                    <w:t>106</w:t>
                  </w:r>
                </w:p>
              </w:tc>
            </w:tr>
            <w:tr w:rsidR="00D33408" w14:paraId="65F806FB" w14:textId="77777777" w:rsidTr="008C0BE9">
              <w:tc>
                <w:tcPr>
                  <w:tcW w:w="625" w:type="dxa"/>
                  <w:tcBorders>
                    <w:top w:val="single" w:sz="4" w:space="0" w:color="auto"/>
                    <w:left w:val="single" w:sz="4" w:space="0" w:color="auto"/>
                    <w:bottom w:val="single" w:sz="4" w:space="0" w:color="auto"/>
                    <w:right w:val="single" w:sz="4" w:space="0" w:color="auto"/>
                  </w:tcBorders>
                </w:tcPr>
                <w:p w14:paraId="09A1556F" w14:textId="77777777" w:rsidR="00D33408" w:rsidRDefault="00D33408" w:rsidP="008C0BE9">
                  <w:r>
                    <w:t>8</w:t>
                  </w:r>
                </w:p>
              </w:tc>
              <w:tc>
                <w:tcPr>
                  <w:tcW w:w="630" w:type="dxa"/>
                  <w:tcBorders>
                    <w:top w:val="single" w:sz="4" w:space="0" w:color="auto"/>
                    <w:left w:val="single" w:sz="4" w:space="0" w:color="auto"/>
                    <w:bottom w:val="single" w:sz="4" w:space="0" w:color="auto"/>
                    <w:right w:val="single" w:sz="4" w:space="0" w:color="auto"/>
                  </w:tcBorders>
                </w:tcPr>
                <w:p w14:paraId="0D57377A" w14:textId="77777777" w:rsidR="00D33408" w:rsidRDefault="00D33408" w:rsidP="008C0BE9">
                  <w:r>
                    <w:t>231</w:t>
                  </w:r>
                </w:p>
              </w:tc>
            </w:tr>
          </w:tbl>
          <w:p w14:paraId="7730A5D8" w14:textId="77777777" w:rsidR="00D33408" w:rsidRDefault="00D33408" w:rsidP="008C0BE9"/>
        </w:tc>
      </w:tr>
    </w:tbl>
    <w:p w14:paraId="4F5C1975" w14:textId="77777777" w:rsidR="00D33408" w:rsidRDefault="00D33408" w:rsidP="00D33408"/>
    <w:p w14:paraId="1B4976D2" w14:textId="77777777" w:rsidR="00D33408" w:rsidRDefault="00D33408" w:rsidP="00D33408"/>
    <w:p w14:paraId="6C601D8B" w14:textId="77777777" w:rsidR="00D33408" w:rsidRPr="007B10E9" w:rsidRDefault="00D33408" w:rsidP="00D33408">
      <w:pPr>
        <w:pStyle w:val="ListParagraph"/>
        <w:numPr>
          <w:ilvl w:val="0"/>
          <w:numId w:val="9"/>
        </w:numPr>
      </w:pPr>
      <w:r w:rsidRPr="007B10E9">
        <w:t>While speaking on the phone to a friend in Oslo, Norway, you learned that the current tem</w:t>
      </w:r>
      <w:r>
        <w:t>perature there was -23 Celsius (</w:t>
      </w:r>
      <w:r w:rsidRPr="007B10E9">
        <w:t>-23</w:t>
      </w:r>
      <w:r w:rsidRPr="00E511D7">
        <w:rPr>
          <w:vertAlign w:val="superscript"/>
        </w:rPr>
        <w:t>o</w:t>
      </w:r>
      <w:r>
        <w:t>C)</w:t>
      </w:r>
      <w:r w:rsidRPr="007B10E9">
        <w:t>. After the phone conversation, you wanted to convert this temperature to Fahrenheit degrees</w:t>
      </w:r>
      <w:r w:rsidR="008259F8">
        <w:t>,</w:t>
      </w:r>
      <w:r w:rsidRPr="007B10E9">
        <w:t xml:space="preserve"> </w:t>
      </w:r>
      <w:proofErr w:type="spellStart"/>
      <w:r w:rsidRPr="00E511D7">
        <w:rPr>
          <w:vertAlign w:val="superscript"/>
        </w:rPr>
        <w:t>o</w:t>
      </w:r>
      <w:r w:rsidRPr="007B10E9">
        <w:t>F</w:t>
      </w:r>
      <w:proofErr w:type="spellEnd"/>
      <w:r w:rsidRPr="007B10E9">
        <w:t xml:space="preserve">, but you could not find a reference with the correct formulas. You then remembered that the relationship between </w:t>
      </w:r>
      <w:proofErr w:type="spellStart"/>
      <w:r w:rsidRPr="00E511D7">
        <w:rPr>
          <w:vertAlign w:val="superscript"/>
        </w:rPr>
        <w:t>o</w:t>
      </w:r>
      <w:r w:rsidRPr="007B10E9">
        <w:t>F</w:t>
      </w:r>
      <w:proofErr w:type="spellEnd"/>
      <w:r w:rsidRPr="007B10E9">
        <w:t xml:space="preserve"> and </w:t>
      </w:r>
      <w:proofErr w:type="spellStart"/>
      <w:r w:rsidRPr="00E511D7">
        <w:rPr>
          <w:vertAlign w:val="superscript"/>
        </w:rPr>
        <w:t>o</w:t>
      </w:r>
      <w:r w:rsidRPr="007B10E9">
        <w:t>C</w:t>
      </w:r>
      <w:proofErr w:type="spellEnd"/>
      <w:r w:rsidRPr="007B10E9">
        <w:t xml:space="preserve"> is linear.</w:t>
      </w:r>
      <w:r>
        <w:t xml:space="preserve">  [UW]</w:t>
      </w:r>
    </w:p>
    <w:p w14:paraId="3E5A53BC" w14:textId="77777777" w:rsidR="00D33408" w:rsidRPr="00322A2A" w:rsidRDefault="00D33408" w:rsidP="00D33408">
      <w:pPr>
        <w:pStyle w:val="ListParagraph"/>
        <w:numPr>
          <w:ilvl w:val="0"/>
          <w:numId w:val="6"/>
        </w:numPr>
        <w:rPr>
          <w:szCs w:val="24"/>
        </w:rPr>
      </w:pPr>
      <w:r w:rsidRPr="00322A2A">
        <w:rPr>
          <w:szCs w:val="24"/>
        </w:rPr>
        <w:t>Using this and the knowledge that 32</w:t>
      </w:r>
      <w:r w:rsidRPr="00322A2A">
        <w:rPr>
          <w:szCs w:val="24"/>
          <w:vertAlign w:val="superscript"/>
        </w:rPr>
        <w:t>o</w:t>
      </w:r>
      <w:r w:rsidRPr="00322A2A">
        <w:rPr>
          <w:szCs w:val="24"/>
        </w:rPr>
        <w:t xml:space="preserve">F = 0 </w:t>
      </w:r>
      <w:proofErr w:type="spellStart"/>
      <w:r w:rsidRPr="00322A2A">
        <w:rPr>
          <w:szCs w:val="24"/>
          <w:vertAlign w:val="superscript"/>
        </w:rPr>
        <w:t>o</w:t>
      </w:r>
      <w:r w:rsidRPr="00322A2A">
        <w:rPr>
          <w:szCs w:val="24"/>
        </w:rPr>
        <w:t>C</w:t>
      </w:r>
      <w:proofErr w:type="spellEnd"/>
      <w:r w:rsidRPr="00322A2A">
        <w:rPr>
          <w:szCs w:val="24"/>
        </w:rPr>
        <w:t xml:space="preserve"> and 212 </w:t>
      </w:r>
      <w:proofErr w:type="spellStart"/>
      <w:r w:rsidRPr="00322A2A">
        <w:rPr>
          <w:szCs w:val="24"/>
          <w:vertAlign w:val="superscript"/>
        </w:rPr>
        <w:t>o</w:t>
      </w:r>
      <w:r w:rsidRPr="00322A2A">
        <w:rPr>
          <w:szCs w:val="24"/>
        </w:rPr>
        <w:t>F</w:t>
      </w:r>
      <w:proofErr w:type="spellEnd"/>
      <w:r w:rsidRPr="00322A2A">
        <w:rPr>
          <w:szCs w:val="24"/>
        </w:rPr>
        <w:t xml:space="preserve"> = 100 </w:t>
      </w:r>
      <w:proofErr w:type="spellStart"/>
      <w:r w:rsidRPr="00322A2A">
        <w:rPr>
          <w:szCs w:val="24"/>
          <w:vertAlign w:val="superscript"/>
        </w:rPr>
        <w:t>o</w:t>
      </w:r>
      <w:r w:rsidRPr="00322A2A">
        <w:rPr>
          <w:szCs w:val="24"/>
        </w:rPr>
        <w:t>C</w:t>
      </w:r>
      <w:proofErr w:type="spellEnd"/>
      <w:r w:rsidRPr="00322A2A">
        <w:rPr>
          <w:szCs w:val="24"/>
        </w:rPr>
        <w:t>, find an equation that computes Celsius temperature in terms of Fahrenheit; i.e. an equation of the form C = “an expression involving only the variable F.”</w:t>
      </w:r>
    </w:p>
    <w:p w14:paraId="2A4B1F0D" w14:textId="77777777" w:rsidR="00D33408" w:rsidRPr="00322A2A" w:rsidRDefault="00D33408" w:rsidP="00D33408">
      <w:pPr>
        <w:pStyle w:val="ListParagraph"/>
        <w:numPr>
          <w:ilvl w:val="0"/>
          <w:numId w:val="6"/>
        </w:numPr>
        <w:rPr>
          <w:szCs w:val="24"/>
        </w:rPr>
      </w:pPr>
      <w:r w:rsidRPr="00322A2A">
        <w:rPr>
          <w:szCs w:val="24"/>
        </w:rPr>
        <w:t>Likewise, find an equation that computes Fahrenheit temperature in terms of Celsius temperature; i.e. an equation of the form F = “an expression involving only the variable C.”</w:t>
      </w:r>
    </w:p>
    <w:p w14:paraId="1EF301B4" w14:textId="77777777" w:rsidR="00D33408" w:rsidRPr="00322A2A" w:rsidRDefault="00D33408" w:rsidP="00D33408">
      <w:pPr>
        <w:pStyle w:val="ListParagraph"/>
        <w:numPr>
          <w:ilvl w:val="0"/>
          <w:numId w:val="6"/>
        </w:numPr>
        <w:rPr>
          <w:szCs w:val="24"/>
        </w:rPr>
      </w:pPr>
      <w:r w:rsidRPr="00322A2A">
        <w:rPr>
          <w:szCs w:val="24"/>
        </w:rPr>
        <w:t xml:space="preserve">How cold was it in Oslo in </w:t>
      </w:r>
      <w:proofErr w:type="spellStart"/>
      <w:r w:rsidRPr="00322A2A">
        <w:rPr>
          <w:szCs w:val="24"/>
          <w:vertAlign w:val="superscript"/>
        </w:rPr>
        <w:t>o</w:t>
      </w:r>
      <w:r w:rsidRPr="00322A2A">
        <w:rPr>
          <w:szCs w:val="24"/>
        </w:rPr>
        <w:t>F</w:t>
      </w:r>
      <w:proofErr w:type="spellEnd"/>
      <w:r w:rsidRPr="00322A2A">
        <w:rPr>
          <w:szCs w:val="24"/>
        </w:rPr>
        <w:t>?</w:t>
      </w:r>
    </w:p>
    <w:p w14:paraId="6B9510E8" w14:textId="77777777" w:rsidR="00D33408" w:rsidRPr="00322A2A" w:rsidRDefault="00D33408" w:rsidP="00D33408"/>
    <w:p w14:paraId="069F13E8" w14:textId="77777777" w:rsidR="001472C2" w:rsidRDefault="001472C2">
      <w:pPr>
        <w:sectPr w:rsidR="001472C2" w:rsidSect="0025459C">
          <w:pgSz w:w="12240" w:h="15840" w:code="1"/>
          <w:pgMar w:top="1440" w:right="1440" w:bottom="1440" w:left="1440" w:header="720" w:footer="720" w:gutter="720"/>
          <w:cols w:space="720"/>
          <w:docGrid w:linePitch="360"/>
        </w:sectPr>
      </w:pPr>
    </w:p>
    <w:p w14:paraId="1FCB5000" w14:textId="77777777" w:rsidR="001472C2" w:rsidRPr="009A57E8" w:rsidRDefault="001472C2" w:rsidP="001472C2">
      <w:pPr>
        <w:pStyle w:val="Heading2"/>
      </w:pPr>
      <w:bookmarkStart w:id="3" w:name="_Toc273621236"/>
      <w:r>
        <w:lastRenderedPageBreak/>
        <w:t xml:space="preserve">Section 2.2 </w:t>
      </w:r>
      <w:r w:rsidRPr="009A57E8">
        <w:t>Graphs of Linear Functions</w:t>
      </w:r>
      <w:bookmarkEnd w:id="3"/>
    </w:p>
    <w:p w14:paraId="55C8C3A0" w14:textId="77777777" w:rsidR="001472C2" w:rsidRDefault="001C5F19" w:rsidP="001472C2">
      <w:r>
        <w:fldChar w:fldCharType="begin"/>
      </w:r>
      <w:r>
        <w:instrText xml:space="preserve"> XE "</w:instrText>
      </w:r>
      <w:r w:rsidRPr="00741CED">
        <w:instrText>Linear Functions:</w:instrText>
      </w:r>
      <w:r w:rsidR="00DD6D38">
        <w:instrText>Graphing</w:instrText>
      </w:r>
      <w:r>
        <w:instrText xml:space="preserve">" </w:instrText>
      </w:r>
      <w:r>
        <w:fldChar w:fldCharType="end"/>
      </w:r>
    </w:p>
    <w:p w14:paraId="1205B0BD" w14:textId="77777777" w:rsidR="001472C2" w:rsidRDefault="001472C2" w:rsidP="001472C2">
      <w:r>
        <w:t xml:space="preserve">When we are working with a new function, it is useful to know as much as we can about the function: its graph, where the function is zero, and any other special behaviors of the function.  We will begin this exploration </w:t>
      </w:r>
      <w:r w:rsidR="003C38C0">
        <w:t xml:space="preserve">of </w:t>
      </w:r>
      <w:r>
        <w:t>linear functions with a look at graphs.</w:t>
      </w:r>
    </w:p>
    <w:p w14:paraId="7F59ED71" w14:textId="77777777" w:rsidR="001472C2" w:rsidRDefault="001472C2" w:rsidP="001472C2"/>
    <w:p w14:paraId="37F6FD64" w14:textId="77777777" w:rsidR="001472C2" w:rsidRDefault="001472C2" w:rsidP="001472C2">
      <w:r>
        <w:t>When graphing a linear function, there are three basic ways to graph it:</w:t>
      </w:r>
    </w:p>
    <w:p w14:paraId="1963AA31" w14:textId="77777777" w:rsidR="001472C2" w:rsidRDefault="001472C2" w:rsidP="001472C2">
      <w:pPr>
        <w:numPr>
          <w:ilvl w:val="0"/>
          <w:numId w:val="2"/>
        </w:numPr>
      </w:pPr>
      <w:r>
        <w:t>By plotting points (at least 2) and drawing a line through the points</w:t>
      </w:r>
    </w:p>
    <w:p w14:paraId="1F84CA82" w14:textId="77777777" w:rsidR="001472C2" w:rsidRDefault="001472C2" w:rsidP="001472C2">
      <w:pPr>
        <w:numPr>
          <w:ilvl w:val="0"/>
          <w:numId w:val="2"/>
        </w:numPr>
      </w:pPr>
      <w:r>
        <w:t xml:space="preserve">Using the initial value </w:t>
      </w:r>
      <w:r w:rsidR="00913EC4">
        <w:t xml:space="preserve">(output when </w:t>
      </w:r>
      <w:r w:rsidR="00913EC4" w:rsidRPr="00913EC4">
        <w:rPr>
          <w:i/>
        </w:rPr>
        <w:t>x</w:t>
      </w:r>
      <w:r w:rsidR="00913EC4">
        <w:t xml:space="preserve"> = 0) </w:t>
      </w:r>
      <w:r w:rsidRPr="00913EC4">
        <w:t>and</w:t>
      </w:r>
      <w:r>
        <w:t xml:space="preserve"> rate of change (slope)</w:t>
      </w:r>
    </w:p>
    <w:p w14:paraId="44599340" w14:textId="77777777" w:rsidR="001472C2" w:rsidRDefault="001472C2" w:rsidP="001472C2">
      <w:pPr>
        <w:numPr>
          <w:ilvl w:val="0"/>
          <w:numId w:val="2"/>
        </w:numPr>
      </w:pPr>
      <w:r>
        <w:t>Using transformations of the identity function</w:t>
      </w:r>
      <w:r w:rsidR="003C38C0">
        <w:t xml:space="preserve"> </w:t>
      </w:r>
      <w:r w:rsidR="00E53E6C" w:rsidRPr="00F22CC3">
        <w:rPr>
          <w:position w:val="-10"/>
        </w:rPr>
        <w:object w:dxaOrig="920" w:dyaOrig="320" w14:anchorId="30CCB5F1">
          <v:shape id="_x0000_i1119" type="#_x0000_t75" style="width:46.5pt;height:15.75pt" o:ole="">
            <v:imagedata r:id="rId197" o:title=""/>
          </v:shape>
          <o:OLEObject Type="Embed" ProgID="Equation.3" ShapeID="_x0000_i1119" DrawAspect="Content" ObjectID="_1719168150" r:id="rId198"/>
        </w:object>
      </w:r>
    </w:p>
    <w:p w14:paraId="3B72D6AA" w14:textId="77777777" w:rsidR="001472C2" w:rsidRDefault="001472C2" w:rsidP="001472C2"/>
    <w:p w14:paraId="3FA21E7C" w14:textId="77777777" w:rsidR="001472C2" w:rsidRDefault="001472C2" w:rsidP="001472C2"/>
    <w:p w14:paraId="49785602" w14:textId="77777777" w:rsidR="001472C2" w:rsidRDefault="001472C2" w:rsidP="001472C2">
      <w:pPr>
        <w:pStyle w:val="ExampleHeader"/>
      </w:pPr>
      <w:r>
        <w:t>Example 1</w:t>
      </w:r>
    </w:p>
    <w:p w14:paraId="28887833" w14:textId="77777777" w:rsidR="001472C2" w:rsidRDefault="001472C2" w:rsidP="001472C2">
      <w:pPr>
        <w:pStyle w:val="Example"/>
      </w:pPr>
      <w:r>
        <w:t xml:space="preserve">Graph </w:t>
      </w:r>
      <w:r w:rsidRPr="009A57E8">
        <w:rPr>
          <w:position w:val="-24"/>
        </w:rPr>
        <w:object w:dxaOrig="1440" w:dyaOrig="620" w14:anchorId="386CA057">
          <v:shape id="_x0000_i1120" type="#_x0000_t75" style="width:1in;height:30.75pt" o:ole="">
            <v:imagedata r:id="rId199" o:title=""/>
          </v:shape>
          <o:OLEObject Type="Embed" ProgID="Equation.3" ShapeID="_x0000_i1120" DrawAspect="Content" ObjectID="_1719168151" r:id="rId200"/>
        </w:object>
      </w:r>
      <w:r>
        <w:t xml:space="preserve"> by plotting points</w:t>
      </w:r>
    </w:p>
    <w:p w14:paraId="1677FE78" w14:textId="77777777" w:rsidR="001472C2" w:rsidRDefault="001472C2" w:rsidP="001472C2">
      <w:pPr>
        <w:pStyle w:val="Example"/>
      </w:pPr>
    </w:p>
    <w:p w14:paraId="1469EF14" w14:textId="77777777" w:rsidR="001472C2" w:rsidRDefault="001472C2" w:rsidP="001472C2">
      <w:pPr>
        <w:pStyle w:val="Example"/>
      </w:pPr>
      <w:r>
        <w:t xml:space="preserve">In general, we evaluate the function at two or more inputs to find at least two points on the graph.  Usually it is best to pick input values that will “work nicely” in the equation.  In this equation, multiples of 3 will work nicely due to the </w:t>
      </w:r>
      <w:r w:rsidR="00913EC4" w:rsidRPr="009A57E8">
        <w:rPr>
          <w:position w:val="-24"/>
        </w:rPr>
        <w:object w:dxaOrig="240" w:dyaOrig="620" w14:anchorId="3A4FEF84">
          <v:shape id="_x0000_i1121" type="#_x0000_t75" style="width:10.5pt;height:30.75pt" o:ole="">
            <v:imagedata r:id="rId201" o:title=""/>
          </v:shape>
          <o:OLEObject Type="Embed" ProgID="Equation.3" ShapeID="_x0000_i1121" DrawAspect="Content" ObjectID="_1719168152" r:id="rId202"/>
        </w:object>
      </w:r>
      <w:r w:rsidR="00913EC4">
        <w:t xml:space="preserve"> </w:t>
      </w:r>
      <w:r>
        <w:t xml:space="preserve">in the equation, and of course using </w:t>
      </w:r>
      <w:r w:rsidRPr="00C82876">
        <w:rPr>
          <w:i/>
        </w:rPr>
        <w:t>x</w:t>
      </w:r>
      <w:r>
        <w:rPr>
          <w:i/>
        </w:rPr>
        <w:t xml:space="preserve"> </w:t>
      </w:r>
      <w:r>
        <w:t>= 0 to get the vertical intercept.</w:t>
      </w:r>
      <w:r w:rsidR="003C38C0">
        <w:t xml:space="preserve"> </w:t>
      </w:r>
      <w:r w:rsidR="00B3622D">
        <w:t xml:space="preserve"> </w:t>
      </w:r>
      <w:r w:rsidR="003C38C0">
        <w:t>Evaluat</w:t>
      </w:r>
      <w:r w:rsidR="00B3622D">
        <w:t>ing</w:t>
      </w:r>
      <w:r w:rsidR="003C38C0">
        <w:t xml:space="preserve"> </w:t>
      </w:r>
      <w:r w:rsidR="003C38C0" w:rsidRPr="00B3622D">
        <w:rPr>
          <w:i/>
        </w:rPr>
        <w:t xml:space="preserve">f(x) </w:t>
      </w:r>
      <w:r w:rsidR="003C38C0">
        <w:t xml:space="preserve">at </w:t>
      </w:r>
      <w:r w:rsidR="00B3622D" w:rsidRPr="00B3622D">
        <w:rPr>
          <w:i/>
        </w:rPr>
        <w:t>x</w:t>
      </w:r>
      <w:r w:rsidR="00B3622D">
        <w:t xml:space="preserve"> = </w:t>
      </w:r>
      <w:r w:rsidR="003C38C0" w:rsidRPr="00B3622D">
        <w:t>0</w:t>
      </w:r>
      <w:r w:rsidR="003C38C0">
        <w:t>, 3 and 6</w:t>
      </w:r>
      <w:r w:rsidR="00B3622D">
        <w:t>:</w:t>
      </w:r>
    </w:p>
    <w:p w14:paraId="3F058F8F" w14:textId="57C444EE" w:rsidR="001472C2" w:rsidRDefault="005278BC" w:rsidP="001472C2">
      <w:pPr>
        <w:pStyle w:val="Example"/>
      </w:pPr>
      <w:r>
        <w:rPr>
          <w:noProof/>
        </w:rPr>
        <w:drawing>
          <wp:anchor distT="0" distB="0" distL="114300" distR="114300" simplePos="0" relativeHeight="251635712" behindDoc="0" locked="0" layoutInCell="1" allowOverlap="1" wp14:anchorId="157703C2" wp14:editId="3AB4BA2A">
            <wp:simplePos x="0" y="0"/>
            <wp:positionH relativeFrom="column">
              <wp:posOffset>3162935</wp:posOffset>
            </wp:positionH>
            <wp:positionV relativeFrom="paragraph">
              <wp:posOffset>128905</wp:posOffset>
            </wp:positionV>
            <wp:extent cx="2421890" cy="2069465"/>
            <wp:effectExtent l="0" t="0" r="0" b="6985"/>
            <wp:wrapSquare wrapText="bothSides"/>
            <wp:docPr id="288" name="Picture 288" descr="A decreasing line with dots marked on the line at 0 comma 5, 3 comma 3, and 6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decreasing line with dots marked on the line at 0 comma 5, 3 comma 3, and 6 comma 1"/>
                    <pic:cNvPicPr>
                      <a:picLocks noChangeAspect="1" noChangeArrowheads="1"/>
                    </pic:cNvPicPr>
                  </pic:nvPicPr>
                  <pic:blipFill rotWithShape="1">
                    <a:blip r:embed="rId203">
                      <a:extLst>
                        <a:ext uri="{28A0092B-C50C-407E-A947-70E740481C1C}">
                          <a14:useLocalDpi xmlns:a14="http://schemas.microsoft.com/office/drawing/2010/main" val="0"/>
                        </a:ext>
                      </a:extLst>
                    </a:blip>
                    <a:srcRect b="2578"/>
                    <a:stretch/>
                  </pic:blipFill>
                  <pic:spPr bwMode="auto">
                    <a:xfrm>
                      <a:off x="0" y="0"/>
                      <a:ext cx="2421890" cy="20694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472C2" w:rsidRPr="009A57E8">
        <w:rPr>
          <w:position w:val="-88"/>
        </w:rPr>
        <w:object w:dxaOrig="1960" w:dyaOrig="1920" w14:anchorId="27A4607D">
          <v:shape id="_x0000_i1122" type="#_x0000_t75" style="width:97.5pt;height:96.75pt" o:ole="">
            <v:imagedata r:id="rId204" o:title=""/>
          </v:shape>
          <o:OLEObject Type="Embed" ProgID="Equation.3" ShapeID="_x0000_i1122" DrawAspect="Content" ObjectID="_1719168153" r:id="rId205"/>
        </w:object>
      </w:r>
    </w:p>
    <w:p w14:paraId="53612AC1" w14:textId="0DB9D68F" w:rsidR="001472C2" w:rsidRDefault="001472C2" w:rsidP="001472C2">
      <w:pPr>
        <w:pStyle w:val="Example"/>
      </w:pPr>
    </w:p>
    <w:p w14:paraId="51B204BB" w14:textId="1143A7D0" w:rsidR="001472C2" w:rsidRDefault="001472C2" w:rsidP="001472C2">
      <w:pPr>
        <w:pStyle w:val="Example"/>
      </w:pPr>
      <w:r>
        <w:t>These evaluations tell us that the points (0,5), (3,3), and (6,1) lie on the graph of the line.  Plotting these points and drawing a line through them gives us the graph</w:t>
      </w:r>
      <w:r w:rsidR="005278BC">
        <w:t>.</w:t>
      </w:r>
    </w:p>
    <w:p w14:paraId="24B71E63" w14:textId="77777777" w:rsidR="005278BC" w:rsidRDefault="005278BC" w:rsidP="001472C2"/>
    <w:p w14:paraId="3E6D227B" w14:textId="77777777" w:rsidR="005278BC" w:rsidRDefault="005278BC" w:rsidP="001472C2"/>
    <w:p w14:paraId="31F3C86F" w14:textId="619C2610" w:rsidR="001472C2" w:rsidRDefault="001472C2" w:rsidP="001472C2">
      <w:r>
        <w:t xml:space="preserve">When using the initial value and rate of change to graph, we need to consider the graphical interpretation of these values.  Remember the initial value of the function is the output when the input is zero, so in the equation </w:t>
      </w:r>
      <w:r w:rsidRPr="00B70E3E">
        <w:rPr>
          <w:position w:val="-10"/>
        </w:rPr>
        <w:object w:dxaOrig="1420" w:dyaOrig="320" w14:anchorId="612A349D">
          <v:shape id="_x0000_i1123" type="#_x0000_t75" style="width:71.25pt;height:15.75pt" o:ole="">
            <v:imagedata r:id="rId206" o:title=""/>
          </v:shape>
          <o:OLEObject Type="Embed" ProgID="Equation.3" ShapeID="_x0000_i1123" DrawAspect="Content" ObjectID="_1719168154" r:id="rId207"/>
        </w:object>
      </w:r>
      <w:r>
        <w:t xml:space="preserve">, the graph includes the point (0, </w:t>
      </w:r>
      <w:r>
        <w:rPr>
          <w:i/>
        </w:rPr>
        <w:t>b</w:t>
      </w:r>
      <w:r>
        <w:t>).  On the graph, this is the vertical intercept – the point where the graph crosses the vertical axis.</w:t>
      </w:r>
    </w:p>
    <w:p w14:paraId="4795639E" w14:textId="77777777" w:rsidR="00612B61" w:rsidRDefault="00612B61" w:rsidP="001472C2"/>
    <w:p w14:paraId="3DF6CB50" w14:textId="77777777" w:rsidR="001472C2" w:rsidRDefault="001472C2" w:rsidP="001472C2">
      <w:r>
        <w:t xml:space="preserve">For the rate of change, it is helpful to recall that we calculated this value as </w:t>
      </w:r>
    </w:p>
    <w:p w14:paraId="3FE2924E" w14:textId="77777777" w:rsidR="00B3622D" w:rsidRDefault="001472C2" w:rsidP="001472C2">
      <w:r w:rsidRPr="00B70E3E">
        <w:rPr>
          <w:position w:val="-28"/>
        </w:rPr>
        <w:object w:dxaOrig="2160" w:dyaOrig="660" w14:anchorId="2B31586F">
          <v:shape id="_x0000_i1124" type="#_x0000_t75" style="width:108.75pt;height:32.25pt" o:ole="">
            <v:imagedata r:id="rId208" o:title=""/>
          </v:shape>
          <o:OLEObject Type="Embed" ProgID="Equation.3" ShapeID="_x0000_i1124" DrawAspect="Content" ObjectID="_1719168155" r:id="rId209"/>
        </w:object>
      </w:r>
    </w:p>
    <w:p w14:paraId="748CEF7D" w14:textId="76BAB7CA" w:rsidR="001472C2" w:rsidRDefault="009E152A" w:rsidP="001472C2">
      <w:r>
        <w:rPr>
          <w:rFonts w:ascii="Trebuchet MS" w:hAnsi="Trebuchet MS"/>
          <w:noProof/>
          <w:sz w:val="22"/>
        </w:rPr>
        <w:lastRenderedPageBreak/>
        <w:drawing>
          <wp:anchor distT="0" distB="0" distL="114300" distR="114300" simplePos="0" relativeHeight="251646976" behindDoc="1" locked="0" layoutInCell="1" allowOverlap="1" wp14:anchorId="69DB7ECA" wp14:editId="42569F45">
            <wp:simplePos x="0" y="0"/>
            <wp:positionH relativeFrom="column">
              <wp:posOffset>2903220</wp:posOffset>
            </wp:positionH>
            <wp:positionV relativeFrom="paragraph">
              <wp:posOffset>-12065</wp:posOffset>
            </wp:positionV>
            <wp:extent cx="2743200" cy="1993265"/>
            <wp:effectExtent l="0" t="0" r="0" b="6985"/>
            <wp:wrapTight wrapText="bothSides">
              <wp:wrapPolygon edited="0">
                <wp:start x="0" y="0"/>
                <wp:lineTo x="0" y="21469"/>
                <wp:lineTo x="21450" y="21469"/>
                <wp:lineTo x="21450" y="0"/>
                <wp:lineTo x="0" y="0"/>
              </wp:wrapPolygon>
            </wp:wrapTight>
            <wp:docPr id="290" name="Picture 290" descr="An increasing line passing through 0 comma 1 and 2 comma 2 with a triangle drawn labeled run 2, rise 1, m=one half. Another triangle from 2 comma 2 to 6 comma 4 labeled run 4, rise 2, m=two fourths = one half. A third triangle from 4 comma 3 to 6 comma 4 with a triangle drawn labeled run 2, rise 1, m=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n increasing line passing through 0 comma 1 and 2 comma 2 with a triangle drawn labeled run 2, rise 1, m=one half. Another triangle from 2 comma 2 to 6 comma 4 labeled run 4, rise 2, m=two fourths = one half. A third triangle from 4 comma 3 to 6 comma 4 with a triangle drawn labeled run 2, rise 1, m=one hal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74320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C2">
        <w:t>From a graph of a line, this tells us that if we divide the vertical difference, or rise, of the function outputs by the horizontal difference, or run, of the inputs, we will obtain the rate of change, also called slope of the line.</w:t>
      </w:r>
    </w:p>
    <w:p w14:paraId="5DCC9774" w14:textId="079C86D6" w:rsidR="00E53E6C" w:rsidRDefault="00E53E6C" w:rsidP="001472C2"/>
    <w:p w14:paraId="0CDB1F86" w14:textId="51F45D35" w:rsidR="001472C2" w:rsidRDefault="001472C2" w:rsidP="001472C2">
      <w:r w:rsidRPr="00B70E3E">
        <w:rPr>
          <w:position w:val="-28"/>
        </w:rPr>
        <w:object w:dxaOrig="2820" w:dyaOrig="660" w14:anchorId="1F1A554C">
          <v:shape id="_x0000_i1125" type="#_x0000_t75" style="width:141.75pt;height:32.25pt" o:ole="">
            <v:imagedata r:id="rId211" o:title=""/>
          </v:shape>
          <o:OLEObject Type="Embed" ProgID="Equation.3" ShapeID="_x0000_i1125" DrawAspect="Content" ObjectID="_1719168156" r:id="rId212"/>
        </w:object>
      </w:r>
    </w:p>
    <w:p w14:paraId="4D551E1D" w14:textId="5C333003" w:rsidR="001472C2" w:rsidRDefault="001472C2" w:rsidP="001472C2"/>
    <w:p w14:paraId="55710E7C" w14:textId="49310547" w:rsidR="001472C2" w:rsidRDefault="001472C2" w:rsidP="001472C2">
      <w:r>
        <w:t>Notice that this ratio is the same regardless of which two points we use</w:t>
      </w:r>
      <w:r w:rsidR="009E152A">
        <w:t>.</w:t>
      </w:r>
    </w:p>
    <w:p w14:paraId="40345AC9" w14:textId="632298FD" w:rsidR="001472C2" w:rsidRDefault="001472C2" w:rsidP="001472C2">
      <w:pPr>
        <w:rPr>
          <w:rFonts w:ascii="Trebuchet MS" w:hAnsi="Trebuchet MS"/>
          <w:sz w:val="22"/>
        </w:rPr>
      </w:pPr>
    </w:p>
    <w:p w14:paraId="338BA83D" w14:textId="595F6BF7" w:rsidR="001472C2" w:rsidRDefault="001472C2" w:rsidP="001472C2">
      <w:pPr>
        <w:rPr>
          <w:rFonts w:ascii="Trebuchet MS" w:hAnsi="Trebuchet MS"/>
          <w:sz w:val="22"/>
        </w:rPr>
      </w:pPr>
    </w:p>
    <w:p w14:paraId="0FC1F020" w14:textId="2C893191" w:rsidR="001472C2" w:rsidRDefault="00037F9B" w:rsidP="001472C2">
      <w:pPr>
        <w:pStyle w:val="DefinitionHeader"/>
      </w:pPr>
      <w:r>
        <w:t>Graphical Interpretation of a Linear Equation</w:t>
      </w:r>
    </w:p>
    <w:p w14:paraId="1E25A570" w14:textId="6D098A0C" w:rsidR="001472C2" w:rsidRDefault="001472C2" w:rsidP="001472C2">
      <w:pPr>
        <w:pStyle w:val="Definition"/>
      </w:pPr>
      <w:r>
        <w:t>Graphically, in the equation</w:t>
      </w:r>
      <w:r w:rsidRPr="00B70E3E">
        <w:rPr>
          <w:position w:val="-10"/>
        </w:rPr>
        <w:object w:dxaOrig="1420" w:dyaOrig="320" w14:anchorId="03B6C53A">
          <v:shape id="_x0000_i1126" type="#_x0000_t75" style="width:71.25pt;height:15.75pt" o:ole="">
            <v:imagedata r:id="rId206" o:title=""/>
          </v:shape>
          <o:OLEObject Type="Embed" ProgID="Equation.3" ShapeID="_x0000_i1126" DrawAspect="Content" ObjectID="_1719168157" r:id="rId213"/>
        </w:object>
      </w:r>
      <w:r w:rsidR="009E152A">
        <w:t>,</w:t>
      </w:r>
    </w:p>
    <w:p w14:paraId="750505DF" w14:textId="33BB50F9" w:rsidR="005278BC" w:rsidRDefault="005278BC" w:rsidP="001472C2">
      <w:pPr>
        <w:pStyle w:val="Definition"/>
      </w:pPr>
    </w:p>
    <w:p w14:paraId="25487ACD" w14:textId="2265501F" w:rsidR="001472C2" w:rsidRDefault="001472C2" w:rsidP="001472C2">
      <w:pPr>
        <w:pStyle w:val="Definition"/>
      </w:pPr>
      <w:r>
        <w:rPr>
          <w:i/>
        </w:rPr>
        <w:t>b</w:t>
      </w:r>
      <w:r>
        <w:t xml:space="preserve"> is the </w:t>
      </w:r>
      <w:r w:rsidRPr="00C82876">
        <w:rPr>
          <w:b/>
        </w:rPr>
        <w:t>vertical intercept</w:t>
      </w:r>
      <w:r w:rsidR="00C76072">
        <w:rPr>
          <w:b/>
        </w:rPr>
        <w:fldChar w:fldCharType="begin"/>
      </w:r>
      <w:r w:rsidR="00C76072">
        <w:instrText xml:space="preserve"> XE "</w:instrText>
      </w:r>
      <w:r w:rsidR="00C76072" w:rsidRPr="00692070">
        <w:rPr>
          <w:b/>
        </w:rPr>
        <w:instrText>Vertical Intercept</w:instrText>
      </w:r>
      <w:r w:rsidR="00C76072">
        <w:instrText xml:space="preserve">" </w:instrText>
      </w:r>
      <w:r w:rsidR="00C76072">
        <w:rPr>
          <w:b/>
        </w:rPr>
        <w:fldChar w:fldCharType="end"/>
      </w:r>
      <w:r w:rsidR="009B2D31">
        <w:rPr>
          <w:b/>
        </w:rPr>
        <w:fldChar w:fldCharType="begin"/>
      </w:r>
      <w:r w:rsidR="009B2D31">
        <w:instrText xml:space="preserve"> XE "</w:instrText>
      </w:r>
      <w:r w:rsidR="009B2D31" w:rsidRPr="00FB0CA5">
        <w:instrText>Linear Functions:Vertical Intercept</w:instrText>
      </w:r>
      <w:r w:rsidR="009B2D31">
        <w:instrText xml:space="preserve">" </w:instrText>
      </w:r>
      <w:r w:rsidR="009B2D31">
        <w:rPr>
          <w:b/>
        </w:rPr>
        <w:fldChar w:fldCharType="end"/>
      </w:r>
      <w:r>
        <w:t xml:space="preserve"> of the graph and tells us we can start our graph at (0, </w:t>
      </w:r>
      <w:r w:rsidRPr="00C82876">
        <w:rPr>
          <w:i/>
        </w:rPr>
        <w:t>b</w:t>
      </w:r>
      <w:r>
        <w:t>)</w:t>
      </w:r>
    </w:p>
    <w:p w14:paraId="73AA1F9D" w14:textId="77777777" w:rsidR="005278BC" w:rsidRDefault="005278BC" w:rsidP="001472C2">
      <w:pPr>
        <w:pStyle w:val="Definition"/>
      </w:pPr>
    </w:p>
    <w:p w14:paraId="689BDE64" w14:textId="00ACF1D7" w:rsidR="001472C2" w:rsidRDefault="001472C2" w:rsidP="001472C2">
      <w:pPr>
        <w:pStyle w:val="Definition"/>
      </w:pPr>
      <w:r w:rsidRPr="00C82876">
        <w:rPr>
          <w:i/>
        </w:rPr>
        <w:t>m</w:t>
      </w:r>
      <w:r w:rsidRPr="00C82876">
        <w:t xml:space="preserve"> is the </w:t>
      </w:r>
      <w:r w:rsidRPr="00C82876">
        <w:rPr>
          <w:b/>
        </w:rPr>
        <w:t>slope of the line</w:t>
      </w:r>
      <w:r w:rsidR="00C76072">
        <w:rPr>
          <w:b/>
        </w:rPr>
        <w:fldChar w:fldCharType="begin"/>
      </w:r>
      <w:r w:rsidR="00C76072">
        <w:instrText xml:space="preserve"> XE "</w:instrText>
      </w:r>
      <w:r w:rsidR="00C76072" w:rsidRPr="000E74D1">
        <w:instrText>Slope</w:instrText>
      </w:r>
      <w:r w:rsidR="00C76072">
        <w:instrText xml:space="preserve">" </w:instrText>
      </w:r>
      <w:r w:rsidR="00C76072">
        <w:rPr>
          <w:b/>
        </w:rPr>
        <w:fldChar w:fldCharType="end"/>
      </w:r>
      <w:r w:rsidRPr="00C82876">
        <w:t xml:space="preserve"> and tells us how far to rise &amp; run to get to the next point</w:t>
      </w:r>
    </w:p>
    <w:p w14:paraId="3EAF8CF4" w14:textId="77777777" w:rsidR="008259F8" w:rsidRDefault="008259F8" w:rsidP="001472C2">
      <w:pPr>
        <w:pStyle w:val="Definition"/>
      </w:pPr>
    </w:p>
    <w:p w14:paraId="6FBF3252" w14:textId="7103FBF6" w:rsidR="008259F8" w:rsidRPr="008259F8" w:rsidRDefault="008259F8" w:rsidP="001472C2">
      <w:pPr>
        <w:pStyle w:val="Definition"/>
      </w:pPr>
      <w:r>
        <w:t>Once we have at least 2 points, we can extend the graph of the line to the left and right.</w:t>
      </w:r>
    </w:p>
    <w:p w14:paraId="14FA7126" w14:textId="77777777" w:rsidR="001472C2" w:rsidRDefault="001472C2" w:rsidP="001472C2"/>
    <w:p w14:paraId="66D36DEF" w14:textId="5AE93E26" w:rsidR="001472C2" w:rsidRPr="00C82876" w:rsidRDefault="001472C2" w:rsidP="001472C2"/>
    <w:p w14:paraId="582D4D54" w14:textId="3BCF5569" w:rsidR="001472C2" w:rsidRDefault="001472C2" w:rsidP="001472C2">
      <w:pPr>
        <w:pStyle w:val="ExampleHeader"/>
      </w:pPr>
      <w:r>
        <w:t>Example 2</w:t>
      </w:r>
    </w:p>
    <w:p w14:paraId="5CFC71BF" w14:textId="61F87500" w:rsidR="001472C2" w:rsidRDefault="001472C2" w:rsidP="001472C2">
      <w:pPr>
        <w:pStyle w:val="Example"/>
      </w:pPr>
      <w:r>
        <w:t xml:space="preserve">Graph </w:t>
      </w:r>
      <w:r w:rsidRPr="009A57E8">
        <w:rPr>
          <w:position w:val="-24"/>
        </w:rPr>
        <w:object w:dxaOrig="1440" w:dyaOrig="620" w14:anchorId="15B8F579">
          <v:shape id="_x0000_i1127" type="#_x0000_t75" style="width:1in;height:30.75pt" o:ole="">
            <v:imagedata r:id="rId199" o:title=""/>
          </v:shape>
          <o:OLEObject Type="Embed" ProgID="Equation.3" ShapeID="_x0000_i1127" DrawAspect="Content" ObjectID="_1719168158" r:id="rId214"/>
        </w:object>
      </w:r>
      <w:r>
        <w:t xml:space="preserve"> using the vertical intercept and slope.</w:t>
      </w:r>
    </w:p>
    <w:p w14:paraId="5BA48B3F" w14:textId="77777777" w:rsidR="001472C2" w:rsidRDefault="001472C2" w:rsidP="001472C2">
      <w:pPr>
        <w:pStyle w:val="Example"/>
      </w:pPr>
    </w:p>
    <w:p w14:paraId="2078450F" w14:textId="77777777" w:rsidR="005278BC" w:rsidRDefault="001472C2" w:rsidP="001472C2">
      <w:pPr>
        <w:pStyle w:val="Example"/>
      </w:pPr>
      <w:r>
        <w:t>The vertical intercept of the function is (0, 5), giving us a point on the graph of the line.</w:t>
      </w:r>
    </w:p>
    <w:p w14:paraId="527EC814" w14:textId="7CC80517" w:rsidR="007F094A" w:rsidRDefault="001472C2" w:rsidP="001472C2">
      <w:pPr>
        <w:pStyle w:val="Example"/>
      </w:pPr>
      <w:r>
        <w:t xml:space="preserve">  </w:t>
      </w:r>
    </w:p>
    <w:p w14:paraId="289DFEEE" w14:textId="1E6996D3" w:rsidR="005278BC" w:rsidRDefault="005278BC" w:rsidP="001472C2">
      <w:pPr>
        <w:pStyle w:val="Example"/>
      </w:pPr>
      <w:r>
        <w:rPr>
          <w:rFonts w:ascii="Trebuchet MS" w:hAnsi="Trebuchet MS"/>
          <w:noProof/>
          <w:sz w:val="22"/>
        </w:rPr>
        <w:drawing>
          <wp:anchor distT="0" distB="0" distL="114300" distR="114300" simplePos="0" relativeHeight="251661312" behindDoc="0" locked="0" layoutInCell="1" allowOverlap="1" wp14:anchorId="687F7F95" wp14:editId="1028F4E2">
            <wp:simplePos x="0" y="0"/>
            <wp:positionH relativeFrom="margin">
              <wp:posOffset>2963024</wp:posOffset>
            </wp:positionH>
            <wp:positionV relativeFrom="margin">
              <wp:posOffset>6127750</wp:posOffset>
            </wp:positionV>
            <wp:extent cx="2654935" cy="2143760"/>
            <wp:effectExtent l="0" t="0" r="0" b="8890"/>
            <wp:wrapSquare wrapText="bothSides"/>
            <wp:docPr id="292" name="Picture 292" descr="A decreasing line. From a point on the line at 0 comma 5 an arrow is drawn pointing 3 right, then from the end of that another arrow pointing down 2, ending at the point 3 comma 3 on the line. From there, another arrow is drawn pointing 3 right then another 2 down ending at the point 6 comma 1 on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decreasing line. From a point on the line at 0 comma 5 an arrow is drawn pointing 3 right, then from the end of that another arrow pointing down 2, ending at the point 3 comma 3 on the line. From there, another arrow is drawn pointing 3 right then another 2 down ending at the point 6 comma 1 on the lin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5493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C2">
        <w:t xml:space="preserve">The slope is </w:t>
      </w:r>
      <w:r w:rsidR="001472C2" w:rsidRPr="009A57E8">
        <w:rPr>
          <w:position w:val="-24"/>
        </w:rPr>
        <w:object w:dxaOrig="420" w:dyaOrig="620" w14:anchorId="73ADEDA8">
          <v:shape id="_x0000_i1128" type="#_x0000_t75" style="width:19.5pt;height:30.75pt" o:ole="">
            <v:imagedata r:id="rId216" o:title=""/>
          </v:shape>
          <o:OLEObject Type="Embed" ProgID="Equation.3" ShapeID="_x0000_i1128" DrawAspect="Content" ObjectID="_1719168159" r:id="rId217"/>
        </w:object>
      </w:r>
      <w:r w:rsidR="001472C2">
        <w:t>.  This tells us t</w:t>
      </w:r>
      <w:r w:rsidR="008259F8">
        <w:t>hat for every 3 units the graph</w:t>
      </w:r>
      <w:r w:rsidR="001472C2">
        <w:t xml:space="preserve"> “runs” in the horizontal, the vertical “rise” decreases by 2 units.  </w:t>
      </w:r>
    </w:p>
    <w:p w14:paraId="47FB8F21" w14:textId="692DD5A2" w:rsidR="005278BC" w:rsidRDefault="005278BC" w:rsidP="001472C2">
      <w:pPr>
        <w:pStyle w:val="Example"/>
      </w:pPr>
    </w:p>
    <w:p w14:paraId="64CE7916" w14:textId="21D6C977" w:rsidR="001472C2" w:rsidRDefault="001472C2" w:rsidP="001472C2">
      <w:pPr>
        <w:pStyle w:val="Example"/>
      </w:pPr>
      <w:r>
        <w:t>In graphing, we can use this by first plotting our vertical intercept on the graph, then using the slope to find a second point.  From the initial value (0, 5) the slope tells us that if we move to the right 3, we will move down 2, moving us to the point (3, 3).  We can continue this again to find a third point at (6, 1).</w:t>
      </w:r>
      <w:r w:rsidR="008259F8">
        <w:t xml:space="preserve">  Finally, extend the line to the left and right, containing these points.</w:t>
      </w:r>
    </w:p>
    <w:p w14:paraId="3BAD1E36" w14:textId="77777777" w:rsidR="005278BC" w:rsidRDefault="005278BC" w:rsidP="001472C2">
      <w:pPr>
        <w:pStyle w:val="Example"/>
        <w:rPr>
          <w:rFonts w:ascii="Trebuchet MS" w:hAnsi="Trebuchet MS"/>
          <w:sz w:val="22"/>
        </w:rPr>
      </w:pPr>
    </w:p>
    <w:p w14:paraId="76838E41" w14:textId="77777777" w:rsidR="001472C2" w:rsidRDefault="001472C2" w:rsidP="001472C2">
      <w:pPr>
        <w:pStyle w:val="TryitNow"/>
      </w:pPr>
      <w:r>
        <w:lastRenderedPageBreak/>
        <w:t>Try it Now</w:t>
      </w:r>
    </w:p>
    <w:p w14:paraId="2FF55803" w14:textId="79EB14FB" w:rsidR="001472C2" w:rsidRDefault="001472C2" w:rsidP="00994E77">
      <w:pPr>
        <w:pStyle w:val="TryitNowbody"/>
        <w:ind w:left="270" w:hanging="270"/>
      </w:pPr>
      <w:r>
        <w:t xml:space="preserve">1. Consider that the slope </w:t>
      </w:r>
      <w:r w:rsidR="00507307" w:rsidRPr="009A57E8">
        <w:rPr>
          <w:position w:val="-24"/>
        </w:rPr>
        <w:object w:dxaOrig="400" w:dyaOrig="620" w14:anchorId="186CF823">
          <v:shape id="_x0000_i1129" type="#_x0000_t75" style="width:19.5pt;height:30.75pt" o:ole="">
            <v:imagedata r:id="rId218" o:title=""/>
          </v:shape>
          <o:OLEObject Type="Embed" ProgID="Equation.DSMT4" ShapeID="_x0000_i1129" DrawAspect="Content" ObjectID="_1719168160" r:id="rId219"/>
        </w:object>
      </w:r>
      <w:r w:rsidR="00507307">
        <w:t xml:space="preserve"> </w:t>
      </w:r>
      <w:r w:rsidR="008259F8">
        <w:t xml:space="preserve">could also be written as </w:t>
      </w:r>
      <w:r w:rsidR="008259F8" w:rsidRPr="009A57E8">
        <w:rPr>
          <w:position w:val="-24"/>
        </w:rPr>
        <w:object w:dxaOrig="360" w:dyaOrig="620" w14:anchorId="667E22E9">
          <v:shape id="_x0000_i1130" type="#_x0000_t75" style="width:18.75pt;height:30.75pt" o:ole="">
            <v:imagedata r:id="rId220" o:title=""/>
          </v:shape>
          <o:OLEObject Type="Embed" ProgID="Equation.DSMT4" ShapeID="_x0000_i1130" DrawAspect="Content" ObjectID="_1719168161" r:id="rId221"/>
        </w:object>
      </w:r>
      <w:r>
        <w:t xml:space="preserve">.  Using </w:t>
      </w:r>
      <w:r w:rsidR="008259F8" w:rsidRPr="009A57E8">
        <w:rPr>
          <w:position w:val="-24"/>
        </w:rPr>
        <w:object w:dxaOrig="360" w:dyaOrig="620" w14:anchorId="100E3A5C">
          <v:shape id="_x0000_i1131" type="#_x0000_t75" style="width:18.75pt;height:30.75pt" o:ole="">
            <v:imagedata r:id="rId220" o:title=""/>
          </v:shape>
          <o:OLEObject Type="Embed" ProgID="Equation.DSMT4" ShapeID="_x0000_i1131" DrawAspect="Content" ObjectID="_1719168162" r:id="rId222"/>
        </w:object>
      </w:r>
      <w:r>
        <w:t xml:space="preserve">, find another point on the graph that has a negative </w:t>
      </w:r>
      <w:r w:rsidRPr="00C82876">
        <w:rPr>
          <w:i/>
        </w:rPr>
        <w:t>x</w:t>
      </w:r>
      <w:r>
        <w:t xml:space="preserve"> value.</w:t>
      </w:r>
    </w:p>
    <w:p w14:paraId="723E436D" w14:textId="77777777" w:rsidR="001472C2" w:rsidRDefault="001472C2" w:rsidP="001472C2"/>
    <w:p w14:paraId="59ADB2B8" w14:textId="7318167E" w:rsidR="001472C2" w:rsidRDefault="001472C2" w:rsidP="001472C2"/>
    <w:p w14:paraId="4FEE649D" w14:textId="02CD90EA" w:rsidR="00507307" w:rsidRDefault="001472C2" w:rsidP="001472C2">
      <w:r>
        <w:t>Another option for graphing is to use transformations of the identity function</w:t>
      </w:r>
      <w:r w:rsidRPr="00F22CC3">
        <w:rPr>
          <w:position w:val="-10"/>
        </w:rPr>
        <w:object w:dxaOrig="920" w:dyaOrig="320" w14:anchorId="334838FA">
          <v:shape id="_x0000_i1132" type="#_x0000_t75" style="width:46.5pt;height:15.75pt" o:ole="">
            <v:imagedata r:id="rId197" o:title=""/>
          </v:shape>
          <o:OLEObject Type="Embed" ProgID="Equation.3" ShapeID="_x0000_i1132" DrawAspect="Content" ObjectID="_1719168163" r:id="rId223"/>
        </w:object>
      </w:r>
      <w:r>
        <w:t xml:space="preserve">.  </w:t>
      </w:r>
    </w:p>
    <w:p w14:paraId="5660807F" w14:textId="79FEA936" w:rsidR="00507307" w:rsidRDefault="007E0C7C" w:rsidP="001472C2">
      <w:r>
        <w:rPr>
          <w:noProof/>
        </w:rPr>
        <w:drawing>
          <wp:anchor distT="0" distB="0" distL="114300" distR="114300" simplePos="0" relativeHeight="251669504" behindDoc="0" locked="0" layoutInCell="1" allowOverlap="1" wp14:anchorId="5FF09F62" wp14:editId="0E473B46">
            <wp:simplePos x="0" y="0"/>
            <wp:positionH relativeFrom="column">
              <wp:posOffset>2350770</wp:posOffset>
            </wp:positionH>
            <wp:positionV relativeFrom="paragraph">
              <wp:posOffset>29210</wp:posOffset>
            </wp:positionV>
            <wp:extent cx="3383280" cy="3445542"/>
            <wp:effectExtent l="0" t="0" r="7620" b="2540"/>
            <wp:wrapSquare wrapText="bothSides"/>
            <wp:docPr id="227" name="Picture 227" descr="Multiple labeled lines on one graph, all passing through the origin. f(x)=one third x, passing through 3 comma 1. f(x)=one half x, passing through 2 comma 1. f(x)=x, passing through 1 comma 1. f(x)=2x passing through 1 comma 2. f(x)=3x passing through 1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Multiple labeled lines on one graph, all passing through the origin. f(x)=one third x, passing through 3 comma 1. f(x)=one half x, passing through 2 comma 1. f(x)=x, passing through 1 comma 1. f(x)=2x passing through 1 comma 2. f(x)=3x passing through 1 comma 3."/>
                    <pic:cNvPicPr/>
                  </pic:nvPicPr>
                  <pic:blipFill>
                    <a:blip r:embed="rId224"/>
                    <a:stretch>
                      <a:fillRect/>
                    </a:stretch>
                  </pic:blipFill>
                  <pic:spPr>
                    <a:xfrm>
                      <a:off x="0" y="0"/>
                      <a:ext cx="3383280" cy="3445542"/>
                    </a:xfrm>
                    <a:prstGeom prst="rect">
                      <a:avLst/>
                    </a:prstGeom>
                  </pic:spPr>
                </pic:pic>
              </a:graphicData>
            </a:graphic>
            <wp14:sizeRelH relativeFrom="page">
              <wp14:pctWidth>0</wp14:pctWidth>
            </wp14:sizeRelH>
            <wp14:sizeRelV relativeFrom="page">
              <wp14:pctHeight>0</wp14:pctHeight>
            </wp14:sizeRelV>
          </wp:anchor>
        </w:drawing>
      </w:r>
    </w:p>
    <w:p w14:paraId="7F1620BC" w14:textId="0F5BF0F2" w:rsidR="00507307" w:rsidRDefault="00507307" w:rsidP="001472C2"/>
    <w:p w14:paraId="77AE1C13" w14:textId="409C807E" w:rsidR="001472C2" w:rsidRDefault="001472C2" w:rsidP="001472C2">
      <w:r>
        <w:t>In the equation</w:t>
      </w:r>
      <w:r w:rsidRPr="00F22CC3">
        <w:rPr>
          <w:position w:val="-10"/>
        </w:rPr>
        <w:object w:dxaOrig="1080" w:dyaOrig="320" w14:anchorId="74BE9433">
          <v:shape id="_x0000_i1133" type="#_x0000_t75" style="width:54pt;height:15.75pt" o:ole="">
            <v:imagedata r:id="rId225" o:title=""/>
          </v:shape>
          <o:OLEObject Type="Embed" ProgID="Equation.3" ShapeID="_x0000_i1133" DrawAspect="Content" ObjectID="_1719168164" r:id="rId226"/>
        </w:object>
      </w:r>
      <w:r>
        <w:t xml:space="preserve">, the </w:t>
      </w:r>
      <w:r>
        <w:rPr>
          <w:i/>
        </w:rPr>
        <w:t>m</w:t>
      </w:r>
      <w:r>
        <w:t xml:space="preserve"> is acting as the vertical stretch of the identity function.  When </w:t>
      </w:r>
      <w:r w:rsidRPr="00F22CC3">
        <w:rPr>
          <w:i/>
        </w:rPr>
        <w:t>m</w:t>
      </w:r>
      <w:r>
        <w:t xml:space="preserve"> is negative, there is also a vertical reflection of the graph. </w:t>
      </w:r>
      <w:r w:rsidRPr="00F22CC3">
        <w:t>Looking</w:t>
      </w:r>
      <w:r>
        <w:t xml:space="preserve"> at some examples:</w:t>
      </w:r>
    </w:p>
    <w:p w14:paraId="0205B370" w14:textId="296F99B1" w:rsidR="001472C2" w:rsidRDefault="001472C2" w:rsidP="001472C2">
      <w:pPr>
        <w:rPr>
          <w:rFonts w:ascii="Trebuchet MS" w:hAnsi="Trebuchet MS"/>
          <w:sz w:val="22"/>
        </w:rPr>
      </w:pPr>
    </w:p>
    <w:p w14:paraId="2D6EED95" w14:textId="70142A62" w:rsidR="00507307" w:rsidRDefault="00507307" w:rsidP="001472C2">
      <w:pPr>
        <w:rPr>
          <w:rFonts w:ascii="Trebuchet MS" w:hAnsi="Trebuchet MS"/>
          <w:sz w:val="22"/>
        </w:rPr>
      </w:pPr>
    </w:p>
    <w:p w14:paraId="50AAEFDB" w14:textId="6368C223" w:rsidR="00507307" w:rsidRDefault="00507307" w:rsidP="001472C2">
      <w:pPr>
        <w:rPr>
          <w:rFonts w:ascii="Trebuchet MS" w:hAnsi="Trebuchet MS"/>
          <w:sz w:val="22"/>
        </w:rPr>
      </w:pPr>
    </w:p>
    <w:p w14:paraId="44ECB489" w14:textId="4B30509B" w:rsidR="00507307" w:rsidRDefault="00507307" w:rsidP="001472C2">
      <w:pPr>
        <w:rPr>
          <w:rFonts w:ascii="Trebuchet MS" w:hAnsi="Trebuchet MS"/>
          <w:sz w:val="22"/>
        </w:rPr>
      </w:pPr>
    </w:p>
    <w:p w14:paraId="179114F1" w14:textId="1403462E" w:rsidR="00507307" w:rsidRDefault="00507307" w:rsidP="001472C2">
      <w:pPr>
        <w:rPr>
          <w:rFonts w:ascii="Trebuchet MS" w:hAnsi="Trebuchet MS"/>
          <w:sz w:val="22"/>
        </w:rPr>
      </w:pPr>
    </w:p>
    <w:p w14:paraId="5CA8109A" w14:textId="3D9B4370" w:rsidR="00507307" w:rsidRDefault="00507307" w:rsidP="001472C2">
      <w:pPr>
        <w:rPr>
          <w:rFonts w:ascii="Trebuchet MS" w:hAnsi="Trebuchet MS"/>
          <w:sz w:val="22"/>
        </w:rPr>
      </w:pPr>
    </w:p>
    <w:p w14:paraId="0876F868" w14:textId="50894515" w:rsidR="00507307" w:rsidRDefault="00507307" w:rsidP="001472C2">
      <w:pPr>
        <w:rPr>
          <w:rFonts w:ascii="Trebuchet MS" w:hAnsi="Trebuchet MS"/>
          <w:sz w:val="22"/>
        </w:rPr>
      </w:pPr>
    </w:p>
    <w:p w14:paraId="3D2C0BBF" w14:textId="2AA2A532" w:rsidR="00507307" w:rsidRDefault="00507307" w:rsidP="001472C2">
      <w:pPr>
        <w:rPr>
          <w:rFonts w:ascii="Trebuchet MS" w:hAnsi="Trebuchet MS"/>
          <w:sz w:val="22"/>
        </w:rPr>
      </w:pPr>
    </w:p>
    <w:p w14:paraId="3CA8421C" w14:textId="375B0EB6" w:rsidR="00507307" w:rsidRDefault="00507307" w:rsidP="001472C2">
      <w:pPr>
        <w:rPr>
          <w:rFonts w:ascii="Trebuchet MS" w:hAnsi="Trebuchet MS"/>
          <w:sz w:val="22"/>
        </w:rPr>
      </w:pPr>
    </w:p>
    <w:p w14:paraId="3B502F83" w14:textId="730EBCC3" w:rsidR="00507307" w:rsidRDefault="00507307" w:rsidP="001472C2">
      <w:pPr>
        <w:rPr>
          <w:rFonts w:ascii="Trebuchet MS" w:hAnsi="Trebuchet MS"/>
          <w:sz w:val="22"/>
        </w:rPr>
      </w:pPr>
    </w:p>
    <w:p w14:paraId="176C7203" w14:textId="3D62017E" w:rsidR="00507307" w:rsidRDefault="00507307" w:rsidP="001472C2">
      <w:pPr>
        <w:rPr>
          <w:rFonts w:ascii="Trebuchet MS" w:hAnsi="Trebuchet MS"/>
          <w:sz w:val="22"/>
        </w:rPr>
      </w:pPr>
    </w:p>
    <w:p w14:paraId="4BDFA8DB" w14:textId="3A82F833" w:rsidR="00507307" w:rsidRDefault="00507307" w:rsidP="001472C2">
      <w:pPr>
        <w:rPr>
          <w:rFonts w:ascii="Trebuchet MS" w:hAnsi="Trebuchet MS"/>
          <w:sz w:val="22"/>
        </w:rPr>
      </w:pPr>
    </w:p>
    <w:p w14:paraId="13E73313" w14:textId="6EC34B68" w:rsidR="00507307" w:rsidRDefault="00507307" w:rsidP="001472C2">
      <w:pPr>
        <w:rPr>
          <w:rFonts w:ascii="Trebuchet MS" w:hAnsi="Trebuchet MS"/>
          <w:sz w:val="22"/>
        </w:rPr>
      </w:pPr>
    </w:p>
    <w:p w14:paraId="1C572FFB" w14:textId="5530B86F" w:rsidR="007E0C7C" w:rsidRDefault="00EB3F0A" w:rsidP="001472C2">
      <w:pPr>
        <w:rPr>
          <w:rFonts w:ascii="Trebuchet MS" w:hAnsi="Trebuchet MS"/>
          <w:sz w:val="22"/>
        </w:rPr>
      </w:pPr>
      <w:r>
        <w:rPr>
          <w:noProof/>
        </w:rPr>
        <w:drawing>
          <wp:anchor distT="0" distB="0" distL="114300" distR="114300" simplePos="0" relativeHeight="251668480" behindDoc="0" locked="0" layoutInCell="1" allowOverlap="1" wp14:anchorId="7F0ABABC" wp14:editId="5DB9B69B">
            <wp:simplePos x="0" y="0"/>
            <wp:positionH relativeFrom="margin">
              <wp:posOffset>2367280</wp:posOffset>
            </wp:positionH>
            <wp:positionV relativeFrom="margin">
              <wp:posOffset>5145519</wp:posOffset>
            </wp:positionV>
            <wp:extent cx="3383280" cy="3378835"/>
            <wp:effectExtent l="0" t="0" r="7620" b="0"/>
            <wp:wrapSquare wrapText="bothSides"/>
            <wp:docPr id="11" name="Picture 11" descr="Multiple labeled lines on one graph, all parallel with the same slope. f(x)=x passing through 0 comma 0 and 2 comma 2. f(x)=xnegative 2 passing through 0 comma negative 2 and 2 comma 0. f(x)=xnegative 4 passing through 0 comma negative 4 and 2 comma negative 2. f(x)=x+2 passing through 0 comma 2 and 2 comma 4. f(x)=x+4 passing through 0 comma 4 and 2 comma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ultiple labeled lines on one graph, all parallel with the same slope. f(x)=x passing through 0 comma 0 and 2 comma 2. f(x)=xnegative 2 passing through 0 comma negative 2 and 2 comma 0. f(x)=xnegative 4 passing through 0 comma negative 4 and 2 comma negative 2. f(x)=x+2 passing through 0 comma 2 and 2 comma 4. f(x)=x+4 passing through 0 comma 4 and 2 comma 6&#10;"/>
                    <pic:cNvPicPr/>
                  </pic:nvPicPr>
                  <pic:blipFill>
                    <a:blip r:embed="rId227"/>
                    <a:stretch>
                      <a:fillRect/>
                    </a:stretch>
                  </pic:blipFill>
                  <pic:spPr>
                    <a:xfrm>
                      <a:off x="0" y="0"/>
                      <a:ext cx="3383280" cy="3378835"/>
                    </a:xfrm>
                    <a:prstGeom prst="rect">
                      <a:avLst/>
                    </a:prstGeom>
                  </pic:spPr>
                </pic:pic>
              </a:graphicData>
            </a:graphic>
            <wp14:sizeRelH relativeFrom="page">
              <wp14:pctWidth>0</wp14:pctWidth>
            </wp14:sizeRelH>
            <wp14:sizeRelV relativeFrom="page">
              <wp14:pctHeight>0</wp14:pctHeight>
            </wp14:sizeRelV>
          </wp:anchor>
        </w:drawing>
      </w:r>
    </w:p>
    <w:p w14:paraId="263E0E5E" w14:textId="5598BE01" w:rsidR="007E0C7C" w:rsidRDefault="007E0C7C" w:rsidP="001472C2">
      <w:pPr>
        <w:rPr>
          <w:rFonts w:ascii="Trebuchet MS" w:hAnsi="Trebuchet MS"/>
          <w:sz w:val="22"/>
        </w:rPr>
      </w:pPr>
    </w:p>
    <w:p w14:paraId="1EB1B255" w14:textId="473EA779" w:rsidR="00507307" w:rsidRDefault="00507307" w:rsidP="001472C2">
      <w:pPr>
        <w:rPr>
          <w:rFonts w:ascii="Trebuchet MS" w:hAnsi="Trebuchet MS"/>
          <w:sz w:val="22"/>
        </w:rPr>
      </w:pPr>
    </w:p>
    <w:p w14:paraId="2FC182CA" w14:textId="253C1045" w:rsidR="00E53E6C" w:rsidRPr="007F094A" w:rsidRDefault="001472C2" w:rsidP="001472C2">
      <w:r>
        <w:t>In</w:t>
      </w:r>
      <w:r w:rsidRPr="00F22CC3">
        <w:rPr>
          <w:position w:val="-10"/>
        </w:rPr>
        <w:object w:dxaOrig="1420" w:dyaOrig="320" w14:anchorId="2793E57B">
          <v:shape id="_x0000_i1134" type="#_x0000_t75" style="width:71.25pt;height:15.75pt" o:ole="">
            <v:imagedata r:id="rId228" o:title=""/>
          </v:shape>
          <o:OLEObject Type="Embed" ProgID="Equation.3" ShapeID="_x0000_i1134" DrawAspect="Content" ObjectID="_1719168165" r:id="rId229"/>
        </w:object>
      </w:r>
      <w:r>
        <w:t xml:space="preserve">, the </w:t>
      </w:r>
      <w:r>
        <w:rPr>
          <w:i/>
        </w:rPr>
        <w:t>b</w:t>
      </w:r>
      <w:r>
        <w:t xml:space="preserve"> acts as the vertical shift, moving the graph up and down without affecting the slope of the line.  Some examples:</w:t>
      </w:r>
    </w:p>
    <w:p w14:paraId="2DC35494" w14:textId="28D7BB1E" w:rsidR="00E53E6C" w:rsidRDefault="00E53E6C" w:rsidP="001472C2">
      <w:pPr>
        <w:rPr>
          <w:rFonts w:ascii="Trebuchet MS" w:hAnsi="Trebuchet MS"/>
          <w:sz w:val="22"/>
        </w:rPr>
      </w:pPr>
    </w:p>
    <w:p w14:paraId="77323D8B" w14:textId="5A8636C4" w:rsidR="007E0C7C" w:rsidRDefault="007E0C7C" w:rsidP="001472C2">
      <w:pPr>
        <w:rPr>
          <w:rFonts w:ascii="Trebuchet MS" w:hAnsi="Trebuchet MS"/>
          <w:sz w:val="22"/>
        </w:rPr>
      </w:pPr>
    </w:p>
    <w:p w14:paraId="69EFDF5B" w14:textId="338AEFE2" w:rsidR="007E0C7C" w:rsidRDefault="007E0C7C" w:rsidP="001472C2">
      <w:pPr>
        <w:rPr>
          <w:rFonts w:ascii="Trebuchet MS" w:hAnsi="Trebuchet MS"/>
          <w:sz w:val="22"/>
        </w:rPr>
      </w:pPr>
    </w:p>
    <w:p w14:paraId="742173EF" w14:textId="77777777" w:rsidR="007E0C7C" w:rsidRDefault="007E0C7C" w:rsidP="001472C2">
      <w:pPr>
        <w:rPr>
          <w:rFonts w:ascii="Trebuchet MS" w:hAnsi="Trebuchet MS"/>
          <w:sz w:val="22"/>
        </w:rPr>
      </w:pPr>
    </w:p>
    <w:p w14:paraId="39909067" w14:textId="5149937F" w:rsidR="00E53E6C" w:rsidRDefault="00E53E6C" w:rsidP="001472C2">
      <w:pPr>
        <w:rPr>
          <w:rFonts w:ascii="Trebuchet MS" w:hAnsi="Trebuchet MS"/>
          <w:sz w:val="22"/>
        </w:rPr>
      </w:pPr>
    </w:p>
    <w:p w14:paraId="7A0082B3" w14:textId="5A2E8394" w:rsidR="001472C2" w:rsidRDefault="001472C2" w:rsidP="001472C2">
      <w:pPr>
        <w:rPr>
          <w:rFonts w:ascii="Trebuchet MS" w:hAnsi="Trebuchet MS"/>
          <w:sz w:val="22"/>
        </w:rPr>
      </w:pPr>
    </w:p>
    <w:p w14:paraId="00A31194" w14:textId="17DC1181" w:rsidR="001472C2" w:rsidRDefault="001472C2" w:rsidP="001472C2">
      <w:pPr>
        <w:rPr>
          <w:rFonts w:ascii="Trebuchet MS" w:hAnsi="Trebuchet MS"/>
          <w:sz w:val="22"/>
        </w:rPr>
      </w:pPr>
    </w:p>
    <w:p w14:paraId="70983CD4" w14:textId="7EC6EDA5" w:rsidR="00507307" w:rsidRDefault="00507307" w:rsidP="001472C2">
      <w:pPr>
        <w:rPr>
          <w:rFonts w:ascii="Trebuchet MS" w:hAnsi="Trebuchet MS"/>
          <w:sz w:val="22"/>
        </w:rPr>
      </w:pPr>
    </w:p>
    <w:p w14:paraId="3097D2FF" w14:textId="7576CEB8" w:rsidR="00507307" w:rsidRDefault="00507307" w:rsidP="001472C2">
      <w:pPr>
        <w:rPr>
          <w:rFonts w:ascii="Trebuchet MS" w:hAnsi="Trebuchet MS"/>
          <w:sz w:val="22"/>
        </w:rPr>
      </w:pPr>
    </w:p>
    <w:p w14:paraId="69E5678C" w14:textId="471E7079" w:rsidR="00507307" w:rsidRDefault="00507307" w:rsidP="001472C2">
      <w:pPr>
        <w:rPr>
          <w:rFonts w:ascii="Trebuchet MS" w:hAnsi="Trebuchet MS"/>
          <w:sz w:val="22"/>
        </w:rPr>
      </w:pPr>
    </w:p>
    <w:p w14:paraId="240DE2E1" w14:textId="3982E2F8" w:rsidR="00507307" w:rsidRDefault="00507307" w:rsidP="001472C2">
      <w:pPr>
        <w:rPr>
          <w:rFonts w:ascii="Trebuchet MS" w:hAnsi="Trebuchet MS"/>
          <w:sz w:val="22"/>
        </w:rPr>
      </w:pPr>
    </w:p>
    <w:p w14:paraId="6D4A15B0" w14:textId="77777777" w:rsidR="00507307" w:rsidRDefault="00507307" w:rsidP="001472C2">
      <w:pPr>
        <w:rPr>
          <w:rFonts w:ascii="Trebuchet MS" w:hAnsi="Trebuchet MS"/>
          <w:sz w:val="22"/>
        </w:rPr>
      </w:pPr>
    </w:p>
    <w:p w14:paraId="0AE61AAF" w14:textId="7BF34B54" w:rsidR="001472C2" w:rsidRPr="002D62B6" w:rsidRDefault="001472C2" w:rsidP="001472C2">
      <w:r>
        <w:lastRenderedPageBreak/>
        <w:t>Using Vertical Stretches or Compressions along with Vertical Shifts is another way to look at identifying different types of linear functions.  Although this may not be the easiest way for you to graph this type of function, make sure you practice each method.</w:t>
      </w:r>
    </w:p>
    <w:p w14:paraId="389A5CBB" w14:textId="77777777" w:rsidR="001472C2" w:rsidRDefault="001472C2" w:rsidP="001472C2">
      <w:pPr>
        <w:rPr>
          <w:rFonts w:ascii="Trebuchet MS" w:hAnsi="Trebuchet MS"/>
          <w:sz w:val="22"/>
        </w:rPr>
      </w:pPr>
    </w:p>
    <w:p w14:paraId="14E436E8" w14:textId="77777777" w:rsidR="001472C2" w:rsidRPr="00F22CC3" w:rsidRDefault="001472C2" w:rsidP="001472C2">
      <w:pPr>
        <w:rPr>
          <w:rFonts w:ascii="Trebuchet MS" w:hAnsi="Trebuchet MS"/>
          <w:sz w:val="22"/>
        </w:rPr>
      </w:pPr>
    </w:p>
    <w:p w14:paraId="121B30A9" w14:textId="77777777" w:rsidR="001472C2" w:rsidRDefault="005D143D" w:rsidP="001472C2">
      <w:pPr>
        <w:pStyle w:val="ExampleHeader"/>
      </w:pPr>
      <w:r>
        <w:t>Example 3</w:t>
      </w:r>
    </w:p>
    <w:p w14:paraId="382676B9" w14:textId="77777777" w:rsidR="001472C2" w:rsidRDefault="001472C2" w:rsidP="001472C2">
      <w:pPr>
        <w:pStyle w:val="Example"/>
      </w:pPr>
      <w:r>
        <w:t xml:space="preserve">Graph </w:t>
      </w:r>
      <w:r w:rsidRPr="00EF5237">
        <w:rPr>
          <w:position w:val="-24"/>
        </w:rPr>
        <w:object w:dxaOrig="1579" w:dyaOrig="620" w14:anchorId="62615D52">
          <v:shape id="_x0000_i1135" type="#_x0000_t75" style="width:78.75pt;height:30.75pt" o:ole="">
            <v:imagedata r:id="rId230" o:title=""/>
          </v:shape>
          <o:OLEObject Type="Embed" ProgID="Equation.3" ShapeID="_x0000_i1135" DrawAspect="Content" ObjectID="_1719168166" r:id="rId231"/>
        </w:object>
      </w:r>
      <w:r>
        <w:t xml:space="preserve"> using transformations.</w:t>
      </w:r>
    </w:p>
    <w:p w14:paraId="36A55AF1" w14:textId="14001E11" w:rsidR="001472C2" w:rsidRDefault="001472C2" w:rsidP="001472C2">
      <w:pPr>
        <w:pStyle w:val="Example"/>
      </w:pPr>
    </w:p>
    <w:p w14:paraId="009EB130" w14:textId="77777777" w:rsidR="001472C2" w:rsidRDefault="001472C2" w:rsidP="001472C2">
      <w:pPr>
        <w:pStyle w:val="Example"/>
      </w:pPr>
      <w:r>
        <w:t>The equation is the graph of the identity function vertically compressed by ½ and vertically shifted down 3.</w:t>
      </w:r>
    </w:p>
    <w:p w14:paraId="6300258C" w14:textId="77777777" w:rsidR="001472C2" w:rsidRDefault="001472C2" w:rsidP="001472C2">
      <w:pPr>
        <w:pStyle w:val="Example"/>
      </w:pPr>
    </w:p>
    <w:p w14:paraId="17AD6506" w14:textId="49222ADB" w:rsidR="001472C2" w:rsidRDefault="001472C2" w:rsidP="001472C2">
      <w:pPr>
        <w:pStyle w:val="Example"/>
      </w:pPr>
      <w:r>
        <w:t>Vertical compression</w:t>
      </w:r>
      <w:r>
        <w:tab/>
      </w:r>
      <w:r>
        <w:tab/>
      </w:r>
      <w:r>
        <w:tab/>
        <w:t>combined with Vertical shift</w:t>
      </w:r>
    </w:p>
    <w:p w14:paraId="72094B1A" w14:textId="12949FBC" w:rsidR="001472C2" w:rsidRDefault="00507307" w:rsidP="001472C2">
      <w:pPr>
        <w:pStyle w:val="Example"/>
        <w:rPr>
          <w:rFonts w:ascii="Trebuchet MS" w:hAnsi="Trebuchet MS"/>
          <w:sz w:val="22"/>
        </w:rPr>
      </w:pPr>
      <w:r>
        <w:rPr>
          <w:rFonts w:ascii="Trebuchet MS" w:hAnsi="Trebuchet MS"/>
          <w:noProof/>
          <w:sz w:val="22"/>
        </w:rPr>
        <w:drawing>
          <wp:inline distT="0" distB="0" distL="0" distR="0" wp14:anchorId="102DC129" wp14:editId="389F51C5">
            <wp:extent cx="2228850" cy="1606550"/>
            <wp:effectExtent l="0" t="0" r="0" b="0"/>
            <wp:docPr id="295" name="Picture 295" descr="A line vertically compressed by one half, now passing though 0 comma 0 and 2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line vertically compressed by one half, now passing though 0 comma 0 and 2 comma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28850" cy="1606550"/>
                    </a:xfrm>
                    <a:prstGeom prst="rect">
                      <a:avLst/>
                    </a:prstGeom>
                    <a:noFill/>
                    <a:ln>
                      <a:noFill/>
                    </a:ln>
                  </pic:spPr>
                </pic:pic>
              </a:graphicData>
            </a:graphic>
          </wp:inline>
        </w:drawing>
      </w:r>
      <w:r>
        <w:rPr>
          <w:rFonts w:ascii="Trebuchet MS" w:hAnsi="Trebuchet MS"/>
          <w:sz w:val="22"/>
        </w:rPr>
        <w:tab/>
      </w:r>
      <w:r w:rsidR="00815E81">
        <w:rPr>
          <w:noProof/>
        </w:rPr>
        <w:drawing>
          <wp:inline distT="0" distB="0" distL="0" distR="0" wp14:anchorId="6A55FA71" wp14:editId="5310B6E6">
            <wp:extent cx="2176145" cy="1561465"/>
            <wp:effectExtent l="0" t="0" r="0" b="635"/>
            <wp:docPr id="296" name="Picture 296" descr="A line vertically compressed by one half and shifted down 3, now passing through 0 comma negative 3 and 2 comma nega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line vertically compressed by one half and shifted down 3, now passing through 0 comma negative 3 and 2 comma negativ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176145" cy="1561465"/>
                    </a:xfrm>
                    <a:prstGeom prst="rect">
                      <a:avLst/>
                    </a:prstGeom>
                    <a:noFill/>
                    <a:ln>
                      <a:noFill/>
                    </a:ln>
                  </pic:spPr>
                </pic:pic>
              </a:graphicData>
            </a:graphic>
          </wp:inline>
        </w:drawing>
      </w:r>
      <w:r w:rsidR="001472C2">
        <w:rPr>
          <w:rFonts w:ascii="Trebuchet MS" w:hAnsi="Trebuchet MS"/>
          <w:sz w:val="22"/>
        </w:rPr>
        <w:t xml:space="preserve">     </w:t>
      </w:r>
    </w:p>
    <w:p w14:paraId="6AC0A2B2" w14:textId="77777777" w:rsidR="00507307" w:rsidRDefault="00507307" w:rsidP="00507307"/>
    <w:p w14:paraId="03E24C66" w14:textId="77777777" w:rsidR="00507307" w:rsidRDefault="00507307" w:rsidP="001472C2"/>
    <w:p w14:paraId="07B8E612" w14:textId="535D922F" w:rsidR="001472C2" w:rsidRDefault="001472C2" w:rsidP="001472C2">
      <w:r>
        <w:t xml:space="preserve">Notice how this nicely compares to the other method where the vertical intercept is found at (0, -3) and to get to </w:t>
      </w:r>
      <w:r w:rsidR="000F06A6">
        <w:t>another point</w:t>
      </w:r>
      <w:r>
        <w:t xml:space="preserve"> we rise (go up vertically) by 1 unit and run (go horizontally) by 2 units to get to the next point (2,</w:t>
      </w:r>
      <w:r w:rsidR="007E0C7C">
        <w:t xml:space="preserve"> </w:t>
      </w:r>
      <w:r>
        <w:t xml:space="preserve">-2), and the next one (4, -1).  </w:t>
      </w:r>
      <w:r w:rsidR="002169FD">
        <w:t>I</w:t>
      </w:r>
      <w:r>
        <w:t>n these three points (0,</w:t>
      </w:r>
      <w:r w:rsidR="007E0C7C">
        <w:t xml:space="preserve"> </w:t>
      </w:r>
      <w:r>
        <w:t xml:space="preserve">-3), (2, -2), and (4, -1), the output values change by +1, and the </w:t>
      </w:r>
      <w:r w:rsidRPr="00C82876">
        <w:rPr>
          <w:i/>
        </w:rPr>
        <w:t>x</w:t>
      </w:r>
      <w:r>
        <w:t xml:space="preserve"> values change by +2, corresponding with the slope </w:t>
      </w:r>
      <w:r w:rsidRPr="00E504EA">
        <w:rPr>
          <w:i/>
        </w:rPr>
        <w:t>m</w:t>
      </w:r>
      <w:r>
        <w:rPr>
          <w:i/>
        </w:rPr>
        <w:t xml:space="preserve"> </w:t>
      </w:r>
      <w:r>
        <w:t xml:space="preserve">= </w:t>
      </w:r>
      <w:r w:rsidR="007E0C7C">
        <w:t>½</w:t>
      </w:r>
      <w:r>
        <w:t>.</w:t>
      </w:r>
    </w:p>
    <w:p w14:paraId="5B5F03F9" w14:textId="77777777" w:rsidR="001472C2" w:rsidRDefault="001472C2" w:rsidP="001472C2"/>
    <w:p w14:paraId="67285394" w14:textId="77777777" w:rsidR="002169FD" w:rsidRPr="00F22CC3" w:rsidRDefault="002169FD" w:rsidP="001472C2"/>
    <w:p w14:paraId="111B32BB" w14:textId="77777777" w:rsidR="001472C2" w:rsidRDefault="005D143D" w:rsidP="001472C2">
      <w:pPr>
        <w:pStyle w:val="ExampleHeader"/>
      </w:pPr>
      <w:r>
        <w:t>Example 4</w:t>
      </w:r>
    </w:p>
    <w:p w14:paraId="5B75DADE" w14:textId="77777777" w:rsidR="001472C2" w:rsidRDefault="001472C2" w:rsidP="001472C2">
      <w:pPr>
        <w:pStyle w:val="Example"/>
      </w:pPr>
      <w:r>
        <w:t>Match each equation with one of the lines in the graph below</w:t>
      </w:r>
    </w:p>
    <w:p w14:paraId="535A538F" w14:textId="0AABAADA" w:rsidR="001472C2" w:rsidRDefault="00507307" w:rsidP="001472C2">
      <w:pPr>
        <w:pStyle w:val="Example"/>
      </w:pPr>
      <w:r>
        <w:rPr>
          <w:rFonts w:ascii="Trebuchet MS" w:hAnsi="Trebuchet MS"/>
          <w:noProof/>
          <w:sz w:val="22"/>
        </w:rPr>
        <w:drawing>
          <wp:anchor distT="0" distB="0" distL="114300" distR="114300" simplePos="0" relativeHeight="251644928" behindDoc="0" locked="0" layoutInCell="1" allowOverlap="1" wp14:anchorId="1900C90A" wp14:editId="43458892">
            <wp:simplePos x="0" y="0"/>
            <wp:positionH relativeFrom="column">
              <wp:posOffset>2863850</wp:posOffset>
            </wp:positionH>
            <wp:positionV relativeFrom="paragraph">
              <wp:posOffset>78929</wp:posOffset>
            </wp:positionV>
            <wp:extent cx="2832100" cy="2136140"/>
            <wp:effectExtent l="0" t="0" r="12700" b="0"/>
            <wp:wrapThrough wrapText="bothSides">
              <wp:wrapPolygon edited="0">
                <wp:start x="0" y="0"/>
                <wp:lineTo x="0" y="21317"/>
                <wp:lineTo x="21503" y="21317"/>
                <wp:lineTo x="21503" y="0"/>
                <wp:lineTo x="0" y="0"/>
              </wp:wrapPolygon>
            </wp:wrapThrough>
            <wp:docPr id="297" name="Picture 297" descr="A red line through 0 comma 3 and 2 comma 4. A blue line through 0 comma 3 and 1 comma 5. A purple line through 0 comma 3 and 1 comma 1. A green line through 0 comma negative 3 and 1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red line through 0 comma 3 and 2 comma 4. A blue line through 0 comma 3 and 1 comma 5. A purple line through 0 comma 3 and 1 comma 1. A green line through 0 comma negative 3 and 1 comma negative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3210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C2" w:rsidRPr="00EF5237">
        <w:rPr>
          <w:position w:val="-78"/>
        </w:rPr>
        <w:object w:dxaOrig="1460" w:dyaOrig="1680" w14:anchorId="72DD8E6C">
          <v:shape id="_x0000_i1136" type="#_x0000_t75" style="width:72.75pt;height:82.5pt" o:ole="">
            <v:imagedata r:id="rId235" o:title=""/>
          </v:shape>
          <o:OLEObject Type="Embed" ProgID="Equation.3" ShapeID="_x0000_i1136" DrawAspect="Content" ObjectID="_1719168167" r:id="rId236"/>
        </w:object>
      </w:r>
    </w:p>
    <w:p w14:paraId="56900889" w14:textId="76CA351D" w:rsidR="00507307" w:rsidRDefault="00507307" w:rsidP="001472C2">
      <w:pPr>
        <w:pStyle w:val="Example"/>
        <w:rPr>
          <w:rFonts w:ascii="Trebuchet MS" w:hAnsi="Trebuchet MS"/>
          <w:sz w:val="22"/>
        </w:rPr>
      </w:pPr>
    </w:p>
    <w:p w14:paraId="466490D2" w14:textId="77777777" w:rsidR="00507307" w:rsidRDefault="00507307" w:rsidP="001472C2">
      <w:pPr>
        <w:pStyle w:val="Example"/>
        <w:rPr>
          <w:rFonts w:ascii="Trebuchet MS" w:hAnsi="Trebuchet MS"/>
          <w:sz w:val="22"/>
        </w:rPr>
      </w:pPr>
    </w:p>
    <w:p w14:paraId="1659EAEE" w14:textId="77777777" w:rsidR="00507307" w:rsidRDefault="001472C2" w:rsidP="001472C2">
      <w:pPr>
        <w:pStyle w:val="Example"/>
      </w:pPr>
      <w:r>
        <w:t xml:space="preserve">Only one graph has a vertical intercept of -3, so we can immediately match that graph with </w:t>
      </w:r>
      <w:r>
        <w:rPr>
          <w:i/>
        </w:rPr>
        <w:t>g(x)</w:t>
      </w:r>
      <w:r>
        <w:t xml:space="preserve">.  </w:t>
      </w:r>
    </w:p>
    <w:p w14:paraId="0E2E29B9" w14:textId="09D8DEA8" w:rsidR="00507307" w:rsidRDefault="00507307" w:rsidP="001472C2">
      <w:pPr>
        <w:pStyle w:val="Example"/>
      </w:pPr>
    </w:p>
    <w:p w14:paraId="5FE282E6" w14:textId="77777777" w:rsidR="00507307" w:rsidRDefault="00507307" w:rsidP="001472C2">
      <w:pPr>
        <w:pStyle w:val="Example"/>
      </w:pPr>
    </w:p>
    <w:p w14:paraId="40124E5B" w14:textId="208DE593" w:rsidR="001472C2" w:rsidRDefault="00507307" w:rsidP="001472C2">
      <w:pPr>
        <w:pStyle w:val="Example"/>
      </w:pPr>
      <w:r>
        <w:rPr>
          <w:noProof/>
        </w:rPr>
        <w:lastRenderedPageBreak/>
        <w:drawing>
          <wp:anchor distT="0" distB="0" distL="114300" distR="114300" simplePos="0" relativeHeight="251649024" behindDoc="0" locked="0" layoutInCell="1" allowOverlap="1" wp14:anchorId="060B4554" wp14:editId="5D951BE9">
            <wp:simplePos x="0" y="0"/>
            <wp:positionH relativeFrom="column">
              <wp:posOffset>2833370</wp:posOffset>
            </wp:positionH>
            <wp:positionV relativeFrom="paragraph">
              <wp:posOffset>-82550</wp:posOffset>
            </wp:positionV>
            <wp:extent cx="2789555" cy="2087245"/>
            <wp:effectExtent l="0" t="0" r="0" b="8255"/>
            <wp:wrapThrough wrapText="bothSides">
              <wp:wrapPolygon edited="0">
                <wp:start x="0" y="0"/>
                <wp:lineTo x="0" y="21488"/>
                <wp:lineTo x="21389" y="21488"/>
                <wp:lineTo x="21389" y="0"/>
                <wp:lineTo x="0" y="0"/>
              </wp:wrapPolygon>
            </wp:wrapThrough>
            <wp:docPr id="298" name="Picture 298" descr="A red line through 0 comma 3 and 2 comma 4 labeled j(x)=1/2x+3. A blue line through 0 comma 3 and 1 comma 5 labeled f(x)=2x+3. A purple line through 0 comma 3 and 1 comma 1 labeled h(x)=negative 2x+3. A green line through 0 comma negative 3 and 1 comma negative 1 labeled g(x)=2x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red line through 0 comma 3 and 2 comma 4 labeled j(x)=1/2x+3. A blue line through 0 comma 3 and 1 comma 5 labeled f(x)=2x+3. A purple line through 0 comma 3 and 1 comma 1 labeled h(x)=negative 2x+3. A green line through 0 comma negative 3 and 1 comma negative 1 labeled g(x)=2xnegativ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89555"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C2">
        <w:t xml:space="preserve">For the three graphs with a vertical intercept at 3, only one has a negative slope, so we can match that line with </w:t>
      </w:r>
      <w:r w:rsidR="001472C2">
        <w:rPr>
          <w:i/>
        </w:rPr>
        <w:t>h(x)</w:t>
      </w:r>
      <w:r w:rsidR="001472C2">
        <w:t xml:space="preserve">.  Of the other two, the steeper line would have a larger slope, so we can match that graph with equation </w:t>
      </w:r>
      <w:r w:rsidR="001472C2">
        <w:rPr>
          <w:i/>
        </w:rPr>
        <w:t>f(x)</w:t>
      </w:r>
      <w:r w:rsidR="001472C2">
        <w:t xml:space="preserve">, and the flatter line with the equation </w:t>
      </w:r>
      <w:r w:rsidR="001472C2">
        <w:rPr>
          <w:i/>
        </w:rPr>
        <w:t>j(x)</w:t>
      </w:r>
      <w:r w:rsidR="001472C2">
        <w:t>.</w:t>
      </w:r>
    </w:p>
    <w:p w14:paraId="1954CDE1" w14:textId="48D14D43" w:rsidR="001472C2" w:rsidRDefault="001472C2" w:rsidP="001472C2">
      <w:pPr>
        <w:pStyle w:val="Example"/>
      </w:pPr>
    </w:p>
    <w:p w14:paraId="656AFBE4" w14:textId="55FA981A" w:rsidR="001472C2" w:rsidRDefault="001472C2" w:rsidP="001472C2">
      <w:pPr>
        <w:pStyle w:val="Example"/>
      </w:pPr>
    </w:p>
    <w:p w14:paraId="09A9FE8E" w14:textId="03D69E9A" w:rsidR="00507307" w:rsidRDefault="00507307" w:rsidP="001472C2">
      <w:pPr>
        <w:pStyle w:val="Example"/>
      </w:pPr>
    </w:p>
    <w:p w14:paraId="5B8F1C90" w14:textId="6FCB8F8A" w:rsidR="00507307" w:rsidRDefault="00507307" w:rsidP="001472C2">
      <w:pPr>
        <w:pStyle w:val="Example"/>
      </w:pPr>
    </w:p>
    <w:p w14:paraId="4CCDF4D9" w14:textId="1E8F5F52" w:rsidR="00507307" w:rsidRPr="008747C5" w:rsidRDefault="00507307" w:rsidP="001472C2">
      <w:pPr>
        <w:pStyle w:val="Example"/>
      </w:pPr>
    </w:p>
    <w:p w14:paraId="544E3AC9" w14:textId="78FCA810" w:rsidR="001472C2" w:rsidRDefault="001472C2" w:rsidP="001472C2">
      <w:pPr>
        <w:tabs>
          <w:tab w:val="left" w:pos="3000"/>
        </w:tabs>
      </w:pPr>
    </w:p>
    <w:p w14:paraId="0FC8573D" w14:textId="77777777" w:rsidR="00507307" w:rsidRDefault="00507307" w:rsidP="001472C2">
      <w:pPr>
        <w:tabs>
          <w:tab w:val="left" w:pos="3000"/>
        </w:tabs>
      </w:pPr>
    </w:p>
    <w:p w14:paraId="58320C81" w14:textId="77777777" w:rsidR="001472C2" w:rsidRDefault="001472C2" w:rsidP="001472C2">
      <w:pPr>
        <w:tabs>
          <w:tab w:val="left" w:pos="3000"/>
        </w:tabs>
      </w:pPr>
      <w:r>
        <w:t>In addition to understanding the basic behavior of a linear function</w:t>
      </w:r>
      <w:r w:rsidR="000F06A6">
        <w:t xml:space="preserve"> (increasing or decreasing, </w:t>
      </w:r>
      <w:r>
        <w:t>recognizing the slope and vertical intercept</w:t>
      </w:r>
      <w:r w:rsidR="000F06A6">
        <w:t>)</w:t>
      </w:r>
      <w:r>
        <w:t>, it is often helpful to know the horizontal intercept of the function – where it crosses the horizontal axis.</w:t>
      </w:r>
    </w:p>
    <w:p w14:paraId="67549933" w14:textId="77777777" w:rsidR="001472C2" w:rsidRDefault="001472C2" w:rsidP="001472C2">
      <w:pPr>
        <w:tabs>
          <w:tab w:val="left" w:pos="3000"/>
        </w:tabs>
      </w:pPr>
    </w:p>
    <w:p w14:paraId="27882DFF" w14:textId="77777777" w:rsidR="00815E81" w:rsidRDefault="00815E81" w:rsidP="001472C2">
      <w:pPr>
        <w:tabs>
          <w:tab w:val="left" w:pos="3000"/>
        </w:tabs>
      </w:pPr>
    </w:p>
    <w:p w14:paraId="3386365C" w14:textId="05968D6F" w:rsidR="001472C2" w:rsidRDefault="00037F9B" w:rsidP="001472C2">
      <w:pPr>
        <w:pStyle w:val="DefinitionHeader"/>
      </w:pPr>
      <w:r>
        <w:t>Finding Horizontal Intercept</w:t>
      </w:r>
      <w:r w:rsidR="007E0C7C">
        <w:t>s</w:t>
      </w:r>
    </w:p>
    <w:p w14:paraId="3EE0326D" w14:textId="7CD5C4CC" w:rsidR="001472C2" w:rsidRPr="006D5A09" w:rsidRDefault="001472C2" w:rsidP="001472C2">
      <w:pPr>
        <w:pStyle w:val="Definition"/>
      </w:pPr>
      <w:r>
        <w:t xml:space="preserve">The </w:t>
      </w:r>
      <w:r>
        <w:rPr>
          <w:b/>
        </w:rPr>
        <w:t>horizontal intercept</w:t>
      </w:r>
      <w:r w:rsidR="00CE1093">
        <w:rPr>
          <w:b/>
        </w:rPr>
        <w:fldChar w:fldCharType="begin"/>
      </w:r>
      <w:r w:rsidR="00CE1093">
        <w:instrText xml:space="preserve"> XE "</w:instrText>
      </w:r>
      <w:r w:rsidR="00CE1093" w:rsidRPr="00B44141">
        <w:rPr>
          <w:b/>
        </w:rPr>
        <w:instrText>Horizontal Intercept</w:instrText>
      </w:r>
      <w:r w:rsidR="00CE1093">
        <w:instrText xml:space="preserve">" </w:instrText>
      </w:r>
      <w:r w:rsidR="00CE1093">
        <w:rPr>
          <w:b/>
        </w:rPr>
        <w:fldChar w:fldCharType="end"/>
      </w:r>
      <w:r w:rsidR="009B2D31">
        <w:rPr>
          <w:b/>
        </w:rPr>
        <w:fldChar w:fldCharType="begin"/>
      </w:r>
      <w:r w:rsidR="009B2D31">
        <w:instrText xml:space="preserve"> XE "</w:instrText>
      </w:r>
      <w:r w:rsidR="009B2D31" w:rsidRPr="006C7D97">
        <w:instrText>Linear Functions:Horizontal Intercept</w:instrText>
      </w:r>
      <w:r w:rsidR="009B2D31">
        <w:instrText xml:space="preserve">" </w:instrText>
      </w:r>
      <w:r w:rsidR="009B2D31">
        <w:rPr>
          <w:b/>
        </w:rPr>
        <w:fldChar w:fldCharType="end"/>
      </w:r>
      <w:r>
        <w:t xml:space="preserve"> of the function is where the graph crosses the horizontal axis.  </w:t>
      </w:r>
      <w:r w:rsidR="000F06A6">
        <w:t>If a function has a horizontal intercept, you can always find it</w:t>
      </w:r>
      <w:r>
        <w:t xml:space="preserve"> by solving </w:t>
      </w:r>
      <w:r w:rsidR="007E0C7C">
        <w:br/>
      </w:r>
      <w:r>
        <w:rPr>
          <w:i/>
        </w:rPr>
        <w:t>f(x)</w:t>
      </w:r>
      <w:r>
        <w:t xml:space="preserve"> = 0.</w:t>
      </w:r>
    </w:p>
    <w:p w14:paraId="39FB529E" w14:textId="77777777" w:rsidR="001472C2" w:rsidRDefault="001472C2" w:rsidP="001472C2">
      <w:pPr>
        <w:tabs>
          <w:tab w:val="left" w:pos="3000"/>
        </w:tabs>
      </w:pPr>
    </w:p>
    <w:p w14:paraId="799D5B20" w14:textId="77777777" w:rsidR="001472C2" w:rsidRDefault="001472C2" w:rsidP="001472C2">
      <w:pPr>
        <w:tabs>
          <w:tab w:val="left" w:pos="3000"/>
        </w:tabs>
      </w:pPr>
    </w:p>
    <w:p w14:paraId="24BDD1C3" w14:textId="77777777" w:rsidR="001472C2" w:rsidRDefault="001472C2" w:rsidP="001472C2">
      <w:pPr>
        <w:pStyle w:val="ExampleHeader"/>
      </w:pPr>
      <w:r>
        <w:t>Example 5</w:t>
      </w:r>
    </w:p>
    <w:p w14:paraId="2124F87D" w14:textId="77777777" w:rsidR="001472C2" w:rsidRDefault="001472C2" w:rsidP="001472C2">
      <w:pPr>
        <w:pStyle w:val="Example"/>
      </w:pPr>
      <w:r>
        <w:t xml:space="preserve">Find the horizontal intercept of </w:t>
      </w:r>
      <w:r w:rsidRPr="00EF5237">
        <w:rPr>
          <w:position w:val="-24"/>
        </w:rPr>
        <w:object w:dxaOrig="1579" w:dyaOrig="620" w14:anchorId="0F0A143D">
          <v:shape id="_x0000_i1137" type="#_x0000_t75" style="width:78.75pt;height:30.75pt" o:ole="">
            <v:imagedata r:id="rId230" o:title=""/>
          </v:shape>
          <o:OLEObject Type="Embed" ProgID="Equation.3" ShapeID="_x0000_i1137" DrawAspect="Content" ObjectID="_1719168168" r:id="rId238"/>
        </w:object>
      </w:r>
    </w:p>
    <w:p w14:paraId="225D944D" w14:textId="77777777" w:rsidR="001472C2" w:rsidRDefault="001472C2" w:rsidP="001472C2">
      <w:pPr>
        <w:pStyle w:val="Example"/>
      </w:pPr>
    </w:p>
    <w:p w14:paraId="7B0F0CFC" w14:textId="77777777" w:rsidR="001472C2" w:rsidRDefault="001472C2" w:rsidP="001472C2">
      <w:pPr>
        <w:pStyle w:val="Example"/>
      </w:pPr>
      <w:r>
        <w:t>Setting the function equal to zero to find what input will put us on the horizontal axis,</w:t>
      </w:r>
    </w:p>
    <w:p w14:paraId="0B721689" w14:textId="77777777" w:rsidR="001472C2" w:rsidRDefault="001472C2" w:rsidP="001472C2">
      <w:pPr>
        <w:pStyle w:val="Example"/>
      </w:pPr>
      <w:r w:rsidRPr="006D5A09">
        <w:rPr>
          <w:position w:val="-54"/>
        </w:rPr>
        <w:object w:dxaOrig="1240" w:dyaOrig="1560" w14:anchorId="10B72395">
          <v:shape id="_x0000_i1138" type="#_x0000_t75" style="width:61.5pt;height:78.75pt" o:ole="">
            <v:imagedata r:id="rId239" o:title=""/>
          </v:shape>
          <o:OLEObject Type="Embed" ProgID="Equation.3" ShapeID="_x0000_i1138" DrawAspect="Content" ObjectID="_1719168169" r:id="rId240"/>
        </w:object>
      </w:r>
    </w:p>
    <w:p w14:paraId="32D74A54" w14:textId="77777777" w:rsidR="001472C2" w:rsidRDefault="001472C2" w:rsidP="001472C2">
      <w:pPr>
        <w:pStyle w:val="Example"/>
      </w:pPr>
    </w:p>
    <w:p w14:paraId="084B5A13" w14:textId="2592D859" w:rsidR="001472C2" w:rsidRDefault="001472C2" w:rsidP="001472C2">
      <w:pPr>
        <w:pStyle w:val="Example"/>
      </w:pPr>
      <w:r>
        <w:t>The graph crosses the horizontal axis at (6,0)</w:t>
      </w:r>
    </w:p>
    <w:p w14:paraId="4DCB5169" w14:textId="332453EF" w:rsidR="001472C2" w:rsidRDefault="001472C2" w:rsidP="001472C2">
      <w:pPr>
        <w:tabs>
          <w:tab w:val="left" w:pos="3000"/>
        </w:tabs>
      </w:pPr>
    </w:p>
    <w:p w14:paraId="2C1D03FC" w14:textId="15D832FF" w:rsidR="007E0C7C" w:rsidRDefault="007E0C7C" w:rsidP="001472C2">
      <w:pPr>
        <w:tabs>
          <w:tab w:val="left" w:pos="3000"/>
        </w:tabs>
      </w:pPr>
    </w:p>
    <w:p w14:paraId="22292CB1" w14:textId="60A4CEC4" w:rsidR="007E0C7C" w:rsidRDefault="007E0C7C" w:rsidP="001472C2">
      <w:pPr>
        <w:tabs>
          <w:tab w:val="left" w:pos="3000"/>
        </w:tabs>
      </w:pPr>
    </w:p>
    <w:p w14:paraId="2D9D2286" w14:textId="094B50C4" w:rsidR="007E0C7C" w:rsidRDefault="007E0C7C" w:rsidP="001472C2">
      <w:pPr>
        <w:tabs>
          <w:tab w:val="left" w:pos="3000"/>
        </w:tabs>
      </w:pPr>
    </w:p>
    <w:p w14:paraId="296628C0" w14:textId="4F4BD6F0" w:rsidR="007E0C7C" w:rsidRDefault="007E0C7C" w:rsidP="001472C2">
      <w:pPr>
        <w:tabs>
          <w:tab w:val="left" w:pos="3000"/>
        </w:tabs>
      </w:pPr>
    </w:p>
    <w:p w14:paraId="2B8194DF" w14:textId="77777777" w:rsidR="007E0C7C" w:rsidRDefault="007E0C7C" w:rsidP="001472C2">
      <w:pPr>
        <w:tabs>
          <w:tab w:val="left" w:pos="3000"/>
        </w:tabs>
      </w:pPr>
    </w:p>
    <w:p w14:paraId="0BFF0011" w14:textId="30E46AC6" w:rsidR="001472C2" w:rsidRDefault="001472C2" w:rsidP="001472C2">
      <w:pPr>
        <w:tabs>
          <w:tab w:val="left" w:pos="3000"/>
        </w:tabs>
      </w:pPr>
    </w:p>
    <w:p w14:paraId="50B23443" w14:textId="45E107C5" w:rsidR="001472C2" w:rsidRDefault="007E0C7C" w:rsidP="001472C2">
      <w:pPr>
        <w:tabs>
          <w:tab w:val="left" w:pos="3000"/>
        </w:tabs>
      </w:pPr>
      <w:r>
        <w:rPr>
          <w:noProof/>
        </w:rPr>
        <w:lastRenderedPageBreak/>
        <w:drawing>
          <wp:anchor distT="0" distB="0" distL="114300" distR="114300" simplePos="0" relativeHeight="251654144" behindDoc="0" locked="0" layoutInCell="1" allowOverlap="1" wp14:anchorId="7C578E86" wp14:editId="3C5C8F70">
            <wp:simplePos x="0" y="0"/>
            <wp:positionH relativeFrom="column">
              <wp:posOffset>3942466</wp:posOffset>
            </wp:positionH>
            <wp:positionV relativeFrom="paragraph">
              <wp:posOffset>32385</wp:posOffset>
            </wp:positionV>
            <wp:extent cx="1691640" cy="1676512"/>
            <wp:effectExtent l="0" t="0" r="3810" b="0"/>
            <wp:wrapThrough wrapText="bothSides">
              <wp:wrapPolygon edited="0">
                <wp:start x="0" y="0"/>
                <wp:lineTo x="0" y="21355"/>
                <wp:lineTo x="21405" y="21355"/>
                <wp:lineTo x="21405" y="0"/>
                <wp:lineTo x="0" y="0"/>
              </wp:wrapPolygon>
            </wp:wrapThrough>
            <wp:docPr id="299" name="Picture 299" descr="A horizontal line passing through 0 comma 2 and 2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horizontal line passing through 0 comma 2 and 2 comma 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91640" cy="1676512"/>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C2">
        <w:t xml:space="preserve">There are two special cases of lines: a horizontal line and a vertical line.  In a horizontal line like the one graphed to the right, notice that between any two points, the change in the outputs is 0.  In the slope equation, the numerator will be 0, resulting in a slope of 0.  Using a slope of 0 in the </w:t>
      </w:r>
      <w:r w:rsidR="001472C2" w:rsidRPr="00CC4C10">
        <w:rPr>
          <w:position w:val="-10"/>
        </w:rPr>
        <w:object w:dxaOrig="1420" w:dyaOrig="320" w14:anchorId="004A5348">
          <v:shape id="_x0000_i1139" type="#_x0000_t75" style="width:71.25pt;height:15.75pt" o:ole="">
            <v:imagedata r:id="rId242" o:title=""/>
          </v:shape>
          <o:OLEObject Type="Embed" ProgID="Equation.3" ShapeID="_x0000_i1139" DrawAspect="Content" ObjectID="_1719168170" r:id="rId243"/>
        </w:object>
      </w:r>
      <w:r w:rsidR="001472C2">
        <w:t xml:space="preserve">, the equation simplifies to </w:t>
      </w:r>
      <w:r w:rsidR="001472C2" w:rsidRPr="00CC4C10">
        <w:rPr>
          <w:position w:val="-10"/>
        </w:rPr>
        <w:object w:dxaOrig="900" w:dyaOrig="320" w14:anchorId="3E69A0E3">
          <v:shape id="_x0000_i1140" type="#_x0000_t75" style="width:44.25pt;height:15.75pt" o:ole="">
            <v:imagedata r:id="rId244" o:title=""/>
          </v:shape>
          <o:OLEObject Type="Embed" ProgID="Equation.3" ShapeID="_x0000_i1140" DrawAspect="Content" ObjectID="_1719168171" r:id="rId245"/>
        </w:object>
      </w:r>
      <w:r w:rsidR="000F06A6">
        <w:t>.</w:t>
      </w:r>
    </w:p>
    <w:p w14:paraId="203BAD3D" w14:textId="77777777" w:rsidR="00507307" w:rsidRDefault="00507307" w:rsidP="001472C2">
      <w:pPr>
        <w:tabs>
          <w:tab w:val="left" w:pos="3000"/>
        </w:tabs>
      </w:pPr>
    </w:p>
    <w:p w14:paraId="5F8BCEFF" w14:textId="7F2742D4" w:rsidR="000F06A6" w:rsidRPr="000F06A6" w:rsidRDefault="000F06A6" w:rsidP="001472C2">
      <w:pPr>
        <w:tabs>
          <w:tab w:val="left" w:pos="3000"/>
        </w:tabs>
      </w:pPr>
      <w:r>
        <w:t xml:space="preserve">Notice a horizontal line has a vertical intercept, but no horizontal intercept (unless it’s the line </w:t>
      </w:r>
      <w:r>
        <w:rPr>
          <w:i/>
        </w:rPr>
        <w:t>f(x)</w:t>
      </w:r>
      <w:r>
        <w:t xml:space="preserve"> = 0).</w:t>
      </w:r>
    </w:p>
    <w:p w14:paraId="1190F29E" w14:textId="698FFD55" w:rsidR="001472C2" w:rsidRDefault="00507307" w:rsidP="001472C2">
      <w:pPr>
        <w:tabs>
          <w:tab w:val="left" w:pos="3000"/>
        </w:tabs>
      </w:pPr>
      <w:r>
        <w:rPr>
          <w:noProof/>
        </w:rPr>
        <w:drawing>
          <wp:anchor distT="0" distB="0" distL="114300" distR="114300" simplePos="0" relativeHeight="251651072" behindDoc="0" locked="0" layoutInCell="1" allowOverlap="1" wp14:anchorId="6DC502DD" wp14:editId="45F794B4">
            <wp:simplePos x="0" y="0"/>
            <wp:positionH relativeFrom="column">
              <wp:posOffset>3958499</wp:posOffset>
            </wp:positionH>
            <wp:positionV relativeFrom="paragraph">
              <wp:posOffset>129540</wp:posOffset>
            </wp:positionV>
            <wp:extent cx="1689100" cy="1696720"/>
            <wp:effectExtent l="0" t="0" r="6350" b="0"/>
            <wp:wrapThrough wrapText="bothSides">
              <wp:wrapPolygon edited="0">
                <wp:start x="0" y="0"/>
                <wp:lineTo x="0" y="21341"/>
                <wp:lineTo x="21438" y="21341"/>
                <wp:lineTo x="21438" y="0"/>
                <wp:lineTo x="0" y="0"/>
              </wp:wrapPolygon>
            </wp:wrapThrough>
            <wp:docPr id="300" name="Picture 300" descr="A vertical line passing through 2 comma 0 and 2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vertical line passing through 2 comma 0 and 2 comma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89100"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696F3" w14:textId="6A4EBC05" w:rsidR="001472C2" w:rsidRDefault="001472C2" w:rsidP="001472C2">
      <w:pPr>
        <w:tabs>
          <w:tab w:val="left" w:pos="3000"/>
        </w:tabs>
      </w:pPr>
      <w:r>
        <w:t>In the case of a vertical line, notice that between any two points, the change in the inputs is zero.  In the slope equation, the denominator will be zero, and you may recall that we cannot divide by the zero; the slope of a vertical line is undefined.  You might also notice that a vertical line is not a function.  To write the equation of vertical li</w:t>
      </w:r>
      <w:r w:rsidR="000F06A6">
        <w:t>ne, we simply write input=value, like</w:t>
      </w:r>
      <w:r w:rsidR="000F06A6" w:rsidRPr="000F06A6">
        <w:rPr>
          <w:position w:val="-6"/>
        </w:rPr>
        <w:object w:dxaOrig="560" w:dyaOrig="279" w14:anchorId="3DA23FDF">
          <v:shape id="_x0000_i1141" type="#_x0000_t75" style="width:27pt;height:15pt" o:ole="">
            <v:imagedata r:id="rId247" o:title=""/>
          </v:shape>
          <o:OLEObject Type="Embed" ProgID="Equation.DSMT4" ShapeID="_x0000_i1141" DrawAspect="Content" ObjectID="_1719168172" r:id="rId248"/>
        </w:object>
      </w:r>
      <w:r w:rsidR="000F06A6">
        <w:t>.</w:t>
      </w:r>
    </w:p>
    <w:p w14:paraId="26E9CCD6" w14:textId="77777777" w:rsidR="000F06A6" w:rsidRPr="000F06A6" w:rsidRDefault="000F06A6" w:rsidP="000F06A6">
      <w:pPr>
        <w:tabs>
          <w:tab w:val="left" w:pos="3000"/>
        </w:tabs>
      </w:pPr>
      <w:r>
        <w:t xml:space="preserve">Notice a vertical line has a horizontal intercept, but no vertical intercept (unless it’s the line </w:t>
      </w:r>
      <w:r>
        <w:rPr>
          <w:i/>
        </w:rPr>
        <w:t>x</w:t>
      </w:r>
      <w:r>
        <w:t xml:space="preserve"> = 0).</w:t>
      </w:r>
    </w:p>
    <w:p w14:paraId="7263E38A" w14:textId="77777777" w:rsidR="000F06A6" w:rsidRDefault="000F06A6" w:rsidP="000F06A6">
      <w:pPr>
        <w:tabs>
          <w:tab w:val="left" w:pos="3000"/>
        </w:tabs>
      </w:pPr>
    </w:p>
    <w:p w14:paraId="7D1D0F01" w14:textId="77777777" w:rsidR="000F06A6" w:rsidRDefault="000F06A6" w:rsidP="001472C2">
      <w:pPr>
        <w:tabs>
          <w:tab w:val="left" w:pos="3000"/>
        </w:tabs>
      </w:pPr>
    </w:p>
    <w:p w14:paraId="5ED58C87" w14:textId="77777777" w:rsidR="001472C2" w:rsidRDefault="00037F9B" w:rsidP="001472C2">
      <w:pPr>
        <w:pStyle w:val="DefinitionHeader"/>
      </w:pPr>
      <w:r>
        <w:t>Horizontal and Vertical Lines</w:t>
      </w:r>
    </w:p>
    <w:p w14:paraId="417CF7ED" w14:textId="77777777" w:rsidR="001472C2" w:rsidRDefault="001472C2" w:rsidP="001472C2">
      <w:pPr>
        <w:pStyle w:val="Definition"/>
      </w:pPr>
      <w:r w:rsidRPr="005A222A">
        <w:rPr>
          <w:b/>
        </w:rPr>
        <w:t>Horizontal lines</w:t>
      </w:r>
      <w:r w:rsidR="00CE1093">
        <w:rPr>
          <w:b/>
        </w:rPr>
        <w:fldChar w:fldCharType="begin"/>
      </w:r>
      <w:r w:rsidR="00CE1093">
        <w:instrText xml:space="preserve"> XE "</w:instrText>
      </w:r>
      <w:r w:rsidR="00CE1093" w:rsidRPr="001A3DEA">
        <w:rPr>
          <w:b/>
        </w:rPr>
        <w:instrText>Horizontal Lines</w:instrText>
      </w:r>
      <w:r w:rsidR="00CE1093">
        <w:instrText xml:space="preserve">" </w:instrText>
      </w:r>
      <w:r w:rsidR="00CE1093">
        <w:rPr>
          <w:b/>
        </w:rPr>
        <w:fldChar w:fldCharType="end"/>
      </w:r>
      <w:r w:rsidR="009B2D31">
        <w:rPr>
          <w:b/>
        </w:rPr>
        <w:fldChar w:fldCharType="begin"/>
      </w:r>
      <w:r w:rsidR="009B2D31">
        <w:instrText xml:space="preserve"> XE "</w:instrText>
      </w:r>
      <w:r w:rsidR="009B2D31" w:rsidRPr="006C7D97">
        <w:instrText>Linear Functions:</w:instrText>
      </w:r>
      <w:r w:rsidR="009B2D31">
        <w:instrText xml:space="preserve">Horizontal Lines" </w:instrText>
      </w:r>
      <w:r w:rsidR="009B2D31">
        <w:rPr>
          <w:b/>
        </w:rPr>
        <w:fldChar w:fldCharType="end"/>
      </w:r>
      <w:r>
        <w:t xml:space="preserve"> have equations of the form </w:t>
      </w:r>
      <w:r w:rsidRPr="00CC4C10">
        <w:rPr>
          <w:position w:val="-10"/>
        </w:rPr>
        <w:object w:dxaOrig="900" w:dyaOrig="320" w14:anchorId="14791F63">
          <v:shape id="_x0000_i1142" type="#_x0000_t75" style="width:44.25pt;height:15.75pt" o:ole="">
            <v:imagedata r:id="rId244" o:title=""/>
          </v:shape>
          <o:OLEObject Type="Embed" ProgID="Equation.3" ShapeID="_x0000_i1142" DrawAspect="Content" ObjectID="_1719168173" r:id="rId249"/>
        </w:object>
      </w:r>
    </w:p>
    <w:p w14:paraId="7240139D" w14:textId="77777777" w:rsidR="001472C2" w:rsidRPr="00A9176A" w:rsidRDefault="001472C2" w:rsidP="001472C2">
      <w:pPr>
        <w:pStyle w:val="Definition"/>
      </w:pPr>
      <w:r w:rsidRPr="005A222A">
        <w:rPr>
          <w:b/>
        </w:rPr>
        <w:t>Vertical lines</w:t>
      </w:r>
      <w:r w:rsidR="00CE1093">
        <w:rPr>
          <w:b/>
        </w:rPr>
        <w:fldChar w:fldCharType="begin"/>
      </w:r>
      <w:r w:rsidR="00CE1093">
        <w:instrText xml:space="preserve"> XE "</w:instrText>
      </w:r>
      <w:r w:rsidR="00CE1093" w:rsidRPr="000E773D">
        <w:rPr>
          <w:b/>
        </w:rPr>
        <w:instrText>Vertical Lines</w:instrText>
      </w:r>
      <w:r w:rsidR="00CE1093">
        <w:instrText xml:space="preserve">" </w:instrText>
      </w:r>
      <w:r w:rsidR="00CE1093">
        <w:rPr>
          <w:b/>
        </w:rPr>
        <w:fldChar w:fldCharType="end"/>
      </w:r>
      <w:r w:rsidR="009B2D31">
        <w:rPr>
          <w:b/>
        </w:rPr>
        <w:fldChar w:fldCharType="begin"/>
      </w:r>
      <w:r w:rsidR="009B2D31">
        <w:instrText xml:space="preserve"> XE "</w:instrText>
      </w:r>
      <w:r w:rsidR="009B2D31" w:rsidRPr="006C7D97">
        <w:instrText>Linear Functions:</w:instrText>
      </w:r>
      <w:r w:rsidR="009B2D31">
        <w:instrText xml:space="preserve">Veritcal Lines" </w:instrText>
      </w:r>
      <w:r w:rsidR="009B2D31">
        <w:rPr>
          <w:b/>
        </w:rPr>
        <w:fldChar w:fldCharType="end"/>
      </w:r>
      <w:r>
        <w:t xml:space="preserve"> have equations of the form </w:t>
      </w:r>
      <w:r>
        <w:rPr>
          <w:i/>
        </w:rPr>
        <w:t>x</w:t>
      </w:r>
      <w:r>
        <w:t xml:space="preserve"> = </w:t>
      </w:r>
      <w:r>
        <w:rPr>
          <w:i/>
        </w:rPr>
        <w:t>a</w:t>
      </w:r>
    </w:p>
    <w:p w14:paraId="1F3D6A0B" w14:textId="77777777" w:rsidR="001472C2" w:rsidRDefault="001472C2" w:rsidP="001472C2">
      <w:pPr>
        <w:tabs>
          <w:tab w:val="left" w:pos="3000"/>
        </w:tabs>
      </w:pPr>
    </w:p>
    <w:p w14:paraId="1219F327" w14:textId="77777777" w:rsidR="002169FD" w:rsidRDefault="002169FD" w:rsidP="001472C2">
      <w:pPr>
        <w:tabs>
          <w:tab w:val="left" w:pos="3000"/>
        </w:tabs>
      </w:pPr>
    </w:p>
    <w:p w14:paraId="0891D9C4" w14:textId="77777777" w:rsidR="001472C2" w:rsidRDefault="001472C2" w:rsidP="001472C2">
      <w:pPr>
        <w:pStyle w:val="ExampleHeader"/>
      </w:pPr>
      <w:r>
        <w:t>Example 6</w:t>
      </w:r>
    </w:p>
    <w:p w14:paraId="5E5BE953" w14:textId="77777777" w:rsidR="001472C2" w:rsidRDefault="001472C2" w:rsidP="001472C2">
      <w:pPr>
        <w:pStyle w:val="Example"/>
      </w:pPr>
      <w:r>
        <w:t>Write an equation for the horizontal line graphed above.</w:t>
      </w:r>
    </w:p>
    <w:p w14:paraId="07130D0B" w14:textId="77777777" w:rsidR="001472C2" w:rsidRDefault="001472C2" w:rsidP="001472C2">
      <w:pPr>
        <w:pStyle w:val="Example"/>
      </w:pPr>
    </w:p>
    <w:p w14:paraId="00E80417" w14:textId="77777777" w:rsidR="001472C2" w:rsidRDefault="001472C2" w:rsidP="001472C2">
      <w:pPr>
        <w:pStyle w:val="Example"/>
      </w:pPr>
      <w:r>
        <w:t xml:space="preserve">This line would have equation </w:t>
      </w:r>
      <w:r w:rsidRPr="00CC4C10">
        <w:rPr>
          <w:position w:val="-10"/>
        </w:rPr>
        <w:object w:dxaOrig="900" w:dyaOrig="320" w14:anchorId="05B5D67C">
          <v:shape id="_x0000_i1143" type="#_x0000_t75" style="width:44.25pt;height:15.75pt" o:ole="">
            <v:imagedata r:id="rId250" o:title=""/>
          </v:shape>
          <o:OLEObject Type="Embed" ProgID="Equation.DSMT4" ShapeID="_x0000_i1143" DrawAspect="Content" ObjectID="_1719168174" r:id="rId251"/>
        </w:object>
      </w:r>
    </w:p>
    <w:p w14:paraId="5FF19675" w14:textId="77777777" w:rsidR="001472C2" w:rsidRDefault="001472C2" w:rsidP="001472C2">
      <w:pPr>
        <w:tabs>
          <w:tab w:val="left" w:pos="3000"/>
        </w:tabs>
      </w:pPr>
    </w:p>
    <w:p w14:paraId="5225F7DF" w14:textId="77777777" w:rsidR="001472C2" w:rsidRDefault="001472C2" w:rsidP="001472C2">
      <w:pPr>
        <w:tabs>
          <w:tab w:val="left" w:pos="3000"/>
        </w:tabs>
      </w:pPr>
    </w:p>
    <w:p w14:paraId="15A30480" w14:textId="77777777" w:rsidR="001472C2" w:rsidRDefault="001472C2" w:rsidP="001472C2">
      <w:pPr>
        <w:pStyle w:val="ExampleHeader"/>
      </w:pPr>
      <w:r>
        <w:t>Example 7</w:t>
      </w:r>
    </w:p>
    <w:p w14:paraId="29F057DA" w14:textId="77777777" w:rsidR="001472C2" w:rsidRDefault="001472C2" w:rsidP="001472C2">
      <w:pPr>
        <w:pStyle w:val="Example"/>
      </w:pPr>
      <w:r>
        <w:t>Write an equation for the vertical line graphed above.</w:t>
      </w:r>
    </w:p>
    <w:p w14:paraId="04670643" w14:textId="77777777" w:rsidR="001472C2" w:rsidRDefault="001472C2" w:rsidP="001472C2">
      <w:pPr>
        <w:pStyle w:val="Example"/>
      </w:pPr>
    </w:p>
    <w:p w14:paraId="7F67F76D" w14:textId="77777777" w:rsidR="001472C2" w:rsidRDefault="001472C2" w:rsidP="001472C2">
      <w:pPr>
        <w:pStyle w:val="Example"/>
      </w:pPr>
      <w:r>
        <w:t xml:space="preserve">This line would have equation </w:t>
      </w:r>
      <w:r w:rsidRPr="00A9176A">
        <w:rPr>
          <w:position w:val="-6"/>
        </w:rPr>
        <w:object w:dxaOrig="560" w:dyaOrig="279" w14:anchorId="2BF20B65">
          <v:shape id="_x0000_i1144" type="#_x0000_t75" style="width:27pt;height:15pt" o:ole="">
            <v:imagedata r:id="rId252" o:title=""/>
          </v:shape>
          <o:OLEObject Type="Embed" ProgID="Equation.DSMT4" ShapeID="_x0000_i1144" DrawAspect="Content" ObjectID="_1719168175" r:id="rId253"/>
        </w:object>
      </w:r>
    </w:p>
    <w:p w14:paraId="528C0E8D" w14:textId="77777777" w:rsidR="001472C2" w:rsidRDefault="001472C2" w:rsidP="001472C2">
      <w:pPr>
        <w:tabs>
          <w:tab w:val="left" w:pos="3000"/>
        </w:tabs>
      </w:pPr>
    </w:p>
    <w:p w14:paraId="62171E19" w14:textId="77777777" w:rsidR="001472C2" w:rsidRDefault="001472C2" w:rsidP="001472C2">
      <w:pPr>
        <w:tabs>
          <w:tab w:val="left" w:pos="3000"/>
        </w:tabs>
      </w:pPr>
    </w:p>
    <w:p w14:paraId="2BEA8DFC" w14:textId="77777777" w:rsidR="001472C2" w:rsidRPr="007344A4" w:rsidRDefault="001472C2" w:rsidP="001472C2">
      <w:pPr>
        <w:pStyle w:val="TryitNow"/>
      </w:pPr>
      <w:r>
        <w:t>Try it Now</w:t>
      </w:r>
    </w:p>
    <w:p w14:paraId="6055BB69" w14:textId="77777777" w:rsidR="001472C2" w:rsidRDefault="001472C2" w:rsidP="00994E77">
      <w:pPr>
        <w:pStyle w:val="TryitNowbody"/>
        <w:ind w:left="270" w:hanging="270"/>
      </w:pPr>
      <w:r>
        <w:t xml:space="preserve">2. Describe the function </w:t>
      </w:r>
      <w:r w:rsidRPr="00D81168">
        <w:rPr>
          <w:position w:val="-10"/>
        </w:rPr>
        <w:object w:dxaOrig="1359" w:dyaOrig="320" w14:anchorId="7FABEBF1">
          <v:shape id="_x0000_i1145" type="#_x0000_t75" style="width:68.25pt;height:15.75pt" o:ole="">
            <v:imagedata r:id="rId254" o:title=""/>
          </v:shape>
          <o:OLEObject Type="Embed" ProgID="Equation.3" ShapeID="_x0000_i1145" DrawAspect="Content" ObjectID="_1719168176" r:id="rId255"/>
        </w:object>
      </w:r>
      <w:r>
        <w:t xml:space="preserve"> in terms of transformations of the identity function and find its horizontal intercept.  </w:t>
      </w:r>
    </w:p>
    <w:p w14:paraId="54039431" w14:textId="77777777" w:rsidR="001472C2" w:rsidRDefault="001472C2" w:rsidP="001472C2">
      <w:pPr>
        <w:tabs>
          <w:tab w:val="left" w:pos="1635"/>
        </w:tabs>
      </w:pPr>
    </w:p>
    <w:p w14:paraId="18421988" w14:textId="77777777" w:rsidR="007E0C7C" w:rsidRDefault="007E0C7C">
      <w:r>
        <w:br w:type="page"/>
      </w:r>
    </w:p>
    <w:p w14:paraId="7B9FFA89" w14:textId="3230E15A" w:rsidR="001472C2" w:rsidRDefault="001472C2" w:rsidP="001472C2">
      <w:pPr>
        <w:tabs>
          <w:tab w:val="left" w:pos="1635"/>
        </w:tabs>
        <w:rPr>
          <w:b/>
        </w:rPr>
      </w:pPr>
      <w:r w:rsidRPr="00252DAC">
        <w:rPr>
          <w:b/>
        </w:rPr>
        <w:lastRenderedPageBreak/>
        <w:t>Parallel and Perpendicular Lines</w:t>
      </w:r>
    </w:p>
    <w:p w14:paraId="435B4DAF" w14:textId="77777777" w:rsidR="001472C2" w:rsidRPr="00252DAC" w:rsidRDefault="001472C2" w:rsidP="001472C2">
      <w:pPr>
        <w:tabs>
          <w:tab w:val="left" w:pos="1635"/>
        </w:tabs>
        <w:rPr>
          <w:b/>
        </w:rPr>
      </w:pPr>
    </w:p>
    <w:p w14:paraId="20C00C6A" w14:textId="77777777" w:rsidR="001472C2" w:rsidRDefault="001472C2" w:rsidP="001472C2">
      <w:pPr>
        <w:tabs>
          <w:tab w:val="left" w:pos="1635"/>
        </w:tabs>
      </w:pPr>
      <w:r>
        <w:t xml:space="preserve">When two lines are graphed </w:t>
      </w:r>
      <w:r w:rsidR="000F06A6">
        <w:t>together</w:t>
      </w:r>
      <w:r>
        <w:t xml:space="preserve">, the lines will be </w:t>
      </w:r>
      <w:r>
        <w:rPr>
          <w:b/>
        </w:rPr>
        <w:t>parallel</w:t>
      </w:r>
      <w:r>
        <w:t xml:space="preserve"> if they are increasing at the same rate – if the rates of change are the same.  In this ca</w:t>
      </w:r>
      <w:r w:rsidR="000F06A6">
        <w:t>se, the graphs will never cross (unless they’re the same line).</w:t>
      </w:r>
    </w:p>
    <w:p w14:paraId="0E91E3C3" w14:textId="77777777" w:rsidR="00507307" w:rsidRDefault="00507307" w:rsidP="001472C2">
      <w:pPr>
        <w:tabs>
          <w:tab w:val="left" w:pos="1635"/>
        </w:tabs>
      </w:pPr>
    </w:p>
    <w:p w14:paraId="75DC51F1" w14:textId="77777777" w:rsidR="00507307" w:rsidRDefault="00507307" w:rsidP="001472C2">
      <w:pPr>
        <w:tabs>
          <w:tab w:val="left" w:pos="1635"/>
        </w:tabs>
      </w:pPr>
    </w:p>
    <w:p w14:paraId="36FE49AC" w14:textId="77777777" w:rsidR="001472C2" w:rsidRDefault="00037F9B" w:rsidP="001472C2">
      <w:pPr>
        <w:pStyle w:val="DefinitionHeader"/>
      </w:pPr>
      <w:r>
        <w:t>Parallel Lines</w:t>
      </w:r>
    </w:p>
    <w:p w14:paraId="32806E5A" w14:textId="77777777" w:rsidR="00507307" w:rsidRDefault="001472C2" w:rsidP="00507307">
      <w:pPr>
        <w:pStyle w:val="Definition"/>
      </w:pPr>
      <w:r>
        <w:t xml:space="preserve">Two lines are </w:t>
      </w:r>
      <w:r w:rsidRPr="005A222A">
        <w:rPr>
          <w:b/>
        </w:rPr>
        <w:t>parallel</w:t>
      </w:r>
      <w:r w:rsidR="009B2D31">
        <w:rPr>
          <w:b/>
        </w:rPr>
        <w:fldChar w:fldCharType="begin"/>
      </w:r>
      <w:r w:rsidR="009B2D31">
        <w:instrText xml:space="preserve"> XE "</w:instrText>
      </w:r>
      <w:r w:rsidR="009B2D31" w:rsidRPr="0042341C">
        <w:rPr>
          <w:b/>
        </w:rPr>
        <w:instrText>Parallel Lines</w:instrText>
      </w:r>
      <w:r w:rsidR="009B2D31">
        <w:instrText xml:space="preserve">" </w:instrText>
      </w:r>
      <w:r w:rsidR="009B2D31">
        <w:rPr>
          <w:b/>
        </w:rPr>
        <w:fldChar w:fldCharType="end"/>
      </w:r>
      <w:r w:rsidR="009B2D31">
        <w:rPr>
          <w:b/>
        </w:rPr>
        <w:fldChar w:fldCharType="begin"/>
      </w:r>
      <w:r w:rsidR="009B2D31">
        <w:instrText xml:space="preserve"> XE "</w:instrText>
      </w:r>
      <w:r w:rsidR="009B2D31" w:rsidRPr="006C7D97">
        <w:instrText>Linear Functions:</w:instrText>
      </w:r>
      <w:r w:rsidR="009B2D31">
        <w:instrText xml:space="preserve">Parallel Lines" </w:instrText>
      </w:r>
      <w:r w:rsidR="009B2D31">
        <w:rPr>
          <w:b/>
        </w:rPr>
        <w:fldChar w:fldCharType="end"/>
      </w:r>
      <w:r>
        <w:t xml:space="preserve"> if the slopes are equal</w:t>
      </w:r>
      <w:r w:rsidR="000F06A6">
        <w:t xml:space="preserve"> (or, if both lines are vertical)</w:t>
      </w:r>
      <w:r>
        <w:t xml:space="preserve">.  </w:t>
      </w:r>
    </w:p>
    <w:p w14:paraId="2455DC02" w14:textId="77777777" w:rsidR="00507307" w:rsidRDefault="00507307" w:rsidP="00507307">
      <w:pPr>
        <w:pStyle w:val="Definition"/>
      </w:pPr>
    </w:p>
    <w:p w14:paraId="15C3C370" w14:textId="7FAB5922" w:rsidR="001472C2" w:rsidRDefault="001472C2" w:rsidP="00507307">
      <w:pPr>
        <w:pStyle w:val="Definition"/>
      </w:pPr>
      <w:r>
        <w:t xml:space="preserve">In other words, given two linear equations </w:t>
      </w:r>
      <w:r w:rsidRPr="00D81168">
        <w:rPr>
          <w:position w:val="-10"/>
        </w:rPr>
        <w:object w:dxaOrig="1500" w:dyaOrig="340" w14:anchorId="01877CFB">
          <v:shape id="_x0000_i1146" type="#_x0000_t75" style="width:75pt;height:18pt" o:ole="">
            <v:imagedata r:id="rId256" o:title=""/>
          </v:shape>
          <o:OLEObject Type="Embed" ProgID="Equation.3" ShapeID="_x0000_i1146" DrawAspect="Content" ObjectID="_1719168177" r:id="rId257"/>
        </w:object>
      </w:r>
      <w:r>
        <w:t xml:space="preserve"> and </w:t>
      </w:r>
      <w:r w:rsidRPr="00D81168">
        <w:rPr>
          <w:position w:val="-10"/>
        </w:rPr>
        <w:object w:dxaOrig="1500" w:dyaOrig="340" w14:anchorId="45D2698C">
          <v:shape id="_x0000_i1147" type="#_x0000_t75" style="width:75pt;height:18pt" o:ole="">
            <v:imagedata r:id="rId258" o:title=""/>
          </v:shape>
          <o:OLEObject Type="Embed" ProgID="Equation.3" ShapeID="_x0000_i1147" DrawAspect="Content" ObjectID="_1719168178" r:id="rId259"/>
        </w:object>
      </w:r>
      <w:r w:rsidR="00507307">
        <w:t>, t</w:t>
      </w:r>
      <w:r>
        <w:t xml:space="preserve">he lines will be parallel if </w:t>
      </w:r>
      <w:r w:rsidRPr="00D81168">
        <w:rPr>
          <w:position w:val="-10"/>
        </w:rPr>
        <w:object w:dxaOrig="840" w:dyaOrig="340" w14:anchorId="3427FAD3">
          <v:shape id="_x0000_i1148" type="#_x0000_t75" style="width:41.25pt;height:18pt" o:ole="">
            <v:imagedata r:id="rId260" o:title=""/>
          </v:shape>
          <o:OLEObject Type="Embed" ProgID="Equation.3" ShapeID="_x0000_i1148" DrawAspect="Content" ObjectID="_1719168179" r:id="rId261"/>
        </w:object>
      </w:r>
      <w:r w:rsidR="00507307">
        <w:t>.</w:t>
      </w:r>
    </w:p>
    <w:p w14:paraId="122D5B09" w14:textId="77777777" w:rsidR="001472C2" w:rsidRDefault="001472C2" w:rsidP="001472C2">
      <w:pPr>
        <w:tabs>
          <w:tab w:val="left" w:pos="1635"/>
        </w:tabs>
      </w:pPr>
    </w:p>
    <w:p w14:paraId="710A1659" w14:textId="77777777" w:rsidR="001472C2" w:rsidRDefault="001472C2" w:rsidP="001472C2">
      <w:pPr>
        <w:tabs>
          <w:tab w:val="left" w:pos="1635"/>
        </w:tabs>
      </w:pPr>
    </w:p>
    <w:p w14:paraId="2B08495F" w14:textId="77777777" w:rsidR="001472C2" w:rsidRDefault="001472C2" w:rsidP="001472C2">
      <w:pPr>
        <w:pStyle w:val="ExampleHeader"/>
      </w:pPr>
      <w:r>
        <w:t>Example 8</w:t>
      </w:r>
    </w:p>
    <w:p w14:paraId="77F390DC" w14:textId="77777777" w:rsidR="001472C2" w:rsidRDefault="001472C2" w:rsidP="001472C2">
      <w:pPr>
        <w:pStyle w:val="Example"/>
      </w:pPr>
      <w:r>
        <w:t xml:space="preserve">Find a line parallel to </w:t>
      </w:r>
      <w:r w:rsidRPr="00D81168">
        <w:rPr>
          <w:position w:val="-10"/>
        </w:rPr>
        <w:object w:dxaOrig="1359" w:dyaOrig="320" w14:anchorId="7CCE4338">
          <v:shape id="_x0000_i1149" type="#_x0000_t75" style="width:68.25pt;height:15.75pt" o:ole="">
            <v:imagedata r:id="rId262" o:title=""/>
          </v:shape>
          <o:OLEObject Type="Embed" ProgID="Equation.3" ShapeID="_x0000_i1149" DrawAspect="Content" ObjectID="_1719168180" r:id="rId263"/>
        </w:object>
      </w:r>
      <w:r>
        <w:t xml:space="preserve"> </w:t>
      </w:r>
      <w:r w:rsidR="00CF7D2E">
        <w:t xml:space="preserve">that passes </w:t>
      </w:r>
      <w:r>
        <w:t>through the point (3, 0)</w:t>
      </w:r>
    </w:p>
    <w:p w14:paraId="56092F79" w14:textId="77777777" w:rsidR="001472C2" w:rsidRDefault="001472C2" w:rsidP="001472C2">
      <w:pPr>
        <w:pStyle w:val="Example"/>
      </w:pPr>
    </w:p>
    <w:p w14:paraId="396F0FFF" w14:textId="77777777" w:rsidR="001472C2" w:rsidRDefault="001472C2" w:rsidP="001472C2">
      <w:pPr>
        <w:pStyle w:val="Example"/>
      </w:pPr>
      <w:r>
        <w:t xml:space="preserve">We know the line we’re looking for will have the same slope as the given line, </w:t>
      </w:r>
      <w:r>
        <w:rPr>
          <w:i/>
        </w:rPr>
        <w:t>m</w:t>
      </w:r>
      <w:r>
        <w:t xml:space="preserve"> = 3.  Using this and the given point, we can solve for the new line’s vertical intercept:</w:t>
      </w:r>
    </w:p>
    <w:p w14:paraId="74C577B6" w14:textId="77777777" w:rsidR="001472C2" w:rsidRDefault="001472C2" w:rsidP="001472C2">
      <w:pPr>
        <w:pStyle w:val="Example"/>
      </w:pPr>
      <w:r w:rsidRPr="00D81168">
        <w:rPr>
          <w:position w:val="-10"/>
        </w:rPr>
        <w:object w:dxaOrig="1340" w:dyaOrig="320" w14:anchorId="0FF5C1FE">
          <v:shape id="_x0000_i1150" type="#_x0000_t75" style="width:66.75pt;height:15.75pt" o:ole="">
            <v:imagedata r:id="rId264" o:title=""/>
          </v:shape>
          <o:OLEObject Type="Embed" ProgID="Equation.3" ShapeID="_x0000_i1150" DrawAspect="Content" ObjectID="_1719168181" r:id="rId265"/>
        </w:object>
      </w:r>
      <w:r>
        <w:tab/>
      </w:r>
      <w:r>
        <w:tab/>
        <w:t>then at (3, 0),</w:t>
      </w:r>
    </w:p>
    <w:p w14:paraId="568E654C" w14:textId="77777777" w:rsidR="001472C2" w:rsidRDefault="001472C2" w:rsidP="001472C2">
      <w:pPr>
        <w:pStyle w:val="Example"/>
      </w:pPr>
      <w:r w:rsidRPr="00D81168">
        <w:rPr>
          <w:position w:val="-26"/>
        </w:rPr>
        <w:object w:dxaOrig="1160" w:dyaOrig="639" w14:anchorId="621FF07B">
          <v:shape id="_x0000_i1151" type="#_x0000_t75" style="width:58.5pt;height:32.25pt" o:ole="">
            <v:imagedata r:id="rId266" o:title=""/>
          </v:shape>
          <o:OLEObject Type="Embed" ProgID="Equation.3" ShapeID="_x0000_i1151" DrawAspect="Content" ObjectID="_1719168182" r:id="rId267"/>
        </w:object>
      </w:r>
    </w:p>
    <w:p w14:paraId="2FD0E8E8" w14:textId="77777777" w:rsidR="001472C2" w:rsidRDefault="001472C2" w:rsidP="001472C2">
      <w:pPr>
        <w:pStyle w:val="Example"/>
      </w:pPr>
    </w:p>
    <w:p w14:paraId="7C83CD04" w14:textId="77777777" w:rsidR="001472C2" w:rsidRDefault="001472C2" w:rsidP="001472C2">
      <w:pPr>
        <w:pStyle w:val="Example"/>
      </w:pPr>
      <w:r>
        <w:t xml:space="preserve">The line we’re looking for is </w:t>
      </w:r>
      <w:r w:rsidRPr="00D81168">
        <w:rPr>
          <w:position w:val="-10"/>
        </w:rPr>
        <w:object w:dxaOrig="1480" w:dyaOrig="320" w14:anchorId="7E599C43">
          <v:shape id="_x0000_i1152" type="#_x0000_t75" style="width:75pt;height:15.75pt" o:ole="">
            <v:imagedata r:id="rId268" o:title=""/>
          </v:shape>
          <o:OLEObject Type="Embed" ProgID="Equation.3" ShapeID="_x0000_i1152" DrawAspect="Content" ObjectID="_1719168183" r:id="rId269"/>
        </w:object>
      </w:r>
    </w:p>
    <w:p w14:paraId="675D1041" w14:textId="77777777" w:rsidR="001472C2" w:rsidRDefault="001472C2" w:rsidP="001472C2">
      <w:pPr>
        <w:tabs>
          <w:tab w:val="left" w:pos="1635"/>
        </w:tabs>
      </w:pPr>
      <w:r>
        <w:t>If two lines are not parallel, one other interesting possibility is that the lines are perpendicular, which means the lines form a right angle (90 degree angle – a square corner) where they meet.  In this case, the slopes when multiplied together will equal -1.  Solving for one slope leads us to the definition:</w:t>
      </w:r>
    </w:p>
    <w:p w14:paraId="78458CEA" w14:textId="77777777" w:rsidR="001472C2" w:rsidRDefault="001472C2" w:rsidP="001472C2">
      <w:pPr>
        <w:tabs>
          <w:tab w:val="left" w:pos="1635"/>
        </w:tabs>
      </w:pPr>
    </w:p>
    <w:p w14:paraId="1F3BDE27" w14:textId="77777777" w:rsidR="001472C2" w:rsidRDefault="001472C2" w:rsidP="001472C2">
      <w:pPr>
        <w:tabs>
          <w:tab w:val="left" w:pos="1635"/>
        </w:tabs>
      </w:pPr>
    </w:p>
    <w:p w14:paraId="56C63C6F" w14:textId="77777777" w:rsidR="001472C2" w:rsidRDefault="00037F9B" w:rsidP="001472C2">
      <w:pPr>
        <w:pStyle w:val="DefinitionHeader"/>
      </w:pPr>
      <w:r>
        <w:t>Perpendicular Lines</w:t>
      </w:r>
    </w:p>
    <w:p w14:paraId="0E0945FE" w14:textId="77777777" w:rsidR="001472C2" w:rsidRDefault="001472C2" w:rsidP="001472C2">
      <w:pPr>
        <w:pStyle w:val="Definition"/>
      </w:pPr>
      <w:r>
        <w:t xml:space="preserve">Given two linear equations </w:t>
      </w:r>
      <w:r w:rsidRPr="00D81168">
        <w:rPr>
          <w:position w:val="-10"/>
        </w:rPr>
        <w:object w:dxaOrig="1500" w:dyaOrig="340" w14:anchorId="4ECCA0AA">
          <v:shape id="_x0000_i1153" type="#_x0000_t75" style="width:75pt;height:18pt" o:ole="">
            <v:imagedata r:id="rId256" o:title=""/>
          </v:shape>
          <o:OLEObject Type="Embed" ProgID="Equation.3" ShapeID="_x0000_i1153" DrawAspect="Content" ObjectID="_1719168184" r:id="rId270"/>
        </w:object>
      </w:r>
      <w:r>
        <w:t xml:space="preserve"> and </w:t>
      </w:r>
      <w:r w:rsidRPr="00D81168">
        <w:rPr>
          <w:position w:val="-10"/>
        </w:rPr>
        <w:object w:dxaOrig="1500" w:dyaOrig="340" w14:anchorId="1B3C6A02">
          <v:shape id="_x0000_i1154" type="#_x0000_t75" style="width:75pt;height:18pt" o:ole="">
            <v:imagedata r:id="rId258" o:title=""/>
          </v:shape>
          <o:OLEObject Type="Embed" ProgID="Equation.3" ShapeID="_x0000_i1154" DrawAspect="Content" ObjectID="_1719168185" r:id="rId271"/>
        </w:object>
      </w:r>
    </w:p>
    <w:p w14:paraId="14CEE8AF" w14:textId="77777777" w:rsidR="001472C2" w:rsidRDefault="001472C2" w:rsidP="001472C2">
      <w:pPr>
        <w:pStyle w:val="Definition"/>
      </w:pPr>
      <w:r>
        <w:t xml:space="preserve">The lines will be </w:t>
      </w:r>
      <w:r w:rsidRPr="005A222A">
        <w:rPr>
          <w:b/>
        </w:rPr>
        <w:t>perpendicular</w:t>
      </w:r>
      <w:r w:rsidR="009B2D31">
        <w:rPr>
          <w:b/>
        </w:rPr>
        <w:fldChar w:fldCharType="begin"/>
      </w:r>
      <w:r w:rsidR="009B2D31">
        <w:instrText xml:space="preserve"> XE "</w:instrText>
      </w:r>
      <w:r w:rsidR="009B2D31" w:rsidRPr="00892603">
        <w:rPr>
          <w:b/>
        </w:rPr>
        <w:instrText>Perpendicular Lines</w:instrText>
      </w:r>
      <w:r w:rsidR="009B2D31">
        <w:instrText xml:space="preserve">" </w:instrText>
      </w:r>
      <w:r w:rsidR="009B2D31">
        <w:rPr>
          <w:b/>
        </w:rPr>
        <w:fldChar w:fldCharType="end"/>
      </w:r>
      <w:r w:rsidR="009B2D31">
        <w:rPr>
          <w:b/>
        </w:rPr>
        <w:fldChar w:fldCharType="begin"/>
      </w:r>
      <w:r w:rsidR="009B2D31">
        <w:instrText xml:space="preserve"> XE "</w:instrText>
      </w:r>
      <w:r w:rsidR="009B2D31" w:rsidRPr="006C7D97">
        <w:instrText>Linear Functions:</w:instrText>
      </w:r>
      <w:r w:rsidR="009B2D31">
        <w:instrText xml:space="preserve">Perpendicular Lines" </w:instrText>
      </w:r>
      <w:r w:rsidR="009B2D31">
        <w:rPr>
          <w:b/>
        </w:rPr>
        <w:fldChar w:fldCharType="end"/>
      </w:r>
      <w:r>
        <w:t xml:space="preserve"> if  </w:t>
      </w:r>
      <w:r w:rsidRPr="00D81168">
        <w:rPr>
          <w:position w:val="-10"/>
        </w:rPr>
        <w:object w:dxaOrig="1080" w:dyaOrig="340" w14:anchorId="77BB96CE">
          <v:shape id="_x0000_i1155" type="#_x0000_t75" style="width:54pt;height:18pt" o:ole="">
            <v:imagedata r:id="rId272" o:title=""/>
          </v:shape>
          <o:OLEObject Type="Embed" ProgID="Equation.3" ShapeID="_x0000_i1155" DrawAspect="Content" ObjectID="_1719168186" r:id="rId273"/>
        </w:object>
      </w:r>
      <w:r>
        <w:t xml:space="preserve">, and so </w:t>
      </w:r>
      <w:r w:rsidRPr="00D2298F">
        <w:rPr>
          <w:position w:val="-30"/>
        </w:rPr>
        <w:object w:dxaOrig="920" w:dyaOrig="680" w14:anchorId="729552FF">
          <v:shape id="_x0000_i1156" type="#_x0000_t75" style="width:46.5pt;height:33.75pt" o:ole="">
            <v:imagedata r:id="rId274" o:title=""/>
          </v:shape>
          <o:OLEObject Type="Embed" ProgID="Equation.3" ShapeID="_x0000_i1156" DrawAspect="Content" ObjectID="_1719168187" r:id="rId275"/>
        </w:object>
      </w:r>
    </w:p>
    <w:p w14:paraId="60C13905" w14:textId="77777777" w:rsidR="00B3622D" w:rsidRDefault="00B3622D" w:rsidP="001472C2">
      <w:pPr>
        <w:pStyle w:val="Definition"/>
      </w:pPr>
      <w:r>
        <w:t xml:space="preserve">We often say the slope of a perpendicular line is the </w:t>
      </w:r>
      <w:r w:rsidR="000F06A6">
        <w:t>“</w:t>
      </w:r>
      <w:r>
        <w:t>negative reciprocal</w:t>
      </w:r>
      <w:r w:rsidR="000F06A6">
        <w:t>” of the other line’s slope.</w:t>
      </w:r>
    </w:p>
    <w:p w14:paraId="6FB55E8A" w14:textId="3AA0913F" w:rsidR="001472C2" w:rsidRDefault="001472C2" w:rsidP="001472C2">
      <w:pPr>
        <w:tabs>
          <w:tab w:val="left" w:pos="1635"/>
        </w:tabs>
      </w:pPr>
    </w:p>
    <w:p w14:paraId="3CF0FAF3" w14:textId="5244F033" w:rsidR="007E0C7C" w:rsidRDefault="007E0C7C" w:rsidP="001472C2">
      <w:pPr>
        <w:tabs>
          <w:tab w:val="left" w:pos="1635"/>
        </w:tabs>
      </w:pPr>
    </w:p>
    <w:p w14:paraId="39BFA5FA" w14:textId="4D042482" w:rsidR="007E0C7C" w:rsidRDefault="007E0C7C" w:rsidP="001472C2">
      <w:pPr>
        <w:tabs>
          <w:tab w:val="left" w:pos="1635"/>
        </w:tabs>
      </w:pPr>
    </w:p>
    <w:p w14:paraId="32F95E21" w14:textId="30EAEF69" w:rsidR="007E0C7C" w:rsidRDefault="007E0C7C" w:rsidP="001472C2">
      <w:pPr>
        <w:tabs>
          <w:tab w:val="left" w:pos="1635"/>
        </w:tabs>
      </w:pPr>
    </w:p>
    <w:p w14:paraId="3FEF6BE8" w14:textId="77777777" w:rsidR="007E0C7C" w:rsidRDefault="007E0C7C" w:rsidP="001472C2">
      <w:pPr>
        <w:tabs>
          <w:tab w:val="left" w:pos="1635"/>
        </w:tabs>
      </w:pPr>
    </w:p>
    <w:p w14:paraId="1BF8B94A" w14:textId="77777777" w:rsidR="001472C2" w:rsidRDefault="001472C2" w:rsidP="001472C2">
      <w:pPr>
        <w:tabs>
          <w:tab w:val="left" w:pos="1635"/>
        </w:tabs>
      </w:pPr>
    </w:p>
    <w:p w14:paraId="2FE907C0" w14:textId="77777777" w:rsidR="001472C2" w:rsidRDefault="001472C2" w:rsidP="001472C2">
      <w:pPr>
        <w:pStyle w:val="ExampleHeader"/>
      </w:pPr>
      <w:r>
        <w:lastRenderedPageBreak/>
        <w:t>Example 9</w:t>
      </w:r>
    </w:p>
    <w:p w14:paraId="19DB2F9D" w14:textId="77777777" w:rsidR="00AA16BD" w:rsidRDefault="00AA16BD" w:rsidP="001472C2">
      <w:pPr>
        <w:pStyle w:val="Example"/>
      </w:pPr>
      <w:r>
        <w:t>Find the slope of a line perpendicular to a line with:</w:t>
      </w:r>
    </w:p>
    <w:p w14:paraId="08BE4BDE" w14:textId="77777777" w:rsidR="001472C2" w:rsidRDefault="00AA16BD" w:rsidP="001472C2">
      <w:pPr>
        <w:pStyle w:val="Example"/>
      </w:pPr>
      <w:r>
        <w:t>a) a slope of 2.</w:t>
      </w:r>
      <w:r>
        <w:tab/>
        <w:t>b) a</w:t>
      </w:r>
      <w:r w:rsidR="001472C2">
        <w:t xml:space="preserve"> slope of  -4</w:t>
      </w:r>
      <w:r>
        <w:t>.</w:t>
      </w:r>
      <w:r w:rsidR="001472C2">
        <w:t xml:space="preserve">  </w:t>
      </w:r>
      <w:r>
        <w:t xml:space="preserve"> </w:t>
      </w:r>
      <w:r>
        <w:tab/>
        <w:t>c) a</w:t>
      </w:r>
      <w:r w:rsidR="001472C2">
        <w:t xml:space="preserve"> slope of </w:t>
      </w:r>
      <w:r w:rsidR="001472C2" w:rsidRPr="00D2298F">
        <w:rPr>
          <w:position w:val="-24"/>
        </w:rPr>
        <w:object w:dxaOrig="240" w:dyaOrig="620" w14:anchorId="659DEBB5">
          <v:shape id="_x0000_i1157" type="#_x0000_t75" style="width:10.5pt;height:30.75pt" o:ole="">
            <v:imagedata r:id="rId276" o:title=""/>
          </v:shape>
          <o:OLEObject Type="Embed" ProgID="Equation.3" ShapeID="_x0000_i1157" DrawAspect="Content" ObjectID="_1719168188" r:id="rId277"/>
        </w:object>
      </w:r>
      <w:r>
        <w:t>.</w:t>
      </w:r>
    </w:p>
    <w:p w14:paraId="07712F1C" w14:textId="77777777" w:rsidR="001472C2" w:rsidRDefault="001472C2" w:rsidP="001472C2">
      <w:pPr>
        <w:pStyle w:val="Example"/>
      </w:pPr>
    </w:p>
    <w:p w14:paraId="1C290623" w14:textId="77777777" w:rsidR="001472C2" w:rsidRDefault="001472C2" w:rsidP="001472C2">
      <w:pPr>
        <w:pStyle w:val="Example"/>
      </w:pPr>
      <w:r>
        <w:t xml:space="preserve">If the original line had slope 2, the perpendicular </w:t>
      </w:r>
      <w:r w:rsidR="00AA16BD">
        <w:t xml:space="preserve">line’s </w:t>
      </w:r>
      <w:r>
        <w:t xml:space="preserve">slope would be </w:t>
      </w:r>
      <w:r w:rsidRPr="00D2298F">
        <w:rPr>
          <w:position w:val="-24"/>
        </w:rPr>
        <w:object w:dxaOrig="900" w:dyaOrig="620" w14:anchorId="76686E52">
          <v:shape id="_x0000_i1158" type="#_x0000_t75" style="width:44.25pt;height:30.75pt" o:ole="">
            <v:imagedata r:id="rId278" o:title=""/>
          </v:shape>
          <o:OLEObject Type="Embed" ProgID="Equation.3" ShapeID="_x0000_i1158" DrawAspect="Content" ObjectID="_1719168189" r:id="rId279"/>
        </w:object>
      </w:r>
    </w:p>
    <w:p w14:paraId="6CDD32B2" w14:textId="77777777" w:rsidR="001472C2" w:rsidRDefault="001472C2" w:rsidP="001472C2">
      <w:pPr>
        <w:pStyle w:val="Example"/>
      </w:pPr>
      <w:r>
        <w:t xml:space="preserve">If the original line had slope -4, the perpendicular </w:t>
      </w:r>
      <w:r w:rsidR="00AA16BD">
        <w:t xml:space="preserve">line’s </w:t>
      </w:r>
      <w:r>
        <w:t xml:space="preserve">slope would be </w:t>
      </w:r>
      <w:r w:rsidRPr="00D2298F">
        <w:rPr>
          <w:position w:val="-24"/>
        </w:rPr>
        <w:object w:dxaOrig="1359" w:dyaOrig="620" w14:anchorId="1F5D2B63">
          <v:shape id="_x0000_i1159" type="#_x0000_t75" style="width:68.25pt;height:30.75pt" o:ole="">
            <v:imagedata r:id="rId280" o:title=""/>
          </v:shape>
          <o:OLEObject Type="Embed" ProgID="Equation.3" ShapeID="_x0000_i1159" DrawAspect="Content" ObjectID="_1719168190" r:id="rId281"/>
        </w:object>
      </w:r>
    </w:p>
    <w:p w14:paraId="7CEEC987" w14:textId="77777777" w:rsidR="00CF7D2E" w:rsidRDefault="001472C2" w:rsidP="00B3622D">
      <w:pPr>
        <w:pStyle w:val="Example"/>
      </w:pPr>
      <w:r>
        <w:t xml:space="preserve">If the original line had slope </w:t>
      </w:r>
      <w:r w:rsidRPr="00D2298F">
        <w:rPr>
          <w:position w:val="-24"/>
        </w:rPr>
        <w:object w:dxaOrig="240" w:dyaOrig="620" w14:anchorId="54564882">
          <v:shape id="_x0000_i1160" type="#_x0000_t75" style="width:10.5pt;height:30.75pt" o:ole="">
            <v:imagedata r:id="rId276" o:title=""/>
          </v:shape>
          <o:OLEObject Type="Embed" ProgID="Equation.3" ShapeID="_x0000_i1160" DrawAspect="Content" ObjectID="_1719168191" r:id="rId282"/>
        </w:object>
      </w:r>
      <w:r>
        <w:t xml:space="preserve">, the perpendicular </w:t>
      </w:r>
      <w:r w:rsidR="00AA16BD">
        <w:t xml:space="preserve">line’s </w:t>
      </w:r>
      <w:r>
        <w:t xml:space="preserve">slope would be </w:t>
      </w:r>
      <w:r w:rsidRPr="00D2298F">
        <w:rPr>
          <w:position w:val="-40"/>
        </w:rPr>
        <w:object w:dxaOrig="1520" w:dyaOrig="780" w14:anchorId="0D289160">
          <v:shape id="_x0000_i1161" type="#_x0000_t75" style="width:75.75pt;height:39.75pt" o:ole="">
            <v:imagedata r:id="rId283" o:title=""/>
          </v:shape>
          <o:OLEObject Type="Embed" ProgID="Equation.3" ShapeID="_x0000_i1161" DrawAspect="Content" ObjectID="_1719168192" r:id="rId284"/>
        </w:object>
      </w:r>
    </w:p>
    <w:p w14:paraId="6FB62B6A" w14:textId="384A7EB7" w:rsidR="001472C2" w:rsidRDefault="001472C2" w:rsidP="001472C2">
      <w:pPr>
        <w:tabs>
          <w:tab w:val="left" w:pos="1635"/>
        </w:tabs>
      </w:pPr>
    </w:p>
    <w:p w14:paraId="1CEBFFE2" w14:textId="77777777" w:rsidR="007E0C7C" w:rsidRDefault="007E0C7C" w:rsidP="001472C2">
      <w:pPr>
        <w:tabs>
          <w:tab w:val="left" w:pos="1635"/>
        </w:tabs>
      </w:pPr>
    </w:p>
    <w:p w14:paraId="02E863AF" w14:textId="77777777" w:rsidR="001472C2" w:rsidRDefault="001472C2" w:rsidP="001472C2">
      <w:pPr>
        <w:pStyle w:val="ExampleHeader"/>
      </w:pPr>
      <w:r>
        <w:t>Example 10</w:t>
      </w:r>
    </w:p>
    <w:p w14:paraId="2844E63A" w14:textId="77777777" w:rsidR="001472C2" w:rsidRDefault="001472C2" w:rsidP="001472C2">
      <w:pPr>
        <w:pStyle w:val="Example"/>
      </w:pPr>
      <w:r>
        <w:t>Find the equation of a line perpendicular to</w:t>
      </w:r>
      <w:r w:rsidR="007F094A">
        <w:t xml:space="preserve"> </w:t>
      </w:r>
      <w:r w:rsidRPr="00D81168">
        <w:rPr>
          <w:position w:val="-10"/>
        </w:rPr>
        <w:object w:dxaOrig="1359" w:dyaOrig="320" w14:anchorId="685DC3CC">
          <v:shape id="_x0000_i1162" type="#_x0000_t75" style="width:68.25pt;height:15.75pt" o:ole="">
            <v:imagedata r:id="rId262" o:title=""/>
          </v:shape>
          <o:OLEObject Type="Embed" ProgID="Equation.3" ShapeID="_x0000_i1162" DrawAspect="Content" ObjectID="_1719168193" r:id="rId285"/>
        </w:object>
      </w:r>
      <w:r>
        <w:t xml:space="preserve"> </w:t>
      </w:r>
      <w:r w:rsidR="007F094A">
        <w:t xml:space="preserve">and </w:t>
      </w:r>
      <w:r>
        <w:t>passing through the point (3,</w:t>
      </w:r>
      <w:r w:rsidR="007F094A">
        <w:t xml:space="preserve"> </w:t>
      </w:r>
      <w:r>
        <w:t>0)</w:t>
      </w:r>
    </w:p>
    <w:p w14:paraId="7640F4A5" w14:textId="77777777" w:rsidR="001472C2" w:rsidRDefault="001472C2" w:rsidP="001472C2">
      <w:pPr>
        <w:pStyle w:val="Example"/>
      </w:pPr>
    </w:p>
    <w:p w14:paraId="34F649EA" w14:textId="77777777" w:rsidR="001472C2" w:rsidRDefault="001472C2" w:rsidP="001472C2">
      <w:pPr>
        <w:pStyle w:val="Example"/>
      </w:pPr>
      <w:r>
        <w:t xml:space="preserve">The original line has slope </w:t>
      </w:r>
      <w:r>
        <w:rPr>
          <w:i/>
        </w:rPr>
        <w:t>m</w:t>
      </w:r>
      <w:r>
        <w:t xml:space="preserve"> = 3.  The perpendicular line will have slope </w:t>
      </w:r>
      <w:r w:rsidRPr="00350BA3">
        <w:rPr>
          <w:position w:val="-24"/>
        </w:rPr>
        <w:object w:dxaOrig="800" w:dyaOrig="620" w14:anchorId="702D6497">
          <v:shape id="_x0000_i1163" type="#_x0000_t75" style="width:39.75pt;height:30.75pt" o:ole="">
            <v:imagedata r:id="rId286" o:title=""/>
          </v:shape>
          <o:OLEObject Type="Embed" ProgID="Equation.3" ShapeID="_x0000_i1163" DrawAspect="Content" ObjectID="_1719168194" r:id="rId287"/>
        </w:object>
      </w:r>
      <w:r>
        <w:t>.  Using this and the given point, we can find the equation for the line.</w:t>
      </w:r>
    </w:p>
    <w:p w14:paraId="677E661B" w14:textId="77777777" w:rsidR="001472C2" w:rsidRDefault="001472C2" w:rsidP="001472C2">
      <w:pPr>
        <w:pStyle w:val="Example"/>
      </w:pPr>
      <w:r w:rsidRPr="00350BA3">
        <w:rPr>
          <w:position w:val="-24"/>
        </w:rPr>
        <w:object w:dxaOrig="1420" w:dyaOrig="620" w14:anchorId="1878DBE2">
          <v:shape id="_x0000_i1164" type="#_x0000_t75" style="width:71.25pt;height:30.75pt" o:ole="">
            <v:imagedata r:id="rId288" o:title=""/>
          </v:shape>
          <o:OLEObject Type="Embed" ProgID="Equation.3" ShapeID="_x0000_i1164" DrawAspect="Content" ObjectID="_1719168195" r:id="rId289"/>
        </w:object>
      </w:r>
      <w:r>
        <w:tab/>
      </w:r>
      <w:r>
        <w:tab/>
        <w:t>then at (3,</w:t>
      </w:r>
      <w:r w:rsidR="007F094A">
        <w:t xml:space="preserve"> </w:t>
      </w:r>
      <w:r>
        <w:t>0),</w:t>
      </w:r>
    </w:p>
    <w:p w14:paraId="771FFA50" w14:textId="77777777" w:rsidR="001472C2" w:rsidRDefault="001472C2" w:rsidP="001472C2">
      <w:pPr>
        <w:pStyle w:val="Example"/>
      </w:pPr>
      <w:r w:rsidRPr="00350BA3">
        <w:rPr>
          <w:position w:val="-40"/>
        </w:rPr>
        <w:object w:dxaOrig="1240" w:dyaOrig="920" w14:anchorId="6F983DA6">
          <v:shape id="_x0000_i1165" type="#_x0000_t75" style="width:61.5pt;height:46.5pt" o:ole="">
            <v:imagedata r:id="rId290" o:title=""/>
          </v:shape>
          <o:OLEObject Type="Embed" ProgID="Equation.3" ShapeID="_x0000_i1165" DrawAspect="Content" ObjectID="_1719168196" r:id="rId291"/>
        </w:object>
      </w:r>
    </w:p>
    <w:p w14:paraId="20D2CD78" w14:textId="77777777" w:rsidR="001472C2" w:rsidRDefault="001472C2" w:rsidP="001472C2">
      <w:pPr>
        <w:pStyle w:val="Example"/>
      </w:pPr>
    </w:p>
    <w:p w14:paraId="5221388E" w14:textId="38D332F8" w:rsidR="001472C2" w:rsidRDefault="001472C2" w:rsidP="001472C2">
      <w:pPr>
        <w:pStyle w:val="Example"/>
      </w:pPr>
      <w:r>
        <w:t xml:space="preserve">The line we’re looking for is </w:t>
      </w:r>
      <w:r w:rsidRPr="00350BA3">
        <w:rPr>
          <w:position w:val="-24"/>
        </w:rPr>
        <w:object w:dxaOrig="1380" w:dyaOrig="620" w14:anchorId="3E81ED42">
          <v:shape id="_x0000_i1166" type="#_x0000_t75" style="width:69pt;height:30.75pt" o:ole="">
            <v:imagedata r:id="rId292" o:title=""/>
          </v:shape>
          <o:OLEObject Type="Embed" ProgID="Equation.3" ShapeID="_x0000_i1166" DrawAspect="Content" ObjectID="_1719168197" r:id="rId293"/>
        </w:object>
      </w:r>
      <w:r w:rsidR="007E0C7C">
        <w:t>.</w:t>
      </w:r>
    </w:p>
    <w:p w14:paraId="5F836FC2" w14:textId="560A63E0" w:rsidR="00AA16BD" w:rsidRDefault="00AA16BD" w:rsidP="00AA16BD"/>
    <w:p w14:paraId="67A67CD0" w14:textId="77777777" w:rsidR="00507307" w:rsidRPr="00AA16BD" w:rsidRDefault="00507307" w:rsidP="00AA16BD"/>
    <w:p w14:paraId="50634CF4" w14:textId="77777777" w:rsidR="001472C2" w:rsidRPr="00141999" w:rsidRDefault="005D252B" w:rsidP="001472C2">
      <w:pPr>
        <w:pStyle w:val="TryitNow"/>
      </w:pPr>
      <w:r>
        <w:t>Try it Now</w:t>
      </w:r>
    </w:p>
    <w:p w14:paraId="0C8C0090" w14:textId="4DB6735E" w:rsidR="001472C2" w:rsidRPr="00AA16BD" w:rsidRDefault="001472C2" w:rsidP="00994E77">
      <w:pPr>
        <w:pStyle w:val="TryitNowbody"/>
        <w:ind w:left="270" w:hanging="270"/>
      </w:pPr>
      <w:r>
        <w:t xml:space="preserve">3. Given the line </w:t>
      </w:r>
      <w:r w:rsidRPr="00E9263D">
        <w:rPr>
          <w:position w:val="-10"/>
        </w:rPr>
        <w:object w:dxaOrig="1380" w:dyaOrig="320" w14:anchorId="1977E2CF">
          <v:shape id="_x0000_i1167" type="#_x0000_t75" style="width:69pt;height:15.75pt" o:ole="">
            <v:imagedata r:id="rId294" o:title=""/>
          </v:shape>
          <o:OLEObject Type="Embed" ProgID="Equation.3" ShapeID="_x0000_i1167" DrawAspect="Content" ObjectID="_1719168198" r:id="rId295"/>
        </w:object>
      </w:r>
      <w:r w:rsidR="00AA16BD">
        <w:t>,</w:t>
      </w:r>
      <w:r>
        <w:t xml:space="preserve"> </w:t>
      </w:r>
      <w:r w:rsidR="00AA16BD">
        <w:t xml:space="preserve">find </w:t>
      </w:r>
      <w:r w:rsidR="00862982">
        <w:t>an</w:t>
      </w:r>
      <w:r w:rsidR="00AA16BD">
        <w:t xml:space="preserve"> equation for the </w:t>
      </w:r>
      <w:r>
        <w:t xml:space="preserve">line </w:t>
      </w:r>
      <w:r w:rsidR="00AA16BD">
        <w:t>passing through (0, 0) that is</w:t>
      </w:r>
      <w:r w:rsidR="00862982">
        <w:t>:</w:t>
      </w:r>
      <w:r w:rsidR="00AA16BD">
        <w:t xml:space="preserve"> </w:t>
      </w:r>
      <w:r w:rsidR="00862982">
        <w:t xml:space="preserve">   </w:t>
      </w:r>
      <w:r w:rsidR="00AA16BD">
        <w:t xml:space="preserve">a) parallel to </w:t>
      </w:r>
      <w:r w:rsidR="00AA16BD">
        <w:rPr>
          <w:i/>
        </w:rPr>
        <w:t>h(t)</w:t>
      </w:r>
      <w:r w:rsidR="00AA16BD">
        <w:t>.</w:t>
      </w:r>
      <w:r w:rsidR="00AA16BD">
        <w:tab/>
      </w:r>
      <w:r>
        <w:t xml:space="preserve">b) </w:t>
      </w:r>
      <w:r w:rsidR="00AA16BD">
        <w:t>p</w:t>
      </w:r>
      <w:r>
        <w:t xml:space="preserve">erpendicular </w:t>
      </w:r>
      <w:r w:rsidR="00AA16BD">
        <w:t xml:space="preserve">to </w:t>
      </w:r>
      <w:r w:rsidR="00AA16BD">
        <w:rPr>
          <w:i/>
        </w:rPr>
        <w:t>h(t).</w:t>
      </w:r>
    </w:p>
    <w:p w14:paraId="71FE5892" w14:textId="77777777" w:rsidR="001472C2" w:rsidRDefault="001472C2" w:rsidP="001472C2"/>
    <w:p w14:paraId="4598C516" w14:textId="77777777" w:rsidR="00CF7D2E" w:rsidRPr="005A222A" w:rsidRDefault="00CF7D2E" w:rsidP="001472C2"/>
    <w:p w14:paraId="10CDB423" w14:textId="77777777" w:rsidR="001472C2" w:rsidRDefault="001472C2" w:rsidP="001472C2">
      <w:pPr>
        <w:pStyle w:val="ExampleHeader"/>
      </w:pPr>
      <w:r>
        <w:t>Example 12</w:t>
      </w:r>
    </w:p>
    <w:p w14:paraId="3E845FB5" w14:textId="77777777" w:rsidR="001472C2" w:rsidRDefault="001472C2" w:rsidP="001472C2">
      <w:pPr>
        <w:pStyle w:val="Example"/>
      </w:pPr>
      <w:r>
        <w:t>A line passes through the points (-2,</w:t>
      </w:r>
      <w:r w:rsidR="007F094A">
        <w:t xml:space="preserve"> </w:t>
      </w:r>
      <w:r>
        <w:t>6) and (4,</w:t>
      </w:r>
      <w:r w:rsidR="007F094A">
        <w:t xml:space="preserve"> </w:t>
      </w:r>
      <w:r>
        <w:t xml:space="preserve">5).  Find the equation of a perpendicular line </w:t>
      </w:r>
      <w:r w:rsidR="00CF7D2E">
        <w:t>that passes</w:t>
      </w:r>
      <w:r>
        <w:t xml:space="preserve"> through</w:t>
      </w:r>
      <w:r w:rsidR="00CF7D2E">
        <w:t xml:space="preserve"> the point</w:t>
      </w:r>
      <w:r>
        <w:t xml:space="preserve"> (4,</w:t>
      </w:r>
      <w:r w:rsidR="007F094A">
        <w:t xml:space="preserve"> </w:t>
      </w:r>
      <w:r>
        <w:t>5).</w:t>
      </w:r>
    </w:p>
    <w:p w14:paraId="7758770C" w14:textId="77777777" w:rsidR="001472C2" w:rsidRDefault="001472C2" w:rsidP="001472C2">
      <w:pPr>
        <w:pStyle w:val="Example"/>
      </w:pPr>
    </w:p>
    <w:p w14:paraId="17DBEE77" w14:textId="77777777" w:rsidR="001472C2" w:rsidRDefault="001472C2" w:rsidP="001472C2">
      <w:pPr>
        <w:pStyle w:val="Example"/>
      </w:pPr>
      <w:r>
        <w:t>From the two given points on the reference line, we can calculate the slope of that line:</w:t>
      </w:r>
    </w:p>
    <w:p w14:paraId="6B57FC4E" w14:textId="77777777" w:rsidR="001472C2" w:rsidRDefault="001472C2" w:rsidP="001472C2">
      <w:pPr>
        <w:pStyle w:val="Example"/>
      </w:pPr>
      <w:r w:rsidRPr="00350BA3">
        <w:rPr>
          <w:position w:val="-28"/>
        </w:rPr>
        <w:object w:dxaOrig="1939" w:dyaOrig="660" w14:anchorId="2744CCE8">
          <v:shape id="_x0000_i1168" type="#_x0000_t75" style="width:96.75pt;height:32.25pt" o:ole="">
            <v:imagedata r:id="rId296" o:title=""/>
          </v:shape>
          <o:OLEObject Type="Embed" ProgID="Equation.3" ShapeID="_x0000_i1168" DrawAspect="Content" ObjectID="_1719168199" r:id="rId297"/>
        </w:object>
      </w:r>
    </w:p>
    <w:p w14:paraId="5E34EDA2" w14:textId="77777777" w:rsidR="001472C2" w:rsidRDefault="001472C2" w:rsidP="001472C2">
      <w:pPr>
        <w:pStyle w:val="Example"/>
      </w:pPr>
      <w:r>
        <w:lastRenderedPageBreak/>
        <w:t>The perpendicular line will have slope</w:t>
      </w:r>
    </w:p>
    <w:p w14:paraId="2F8D5664" w14:textId="77777777" w:rsidR="001472C2" w:rsidRDefault="001472C2" w:rsidP="001472C2">
      <w:pPr>
        <w:pStyle w:val="Example"/>
      </w:pPr>
      <w:r w:rsidRPr="00350BA3">
        <w:rPr>
          <w:position w:val="-40"/>
        </w:rPr>
        <w:object w:dxaOrig="1440" w:dyaOrig="780" w14:anchorId="1575B27B">
          <v:shape id="_x0000_i1169" type="#_x0000_t75" style="width:1in;height:39.75pt" o:ole="">
            <v:imagedata r:id="rId298" o:title=""/>
          </v:shape>
          <o:OLEObject Type="Embed" ProgID="Equation.3" ShapeID="_x0000_i1169" DrawAspect="Content" ObjectID="_1719168200" r:id="rId299"/>
        </w:object>
      </w:r>
    </w:p>
    <w:p w14:paraId="5C37FB70" w14:textId="77777777" w:rsidR="001472C2" w:rsidRDefault="001472C2" w:rsidP="001472C2">
      <w:pPr>
        <w:pStyle w:val="Example"/>
      </w:pPr>
    </w:p>
    <w:p w14:paraId="6AB5F1F8" w14:textId="77777777" w:rsidR="001472C2" w:rsidRDefault="001472C2" w:rsidP="001472C2">
      <w:pPr>
        <w:pStyle w:val="Example"/>
      </w:pPr>
      <w:r>
        <w:t xml:space="preserve">We can then solve for the vertical intercept </w:t>
      </w:r>
      <w:r w:rsidR="00AA16BD">
        <w:t>that makes the line</w:t>
      </w:r>
      <w:r>
        <w:t xml:space="preserve"> pass through the desired point:</w:t>
      </w:r>
    </w:p>
    <w:p w14:paraId="6110A1B7" w14:textId="77777777" w:rsidR="001472C2" w:rsidRDefault="001472C2" w:rsidP="001472C2">
      <w:pPr>
        <w:pStyle w:val="Example"/>
      </w:pPr>
      <w:r w:rsidRPr="007149D8">
        <w:rPr>
          <w:position w:val="-10"/>
        </w:rPr>
        <w:object w:dxaOrig="1359" w:dyaOrig="320" w14:anchorId="5F4CD620">
          <v:shape id="_x0000_i1170" type="#_x0000_t75" style="width:68.25pt;height:15.75pt" o:ole="">
            <v:imagedata r:id="rId300" o:title=""/>
          </v:shape>
          <o:OLEObject Type="Embed" ProgID="Equation.3" ShapeID="_x0000_i1170" DrawAspect="Content" ObjectID="_1719168201" r:id="rId301"/>
        </w:object>
      </w:r>
      <w:r>
        <w:tab/>
      </w:r>
      <w:r>
        <w:tab/>
        <w:t>then at (4,</w:t>
      </w:r>
      <w:r w:rsidR="007F094A">
        <w:t xml:space="preserve"> </w:t>
      </w:r>
      <w:r>
        <w:t>5),</w:t>
      </w:r>
    </w:p>
    <w:p w14:paraId="5618D587" w14:textId="77777777" w:rsidR="001472C2" w:rsidRDefault="001472C2" w:rsidP="001472C2">
      <w:pPr>
        <w:pStyle w:val="Example"/>
      </w:pPr>
      <w:r w:rsidRPr="007149D8">
        <w:rPr>
          <w:position w:val="-26"/>
        </w:rPr>
        <w:object w:dxaOrig="1180" w:dyaOrig="639" w14:anchorId="21BF615E">
          <v:shape id="_x0000_i1171" type="#_x0000_t75" style="width:59.25pt;height:32.25pt" o:ole="">
            <v:imagedata r:id="rId302" o:title=""/>
          </v:shape>
          <o:OLEObject Type="Embed" ProgID="Equation.3" ShapeID="_x0000_i1171" DrawAspect="Content" ObjectID="_1719168202" r:id="rId303"/>
        </w:object>
      </w:r>
    </w:p>
    <w:p w14:paraId="11C4730A" w14:textId="77777777" w:rsidR="001472C2" w:rsidRDefault="001472C2" w:rsidP="001472C2">
      <w:pPr>
        <w:pStyle w:val="Example"/>
      </w:pPr>
      <w:r>
        <w:t xml:space="preserve">Giving the line </w:t>
      </w:r>
      <w:r w:rsidRPr="007149D8">
        <w:rPr>
          <w:position w:val="-10"/>
        </w:rPr>
        <w:object w:dxaOrig="1620" w:dyaOrig="320" w14:anchorId="46072186">
          <v:shape id="_x0000_i1172" type="#_x0000_t75" style="width:81pt;height:15.75pt" o:ole="">
            <v:imagedata r:id="rId304" o:title=""/>
          </v:shape>
          <o:OLEObject Type="Embed" ProgID="Equation.3" ShapeID="_x0000_i1172" DrawAspect="Content" ObjectID="_1719168203" r:id="rId305"/>
        </w:object>
      </w:r>
    </w:p>
    <w:p w14:paraId="387DF5B0" w14:textId="77777777" w:rsidR="001472C2" w:rsidRDefault="001472C2" w:rsidP="001472C2">
      <w:pPr>
        <w:tabs>
          <w:tab w:val="left" w:pos="1635"/>
        </w:tabs>
      </w:pPr>
    </w:p>
    <w:p w14:paraId="53473D79" w14:textId="09463B36" w:rsidR="001472C2" w:rsidRDefault="001472C2" w:rsidP="001472C2">
      <w:pPr>
        <w:tabs>
          <w:tab w:val="left" w:pos="1635"/>
        </w:tabs>
      </w:pPr>
    </w:p>
    <w:p w14:paraId="665A2C14" w14:textId="77777777" w:rsidR="00507307" w:rsidRDefault="00507307" w:rsidP="001472C2">
      <w:pPr>
        <w:tabs>
          <w:tab w:val="left" w:pos="1635"/>
        </w:tabs>
      </w:pPr>
    </w:p>
    <w:p w14:paraId="6F0E314E" w14:textId="77777777" w:rsidR="001472C2" w:rsidRDefault="001472C2" w:rsidP="001472C2">
      <w:pPr>
        <w:tabs>
          <w:tab w:val="left" w:pos="1635"/>
        </w:tabs>
        <w:rPr>
          <w:b/>
        </w:rPr>
      </w:pPr>
      <w:r>
        <w:rPr>
          <w:b/>
        </w:rPr>
        <w:t>Intersections of Lines</w:t>
      </w:r>
    </w:p>
    <w:p w14:paraId="0E868230" w14:textId="77777777" w:rsidR="00862982" w:rsidRDefault="00862982" w:rsidP="001472C2">
      <w:pPr>
        <w:tabs>
          <w:tab w:val="left" w:pos="1635"/>
        </w:tabs>
      </w:pPr>
    </w:p>
    <w:p w14:paraId="593D20DC" w14:textId="77777777" w:rsidR="001472C2" w:rsidRDefault="001472C2" w:rsidP="001472C2">
      <w:pPr>
        <w:tabs>
          <w:tab w:val="left" w:pos="1635"/>
        </w:tabs>
      </w:pPr>
      <w:r>
        <w:t xml:space="preserve">The graphs of two lines will intersect </w:t>
      </w:r>
      <w:r w:rsidR="00CF7D2E">
        <w:t xml:space="preserve">if </w:t>
      </w:r>
      <w:r>
        <w:t xml:space="preserve">they are not parallel.  They will intersect at the point that satisfies both equations.  To find this point when the equations are given as functions, we can solve for an input value so that </w:t>
      </w:r>
      <w:r w:rsidRPr="00E9263D">
        <w:rPr>
          <w:position w:val="-10"/>
        </w:rPr>
        <w:object w:dxaOrig="1240" w:dyaOrig="320" w14:anchorId="1A9DEB5F">
          <v:shape id="_x0000_i1173" type="#_x0000_t75" style="width:61.5pt;height:15.75pt" o:ole="">
            <v:imagedata r:id="rId306" o:title=""/>
          </v:shape>
          <o:OLEObject Type="Embed" ProgID="Equation.3" ShapeID="_x0000_i1173" DrawAspect="Content" ObjectID="_1719168204" r:id="rId307"/>
        </w:object>
      </w:r>
      <w:r>
        <w:t>.  In other words, we can set the formulas for the lines equal, and solve for the input that satisfies the equation.</w:t>
      </w:r>
    </w:p>
    <w:p w14:paraId="19228552" w14:textId="77777777" w:rsidR="001472C2" w:rsidRDefault="001472C2" w:rsidP="001472C2">
      <w:pPr>
        <w:tabs>
          <w:tab w:val="left" w:pos="1635"/>
        </w:tabs>
      </w:pPr>
    </w:p>
    <w:p w14:paraId="5C6155C2" w14:textId="77777777" w:rsidR="001472C2" w:rsidRDefault="001472C2" w:rsidP="001472C2">
      <w:pPr>
        <w:tabs>
          <w:tab w:val="left" w:pos="1635"/>
        </w:tabs>
      </w:pPr>
    </w:p>
    <w:p w14:paraId="1D23CB72" w14:textId="77777777" w:rsidR="001472C2" w:rsidRDefault="001472C2" w:rsidP="001472C2">
      <w:pPr>
        <w:pStyle w:val="ExampleHeader"/>
      </w:pPr>
      <w:r>
        <w:t>Example 13</w:t>
      </w:r>
    </w:p>
    <w:p w14:paraId="01409156" w14:textId="77777777" w:rsidR="001472C2" w:rsidRDefault="001472C2" w:rsidP="001472C2">
      <w:pPr>
        <w:pStyle w:val="Example"/>
      </w:pPr>
      <w:r>
        <w:t xml:space="preserve">Find the intersection of the lines </w:t>
      </w:r>
      <w:r w:rsidRPr="00E9263D">
        <w:rPr>
          <w:position w:val="-10"/>
        </w:rPr>
        <w:object w:dxaOrig="1219" w:dyaOrig="320" w14:anchorId="375B5F3F">
          <v:shape id="_x0000_i1174" type="#_x0000_t75" style="width:61.5pt;height:15.75pt" o:ole="">
            <v:imagedata r:id="rId308" o:title=""/>
          </v:shape>
          <o:OLEObject Type="Embed" ProgID="Equation.3" ShapeID="_x0000_i1174" DrawAspect="Content" ObjectID="_1719168205" r:id="rId309"/>
        </w:object>
      </w:r>
      <w:r>
        <w:t xml:space="preserve"> and </w:t>
      </w:r>
      <w:r w:rsidRPr="00E9263D">
        <w:rPr>
          <w:position w:val="-10"/>
        </w:rPr>
        <w:object w:dxaOrig="1100" w:dyaOrig="320" w14:anchorId="4761D585">
          <v:shape id="_x0000_i1175" type="#_x0000_t75" style="width:54pt;height:15.75pt" o:ole="">
            <v:imagedata r:id="rId310" o:title=""/>
          </v:shape>
          <o:OLEObject Type="Embed" ProgID="Equation.3" ShapeID="_x0000_i1175" DrawAspect="Content" ObjectID="_1719168206" r:id="rId311"/>
        </w:object>
      </w:r>
    </w:p>
    <w:p w14:paraId="25143735" w14:textId="77777777" w:rsidR="001472C2" w:rsidRDefault="001472C2" w:rsidP="001472C2">
      <w:pPr>
        <w:pStyle w:val="Example"/>
      </w:pPr>
    </w:p>
    <w:p w14:paraId="1396B11E" w14:textId="77777777" w:rsidR="001472C2" w:rsidRDefault="001472C2" w:rsidP="001472C2">
      <w:pPr>
        <w:pStyle w:val="Example"/>
      </w:pPr>
      <w:r>
        <w:t xml:space="preserve">Setting </w:t>
      </w:r>
      <w:r w:rsidRPr="00E9263D">
        <w:rPr>
          <w:position w:val="-10"/>
        </w:rPr>
        <w:object w:dxaOrig="1060" w:dyaOrig="320" w14:anchorId="0F491CCC">
          <v:shape id="_x0000_i1176" type="#_x0000_t75" style="width:52.5pt;height:15.75pt" o:ole="">
            <v:imagedata r:id="rId312" o:title=""/>
          </v:shape>
          <o:OLEObject Type="Embed" ProgID="Equation.3" ShapeID="_x0000_i1176" DrawAspect="Content" ObjectID="_1719168207" r:id="rId313"/>
        </w:object>
      </w:r>
      <w:r>
        <w:t>,</w:t>
      </w:r>
    </w:p>
    <w:p w14:paraId="1715881B" w14:textId="37D295B8" w:rsidR="001472C2" w:rsidRDefault="00507307" w:rsidP="001472C2">
      <w:pPr>
        <w:pStyle w:val="Example"/>
      </w:pPr>
      <w:r>
        <w:rPr>
          <w:rFonts w:ascii="Trebuchet MS" w:hAnsi="Trebuchet MS"/>
          <w:noProof/>
          <w:sz w:val="22"/>
        </w:rPr>
        <w:drawing>
          <wp:anchor distT="0" distB="0" distL="114300" distR="114300" simplePos="0" relativeHeight="251657216" behindDoc="0" locked="0" layoutInCell="1" allowOverlap="1" wp14:anchorId="237A2228" wp14:editId="46108F23">
            <wp:simplePos x="0" y="0"/>
            <wp:positionH relativeFrom="column">
              <wp:posOffset>3898265</wp:posOffset>
            </wp:positionH>
            <wp:positionV relativeFrom="paragraph">
              <wp:posOffset>546718</wp:posOffset>
            </wp:positionV>
            <wp:extent cx="1781810" cy="2335530"/>
            <wp:effectExtent l="0" t="0" r="8890" b="7620"/>
            <wp:wrapThrough wrapText="bothSides">
              <wp:wrapPolygon edited="0">
                <wp:start x="0" y="0"/>
                <wp:lineTo x="0" y="21494"/>
                <wp:lineTo x="21477" y="21494"/>
                <wp:lineTo x="21477" y="0"/>
                <wp:lineTo x="0" y="0"/>
              </wp:wrapPolygon>
            </wp:wrapThrough>
            <wp:docPr id="301" name="Picture 301" descr="A line labeled h(t) passing through 0 comma negative 4 and 2 comma 2, and a line labeled j(t) passing through 0 comma 5 and 1 com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A line labeled h(t) passing through 0 comma negative 4 and 2 comma 2, and a line labeled j(t) passing through 0 comma 5 and 1 comma 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781810"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C2" w:rsidRPr="00E9263D">
        <w:rPr>
          <w:position w:val="-74"/>
        </w:rPr>
        <w:object w:dxaOrig="1260" w:dyaOrig="1320" w14:anchorId="02E26A8C">
          <v:shape id="_x0000_i1177" type="#_x0000_t75" style="width:63pt;height:65.25pt" o:ole="">
            <v:imagedata r:id="rId315" o:title=""/>
          </v:shape>
          <o:OLEObject Type="Embed" ProgID="Equation.3" ShapeID="_x0000_i1177" DrawAspect="Content" ObjectID="_1719168208" r:id="rId316"/>
        </w:object>
      </w:r>
    </w:p>
    <w:p w14:paraId="3013387B" w14:textId="6EFCA3AE" w:rsidR="007F094A" w:rsidRDefault="001472C2" w:rsidP="001472C2">
      <w:pPr>
        <w:pStyle w:val="Example"/>
      </w:pPr>
      <w:r>
        <w:t xml:space="preserve">This tells us the lines intersect when the input is </w:t>
      </w:r>
      <w:r w:rsidR="00862982" w:rsidRPr="00862982">
        <w:rPr>
          <w:position w:val="-24"/>
        </w:rPr>
        <w:object w:dxaOrig="240" w:dyaOrig="620" w14:anchorId="431E2552">
          <v:shape id="_x0000_i1178" type="#_x0000_t75" style="width:10.5pt;height:30.75pt" o:ole="">
            <v:imagedata r:id="rId317" o:title=""/>
          </v:shape>
          <o:OLEObject Type="Embed" ProgID="Equation.3" ShapeID="_x0000_i1178" DrawAspect="Content" ObjectID="_1719168209" r:id="rId318"/>
        </w:object>
      </w:r>
      <w:r>
        <w:t xml:space="preserve">.  </w:t>
      </w:r>
    </w:p>
    <w:p w14:paraId="6C6A9F82" w14:textId="37EC6E3A" w:rsidR="001472C2" w:rsidRDefault="001472C2" w:rsidP="001472C2">
      <w:pPr>
        <w:pStyle w:val="Example"/>
      </w:pPr>
      <w:r>
        <w:t>We can then find the output value of the intersection point by evaluating either function at this input</w:t>
      </w:r>
    </w:p>
    <w:p w14:paraId="51763819" w14:textId="5B701D39" w:rsidR="001472C2" w:rsidRDefault="001472C2" w:rsidP="001472C2">
      <w:pPr>
        <w:pStyle w:val="Example"/>
      </w:pPr>
      <w:r w:rsidRPr="00E9263D">
        <w:rPr>
          <w:position w:val="-28"/>
        </w:rPr>
        <w:object w:dxaOrig="1820" w:dyaOrig="680" w14:anchorId="768A97ED">
          <v:shape id="_x0000_i1179" type="#_x0000_t75" style="width:91.5pt;height:33.75pt" o:ole="">
            <v:imagedata r:id="rId319" o:title=""/>
          </v:shape>
          <o:OLEObject Type="Embed" ProgID="Equation.3" ShapeID="_x0000_i1179" DrawAspect="Content" ObjectID="_1719168210" r:id="rId320"/>
        </w:object>
      </w:r>
    </w:p>
    <w:p w14:paraId="3F52EEAC" w14:textId="55CF7142" w:rsidR="001472C2" w:rsidRDefault="001472C2" w:rsidP="001472C2">
      <w:pPr>
        <w:pStyle w:val="Example"/>
      </w:pPr>
    </w:p>
    <w:p w14:paraId="6B9B2349" w14:textId="67B2A88B" w:rsidR="001472C2" w:rsidRDefault="001472C2" w:rsidP="001472C2">
      <w:pPr>
        <w:pStyle w:val="Example"/>
      </w:pPr>
      <w:r>
        <w:t xml:space="preserve">These lines intersect at the point </w:t>
      </w:r>
      <w:r w:rsidRPr="00E9263D">
        <w:rPr>
          <w:position w:val="-28"/>
        </w:rPr>
        <w:object w:dxaOrig="800" w:dyaOrig="680" w14:anchorId="47448FF8">
          <v:shape id="_x0000_i1180" type="#_x0000_t75" style="width:39.75pt;height:33.75pt" o:ole="">
            <v:imagedata r:id="rId321" o:title=""/>
          </v:shape>
          <o:OLEObject Type="Embed" ProgID="Equation.3" ShapeID="_x0000_i1180" DrawAspect="Content" ObjectID="_1719168211" r:id="rId322"/>
        </w:object>
      </w:r>
      <w:r>
        <w:t>.  Looking at the graph, this result seems reasonable.</w:t>
      </w:r>
    </w:p>
    <w:p w14:paraId="1E96EA34" w14:textId="3B4B0607" w:rsidR="001472C2" w:rsidRPr="005A222A" w:rsidRDefault="001472C2" w:rsidP="001472C2"/>
    <w:p w14:paraId="1EA3962C" w14:textId="252B1F06" w:rsidR="001472C2" w:rsidRDefault="001472C2" w:rsidP="001472C2"/>
    <w:p w14:paraId="04C4E231" w14:textId="7D22B652" w:rsidR="0009701A" w:rsidRDefault="0009701A" w:rsidP="001472C2">
      <w:r>
        <w:lastRenderedPageBreak/>
        <w:t>Two parallel lines can also intersect if they happen to be the same line.  In that case, they intersect at every point on the lines.</w:t>
      </w:r>
    </w:p>
    <w:p w14:paraId="3EDFBB2F" w14:textId="77777777" w:rsidR="00620E4F" w:rsidRDefault="00620E4F" w:rsidP="001472C2"/>
    <w:p w14:paraId="281CDC15" w14:textId="77777777" w:rsidR="00620E4F" w:rsidRPr="005A222A" w:rsidRDefault="00620E4F" w:rsidP="001472C2"/>
    <w:p w14:paraId="000ABDD2" w14:textId="77777777" w:rsidR="001472C2" w:rsidRPr="007C7E13" w:rsidRDefault="001472C2" w:rsidP="001472C2">
      <w:pPr>
        <w:pStyle w:val="TryitNow"/>
      </w:pPr>
      <w:r>
        <w:t>Try it Now</w:t>
      </w:r>
    </w:p>
    <w:p w14:paraId="532EC76B" w14:textId="4218AFF6" w:rsidR="001472C2" w:rsidRPr="007E7907" w:rsidRDefault="001472C2" w:rsidP="00994E77">
      <w:pPr>
        <w:pStyle w:val="TryitNowbody"/>
        <w:ind w:left="270" w:hanging="270"/>
      </w:pPr>
      <w:r>
        <w:t xml:space="preserve">4. Look at the graph in example 13 above and answer the following for the function </w:t>
      </w:r>
      <w:r w:rsidR="00421171">
        <w:rPr>
          <w:i/>
        </w:rPr>
        <w:t>h</w:t>
      </w:r>
      <w:r w:rsidRPr="005A222A">
        <w:rPr>
          <w:i/>
        </w:rPr>
        <w:t>(t)</w:t>
      </w:r>
      <w:r>
        <w:t>:</w:t>
      </w:r>
      <w:r w:rsidR="00994E77">
        <w:br/>
      </w:r>
      <w:r>
        <w:t>a. Vertical intercept</w:t>
      </w:r>
      <w:r w:rsidR="00112608">
        <w:t xml:space="preserve"> coordinates</w:t>
      </w:r>
      <w:r w:rsidR="00994E77">
        <w:br/>
      </w:r>
      <w:r>
        <w:t>b. Horizontal intercepts</w:t>
      </w:r>
      <w:r w:rsidR="00112608">
        <w:t xml:space="preserve"> coordinates</w:t>
      </w:r>
      <w:r w:rsidR="00994E77">
        <w:br/>
      </w:r>
      <w:r>
        <w:t>c. Slope</w:t>
      </w:r>
      <w:r w:rsidR="00994E77">
        <w:br/>
      </w:r>
      <w:r>
        <w:t xml:space="preserve">d. Is </w:t>
      </w:r>
      <w:r w:rsidRPr="005A222A">
        <w:rPr>
          <w:i/>
        </w:rPr>
        <w:t>j(t)</w:t>
      </w:r>
      <w:r>
        <w:t xml:space="preserve"> parallel or perpendicular to </w:t>
      </w:r>
      <w:r w:rsidRPr="005A222A">
        <w:rPr>
          <w:i/>
        </w:rPr>
        <w:t>h(t)</w:t>
      </w:r>
      <w:r>
        <w:t xml:space="preserve"> (or neither)</w:t>
      </w:r>
      <w:r w:rsidR="00994E77">
        <w:br/>
      </w:r>
      <w:r>
        <w:t xml:space="preserve">e. </w:t>
      </w:r>
      <w:r w:rsidR="00112608">
        <w:t xml:space="preserve">Is </w:t>
      </w:r>
      <w:r w:rsidR="00421171">
        <w:rPr>
          <w:i/>
        </w:rPr>
        <w:t>h</w:t>
      </w:r>
      <w:r w:rsidR="00112608" w:rsidRPr="00B3622D">
        <w:rPr>
          <w:i/>
        </w:rPr>
        <w:t>(t)</w:t>
      </w:r>
      <w:r w:rsidR="00112608">
        <w:t xml:space="preserve"> an </w:t>
      </w:r>
      <w:r>
        <w:t>Increasing or Decreasing function</w:t>
      </w:r>
      <w:r w:rsidR="00112608">
        <w:t xml:space="preserve"> (or neither)</w:t>
      </w:r>
      <w:r w:rsidR="00994E77">
        <w:br/>
      </w:r>
      <w:r>
        <w:t xml:space="preserve">f. </w:t>
      </w:r>
      <w:r w:rsidR="00112608">
        <w:t>Write a t</w:t>
      </w:r>
      <w:r>
        <w:t xml:space="preserve">ransformation description from the identity toolkit function </w:t>
      </w:r>
      <w:r w:rsidRPr="007E7907">
        <w:rPr>
          <w:i/>
        </w:rPr>
        <w:t>f(x) = x</w:t>
      </w:r>
    </w:p>
    <w:p w14:paraId="44A53727" w14:textId="77777777" w:rsidR="001472C2" w:rsidRDefault="001472C2" w:rsidP="001472C2">
      <w:pPr>
        <w:tabs>
          <w:tab w:val="left" w:pos="1635"/>
        </w:tabs>
        <w:rPr>
          <w:rFonts w:ascii="Trebuchet MS" w:hAnsi="Trebuchet MS"/>
          <w:sz w:val="22"/>
        </w:rPr>
      </w:pPr>
    </w:p>
    <w:p w14:paraId="410279A3" w14:textId="71477DD6" w:rsidR="00507307" w:rsidRDefault="00507307" w:rsidP="001472C2">
      <w:pPr>
        <w:tabs>
          <w:tab w:val="left" w:pos="1635"/>
        </w:tabs>
        <w:rPr>
          <w:rFonts w:ascii="Trebuchet MS" w:hAnsi="Trebuchet MS"/>
          <w:sz w:val="22"/>
        </w:rPr>
      </w:pPr>
    </w:p>
    <w:p w14:paraId="1DB6ED00" w14:textId="5DCD6709" w:rsidR="001472C2" w:rsidRDefault="001472C2" w:rsidP="001472C2">
      <w:pPr>
        <w:tabs>
          <w:tab w:val="left" w:pos="1635"/>
        </w:tabs>
      </w:pPr>
      <w:r>
        <w:t>Finding the intersection allows us to answer other questions as well, such as</w:t>
      </w:r>
      <w:r w:rsidR="00112608">
        <w:t xml:space="preserve"> discovering</w:t>
      </w:r>
      <w:r>
        <w:t xml:space="preserve"> when one function is larger than another.</w:t>
      </w:r>
    </w:p>
    <w:p w14:paraId="2BF6B5A3" w14:textId="115A0589" w:rsidR="00507307" w:rsidRDefault="00507307" w:rsidP="001472C2">
      <w:pPr>
        <w:tabs>
          <w:tab w:val="left" w:pos="1635"/>
        </w:tabs>
      </w:pPr>
    </w:p>
    <w:p w14:paraId="45930068" w14:textId="77777777" w:rsidR="00507307" w:rsidRDefault="00507307" w:rsidP="001472C2">
      <w:pPr>
        <w:tabs>
          <w:tab w:val="left" w:pos="1635"/>
        </w:tabs>
      </w:pPr>
    </w:p>
    <w:p w14:paraId="21E1DCB6" w14:textId="77777777" w:rsidR="001472C2" w:rsidRDefault="001472C2" w:rsidP="001472C2">
      <w:pPr>
        <w:pStyle w:val="ExampleHeader"/>
      </w:pPr>
      <w:r>
        <w:t>Example 14</w:t>
      </w:r>
    </w:p>
    <w:p w14:paraId="70DCF27A" w14:textId="77777777" w:rsidR="001472C2" w:rsidRDefault="001472C2" w:rsidP="001472C2">
      <w:pPr>
        <w:pStyle w:val="Example"/>
      </w:pPr>
      <w:r>
        <w:t xml:space="preserve">Using the functions from the previous example, for what values of </w:t>
      </w:r>
      <w:r>
        <w:rPr>
          <w:i/>
        </w:rPr>
        <w:t>t</w:t>
      </w:r>
      <w:r>
        <w:t xml:space="preserve"> is </w:t>
      </w:r>
      <w:r w:rsidRPr="00E9263D">
        <w:rPr>
          <w:position w:val="-10"/>
        </w:rPr>
        <w:object w:dxaOrig="1060" w:dyaOrig="320" w14:anchorId="426BB454">
          <v:shape id="_x0000_i1181" type="#_x0000_t75" style="width:52.5pt;height:15.75pt" o:ole="">
            <v:imagedata r:id="rId323" o:title=""/>
          </v:shape>
          <o:OLEObject Type="Embed" ProgID="Equation.3" ShapeID="_x0000_i1181" DrawAspect="Content" ObjectID="_1719168212" r:id="rId324"/>
        </w:object>
      </w:r>
    </w:p>
    <w:p w14:paraId="674F33A5" w14:textId="77777777" w:rsidR="001472C2" w:rsidRDefault="001472C2" w:rsidP="001472C2">
      <w:pPr>
        <w:pStyle w:val="Example"/>
      </w:pPr>
    </w:p>
    <w:p w14:paraId="647D2E8F" w14:textId="77777777" w:rsidR="0009701A" w:rsidRDefault="001472C2" w:rsidP="001472C2">
      <w:pPr>
        <w:pStyle w:val="Example"/>
      </w:pPr>
      <w:r>
        <w:t xml:space="preserve">To answer this question, it is helpful first to know where the functions are equal, since that is the point where </w:t>
      </w:r>
      <w:r>
        <w:rPr>
          <w:i/>
        </w:rPr>
        <w:t>h(t)</w:t>
      </w:r>
      <w:r>
        <w:t xml:space="preserve"> could switch from being greater to smaller than </w:t>
      </w:r>
      <w:r>
        <w:rPr>
          <w:i/>
        </w:rPr>
        <w:t>j(t)</w:t>
      </w:r>
      <w:r>
        <w:t xml:space="preserve"> or vice-versa.  From the previous example, we know the functions are equal at </w:t>
      </w:r>
      <w:r w:rsidRPr="00A90A77">
        <w:rPr>
          <w:position w:val="-24"/>
        </w:rPr>
        <w:object w:dxaOrig="560" w:dyaOrig="620" w14:anchorId="38F1E510">
          <v:shape id="_x0000_i1182" type="#_x0000_t75" style="width:27pt;height:30.75pt" o:ole="">
            <v:imagedata r:id="rId325" o:title=""/>
          </v:shape>
          <o:OLEObject Type="Embed" ProgID="Equation.3" ShapeID="_x0000_i1182" DrawAspect="Content" ObjectID="_1719168213" r:id="rId326"/>
        </w:object>
      </w:r>
      <w:r>
        <w:t xml:space="preserve">.  </w:t>
      </w:r>
    </w:p>
    <w:p w14:paraId="31701A30" w14:textId="77777777" w:rsidR="001472C2" w:rsidRDefault="001472C2" w:rsidP="001472C2">
      <w:pPr>
        <w:pStyle w:val="Example"/>
      </w:pPr>
      <w:r>
        <w:t xml:space="preserve">By examining the graph, we can see that </w:t>
      </w:r>
      <w:r>
        <w:rPr>
          <w:i/>
        </w:rPr>
        <w:t>h(t)</w:t>
      </w:r>
      <w:r>
        <w:t xml:space="preserve">, the function with positive slope, is going to be larger than the other function to the right of the intersection.  So </w:t>
      </w:r>
      <w:r w:rsidRPr="00E9263D">
        <w:rPr>
          <w:position w:val="-10"/>
        </w:rPr>
        <w:object w:dxaOrig="1060" w:dyaOrig="320" w14:anchorId="32ED7BE4">
          <v:shape id="_x0000_i1183" type="#_x0000_t75" style="width:52.5pt;height:15.75pt" o:ole="">
            <v:imagedata r:id="rId323" o:title=""/>
          </v:shape>
          <o:OLEObject Type="Embed" ProgID="Equation.3" ShapeID="_x0000_i1183" DrawAspect="Content" ObjectID="_1719168214" r:id="rId327"/>
        </w:object>
      </w:r>
      <w:r>
        <w:t xml:space="preserve"> when </w:t>
      </w:r>
      <w:r w:rsidRPr="00A90A77">
        <w:rPr>
          <w:position w:val="-24"/>
        </w:rPr>
        <w:object w:dxaOrig="560" w:dyaOrig="620" w14:anchorId="5BB6B4F1">
          <v:shape id="_x0000_i1184" type="#_x0000_t75" style="width:27pt;height:30.75pt" o:ole="">
            <v:imagedata r:id="rId328" o:title=""/>
          </v:shape>
          <o:OLEObject Type="Embed" ProgID="Equation.3" ShapeID="_x0000_i1184" DrawAspect="Content" ObjectID="_1719168215" r:id="rId329"/>
        </w:object>
      </w:r>
    </w:p>
    <w:p w14:paraId="34A96F0B" w14:textId="77777777" w:rsidR="0009701A" w:rsidRDefault="0009701A" w:rsidP="0009701A"/>
    <w:p w14:paraId="6315B709" w14:textId="77777777" w:rsidR="0009701A" w:rsidRPr="0009701A" w:rsidRDefault="0009701A" w:rsidP="0009701A"/>
    <w:p w14:paraId="531BBD65" w14:textId="77777777" w:rsidR="005D143D" w:rsidRPr="00497D18" w:rsidRDefault="005D143D" w:rsidP="005D143D">
      <w:pPr>
        <w:pStyle w:val="DefinitionHeader"/>
      </w:pPr>
      <w:r>
        <w:t>Important Topics of this Section</w:t>
      </w:r>
    </w:p>
    <w:p w14:paraId="6A3D9F76" w14:textId="77777777" w:rsidR="001472C2" w:rsidRDefault="001472C2" w:rsidP="001472C2">
      <w:pPr>
        <w:pStyle w:val="Definition"/>
      </w:pPr>
      <w:r>
        <w:t>Methods for graphing linear functions</w:t>
      </w:r>
    </w:p>
    <w:p w14:paraId="591B4E8D" w14:textId="77777777" w:rsidR="001472C2" w:rsidRDefault="001472C2" w:rsidP="001472C2">
      <w:pPr>
        <w:pStyle w:val="Definition"/>
      </w:pPr>
      <w:r>
        <w:t>Another name for slope = rise/run</w:t>
      </w:r>
    </w:p>
    <w:p w14:paraId="07A16B84" w14:textId="77777777" w:rsidR="001472C2" w:rsidRDefault="001472C2" w:rsidP="001472C2">
      <w:pPr>
        <w:pStyle w:val="Definition"/>
      </w:pPr>
      <w:r>
        <w:t>Horizontal intercepts (a,0)</w:t>
      </w:r>
    </w:p>
    <w:p w14:paraId="56A656D5" w14:textId="77777777" w:rsidR="001472C2" w:rsidRDefault="001472C2" w:rsidP="001472C2">
      <w:pPr>
        <w:pStyle w:val="Definition"/>
      </w:pPr>
      <w:r>
        <w:t>Horizontal lines</w:t>
      </w:r>
    </w:p>
    <w:p w14:paraId="465E05D7" w14:textId="77777777" w:rsidR="001472C2" w:rsidRDefault="001472C2" w:rsidP="001472C2">
      <w:pPr>
        <w:pStyle w:val="Definition"/>
      </w:pPr>
      <w:r>
        <w:t>Vertical lines</w:t>
      </w:r>
    </w:p>
    <w:p w14:paraId="2012E87E" w14:textId="77777777" w:rsidR="001472C2" w:rsidRDefault="001472C2" w:rsidP="001472C2">
      <w:pPr>
        <w:pStyle w:val="Definition"/>
      </w:pPr>
      <w:r>
        <w:t>Parallel lines</w:t>
      </w:r>
    </w:p>
    <w:p w14:paraId="106DE605" w14:textId="77777777" w:rsidR="001472C2" w:rsidRDefault="001472C2" w:rsidP="001472C2">
      <w:pPr>
        <w:pStyle w:val="Definition"/>
      </w:pPr>
      <w:r>
        <w:t>Perpendicular lines</w:t>
      </w:r>
    </w:p>
    <w:p w14:paraId="631E02CA" w14:textId="77777777" w:rsidR="001472C2" w:rsidRDefault="001472C2" w:rsidP="001472C2">
      <w:pPr>
        <w:pStyle w:val="Definition"/>
      </w:pPr>
      <w:r>
        <w:t>Intersecting lines</w:t>
      </w:r>
    </w:p>
    <w:p w14:paraId="115DE956" w14:textId="77777777" w:rsidR="001472C2" w:rsidRPr="005A222A" w:rsidRDefault="001472C2" w:rsidP="001472C2"/>
    <w:p w14:paraId="5ACD3593" w14:textId="77777777" w:rsidR="001472C2" w:rsidRPr="005A222A" w:rsidRDefault="001472C2" w:rsidP="001472C2"/>
    <w:p w14:paraId="0D8D1E20" w14:textId="77777777" w:rsidR="001472C2" w:rsidRPr="00494F0C" w:rsidRDefault="001472C2" w:rsidP="001472C2">
      <w:pPr>
        <w:pStyle w:val="TryitNow"/>
      </w:pPr>
      <w:r>
        <w:lastRenderedPageBreak/>
        <w:t>Try it Now Answers</w:t>
      </w:r>
    </w:p>
    <w:p w14:paraId="79C95D4E" w14:textId="1D107962" w:rsidR="001472C2" w:rsidRDefault="001472C2" w:rsidP="00421171">
      <w:pPr>
        <w:pStyle w:val="TryitNowbody"/>
        <w:ind w:left="270" w:hanging="270"/>
      </w:pPr>
      <w:r>
        <w:t>1. (-3,7)  found by starting at the vertical intercept, going up 2 units and 3 in the negative</w:t>
      </w:r>
      <w:r w:rsidR="0009701A">
        <w:t xml:space="preserve"> horizontal</w:t>
      </w:r>
      <w:r>
        <w:t xml:space="preserve"> direction. You could have also answered, (-6, 9) or (-9, 11) </w:t>
      </w:r>
      <w:proofErr w:type="spellStart"/>
      <w:r>
        <w:t>etc</w:t>
      </w:r>
      <w:proofErr w:type="spellEnd"/>
      <w:r>
        <w:t>…</w:t>
      </w:r>
    </w:p>
    <w:p w14:paraId="1C0D7095" w14:textId="77777777" w:rsidR="00421171" w:rsidRDefault="00421171" w:rsidP="00421171">
      <w:pPr>
        <w:pStyle w:val="TryitNowbody"/>
        <w:ind w:left="270" w:hanging="270"/>
      </w:pPr>
    </w:p>
    <w:p w14:paraId="3D0D7591" w14:textId="4E205BF2" w:rsidR="001472C2" w:rsidRDefault="001472C2" w:rsidP="00421171">
      <w:pPr>
        <w:pStyle w:val="TryitNowbody"/>
        <w:ind w:left="270" w:hanging="270"/>
      </w:pPr>
      <w:r>
        <w:t xml:space="preserve">2. Vertically stretched by a factor of 3, Vertically flipped (flipped over the </w:t>
      </w:r>
      <w:r w:rsidRPr="00470491">
        <w:rPr>
          <w:i/>
        </w:rPr>
        <w:t>x</w:t>
      </w:r>
      <w:r>
        <w:t xml:space="preserve"> axis),  Vertically shifted up by 6 units.  </w:t>
      </w:r>
      <w:r w:rsidR="00421171">
        <w:br/>
        <w:t xml:space="preserve">Horizontal intercept:  </w:t>
      </w:r>
      <w:r>
        <w:t>6</w:t>
      </w:r>
      <w:r w:rsidR="00C57613">
        <w:rPr>
          <w:rFonts w:cs="Times New Roman"/>
        </w:rPr>
        <w:t>−</w:t>
      </w:r>
      <w:r>
        <w:t>3</w:t>
      </w:r>
      <w:r w:rsidRPr="00470491">
        <w:rPr>
          <w:i/>
        </w:rPr>
        <w:t>x</w:t>
      </w:r>
      <w:r>
        <w:t xml:space="preserve">=0  when </w:t>
      </w:r>
      <w:r w:rsidRPr="00470491">
        <w:rPr>
          <w:i/>
        </w:rPr>
        <w:t>x</w:t>
      </w:r>
      <w:r>
        <w:t>=2</w:t>
      </w:r>
    </w:p>
    <w:p w14:paraId="3FA7376D" w14:textId="77777777" w:rsidR="00421171" w:rsidRDefault="00421171" w:rsidP="001472C2">
      <w:pPr>
        <w:pStyle w:val="TryitNowbody"/>
      </w:pPr>
    </w:p>
    <w:p w14:paraId="48641BCF" w14:textId="6B28BDF5" w:rsidR="001472C2" w:rsidRDefault="001472C2" w:rsidP="00421171">
      <w:pPr>
        <w:pStyle w:val="TryitNowbody"/>
      </w:pPr>
      <w:r>
        <w:t xml:space="preserve">3. Parallel </w:t>
      </w:r>
      <w:r w:rsidRPr="00E9263D">
        <w:rPr>
          <w:position w:val="-10"/>
        </w:rPr>
        <w:object w:dxaOrig="940" w:dyaOrig="320" w14:anchorId="0B485699">
          <v:shape id="_x0000_i1185" type="#_x0000_t75" style="width:47.25pt;height:15.75pt" o:ole="">
            <v:imagedata r:id="rId330" o:title=""/>
          </v:shape>
          <o:OLEObject Type="Embed" ProgID="Equation.3" ShapeID="_x0000_i1185" DrawAspect="Content" ObjectID="_1719168216" r:id="rId331"/>
        </w:object>
      </w:r>
      <w:r>
        <w:t xml:space="preserve"> ;  Perpendicular </w:t>
      </w:r>
      <w:r w:rsidR="0009701A" w:rsidRPr="0009701A">
        <w:rPr>
          <w:position w:val="-24"/>
        </w:rPr>
        <w:object w:dxaOrig="1140" w:dyaOrig="620" w14:anchorId="712EE546">
          <v:shape id="_x0000_i1186" type="#_x0000_t75" style="width:57pt;height:30.75pt" o:ole="">
            <v:imagedata r:id="rId332" o:title=""/>
          </v:shape>
          <o:OLEObject Type="Embed" ProgID="Equation.DSMT4" ShapeID="_x0000_i1186" DrawAspect="Content" ObjectID="_1719168217" r:id="rId333"/>
        </w:object>
      </w:r>
    </w:p>
    <w:p w14:paraId="150C598A" w14:textId="77777777" w:rsidR="00421171" w:rsidRDefault="00421171" w:rsidP="00421171">
      <w:pPr>
        <w:pStyle w:val="TryitNowbody"/>
      </w:pPr>
    </w:p>
    <w:p w14:paraId="438BAFC3" w14:textId="298B1CF2" w:rsidR="001472C2" w:rsidRDefault="001472C2" w:rsidP="00421171">
      <w:pPr>
        <w:pStyle w:val="TryitNowbody"/>
        <w:ind w:left="360" w:hanging="360"/>
      </w:pPr>
      <w:r>
        <w:t xml:space="preserve">4. Given </w:t>
      </w:r>
      <w:r w:rsidR="00421171" w:rsidRPr="00E9263D">
        <w:rPr>
          <w:position w:val="-10"/>
        </w:rPr>
        <w:object w:dxaOrig="1219" w:dyaOrig="320" w14:anchorId="09980F2E">
          <v:shape id="_x0000_i1187" type="#_x0000_t75" style="width:61.5pt;height:15.75pt" o:ole="">
            <v:imagedata r:id="rId308" o:title=""/>
          </v:shape>
          <o:OLEObject Type="Embed" ProgID="Equation.3" ShapeID="_x0000_i1187" DrawAspect="Content" ObjectID="_1719168218" r:id="rId334"/>
        </w:object>
      </w:r>
    </w:p>
    <w:p w14:paraId="60E2A454" w14:textId="025DB962" w:rsidR="001472C2" w:rsidRDefault="001472C2" w:rsidP="00421171">
      <w:pPr>
        <w:pStyle w:val="TryitNowbody"/>
        <w:ind w:left="360" w:hanging="360"/>
      </w:pPr>
      <w:r>
        <w:t xml:space="preserve">  a. (0,</w:t>
      </w:r>
      <w:r w:rsidR="00421171">
        <w:t>-4</w:t>
      </w:r>
      <w:r>
        <w:t>)</w:t>
      </w:r>
    </w:p>
    <w:p w14:paraId="71C71835" w14:textId="25BF4028" w:rsidR="001472C2" w:rsidRDefault="001472C2" w:rsidP="00421171">
      <w:pPr>
        <w:pStyle w:val="TryitNowbody"/>
        <w:ind w:left="360" w:hanging="360"/>
      </w:pPr>
      <w:r>
        <w:t xml:space="preserve">  b. </w:t>
      </w:r>
      <w:r w:rsidR="00421171" w:rsidRPr="00421171">
        <w:rPr>
          <w:position w:val="-28"/>
        </w:rPr>
        <w:object w:dxaOrig="680" w:dyaOrig="680" w14:anchorId="7A964108">
          <v:shape id="_x0000_i1188" type="#_x0000_t75" style="width:33.75pt;height:33.75pt" o:ole="">
            <v:imagedata r:id="rId335" o:title=""/>
          </v:shape>
          <o:OLEObject Type="Embed" ProgID="Equation.3" ShapeID="_x0000_i1188" DrawAspect="Content" ObjectID="_1719168219" r:id="rId336"/>
        </w:object>
      </w:r>
    </w:p>
    <w:p w14:paraId="7DF8A675" w14:textId="387F429E" w:rsidR="001472C2" w:rsidRDefault="001472C2" w:rsidP="00421171">
      <w:pPr>
        <w:pStyle w:val="TryitNowbody"/>
        <w:ind w:left="360" w:hanging="360"/>
      </w:pPr>
      <w:r>
        <w:t xml:space="preserve">  c. Slope </w:t>
      </w:r>
      <w:r w:rsidR="00421171">
        <w:t>3</w:t>
      </w:r>
    </w:p>
    <w:p w14:paraId="4716C46C" w14:textId="77777777" w:rsidR="001472C2" w:rsidRDefault="001472C2" w:rsidP="00421171">
      <w:pPr>
        <w:pStyle w:val="TryitNowbody"/>
        <w:ind w:left="360" w:hanging="360"/>
      </w:pPr>
      <w:r>
        <w:t xml:space="preserve">  d. Neither parallel </w:t>
      </w:r>
      <w:r w:rsidR="00112608">
        <w:t>n</w:t>
      </w:r>
      <w:r>
        <w:t>or perpendicular</w:t>
      </w:r>
    </w:p>
    <w:p w14:paraId="4F7A4F0E" w14:textId="152F755E" w:rsidR="001472C2" w:rsidRDefault="001472C2" w:rsidP="00421171">
      <w:pPr>
        <w:pStyle w:val="TryitNowbody"/>
        <w:ind w:left="360" w:hanging="360"/>
      </w:pPr>
      <w:r>
        <w:t xml:space="preserve">  e. </w:t>
      </w:r>
      <w:r w:rsidR="00421171">
        <w:t>Increasing</w:t>
      </w:r>
      <w:r>
        <w:t xml:space="preserve"> function</w:t>
      </w:r>
    </w:p>
    <w:p w14:paraId="2237B48A" w14:textId="1832A8C8" w:rsidR="001472C2" w:rsidRPr="00A90A77" w:rsidRDefault="001472C2" w:rsidP="00421171">
      <w:pPr>
        <w:pStyle w:val="TryitNowbody"/>
        <w:ind w:left="360" w:hanging="360"/>
      </w:pPr>
      <w:r>
        <w:t xml:space="preserve">  f. Given the identity function, </w:t>
      </w:r>
      <w:r w:rsidR="00421171">
        <w:t>vertically stretch by 3</w:t>
      </w:r>
      <w:r>
        <w:t xml:space="preserve"> and shift </w:t>
      </w:r>
      <w:r w:rsidR="00421171">
        <w:t xml:space="preserve">down 4 </w:t>
      </w:r>
      <w:r>
        <w:t>units.</w:t>
      </w:r>
    </w:p>
    <w:p w14:paraId="4E15CD8D" w14:textId="77777777" w:rsidR="001472C2" w:rsidRDefault="001472C2"/>
    <w:p w14:paraId="357B75A3" w14:textId="77777777" w:rsidR="00D33408" w:rsidRDefault="00D33408" w:rsidP="00D33408">
      <w:pPr>
        <w:sectPr w:rsidR="00D33408" w:rsidSect="00FD7B42">
          <w:headerReference w:type="default" r:id="rId337"/>
          <w:pgSz w:w="12240" w:h="15840" w:code="1"/>
          <w:pgMar w:top="1440" w:right="1440" w:bottom="1440" w:left="1440" w:header="720" w:footer="720" w:gutter="720"/>
          <w:cols w:space="720"/>
          <w:docGrid w:linePitch="360"/>
        </w:sectPr>
      </w:pPr>
    </w:p>
    <w:p w14:paraId="5C5CB8C4" w14:textId="77777777" w:rsidR="00D33408" w:rsidRDefault="00D33408" w:rsidP="00D33408">
      <w:pPr>
        <w:pStyle w:val="Heading2"/>
      </w:pPr>
      <w:r>
        <w:lastRenderedPageBreak/>
        <w:t>Section 2.2 Exercises</w:t>
      </w:r>
    </w:p>
    <w:p w14:paraId="6C292D23" w14:textId="77777777" w:rsidR="00D33408" w:rsidRDefault="00D33408" w:rsidP="00D33408">
      <w:r>
        <w:t> </w:t>
      </w:r>
    </w:p>
    <w:p w14:paraId="02B5942D" w14:textId="77777777" w:rsidR="00D33408" w:rsidRDefault="00D33408" w:rsidP="00D33408">
      <w:r>
        <w:t>Match each linear equation with its graph</w:t>
      </w:r>
    </w:p>
    <w:p w14:paraId="0B022A96" w14:textId="0D8190B8" w:rsidR="00D33408" w:rsidRDefault="00506896" w:rsidP="00D33408">
      <w:r>
        <w:rPr>
          <w:noProof/>
          <w:position w:val="-14"/>
        </w:rPr>
        <w:drawing>
          <wp:anchor distT="0" distB="0" distL="114300" distR="114300" simplePos="0" relativeHeight="251671552" behindDoc="0" locked="0" layoutInCell="1" allowOverlap="1" wp14:anchorId="7CA54B67" wp14:editId="04501214">
            <wp:simplePos x="0" y="0"/>
            <wp:positionH relativeFrom="column">
              <wp:posOffset>2895086</wp:posOffset>
            </wp:positionH>
            <wp:positionV relativeFrom="paragraph">
              <wp:posOffset>41378</wp:posOffset>
            </wp:positionV>
            <wp:extent cx="1977390" cy="2023745"/>
            <wp:effectExtent l="0" t="0" r="3810" b="8255"/>
            <wp:wrapThrough wrapText="bothSides">
              <wp:wrapPolygon edited="0">
                <wp:start x="0" y="0"/>
                <wp:lineTo x="0" y="21417"/>
                <wp:lineTo x="21364" y="21417"/>
                <wp:lineTo x="21364" y="0"/>
                <wp:lineTo x="0" y="0"/>
              </wp:wrapPolygon>
            </wp:wrapThrough>
            <wp:docPr id="315" name="Picture 315" descr="Macintosh HD:Users:kimberleymstern:Documents:AAAAAA-CALC:X:EX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Macintosh HD:Users:kimberleymstern:Documents:AAAAAA-CALC:X:EX2.2_1.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77390"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326">
        <w:rPr>
          <w:noProof/>
        </w:rPr>
        <mc:AlternateContent>
          <mc:Choice Requires="wpc">
            <w:drawing>
              <wp:anchor distT="0" distB="0" distL="114300" distR="114300" simplePos="0" relativeHeight="251666432" behindDoc="0" locked="0" layoutInCell="1" allowOverlap="1" wp14:anchorId="2F1EA963" wp14:editId="0ED22D02">
                <wp:simplePos x="0" y="0"/>
                <wp:positionH relativeFrom="column">
                  <wp:posOffset>3550920</wp:posOffset>
                </wp:positionH>
                <wp:positionV relativeFrom="paragraph">
                  <wp:posOffset>111125</wp:posOffset>
                </wp:positionV>
                <wp:extent cx="1927860" cy="2006600"/>
                <wp:effectExtent l="0" t="0" r="0" b="0"/>
                <wp:wrapSquare wrapText="bothSides"/>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0F9E7251" id="Canvas 125" o:spid="_x0000_s1026" editas="canvas" style="position:absolute;margin-left:279.6pt;margin-top:8.75pt;width:151.8pt;height:158pt;z-index:251666432" coordsize="19278,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">
                <v:shape id="_x0000_s1027" type="#_x0000_t75" style="position:absolute;width:19278;height:20066;visibility:visible;mso-wrap-style:square">
                  <v:fill o:detectmouseclick="t"/>
                  <v:path o:connecttype="none"/>
                </v:shape>
                <w10:wrap type="square"/>
              </v:group>
            </w:pict>
          </mc:Fallback>
        </mc:AlternateContent>
      </w:r>
    </w:p>
    <w:p w14:paraId="6D2884B9" w14:textId="2A3D520D" w:rsidR="00D33408" w:rsidRDefault="00D33408" w:rsidP="00D33408">
      <w:pPr>
        <w:pStyle w:val="MTDisplayEquation"/>
        <w:tabs>
          <w:tab w:val="clear" w:pos="4500"/>
          <w:tab w:val="left" w:pos="360"/>
        </w:tabs>
      </w:pPr>
      <w:r w:rsidRPr="009B0F68">
        <w:rPr>
          <w:position w:val="-14"/>
        </w:rPr>
        <w:object w:dxaOrig="1359" w:dyaOrig="400" w14:anchorId="49792F98">
          <v:shape id="_x0000_i1189" type="#_x0000_t75" style="width:68.25pt;height:19.5pt" o:ole="">
            <v:imagedata r:id="rId339" o:title=""/>
          </v:shape>
          <o:OLEObject Type="Embed" ProgID="Equation.3" ShapeID="_x0000_i1189" DrawAspect="Content" ObjectID="_1719168220" r:id="rId340"/>
        </w:object>
      </w:r>
    </w:p>
    <w:p w14:paraId="4678A1F0" w14:textId="77777777" w:rsidR="00D33408" w:rsidRDefault="00D33408" w:rsidP="00D33408">
      <w:pPr>
        <w:pStyle w:val="MTDisplayEquation"/>
        <w:tabs>
          <w:tab w:val="clear" w:pos="4500"/>
          <w:tab w:val="center" w:pos="360"/>
        </w:tabs>
      </w:pPr>
      <w:r w:rsidRPr="009B0F68">
        <w:rPr>
          <w:position w:val="-14"/>
        </w:rPr>
        <w:object w:dxaOrig="1480" w:dyaOrig="400" w14:anchorId="4923B076">
          <v:shape id="_x0000_i1190" type="#_x0000_t75" style="width:75pt;height:19.5pt" o:ole="">
            <v:imagedata r:id="rId341" o:title=""/>
          </v:shape>
          <o:OLEObject Type="Embed" ProgID="Equation.3" ShapeID="_x0000_i1190" DrawAspect="Content" ObjectID="_1719168221" r:id="rId342"/>
        </w:object>
      </w:r>
    </w:p>
    <w:p w14:paraId="1CE93EBE" w14:textId="77777777" w:rsidR="00D33408" w:rsidRDefault="00D33408" w:rsidP="00D33408">
      <w:pPr>
        <w:pStyle w:val="MTDisplayEquation"/>
        <w:tabs>
          <w:tab w:val="clear" w:pos="4500"/>
          <w:tab w:val="center" w:pos="360"/>
        </w:tabs>
      </w:pPr>
      <w:r w:rsidRPr="009B0F68">
        <w:rPr>
          <w:position w:val="-24"/>
        </w:rPr>
        <w:object w:dxaOrig="1579" w:dyaOrig="620" w14:anchorId="79357B53">
          <v:shape id="_x0000_i1191" type="#_x0000_t75" style="width:78.75pt;height:30.75pt" o:ole="">
            <v:imagedata r:id="rId343" o:title=""/>
          </v:shape>
          <o:OLEObject Type="Embed" ProgID="Equation.3" ShapeID="_x0000_i1191" DrawAspect="Content" ObjectID="_1719168222" r:id="rId344"/>
        </w:object>
      </w:r>
    </w:p>
    <w:p w14:paraId="3B18CE99" w14:textId="69315348" w:rsidR="00D33408" w:rsidRDefault="00D33408" w:rsidP="00D33408">
      <w:pPr>
        <w:pStyle w:val="MTDisplayEquation"/>
        <w:tabs>
          <w:tab w:val="clear" w:pos="4500"/>
          <w:tab w:val="center" w:pos="360"/>
        </w:tabs>
      </w:pPr>
      <w:r w:rsidRPr="009B0F68">
        <w:rPr>
          <w:position w:val="-14"/>
        </w:rPr>
        <w:object w:dxaOrig="940" w:dyaOrig="400" w14:anchorId="13C924E7">
          <v:shape id="_x0000_i1192" type="#_x0000_t75" style="width:47.25pt;height:19.5pt" o:ole="">
            <v:imagedata r:id="rId345" o:title=""/>
          </v:shape>
          <o:OLEObject Type="Embed" ProgID="Equation.3" ShapeID="_x0000_i1192" DrawAspect="Content" ObjectID="_1719168223" r:id="rId346"/>
        </w:object>
      </w:r>
    </w:p>
    <w:p w14:paraId="41BA99AD" w14:textId="77777777" w:rsidR="00D33408" w:rsidRDefault="00D33408" w:rsidP="00D33408">
      <w:pPr>
        <w:pStyle w:val="MTDisplayEquation"/>
        <w:tabs>
          <w:tab w:val="clear" w:pos="4500"/>
          <w:tab w:val="center" w:pos="360"/>
        </w:tabs>
      </w:pPr>
      <w:r w:rsidRPr="009B0F68">
        <w:rPr>
          <w:position w:val="-14"/>
        </w:rPr>
        <w:object w:dxaOrig="1280" w:dyaOrig="400" w14:anchorId="26996E3D">
          <v:shape id="_x0000_i1193" type="#_x0000_t75" style="width:64.5pt;height:19.5pt" o:ole="">
            <v:imagedata r:id="rId347" o:title=""/>
          </v:shape>
          <o:OLEObject Type="Embed" ProgID="Equation.3" ShapeID="_x0000_i1193" DrawAspect="Content" ObjectID="_1719168224" r:id="rId348"/>
        </w:object>
      </w:r>
    </w:p>
    <w:p w14:paraId="2EA65060" w14:textId="77777777" w:rsidR="00D33408" w:rsidRDefault="00D33408" w:rsidP="00D33408">
      <w:pPr>
        <w:pStyle w:val="MTDisplayEquation"/>
        <w:tabs>
          <w:tab w:val="clear" w:pos="4500"/>
          <w:tab w:val="center" w:pos="360"/>
        </w:tabs>
      </w:pPr>
      <w:r w:rsidRPr="009B0F68">
        <w:rPr>
          <w:position w:val="-14"/>
        </w:rPr>
        <w:object w:dxaOrig="1380" w:dyaOrig="400" w14:anchorId="6726D61A">
          <v:shape id="_x0000_i1194" type="#_x0000_t75" style="width:69pt;height:19.5pt" o:ole="">
            <v:imagedata r:id="rId349" o:title=""/>
          </v:shape>
          <o:OLEObject Type="Embed" ProgID="Equation.3" ShapeID="_x0000_i1194" DrawAspect="Content" ObjectID="_1719168225" r:id="rId350"/>
        </w:object>
      </w:r>
    </w:p>
    <w:p w14:paraId="3D663423" w14:textId="77777777" w:rsidR="00D33408" w:rsidRDefault="00D33408" w:rsidP="00D33408"/>
    <w:p w14:paraId="14EB0493" w14:textId="77777777" w:rsidR="00D33408" w:rsidRDefault="00D33408" w:rsidP="00D33408">
      <w:r>
        <w:br/>
        <w:t>Sketch a line with the given features</w:t>
      </w:r>
    </w:p>
    <w:p w14:paraId="171B376C" w14:textId="77777777" w:rsidR="00D33408" w:rsidRDefault="00D33408" w:rsidP="00D33408">
      <w:pPr>
        <w:pStyle w:val="ListParagraph"/>
        <w:numPr>
          <w:ilvl w:val="0"/>
          <w:numId w:val="10"/>
        </w:numPr>
        <w:spacing w:after="0" w:line="360" w:lineRule="auto"/>
      </w:pPr>
      <w:r>
        <w:t xml:space="preserve">An </w:t>
      </w:r>
      <w:r>
        <w:rPr>
          <w:i/>
          <w:iCs/>
        </w:rPr>
        <w:t>x</w:t>
      </w:r>
      <w:r>
        <w:t xml:space="preserve">-intercept of (-4, 0) and </w:t>
      </w:r>
      <w:r>
        <w:rPr>
          <w:i/>
          <w:iCs/>
        </w:rPr>
        <w:t>y</w:t>
      </w:r>
      <w:r>
        <w:t>-intercept of (0, -2)</w:t>
      </w:r>
    </w:p>
    <w:p w14:paraId="0A29F0AC" w14:textId="77777777" w:rsidR="00D33408" w:rsidRDefault="00D33408" w:rsidP="00D33408">
      <w:pPr>
        <w:pStyle w:val="ListParagraph"/>
        <w:numPr>
          <w:ilvl w:val="0"/>
          <w:numId w:val="10"/>
        </w:numPr>
        <w:spacing w:after="0" w:line="360" w:lineRule="auto"/>
      </w:pPr>
      <w:r>
        <w:t xml:space="preserve">An </w:t>
      </w:r>
      <w:r>
        <w:rPr>
          <w:i/>
          <w:iCs/>
        </w:rPr>
        <w:t>x</w:t>
      </w:r>
      <w:r>
        <w:t xml:space="preserve">-intercept of (-2, 0) and </w:t>
      </w:r>
      <w:r>
        <w:rPr>
          <w:i/>
          <w:iCs/>
        </w:rPr>
        <w:t>y</w:t>
      </w:r>
      <w:r>
        <w:t>-intercept of (0, 4)</w:t>
      </w:r>
    </w:p>
    <w:p w14:paraId="0602A013" w14:textId="77777777" w:rsidR="00D33408" w:rsidRDefault="00D33408" w:rsidP="00D33408">
      <w:pPr>
        <w:pStyle w:val="ListParagraph"/>
        <w:numPr>
          <w:ilvl w:val="0"/>
          <w:numId w:val="10"/>
        </w:numPr>
        <w:spacing w:after="0" w:line="360" w:lineRule="auto"/>
      </w:pPr>
      <w:r>
        <w:t xml:space="preserve">A vertical intercept of (0, 7) and slope </w:t>
      </w:r>
      <w:r w:rsidRPr="009B0F68">
        <w:rPr>
          <w:position w:val="-24"/>
        </w:rPr>
        <w:object w:dxaOrig="400" w:dyaOrig="620" w14:anchorId="57F08946">
          <v:shape id="_x0000_i1195" type="#_x0000_t75" style="width:19.5pt;height:30.75pt" o:ole="">
            <v:imagedata r:id="rId351" o:title=""/>
          </v:shape>
          <o:OLEObject Type="Embed" ProgID="Equation.3" ShapeID="_x0000_i1195" DrawAspect="Content" ObjectID="_1719168226" r:id="rId352"/>
        </w:object>
      </w:r>
    </w:p>
    <w:p w14:paraId="2DC3A51D" w14:textId="77777777" w:rsidR="00D33408" w:rsidRDefault="00D33408" w:rsidP="00D33408">
      <w:pPr>
        <w:pStyle w:val="ListParagraph"/>
        <w:numPr>
          <w:ilvl w:val="0"/>
          <w:numId w:val="10"/>
        </w:numPr>
        <w:spacing w:after="0" w:line="360" w:lineRule="auto"/>
      </w:pPr>
      <w:r>
        <w:t xml:space="preserve">A vertical intercept of (0, 3) and slope </w:t>
      </w:r>
      <w:r w:rsidRPr="009B0F68">
        <w:rPr>
          <w:position w:val="-24"/>
        </w:rPr>
        <w:object w:dxaOrig="240" w:dyaOrig="620" w14:anchorId="41CF1680">
          <v:shape id="_x0000_i1196" type="#_x0000_t75" style="width:10.5pt;height:30.75pt" o:ole="">
            <v:imagedata r:id="rId353" o:title=""/>
          </v:shape>
          <o:OLEObject Type="Embed" ProgID="Equation.3" ShapeID="_x0000_i1196" DrawAspect="Content" ObjectID="_1719168227" r:id="rId354"/>
        </w:object>
      </w:r>
    </w:p>
    <w:p w14:paraId="45A20374" w14:textId="77777777" w:rsidR="00D33408" w:rsidRDefault="00D33408" w:rsidP="00D33408">
      <w:pPr>
        <w:pStyle w:val="ListParagraph"/>
        <w:numPr>
          <w:ilvl w:val="0"/>
          <w:numId w:val="10"/>
        </w:numPr>
        <w:spacing w:after="0" w:line="360" w:lineRule="auto"/>
      </w:pPr>
      <w:r>
        <w:t>Passing through the points (-6,-2) and (6,-6)</w:t>
      </w:r>
    </w:p>
    <w:p w14:paraId="736B62A3" w14:textId="77777777" w:rsidR="00D33408" w:rsidRDefault="00D33408" w:rsidP="00D33408">
      <w:pPr>
        <w:pStyle w:val="ListParagraph"/>
        <w:numPr>
          <w:ilvl w:val="0"/>
          <w:numId w:val="10"/>
        </w:numPr>
        <w:spacing w:after="0" w:line="360" w:lineRule="auto"/>
      </w:pPr>
      <w:r>
        <w:t>Passing through the points (-3,-4) and (3,0)</w:t>
      </w:r>
    </w:p>
    <w:p w14:paraId="79B3FDD3" w14:textId="77777777" w:rsidR="00D33408" w:rsidRDefault="00D33408" w:rsidP="00D33408"/>
    <w:p w14:paraId="091D762D" w14:textId="77777777" w:rsidR="00D33408" w:rsidRDefault="00D33408" w:rsidP="00D33408">
      <w:r>
        <w:t xml:space="preserve">Sketch </w:t>
      </w:r>
      <w:r w:rsidR="0009701A">
        <w:t xml:space="preserve">the graph of </w:t>
      </w:r>
      <w:r>
        <w:t>each equation</w:t>
      </w:r>
    </w:p>
    <w:p w14:paraId="4A4B4CD3" w14:textId="77777777" w:rsidR="00D33408" w:rsidRDefault="00D33408" w:rsidP="00D33408">
      <w:pPr>
        <w:spacing w:line="360" w:lineRule="auto"/>
      </w:pPr>
      <w:r>
        <w:t xml:space="preserve">13. </w:t>
      </w:r>
      <w:r w:rsidRPr="009B0F68">
        <w:rPr>
          <w:position w:val="-14"/>
        </w:rPr>
        <w:object w:dxaOrig="1480" w:dyaOrig="400" w14:anchorId="409EFEB2">
          <v:shape id="_x0000_i1197" type="#_x0000_t75" style="width:75pt;height:19.5pt" o:ole="">
            <v:imagedata r:id="rId355" o:title=""/>
          </v:shape>
          <o:OLEObject Type="Embed" ProgID="Equation.3" ShapeID="_x0000_i1197" DrawAspect="Content" ObjectID="_1719168228" r:id="rId356"/>
        </w:object>
      </w:r>
      <w:r>
        <w:tab/>
      </w:r>
      <w:r>
        <w:tab/>
      </w:r>
      <w:r>
        <w:tab/>
        <w:t xml:space="preserve">14. </w:t>
      </w:r>
      <w:r w:rsidRPr="009B0F68">
        <w:rPr>
          <w:position w:val="-14"/>
        </w:rPr>
        <w:object w:dxaOrig="1500" w:dyaOrig="400" w14:anchorId="2E9DD678">
          <v:shape id="_x0000_i1198" type="#_x0000_t75" style="width:75pt;height:19.5pt" o:ole="">
            <v:imagedata r:id="rId357" o:title=""/>
          </v:shape>
          <o:OLEObject Type="Embed" ProgID="Equation.3" ShapeID="_x0000_i1198" DrawAspect="Content" ObjectID="_1719168229" r:id="rId358"/>
        </w:object>
      </w:r>
    </w:p>
    <w:p w14:paraId="45CF287F" w14:textId="77777777" w:rsidR="00D33408" w:rsidRDefault="00D33408" w:rsidP="00D33408">
      <w:pPr>
        <w:spacing w:line="360" w:lineRule="auto"/>
      </w:pPr>
      <w:r>
        <w:t xml:space="preserve">15. </w:t>
      </w:r>
      <w:r w:rsidRPr="009B0F68">
        <w:rPr>
          <w:position w:val="-24"/>
        </w:rPr>
        <w:object w:dxaOrig="1400" w:dyaOrig="620" w14:anchorId="78399155">
          <v:shape id="_x0000_i1199" type="#_x0000_t75" style="width:69pt;height:30.75pt" o:ole="">
            <v:imagedata r:id="rId359" o:title=""/>
          </v:shape>
          <o:OLEObject Type="Embed" ProgID="Equation.3" ShapeID="_x0000_i1199" DrawAspect="Content" ObjectID="_1719168230" r:id="rId360"/>
        </w:object>
      </w:r>
      <w:r>
        <w:tab/>
      </w:r>
      <w:r>
        <w:tab/>
      </w:r>
      <w:r>
        <w:tab/>
        <w:t xml:space="preserve">16. </w:t>
      </w:r>
      <w:r w:rsidRPr="009B0F68">
        <w:rPr>
          <w:position w:val="-24"/>
        </w:rPr>
        <w:object w:dxaOrig="1400" w:dyaOrig="620" w14:anchorId="53895E9E">
          <v:shape id="_x0000_i1200" type="#_x0000_t75" style="width:69pt;height:30.75pt" o:ole="">
            <v:imagedata r:id="rId361" o:title=""/>
          </v:shape>
          <o:OLEObject Type="Embed" ProgID="Equation.3" ShapeID="_x0000_i1200" DrawAspect="Content" ObjectID="_1719168231" r:id="rId362"/>
        </w:object>
      </w:r>
    </w:p>
    <w:p w14:paraId="375174EB" w14:textId="77777777" w:rsidR="00D33408" w:rsidRDefault="00D33408" w:rsidP="00D33408">
      <w:pPr>
        <w:spacing w:line="360" w:lineRule="auto"/>
      </w:pPr>
      <w:r>
        <w:t xml:space="preserve">17. </w:t>
      </w:r>
      <w:r w:rsidRPr="009B0F68">
        <w:rPr>
          <w:position w:val="-14"/>
        </w:rPr>
        <w:object w:dxaOrig="1240" w:dyaOrig="400" w14:anchorId="57FFAD3C">
          <v:shape id="_x0000_i1201" type="#_x0000_t75" style="width:61.5pt;height:19.5pt" o:ole="">
            <v:imagedata r:id="rId363" o:title=""/>
          </v:shape>
          <o:OLEObject Type="Embed" ProgID="Equation.3" ShapeID="_x0000_i1201" DrawAspect="Content" ObjectID="_1719168232" r:id="rId364"/>
        </w:object>
      </w:r>
      <w:r>
        <w:tab/>
      </w:r>
      <w:r>
        <w:tab/>
      </w:r>
      <w:r>
        <w:tab/>
        <w:t xml:space="preserve">18. </w:t>
      </w:r>
      <w:r w:rsidRPr="009B0F68">
        <w:rPr>
          <w:position w:val="-14"/>
        </w:rPr>
        <w:object w:dxaOrig="1400" w:dyaOrig="400" w14:anchorId="06A5CED6">
          <v:shape id="_x0000_i1202" type="#_x0000_t75" style="width:69pt;height:19.5pt" o:ole="">
            <v:imagedata r:id="rId365" o:title=""/>
          </v:shape>
          <o:OLEObject Type="Embed" ProgID="Equation.3" ShapeID="_x0000_i1202" DrawAspect="Content" ObjectID="_1719168233" r:id="rId366"/>
        </w:object>
      </w:r>
    </w:p>
    <w:p w14:paraId="4AFF1A9C" w14:textId="77777777" w:rsidR="00D33408" w:rsidRDefault="00D33408" w:rsidP="00D33408">
      <w:pPr>
        <w:spacing w:line="360" w:lineRule="auto"/>
      </w:pPr>
      <w:r>
        <w:t xml:space="preserve">19. </w:t>
      </w:r>
      <w:r w:rsidRPr="009B0F68">
        <w:rPr>
          <w:position w:val="-6"/>
        </w:rPr>
        <w:object w:dxaOrig="540" w:dyaOrig="279" w14:anchorId="21FC9AC5">
          <v:shape id="_x0000_i1203" type="#_x0000_t75" style="width:27pt;height:15pt" o:ole="">
            <v:imagedata r:id="rId367" o:title=""/>
          </v:shape>
          <o:OLEObject Type="Embed" ProgID="Equation.3" ShapeID="_x0000_i1203" DrawAspect="Content" ObjectID="_1719168234" r:id="rId368"/>
        </w:object>
      </w:r>
      <w:r>
        <w:tab/>
      </w:r>
      <w:r>
        <w:tab/>
      </w:r>
      <w:r>
        <w:tab/>
      </w:r>
      <w:r>
        <w:tab/>
        <w:t xml:space="preserve">20. </w:t>
      </w:r>
      <w:r w:rsidRPr="009B0F68">
        <w:rPr>
          <w:position w:val="-6"/>
        </w:rPr>
        <w:object w:dxaOrig="680" w:dyaOrig="279" w14:anchorId="72CA45CA">
          <v:shape id="_x0000_i1204" type="#_x0000_t75" style="width:33.75pt;height:15pt" o:ole="">
            <v:imagedata r:id="rId369" o:title=""/>
          </v:shape>
          <o:OLEObject Type="Embed" ProgID="Equation.3" ShapeID="_x0000_i1204" DrawAspect="Content" ObjectID="_1719168235" r:id="rId370"/>
        </w:object>
      </w:r>
    </w:p>
    <w:p w14:paraId="37ACB833" w14:textId="77777777" w:rsidR="00D33408" w:rsidRDefault="00D33408" w:rsidP="00D33408">
      <w:pPr>
        <w:spacing w:line="360" w:lineRule="auto"/>
      </w:pPr>
      <w:r>
        <w:t xml:space="preserve">21. </w:t>
      </w:r>
      <w:r w:rsidRPr="009B0F68">
        <w:rPr>
          <w:position w:val="-14"/>
        </w:rPr>
        <w:object w:dxaOrig="880" w:dyaOrig="400" w14:anchorId="54E4487F">
          <v:shape id="_x0000_i1205" type="#_x0000_t75" style="width:44.25pt;height:19.5pt" o:ole="">
            <v:imagedata r:id="rId371" o:title=""/>
          </v:shape>
          <o:OLEObject Type="Embed" ProgID="Equation.3" ShapeID="_x0000_i1205" DrawAspect="Content" ObjectID="_1719168236" r:id="rId372"/>
        </w:object>
      </w:r>
      <w:r>
        <w:tab/>
      </w:r>
      <w:r>
        <w:tab/>
      </w:r>
      <w:r>
        <w:tab/>
      </w:r>
      <w:r>
        <w:tab/>
        <w:t xml:space="preserve">22. </w:t>
      </w:r>
      <w:r w:rsidRPr="009B0F68">
        <w:rPr>
          <w:position w:val="-14"/>
        </w:rPr>
        <w:object w:dxaOrig="880" w:dyaOrig="400" w14:anchorId="54BE228D">
          <v:shape id="_x0000_i1206" type="#_x0000_t75" style="width:44.25pt;height:19.5pt" o:ole="">
            <v:imagedata r:id="rId373" o:title=""/>
          </v:shape>
          <o:OLEObject Type="Embed" ProgID="Equation.3" ShapeID="_x0000_i1206" DrawAspect="Content" ObjectID="_1719168237" r:id="rId374"/>
        </w:object>
      </w:r>
      <w:r>
        <w:t xml:space="preserve"> </w:t>
      </w:r>
    </w:p>
    <w:p w14:paraId="78235B15" w14:textId="77777777" w:rsidR="00D33408" w:rsidRDefault="00D33408" w:rsidP="00D33408">
      <w:r>
        <w:t> </w:t>
      </w:r>
    </w:p>
    <w:p w14:paraId="7F6A3DAB" w14:textId="77777777" w:rsidR="00D33408" w:rsidRDefault="00D33408" w:rsidP="00D33408"/>
    <w:p w14:paraId="29CCD1DE" w14:textId="77777777" w:rsidR="00D33408" w:rsidRDefault="00D33408" w:rsidP="00D33408"/>
    <w:p w14:paraId="319BF828" w14:textId="77777777" w:rsidR="00D33408" w:rsidRDefault="00D33408" w:rsidP="00D33408"/>
    <w:p w14:paraId="478BED73" w14:textId="77777777" w:rsidR="00D33408" w:rsidRDefault="00D33408" w:rsidP="00D33408">
      <w:pPr>
        <w:pStyle w:val="ListParagraph"/>
        <w:numPr>
          <w:ilvl w:val="0"/>
          <w:numId w:val="11"/>
        </w:numPr>
        <w:spacing w:after="0" w:line="240" w:lineRule="auto"/>
      </w:pPr>
      <w:r>
        <w:lastRenderedPageBreak/>
        <w:t xml:space="preserve">If </w:t>
      </w:r>
      <w:r w:rsidRPr="009B0F68">
        <w:rPr>
          <w:position w:val="-10"/>
        </w:rPr>
        <w:object w:dxaOrig="520" w:dyaOrig="320" w14:anchorId="1D406313">
          <v:shape id="_x0000_i1207" type="#_x0000_t75" style="width:27pt;height:15pt" o:ole="">
            <v:imagedata r:id="rId375" o:title=""/>
          </v:shape>
          <o:OLEObject Type="Embed" ProgID="Equation.3" ShapeID="_x0000_i1207" DrawAspect="Content" ObjectID="_1719168238" r:id="rId376"/>
        </w:object>
      </w:r>
      <w:r>
        <w:t xml:space="preserve"> is the</w:t>
      </w:r>
      <w:r w:rsidR="0009701A">
        <w:t xml:space="preserve"> transformation of</w:t>
      </w:r>
      <w:r>
        <w:t xml:space="preserve"> </w:t>
      </w:r>
      <w:r w:rsidRPr="009B0F68">
        <w:rPr>
          <w:position w:val="-10"/>
        </w:rPr>
        <w:object w:dxaOrig="900" w:dyaOrig="320" w14:anchorId="4A25A04D">
          <v:shape id="_x0000_i1208" type="#_x0000_t75" style="width:44.25pt;height:15pt" o:ole="">
            <v:imagedata r:id="rId377" o:title=""/>
          </v:shape>
          <o:OLEObject Type="Embed" ProgID="Equation.3" ShapeID="_x0000_i1208" DrawAspect="Content" ObjectID="_1719168239" r:id="rId378"/>
        </w:object>
      </w:r>
      <w:r>
        <w:t xml:space="preserve"> after a vertical compression by </w:t>
      </w:r>
      <w:r w:rsidRPr="009B0F68">
        <w:rPr>
          <w:position w:val="-6"/>
        </w:rPr>
        <w:object w:dxaOrig="460" w:dyaOrig="279" w14:anchorId="20837FFE">
          <v:shape id="_x0000_i1209" type="#_x0000_t75" style="width:24.75pt;height:15pt" o:ole="">
            <v:imagedata r:id="rId379" o:title=""/>
          </v:shape>
          <o:OLEObject Type="Embed" ProgID="Equation.3" ShapeID="_x0000_i1209" DrawAspect="Content" ObjectID="_1719168240" r:id="rId380"/>
        </w:object>
      </w:r>
      <w:r>
        <w:t>, a shift left by 2, and a shift down by 4</w:t>
      </w:r>
    </w:p>
    <w:p w14:paraId="5E21233A" w14:textId="77777777" w:rsidR="00D33408" w:rsidRPr="00C9526B" w:rsidRDefault="00D33408" w:rsidP="00D33408">
      <w:pPr>
        <w:pStyle w:val="ListParagraph"/>
        <w:numPr>
          <w:ilvl w:val="1"/>
          <w:numId w:val="11"/>
        </w:numPr>
        <w:spacing w:after="0" w:line="240" w:lineRule="auto"/>
        <w:ind w:left="1080"/>
      </w:pPr>
      <w:r>
        <w:t xml:space="preserve">Write an equation for </w:t>
      </w:r>
      <w:r w:rsidRPr="009B0F68">
        <w:rPr>
          <w:position w:val="-14"/>
        </w:rPr>
        <w:object w:dxaOrig="560" w:dyaOrig="400" w14:anchorId="6FD1FAD4">
          <v:shape id="_x0000_i1210" type="#_x0000_t75" style="width:27pt;height:19.5pt" o:ole="">
            <v:imagedata r:id="rId381" o:title=""/>
          </v:shape>
          <o:OLEObject Type="Embed" ProgID="Equation.3" ShapeID="_x0000_i1210" DrawAspect="Content" ObjectID="_1719168241" r:id="rId382"/>
        </w:object>
      </w:r>
    </w:p>
    <w:p w14:paraId="385148BB" w14:textId="77777777" w:rsidR="00D33408" w:rsidRDefault="00D33408" w:rsidP="00D33408">
      <w:pPr>
        <w:pStyle w:val="ListParagraph"/>
        <w:numPr>
          <w:ilvl w:val="1"/>
          <w:numId w:val="11"/>
        </w:numPr>
        <w:spacing w:after="0" w:line="240" w:lineRule="auto"/>
        <w:ind w:left="1080"/>
      </w:pPr>
      <w:r>
        <w:t>What is the slope of this line?</w:t>
      </w:r>
    </w:p>
    <w:p w14:paraId="215FED8D" w14:textId="77777777" w:rsidR="00D33408" w:rsidRDefault="00D33408" w:rsidP="00D33408">
      <w:pPr>
        <w:pStyle w:val="ListParagraph"/>
        <w:numPr>
          <w:ilvl w:val="1"/>
          <w:numId w:val="11"/>
        </w:numPr>
        <w:spacing w:after="0" w:line="240" w:lineRule="auto"/>
        <w:ind w:left="1080"/>
      </w:pPr>
      <w:r>
        <w:t xml:space="preserve">Find the vertical intercept of this line. </w:t>
      </w:r>
    </w:p>
    <w:p w14:paraId="7828F5DD" w14:textId="77777777" w:rsidR="00D33408" w:rsidRPr="00C9526B" w:rsidRDefault="00D33408" w:rsidP="00D33408">
      <w:pPr>
        <w:pStyle w:val="ListParagraph"/>
        <w:ind w:left="1080"/>
      </w:pPr>
    </w:p>
    <w:p w14:paraId="566D0F9A" w14:textId="77777777" w:rsidR="00D33408" w:rsidRDefault="00D33408" w:rsidP="00D33408">
      <w:pPr>
        <w:pStyle w:val="ListParagraph"/>
        <w:numPr>
          <w:ilvl w:val="0"/>
          <w:numId w:val="11"/>
        </w:numPr>
        <w:spacing w:after="0" w:line="240" w:lineRule="auto"/>
      </w:pPr>
      <w:r>
        <w:t xml:space="preserve"> If </w:t>
      </w:r>
      <w:r w:rsidRPr="009B0F68">
        <w:rPr>
          <w:position w:val="-10"/>
        </w:rPr>
        <w:object w:dxaOrig="520" w:dyaOrig="320" w14:anchorId="659082C3">
          <v:shape id="_x0000_i1211" type="#_x0000_t75" style="width:27pt;height:15pt" o:ole="">
            <v:imagedata r:id="rId383" o:title=""/>
          </v:shape>
          <o:OLEObject Type="Embed" ProgID="Equation.3" ShapeID="_x0000_i1211" DrawAspect="Content" ObjectID="_1719168242" r:id="rId384"/>
        </w:object>
      </w:r>
      <w:r>
        <w:t xml:space="preserve"> is the </w:t>
      </w:r>
      <w:r w:rsidR="0009701A">
        <w:t xml:space="preserve">transformation of </w:t>
      </w:r>
      <w:r w:rsidRPr="009B0F68">
        <w:rPr>
          <w:position w:val="-10"/>
        </w:rPr>
        <w:object w:dxaOrig="900" w:dyaOrig="320" w14:anchorId="73F55478">
          <v:shape id="_x0000_i1212" type="#_x0000_t75" style="width:44.25pt;height:15pt" o:ole="">
            <v:imagedata r:id="rId385" o:title=""/>
          </v:shape>
          <o:OLEObject Type="Embed" ProgID="Equation.3" ShapeID="_x0000_i1212" DrawAspect="Content" ObjectID="_1719168243" r:id="rId386"/>
        </w:object>
      </w:r>
      <w:r>
        <w:t xml:space="preserve"> after a vertical compression by </w:t>
      </w:r>
      <w:r w:rsidRPr="009B0F68">
        <w:rPr>
          <w:position w:val="-6"/>
        </w:rPr>
        <w:object w:dxaOrig="420" w:dyaOrig="279" w14:anchorId="25B6736F">
          <v:shape id="_x0000_i1213" type="#_x0000_t75" style="width:19.5pt;height:15pt" o:ole="">
            <v:imagedata r:id="rId387" o:title=""/>
          </v:shape>
          <o:OLEObject Type="Embed" ProgID="Equation.3" ShapeID="_x0000_i1213" DrawAspect="Content" ObjectID="_1719168244" r:id="rId388"/>
        </w:object>
      </w:r>
      <w:r>
        <w:t>, a shift right by 1, and a shift up by 3</w:t>
      </w:r>
    </w:p>
    <w:p w14:paraId="30FC6B93" w14:textId="77777777" w:rsidR="00D33408" w:rsidRPr="00C9526B" w:rsidRDefault="00D33408" w:rsidP="00D33408">
      <w:pPr>
        <w:pStyle w:val="ListParagraph"/>
        <w:numPr>
          <w:ilvl w:val="1"/>
          <w:numId w:val="11"/>
        </w:numPr>
        <w:spacing w:after="0" w:line="240" w:lineRule="auto"/>
        <w:ind w:left="1080"/>
      </w:pPr>
      <w:r>
        <w:t xml:space="preserve">Write an equation for </w:t>
      </w:r>
      <w:r w:rsidRPr="009B0F68">
        <w:rPr>
          <w:position w:val="-14"/>
        </w:rPr>
        <w:object w:dxaOrig="560" w:dyaOrig="400" w14:anchorId="63773C45">
          <v:shape id="_x0000_i1214" type="#_x0000_t75" style="width:27pt;height:19.5pt" o:ole="">
            <v:imagedata r:id="rId389" o:title=""/>
          </v:shape>
          <o:OLEObject Type="Embed" ProgID="Equation.3" ShapeID="_x0000_i1214" DrawAspect="Content" ObjectID="_1719168245" r:id="rId390"/>
        </w:object>
      </w:r>
    </w:p>
    <w:p w14:paraId="5EB7BE11" w14:textId="77777777" w:rsidR="00D33408" w:rsidRDefault="00D33408" w:rsidP="00D33408">
      <w:pPr>
        <w:pStyle w:val="ListParagraph"/>
        <w:numPr>
          <w:ilvl w:val="1"/>
          <w:numId w:val="11"/>
        </w:numPr>
        <w:spacing w:after="0" w:line="240" w:lineRule="auto"/>
        <w:ind w:left="1080"/>
      </w:pPr>
      <w:r>
        <w:t>What is the slope of this line?</w:t>
      </w:r>
    </w:p>
    <w:p w14:paraId="4A037FF2" w14:textId="77777777" w:rsidR="00D33408" w:rsidRPr="00C9526B" w:rsidRDefault="00D33408" w:rsidP="00D33408">
      <w:pPr>
        <w:pStyle w:val="ListParagraph"/>
        <w:numPr>
          <w:ilvl w:val="1"/>
          <w:numId w:val="11"/>
        </w:numPr>
        <w:spacing w:after="0" w:line="240" w:lineRule="auto"/>
        <w:ind w:left="1080"/>
      </w:pPr>
      <w:r>
        <w:t xml:space="preserve">Find the vertical intercept of this line. </w:t>
      </w:r>
    </w:p>
    <w:p w14:paraId="035044BA" w14:textId="77777777" w:rsidR="00D33408" w:rsidRDefault="00D33408" w:rsidP="00D33408">
      <w:r>
        <w:t> </w:t>
      </w:r>
    </w:p>
    <w:p w14:paraId="396956EE" w14:textId="77777777" w:rsidR="00D33408" w:rsidRDefault="00D33408" w:rsidP="00D33408">
      <w:r>
        <w:t>Write the equation of the line shown</w:t>
      </w:r>
    </w:p>
    <w:p w14:paraId="1938CD9F" w14:textId="74A36226" w:rsidR="00D33408" w:rsidRDefault="00D33408" w:rsidP="00D33408">
      <w:r>
        <w:t>25.</w:t>
      </w:r>
      <w:r w:rsidR="00CC2075">
        <w:rPr>
          <w:noProof/>
        </w:rPr>
        <w:drawing>
          <wp:inline distT="0" distB="0" distL="0" distR="0" wp14:anchorId="3DAA4B01" wp14:editId="301571DB">
            <wp:extent cx="1808220" cy="1783080"/>
            <wp:effectExtent l="0" t="0" r="1905" b="7620"/>
            <wp:docPr id="316" name="Picture 316" descr="Macintosh HD:Users:kimberleymstern:Documents:AAAAAA-CALC:X:EX2.2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Macintosh HD:Users:kimberleymstern:Documents:AAAAAA-CALC:X:EX2.2_25.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808220" cy="1783080"/>
                    </a:xfrm>
                    <a:prstGeom prst="rect">
                      <a:avLst/>
                    </a:prstGeom>
                    <a:noFill/>
                    <a:ln>
                      <a:noFill/>
                    </a:ln>
                  </pic:spPr>
                </pic:pic>
              </a:graphicData>
            </a:graphic>
          </wp:inline>
        </w:drawing>
      </w:r>
      <w:r>
        <w:t xml:space="preserve"> </w:t>
      </w:r>
      <w:r>
        <w:tab/>
      </w:r>
      <w:r>
        <w:tab/>
      </w:r>
      <w:r>
        <w:tab/>
        <w:t xml:space="preserve">26. </w:t>
      </w:r>
      <w:r w:rsidR="00CC2075">
        <w:rPr>
          <w:noProof/>
        </w:rPr>
        <w:drawing>
          <wp:inline distT="0" distB="0" distL="0" distR="0" wp14:anchorId="50C54648" wp14:editId="41BDA704">
            <wp:extent cx="1797646" cy="1783080"/>
            <wp:effectExtent l="0" t="0" r="0" b="7620"/>
            <wp:docPr id="317" name="Picture 317" descr="Macintosh HD:Users:kimberleymstern:Documents:AAAAAA-CALC:X:EX2.2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Macintosh HD:Users:kimberleymstern:Documents:AAAAAA-CALC:X:EX2.2_26.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797646" cy="1783080"/>
                    </a:xfrm>
                    <a:prstGeom prst="rect">
                      <a:avLst/>
                    </a:prstGeom>
                    <a:noFill/>
                    <a:ln>
                      <a:noFill/>
                    </a:ln>
                  </pic:spPr>
                </pic:pic>
              </a:graphicData>
            </a:graphic>
          </wp:inline>
        </w:drawing>
      </w:r>
    </w:p>
    <w:p w14:paraId="3334F91F" w14:textId="77777777" w:rsidR="00D33408" w:rsidRDefault="00D33408" w:rsidP="00D33408"/>
    <w:p w14:paraId="1245E21F" w14:textId="375B3DAC" w:rsidR="00D33408" w:rsidRDefault="00D33408" w:rsidP="00D33408">
      <w:r>
        <w:t xml:space="preserve">27. </w:t>
      </w:r>
      <w:r w:rsidR="00CD08A7">
        <w:rPr>
          <w:noProof/>
        </w:rPr>
        <w:drawing>
          <wp:inline distT="0" distB="0" distL="0" distR="0" wp14:anchorId="7875D539" wp14:editId="23BD10BB">
            <wp:extent cx="1760637" cy="1783080"/>
            <wp:effectExtent l="0" t="0" r="0" b="7620"/>
            <wp:docPr id="318" name="Picture 318" descr="Macintosh HD:Users:kimberleymstern:Documents:AAAAAA-CALC:X:EX2.2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Macintosh HD:Users:kimberleymstern:Documents:AAAAAA-CALC:X:EX2.2_27.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60637" cy="1783080"/>
                    </a:xfrm>
                    <a:prstGeom prst="rect">
                      <a:avLst/>
                    </a:prstGeom>
                    <a:noFill/>
                    <a:ln>
                      <a:noFill/>
                    </a:ln>
                  </pic:spPr>
                </pic:pic>
              </a:graphicData>
            </a:graphic>
          </wp:inline>
        </w:drawing>
      </w:r>
      <w:r>
        <w:tab/>
      </w:r>
      <w:r>
        <w:tab/>
      </w:r>
      <w:r>
        <w:tab/>
        <w:t xml:space="preserve">28. </w:t>
      </w:r>
      <w:r w:rsidR="00CD08A7">
        <w:rPr>
          <w:noProof/>
        </w:rPr>
        <w:drawing>
          <wp:inline distT="0" distB="0" distL="0" distR="0" wp14:anchorId="65497EB6" wp14:editId="2737AC54">
            <wp:extent cx="1781016" cy="1783080"/>
            <wp:effectExtent l="0" t="0" r="0" b="7620"/>
            <wp:docPr id="319" name="Picture 319" descr="Macintosh HD:Users:kimberleymstern:Documents:AAAAAA-CALC:X:EX2.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Macintosh HD:Users:kimberleymstern:Documents:AAAAAA-CALC:X:EX2.2_28.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781016" cy="1783080"/>
                    </a:xfrm>
                    <a:prstGeom prst="rect">
                      <a:avLst/>
                    </a:prstGeom>
                    <a:noFill/>
                    <a:ln>
                      <a:noFill/>
                    </a:ln>
                  </pic:spPr>
                </pic:pic>
              </a:graphicData>
            </a:graphic>
          </wp:inline>
        </w:drawing>
      </w:r>
    </w:p>
    <w:p w14:paraId="1E007A28" w14:textId="77777777" w:rsidR="00D33408" w:rsidRDefault="00D33408" w:rsidP="00D33408">
      <w:r>
        <w:br/>
      </w:r>
      <w:r>
        <w:br/>
        <w:t>Find the horizontal and vertical intercepts of each equation</w:t>
      </w:r>
    </w:p>
    <w:p w14:paraId="135B2188" w14:textId="77777777" w:rsidR="00D33408" w:rsidRDefault="00D33408" w:rsidP="00D33408">
      <w:pPr>
        <w:spacing w:line="360" w:lineRule="auto"/>
      </w:pPr>
      <w:r>
        <w:t xml:space="preserve">29. </w:t>
      </w:r>
      <w:r w:rsidRPr="009B0F68">
        <w:rPr>
          <w:position w:val="-14"/>
        </w:rPr>
        <w:object w:dxaOrig="1420" w:dyaOrig="400" w14:anchorId="43A33479">
          <v:shape id="_x0000_i1215" type="#_x0000_t75" style="width:71.25pt;height:19.5pt" o:ole="">
            <v:imagedata r:id="rId395" o:title=""/>
          </v:shape>
          <o:OLEObject Type="Embed" ProgID="Equation.3" ShapeID="_x0000_i1215" DrawAspect="Content" ObjectID="_1719168246" r:id="rId396"/>
        </w:object>
      </w:r>
      <w:r>
        <w:tab/>
      </w:r>
      <w:r>
        <w:tab/>
      </w:r>
      <w:r>
        <w:tab/>
      </w:r>
      <w:r>
        <w:tab/>
        <w:t xml:space="preserve">30. </w:t>
      </w:r>
      <w:r w:rsidRPr="009B0F68">
        <w:rPr>
          <w:position w:val="-14"/>
        </w:rPr>
        <w:object w:dxaOrig="1380" w:dyaOrig="400" w14:anchorId="6720CF4F">
          <v:shape id="_x0000_i1216" type="#_x0000_t75" style="width:69pt;height:19.5pt" o:ole="">
            <v:imagedata r:id="rId397" o:title=""/>
          </v:shape>
          <o:OLEObject Type="Embed" ProgID="Equation.3" ShapeID="_x0000_i1216" DrawAspect="Content" ObjectID="_1719168247" r:id="rId398"/>
        </w:object>
      </w:r>
    </w:p>
    <w:p w14:paraId="2A221F72" w14:textId="77777777" w:rsidR="00D33408" w:rsidRDefault="00D33408" w:rsidP="00D33408">
      <w:pPr>
        <w:spacing w:line="360" w:lineRule="auto"/>
      </w:pPr>
      <w:r>
        <w:t xml:space="preserve">31. </w:t>
      </w:r>
      <w:r w:rsidRPr="009B0F68">
        <w:rPr>
          <w:position w:val="-14"/>
        </w:rPr>
        <w:object w:dxaOrig="1320" w:dyaOrig="400" w14:anchorId="70BE033B">
          <v:shape id="_x0000_i1217" type="#_x0000_t75" style="width:65.25pt;height:19.5pt" o:ole="">
            <v:imagedata r:id="rId399" o:title=""/>
          </v:shape>
          <o:OLEObject Type="Embed" ProgID="Equation.3" ShapeID="_x0000_i1217" DrawAspect="Content" ObjectID="_1719168248" r:id="rId400"/>
        </w:object>
      </w:r>
      <w:r>
        <w:tab/>
      </w:r>
      <w:r>
        <w:tab/>
      </w:r>
      <w:r>
        <w:tab/>
      </w:r>
      <w:r>
        <w:tab/>
        <w:t xml:space="preserve">32. </w:t>
      </w:r>
      <w:r w:rsidRPr="009B0F68">
        <w:rPr>
          <w:position w:val="-14"/>
        </w:rPr>
        <w:object w:dxaOrig="1440" w:dyaOrig="400" w14:anchorId="448EE01A">
          <v:shape id="_x0000_i1218" type="#_x0000_t75" style="width:1in;height:19.5pt" o:ole="">
            <v:imagedata r:id="rId401" o:title=""/>
          </v:shape>
          <o:OLEObject Type="Embed" ProgID="Equation.3" ShapeID="_x0000_i1218" DrawAspect="Content" ObjectID="_1719168249" r:id="rId402"/>
        </w:object>
      </w:r>
      <w:r>
        <w:t xml:space="preserve"> </w:t>
      </w:r>
    </w:p>
    <w:p w14:paraId="7A1D255D" w14:textId="77777777" w:rsidR="00D33408" w:rsidRDefault="00D33408" w:rsidP="00D33408">
      <w:pPr>
        <w:spacing w:line="360" w:lineRule="auto"/>
      </w:pPr>
      <w:r>
        <w:t xml:space="preserve">33. </w:t>
      </w:r>
      <w:r w:rsidRPr="009B0F68">
        <w:rPr>
          <w:position w:val="-10"/>
        </w:rPr>
        <w:object w:dxaOrig="1400" w:dyaOrig="320" w14:anchorId="38380E0D">
          <v:shape id="_x0000_i1219" type="#_x0000_t75" style="width:69pt;height:16.5pt" o:ole="">
            <v:imagedata r:id="rId403" o:title=""/>
          </v:shape>
          <o:OLEObject Type="Embed" ProgID="Equation.3" ShapeID="_x0000_i1219" DrawAspect="Content" ObjectID="_1719168250" r:id="rId404"/>
        </w:object>
      </w:r>
      <w:r>
        <w:tab/>
      </w:r>
      <w:r>
        <w:tab/>
      </w:r>
      <w:r>
        <w:tab/>
      </w:r>
      <w:r>
        <w:tab/>
        <w:t xml:space="preserve">34. </w:t>
      </w:r>
      <w:r w:rsidRPr="009B0F68">
        <w:rPr>
          <w:position w:val="-10"/>
        </w:rPr>
        <w:object w:dxaOrig="1280" w:dyaOrig="320" w14:anchorId="597FE2EF">
          <v:shape id="_x0000_i1220" type="#_x0000_t75" style="width:63pt;height:16.5pt" o:ole="">
            <v:imagedata r:id="rId405" o:title=""/>
          </v:shape>
          <o:OLEObject Type="Embed" ProgID="Equation.3" ShapeID="_x0000_i1220" DrawAspect="Content" ObjectID="_1719168251" r:id="rId406"/>
        </w:object>
      </w:r>
    </w:p>
    <w:p w14:paraId="4B2F4F87" w14:textId="77777777" w:rsidR="00D33408" w:rsidRDefault="00D33408" w:rsidP="00D33408"/>
    <w:p w14:paraId="710AD9DD" w14:textId="77777777" w:rsidR="00D33408" w:rsidRDefault="00D33408" w:rsidP="00D33408">
      <w:r>
        <w:t> </w:t>
      </w:r>
    </w:p>
    <w:p w14:paraId="712428B1" w14:textId="527D43DC" w:rsidR="00D33408" w:rsidRDefault="00D33408" w:rsidP="00D33408">
      <w:r>
        <w:lastRenderedPageBreak/>
        <w:t>Given below are descriptions of two lines.</w:t>
      </w:r>
      <w:r w:rsidRPr="00672798">
        <w:t xml:space="preserve"> </w:t>
      </w:r>
      <w:r>
        <w:t>Find the slope</w:t>
      </w:r>
      <w:r w:rsidR="0009701A">
        <w:t>s</w:t>
      </w:r>
      <w:r>
        <w:t xml:space="preserve"> of Line 1 and Line 2. </w:t>
      </w:r>
      <w:r w:rsidR="0009701A">
        <w:t xml:space="preserve"> Is</w:t>
      </w:r>
      <w:r>
        <w:t xml:space="preserve"> each pair of lines parallel, perpendicular or neither?</w:t>
      </w:r>
    </w:p>
    <w:p w14:paraId="2AA1355A" w14:textId="77777777" w:rsidR="00507307" w:rsidRDefault="00507307" w:rsidP="00D33408"/>
    <w:p w14:paraId="133A12ED" w14:textId="77777777" w:rsidR="00D33408" w:rsidRDefault="00D33408" w:rsidP="00D33408">
      <w:pPr>
        <w:pStyle w:val="ListParagraph"/>
        <w:numPr>
          <w:ilvl w:val="0"/>
          <w:numId w:val="12"/>
        </w:numPr>
        <w:spacing w:after="0" w:line="240" w:lineRule="auto"/>
      </w:pPr>
      <w:r>
        <w:t xml:space="preserve">Line 1: Passes through </w:t>
      </w:r>
      <w:r w:rsidRPr="009B0F68">
        <w:rPr>
          <w:position w:val="-10"/>
        </w:rPr>
        <w:object w:dxaOrig="560" w:dyaOrig="320" w14:anchorId="1A31DF57">
          <v:shape id="_x0000_i1221" type="#_x0000_t75" style="width:27pt;height:16.5pt" o:ole="">
            <v:imagedata r:id="rId407" o:title=""/>
          </v:shape>
          <o:OLEObject Type="Embed" ProgID="Equation.3" ShapeID="_x0000_i1221" DrawAspect="Content" ObjectID="_1719168252" r:id="rId408"/>
        </w:object>
      </w:r>
      <w:r>
        <w:t xml:space="preserve"> and </w:t>
      </w:r>
      <w:r w:rsidRPr="009B0F68">
        <w:rPr>
          <w:position w:val="-10"/>
        </w:rPr>
        <w:object w:dxaOrig="800" w:dyaOrig="320" w14:anchorId="0651D165">
          <v:shape id="_x0000_i1222" type="#_x0000_t75" style="width:39.75pt;height:16.5pt" o:ole="">
            <v:imagedata r:id="rId409" o:title=""/>
          </v:shape>
          <o:OLEObject Type="Embed" ProgID="Equation.3" ShapeID="_x0000_i1222" DrawAspect="Content" ObjectID="_1719168253" r:id="rId410"/>
        </w:object>
      </w:r>
      <w:r>
        <w:br/>
        <w:t xml:space="preserve">Line 2: Passes through </w:t>
      </w:r>
      <w:r w:rsidRPr="009B0F68">
        <w:rPr>
          <w:position w:val="-10"/>
        </w:rPr>
        <w:object w:dxaOrig="780" w:dyaOrig="320" w14:anchorId="0BDAB96E">
          <v:shape id="_x0000_i1223" type="#_x0000_t75" style="width:39.75pt;height:16.5pt" o:ole="">
            <v:imagedata r:id="rId411" o:title=""/>
          </v:shape>
          <o:OLEObject Type="Embed" ProgID="Equation.3" ShapeID="_x0000_i1223" DrawAspect="Content" ObjectID="_1719168254" r:id="rId412"/>
        </w:object>
      </w:r>
      <w:r>
        <w:t xml:space="preserve"> and </w:t>
      </w:r>
      <w:r w:rsidRPr="009B0F68">
        <w:rPr>
          <w:position w:val="-10"/>
        </w:rPr>
        <w:object w:dxaOrig="780" w:dyaOrig="320" w14:anchorId="61086B1B">
          <v:shape id="_x0000_i1224" type="#_x0000_t75" style="width:39.75pt;height:16.5pt" o:ole="">
            <v:imagedata r:id="rId413" o:title=""/>
          </v:shape>
          <o:OLEObject Type="Embed" ProgID="Equation.3" ShapeID="_x0000_i1224" DrawAspect="Content" ObjectID="_1719168255" r:id="rId414"/>
        </w:object>
      </w:r>
      <w:r>
        <w:br/>
      </w:r>
    </w:p>
    <w:p w14:paraId="35F4D50E" w14:textId="77777777" w:rsidR="00D33408" w:rsidRDefault="00D33408" w:rsidP="00D33408">
      <w:pPr>
        <w:pStyle w:val="ListParagraph"/>
        <w:numPr>
          <w:ilvl w:val="0"/>
          <w:numId w:val="12"/>
        </w:numPr>
        <w:spacing w:after="0" w:line="240" w:lineRule="auto"/>
      </w:pPr>
      <w:r>
        <w:t xml:space="preserve">Line 1: Passes through </w:t>
      </w:r>
      <w:r w:rsidRPr="009B0F68">
        <w:rPr>
          <w:position w:val="-10"/>
        </w:rPr>
        <w:object w:dxaOrig="920" w:dyaOrig="320" w14:anchorId="1B01C2DA">
          <v:shape id="_x0000_i1225" type="#_x0000_t75" style="width:46.5pt;height:16.5pt" o:ole="">
            <v:imagedata r:id="rId415" o:title=""/>
          </v:shape>
          <o:OLEObject Type="Embed" ProgID="Equation.3" ShapeID="_x0000_i1225" DrawAspect="Content" ObjectID="_1719168256" r:id="rId416"/>
        </w:object>
      </w:r>
      <w:r>
        <w:t xml:space="preserve"> and </w:t>
      </w:r>
      <w:r w:rsidRPr="009B0F68">
        <w:rPr>
          <w:position w:val="-10"/>
        </w:rPr>
        <w:object w:dxaOrig="760" w:dyaOrig="320" w14:anchorId="2D9CE915">
          <v:shape id="_x0000_i1226" type="#_x0000_t75" style="width:39.75pt;height:16.5pt" o:ole="">
            <v:imagedata r:id="rId417" o:title=""/>
          </v:shape>
          <o:OLEObject Type="Embed" ProgID="Equation.3" ShapeID="_x0000_i1226" DrawAspect="Content" ObjectID="_1719168257" r:id="rId418"/>
        </w:object>
      </w:r>
      <w:r>
        <w:br/>
        <w:t xml:space="preserve">Line 2: Passes through </w:t>
      </w:r>
      <w:r w:rsidRPr="009B0F68">
        <w:rPr>
          <w:position w:val="-10"/>
        </w:rPr>
        <w:object w:dxaOrig="800" w:dyaOrig="320" w14:anchorId="77A693D5">
          <v:shape id="_x0000_i1227" type="#_x0000_t75" style="width:39.75pt;height:16.5pt" o:ole="">
            <v:imagedata r:id="rId419" o:title=""/>
          </v:shape>
          <o:OLEObject Type="Embed" ProgID="Equation.3" ShapeID="_x0000_i1227" DrawAspect="Content" ObjectID="_1719168258" r:id="rId420"/>
        </w:object>
      </w:r>
      <w:r>
        <w:t xml:space="preserve"> and </w:t>
      </w:r>
      <w:r w:rsidRPr="009B0F68">
        <w:rPr>
          <w:position w:val="-10"/>
        </w:rPr>
        <w:object w:dxaOrig="820" w:dyaOrig="320" w14:anchorId="4C823DFA">
          <v:shape id="_x0000_i1228" type="#_x0000_t75" style="width:41.25pt;height:16.5pt" o:ole="">
            <v:imagedata r:id="rId421" o:title=""/>
          </v:shape>
          <o:OLEObject Type="Embed" ProgID="Equation.3" ShapeID="_x0000_i1228" DrawAspect="Content" ObjectID="_1719168259" r:id="rId422"/>
        </w:object>
      </w:r>
      <w:r>
        <w:br/>
      </w:r>
    </w:p>
    <w:p w14:paraId="0C9E5474" w14:textId="77777777" w:rsidR="00D33408" w:rsidRDefault="00D33408" w:rsidP="00D33408">
      <w:pPr>
        <w:pStyle w:val="ListParagraph"/>
        <w:numPr>
          <w:ilvl w:val="0"/>
          <w:numId w:val="12"/>
        </w:numPr>
        <w:spacing w:after="0" w:line="240" w:lineRule="auto"/>
      </w:pPr>
      <w:r>
        <w:t xml:space="preserve">Line 1: Passes through </w:t>
      </w:r>
      <w:r w:rsidRPr="009B0F68">
        <w:rPr>
          <w:position w:val="-10"/>
        </w:rPr>
        <w:object w:dxaOrig="560" w:dyaOrig="320" w14:anchorId="3B90735E">
          <v:shape id="_x0000_i1229" type="#_x0000_t75" style="width:27pt;height:16.5pt" o:ole="">
            <v:imagedata r:id="rId423" o:title=""/>
          </v:shape>
          <o:OLEObject Type="Embed" ProgID="Equation.3" ShapeID="_x0000_i1229" DrawAspect="Content" ObjectID="_1719168260" r:id="rId424"/>
        </w:object>
      </w:r>
      <w:r>
        <w:t xml:space="preserve"> and </w:t>
      </w:r>
      <w:r w:rsidRPr="009B0F68">
        <w:rPr>
          <w:position w:val="-10"/>
        </w:rPr>
        <w:object w:dxaOrig="680" w:dyaOrig="320" w14:anchorId="2FA6A4EE">
          <v:shape id="_x0000_i1230" type="#_x0000_t75" style="width:33.75pt;height:16.5pt" o:ole="">
            <v:imagedata r:id="rId425" o:title=""/>
          </v:shape>
          <o:OLEObject Type="Embed" ProgID="Equation.3" ShapeID="_x0000_i1230" DrawAspect="Content" ObjectID="_1719168261" r:id="rId426"/>
        </w:object>
      </w:r>
      <w:r>
        <w:br/>
        <w:t xml:space="preserve">Line 2: Passes through </w:t>
      </w:r>
      <w:r w:rsidRPr="009B0F68">
        <w:rPr>
          <w:position w:val="-10"/>
        </w:rPr>
        <w:object w:dxaOrig="540" w:dyaOrig="320" w14:anchorId="271218C0">
          <v:shape id="_x0000_i1231" type="#_x0000_t75" style="width:27pt;height:16.5pt" o:ole="">
            <v:imagedata r:id="rId427" o:title=""/>
          </v:shape>
          <o:OLEObject Type="Embed" ProgID="Equation.3" ShapeID="_x0000_i1231" DrawAspect="Content" ObjectID="_1719168262" r:id="rId428"/>
        </w:object>
      </w:r>
      <w:r>
        <w:t xml:space="preserve"> and </w:t>
      </w:r>
      <w:r w:rsidRPr="009B0F68">
        <w:rPr>
          <w:position w:val="-10"/>
        </w:rPr>
        <w:object w:dxaOrig="540" w:dyaOrig="320" w14:anchorId="7C4C52DD">
          <v:shape id="_x0000_i1232" type="#_x0000_t75" style="width:27pt;height:16.5pt" o:ole="">
            <v:imagedata r:id="rId429" o:title=""/>
          </v:shape>
          <o:OLEObject Type="Embed" ProgID="Equation.3" ShapeID="_x0000_i1232" DrawAspect="Content" ObjectID="_1719168263" r:id="rId430"/>
        </w:object>
      </w:r>
      <w:r>
        <w:br/>
      </w:r>
    </w:p>
    <w:p w14:paraId="311A9BDE" w14:textId="77777777" w:rsidR="00D33408" w:rsidRDefault="00D33408" w:rsidP="00D33408">
      <w:pPr>
        <w:pStyle w:val="ListParagraph"/>
        <w:numPr>
          <w:ilvl w:val="0"/>
          <w:numId w:val="12"/>
        </w:numPr>
        <w:spacing w:after="0" w:line="240" w:lineRule="auto"/>
      </w:pPr>
      <w:r>
        <w:t xml:space="preserve">Line 1: Passes through </w:t>
      </w:r>
      <w:r w:rsidRPr="009B0F68">
        <w:rPr>
          <w:position w:val="-10"/>
        </w:rPr>
        <w:object w:dxaOrig="499" w:dyaOrig="320" w14:anchorId="1713F5AD">
          <v:shape id="_x0000_i1233" type="#_x0000_t75" style="width:24.75pt;height:16.5pt" o:ole="">
            <v:imagedata r:id="rId431" o:title=""/>
          </v:shape>
          <o:OLEObject Type="Embed" ProgID="Equation.3" ShapeID="_x0000_i1233" DrawAspect="Content" ObjectID="_1719168264" r:id="rId432"/>
        </w:object>
      </w:r>
      <w:r>
        <w:t xml:space="preserve"> and </w:t>
      </w:r>
      <w:r w:rsidRPr="009B0F68">
        <w:rPr>
          <w:position w:val="-10"/>
        </w:rPr>
        <w:object w:dxaOrig="540" w:dyaOrig="320" w14:anchorId="73C4BE65">
          <v:shape id="_x0000_i1234" type="#_x0000_t75" style="width:27pt;height:16.5pt" o:ole="">
            <v:imagedata r:id="rId433" o:title=""/>
          </v:shape>
          <o:OLEObject Type="Embed" ProgID="Equation.3" ShapeID="_x0000_i1234" DrawAspect="Content" ObjectID="_1719168265" r:id="rId434"/>
        </w:object>
      </w:r>
      <w:r>
        <w:br/>
        <w:t xml:space="preserve">Line 2: Passes through </w:t>
      </w:r>
      <w:r w:rsidRPr="009B0F68">
        <w:rPr>
          <w:position w:val="-10"/>
        </w:rPr>
        <w:object w:dxaOrig="800" w:dyaOrig="320" w14:anchorId="5DC90CA5">
          <v:shape id="_x0000_i1235" type="#_x0000_t75" style="width:39.75pt;height:16.5pt" o:ole="">
            <v:imagedata r:id="rId435" o:title=""/>
          </v:shape>
          <o:OLEObject Type="Embed" ProgID="Equation.3" ShapeID="_x0000_i1235" DrawAspect="Content" ObjectID="_1719168266" r:id="rId436"/>
        </w:object>
      </w:r>
      <w:r>
        <w:t xml:space="preserve"> and </w:t>
      </w:r>
      <w:r w:rsidRPr="009B0F68">
        <w:rPr>
          <w:position w:val="-10"/>
        </w:rPr>
        <w:object w:dxaOrig="480" w:dyaOrig="320" w14:anchorId="04F6FBC6">
          <v:shape id="_x0000_i1236" type="#_x0000_t75" style="width:24.75pt;height:16.5pt" o:ole="">
            <v:imagedata r:id="rId437" o:title=""/>
          </v:shape>
          <o:OLEObject Type="Embed" ProgID="Equation.3" ShapeID="_x0000_i1236" DrawAspect="Content" ObjectID="_1719168267" r:id="rId438"/>
        </w:object>
      </w:r>
      <w:r>
        <w:br/>
      </w:r>
    </w:p>
    <w:p w14:paraId="64DA5030" w14:textId="77777777" w:rsidR="00D33408" w:rsidRDefault="00D33408" w:rsidP="00D33408">
      <w:pPr>
        <w:pStyle w:val="ListParagraph"/>
        <w:numPr>
          <w:ilvl w:val="0"/>
          <w:numId w:val="12"/>
        </w:numPr>
        <w:spacing w:after="0" w:line="240" w:lineRule="auto"/>
      </w:pPr>
      <w:r>
        <w:t xml:space="preserve">Line 1: Passes through </w:t>
      </w:r>
      <w:r w:rsidRPr="009B0F68">
        <w:rPr>
          <w:position w:val="-10"/>
        </w:rPr>
        <w:object w:dxaOrig="540" w:dyaOrig="320" w14:anchorId="122588A4">
          <v:shape id="_x0000_i1237" type="#_x0000_t75" style="width:27pt;height:15pt" o:ole="">
            <v:imagedata r:id="rId439" o:title=""/>
          </v:shape>
          <o:OLEObject Type="Embed" ProgID="Equation.3" ShapeID="_x0000_i1237" DrawAspect="Content" ObjectID="_1719168268" r:id="rId440"/>
        </w:object>
      </w:r>
      <w:r>
        <w:t xml:space="preserve"> and </w:t>
      </w:r>
      <w:r w:rsidRPr="009B0F68">
        <w:rPr>
          <w:position w:val="-10"/>
        </w:rPr>
        <w:object w:dxaOrig="540" w:dyaOrig="320" w14:anchorId="44F7A769">
          <v:shape id="_x0000_i1238" type="#_x0000_t75" style="width:27pt;height:15pt" o:ole="">
            <v:imagedata r:id="rId441" o:title=""/>
          </v:shape>
          <o:OLEObject Type="Embed" ProgID="Equation.3" ShapeID="_x0000_i1238" DrawAspect="Content" ObjectID="_1719168269" r:id="rId442"/>
        </w:object>
      </w:r>
      <w:r>
        <w:br/>
        <w:t xml:space="preserve">Line 2: Passes through </w:t>
      </w:r>
      <w:r w:rsidRPr="009B0F68">
        <w:rPr>
          <w:position w:val="-10"/>
        </w:rPr>
        <w:object w:dxaOrig="639" w:dyaOrig="320" w14:anchorId="6BDE4AF2">
          <v:shape id="_x0000_i1239" type="#_x0000_t75" style="width:32.25pt;height:15pt" o:ole="">
            <v:imagedata r:id="rId443" o:title=""/>
          </v:shape>
          <o:OLEObject Type="Embed" ProgID="Equation.3" ShapeID="_x0000_i1239" DrawAspect="Content" ObjectID="_1719168270" r:id="rId444"/>
        </w:object>
      </w:r>
      <w:r>
        <w:t xml:space="preserve"> and </w:t>
      </w:r>
      <w:r w:rsidRPr="009B0F68">
        <w:rPr>
          <w:position w:val="-10"/>
        </w:rPr>
        <w:object w:dxaOrig="680" w:dyaOrig="320" w14:anchorId="49EE2405">
          <v:shape id="_x0000_i1240" type="#_x0000_t75" style="width:33.75pt;height:15pt" o:ole="">
            <v:imagedata r:id="rId445" o:title=""/>
          </v:shape>
          <o:OLEObject Type="Embed" ProgID="Equation.3" ShapeID="_x0000_i1240" DrawAspect="Content" ObjectID="_1719168271" r:id="rId446"/>
        </w:object>
      </w:r>
    </w:p>
    <w:p w14:paraId="264338A6" w14:textId="77777777" w:rsidR="00D33408" w:rsidRDefault="00D33408" w:rsidP="00D33408">
      <w:pPr>
        <w:pStyle w:val="ListParagraph"/>
        <w:ind w:left="360"/>
      </w:pPr>
    </w:p>
    <w:p w14:paraId="7BE111C4" w14:textId="77777777" w:rsidR="00D33408" w:rsidRDefault="00D33408" w:rsidP="00D33408">
      <w:pPr>
        <w:pStyle w:val="ListParagraph"/>
        <w:numPr>
          <w:ilvl w:val="0"/>
          <w:numId w:val="12"/>
        </w:numPr>
        <w:spacing w:after="0" w:line="240" w:lineRule="auto"/>
      </w:pPr>
      <w:r>
        <w:t xml:space="preserve">Line 1: Passes through </w:t>
      </w:r>
      <w:r w:rsidRPr="009B0F68">
        <w:rPr>
          <w:position w:val="-10"/>
        </w:rPr>
        <w:object w:dxaOrig="560" w:dyaOrig="320" w14:anchorId="4FE8A244">
          <v:shape id="_x0000_i1241" type="#_x0000_t75" style="width:27pt;height:15pt" o:ole="">
            <v:imagedata r:id="rId447" o:title=""/>
          </v:shape>
          <o:OLEObject Type="Embed" ProgID="Equation.3" ShapeID="_x0000_i1241" DrawAspect="Content" ObjectID="_1719168272" r:id="rId448"/>
        </w:object>
      </w:r>
      <w:r>
        <w:t xml:space="preserve"> and </w:t>
      </w:r>
      <w:r w:rsidRPr="009B0F68">
        <w:rPr>
          <w:position w:val="-10"/>
        </w:rPr>
        <w:object w:dxaOrig="660" w:dyaOrig="320" w14:anchorId="2AA5EB5D">
          <v:shape id="_x0000_i1242" type="#_x0000_t75" style="width:32.25pt;height:15pt" o:ole="">
            <v:imagedata r:id="rId449" o:title=""/>
          </v:shape>
          <o:OLEObject Type="Embed" ProgID="Equation.3" ShapeID="_x0000_i1242" DrawAspect="Content" ObjectID="_1719168273" r:id="rId450"/>
        </w:object>
      </w:r>
      <w:r>
        <w:br/>
        <w:t xml:space="preserve">Line 2: Passes through </w:t>
      </w:r>
      <w:r w:rsidRPr="009B0F68">
        <w:rPr>
          <w:position w:val="-10"/>
        </w:rPr>
        <w:object w:dxaOrig="680" w:dyaOrig="320" w14:anchorId="3A430E66">
          <v:shape id="_x0000_i1243" type="#_x0000_t75" style="width:33.75pt;height:15pt" o:ole="">
            <v:imagedata r:id="rId451" o:title=""/>
          </v:shape>
          <o:OLEObject Type="Embed" ProgID="Equation.3" ShapeID="_x0000_i1243" DrawAspect="Content" ObjectID="_1719168274" r:id="rId452"/>
        </w:object>
      </w:r>
      <w:r>
        <w:t xml:space="preserve"> and </w:t>
      </w:r>
      <w:r w:rsidRPr="009B0F68">
        <w:rPr>
          <w:position w:val="-10"/>
        </w:rPr>
        <w:object w:dxaOrig="680" w:dyaOrig="320" w14:anchorId="398C4110">
          <v:shape id="_x0000_i1244" type="#_x0000_t75" style="width:33.75pt;height:15pt" o:ole="">
            <v:imagedata r:id="rId453" o:title=""/>
          </v:shape>
          <o:OLEObject Type="Embed" ProgID="Equation.3" ShapeID="_x0000_i1244" DrawAspect="Content" ObjectID="_1719168275" r:id="rId454"/>
        </w:object>
      </w:r>
    </w:p>
    <w:p w14:paraId="047387C4" w14:textId="77777777" w:rsidR="00D33408" w:rsidRDefault="00D33408" w:rsidP="00D33408">
      <w:pPr>
        <w:pStyle w:val="ListParagraph"/>
        <w:ind w:left="360"/>
      </w:pPr>
    </w:p>
    <w:p w14:paraId="5F2C0B8B" w14:textId="77777777" w:rsidR="00D33408" w:rsidRDefault="00D33408" w:rsidP="00D33408">
      <w:pPr>
        <w:pStyle w:val="ListParagraph"/>
        <w:numPr>
          <w:ilvl w:val="0"/>
          <w:numId w:val="12"/>
        </w:numPr>
        <w:spacing w:after="0" w:line="240" w:lineRule="auto"/>
      </w:pPr>
      <w:r>
        <w:t xml:space="preserve">Write an equation for a line parallel to </w:t>
      </w:r>
      <w:r w:rsidRPr="009B0F68">
        <w:rPr>
          <w:position w:val="-14"/>
        </w:rPr>
        <w:object w:dxaOrig="1500" w:dyaOrig="400" w14:anchorId="54A8CCC4">
          <v:shape id="_x0000_i1245" type="#_x0000_t75" style="width:75pt;height:19.5pt" o:ole="">
            <v:imagedata r:id="rId455" o:title=""/>
          </v:shape>
          <o:OLEObject Type="Embed" ProgID="Equation.3" ShapeID="_x0000_i1245" DrawAspect="Content" ObjectID="_1719168276" r:id="rId456"/>
        </w:object>
      </w:r>
      <w:r>
        <w:t xml:space="preserve"> and passing through the point (</w:t>
      </w:r>
      <w:proofErr w:type="gramStart"/>
      <w:r>
        <w:t>2,-</w:t>
      </w:r>
      <w:proofErr w:type="gramEnd"/>
      <w:r>
        <w:t>12)</w:t>
      </w:r>
      <w:r>
        <w:br/>
      </w:r>
    </w:p>
    <w:p w14:paraId="37C3CD2E" w14:textId="77777777" w:rsidR="00D33408" w:rsidRDefault="00D33408" w:rsidP="00D33408">
      <w:pPr>
        <w:pStyle w:val="ListParagraph"/>
        <w:numPr>
          <w:ilvl w:val="0"/>
          <w:numId w:val="12"/>
        </w:numPr>
        <w:spacing w:after="0" w:line="240" w:lineRule="auto"/>
      </w:pPr>
      <w:r>
        <w:t xml:space="preserve">Write an equation for a line parallel to </w:t>
      </w:r>
      <w:r w:rsidRPr="009B0F68">
        <w:rPr>
          <w:position w:val="-10"/>
        </w:rPr>
        <w:object w:dxaOrig="1280" w:dyaOrig="320" w14:anchorId="6AC45FC1">
          <v:shape id="_x0000_i1246" type="#_x0000_t75" style="width:63pt;height:15pt" o:ole="">
            <v:imagedata r:id="rId457" o:title=""/>
          </v:shape>
          <o:OLEObject Type="Embed" ProgID="Equation.3" ShapeID="_x0000_i1246" DrawAspect="Content" ObjectID="_1719168277" r:id="rId458"/>
        </w:object>
      </w:r>
      <w:r>
        <w:t xml:space="preserve"> and passing through the point (4,9)</w:t>
      </w:r>
      <w:r>
        <w:br/>
        <w:t> </w:t>
      </w:r>
    </w:p>
    <w:p w14:paraId="6DA336F3" w14:textId="77777777" w:rsidR="00D33408" w:rsidRDefault="00D33408" w:rsidP="00D33408">
      <w:pPr>
        <w:pStyle w:val="ListParagraph"/>
        <w:numPr>
          <w:ilvl w:val="0"/>
          <w:numId w:val="12"/>
        </w:numPr>
        <w:spacing w:after="0" w:line="240" w:lineRule="auto"/>
      </w:pPr>
      <w:r>
        <w:t xml:space="preserve">Write an equation for a line perpendicular to </w:t>
      </w:r>
      <w:r w:rsidRPr="009B0F68">
        <w:rPr>
          <w:position w:val="-10"/>
        </w:rPr>
        <w:object w:dxaOrig="1340" w:dyaOrig="320" w14:anchorId="0A9A662E">
          <v:shape id="_x0000_i1247" type="#_x0000_t75" style="width:68.25pt;height:15pt" o:ole="">
            <v:imagedata r:id="rId459" o:title=""/>
          </v:shape>
          <o:OLEObject Type="Embed" ProgID="Equation.3" ShapeID="_x0000_i1247" DrawAspect="Content" ObjectID="_1719168278" r:id="rId460"/>
        </w:object>
      </w:r>
      <w:r>
        <w:t xml:space="preserve"> and passing through the point (-</w:t>
      </w:r>
      <w:proofErr w:type="gramStart"/>
      <w:r>
        <w:t>4,-</w:t>
      </w:r>
      <w:proofErr w:type="gramEnd"/>
      <w:r>
        <w:t>1)</w:t>
      </w:r>
    </w:p>
    <w:p w14:paraId="297FEEEE" w14:textId="77777777" w:rsidR="00D33408" w:rsidRDefault="00D33408" w:rsidP="00D33408">
      <w:pPr>
        <w:pStyle w:val="ListParagraph"/>
        <w:ind w:left="360"/>
      </w:pPr>
    </w:p>
    <w:p w14:paraId="2BFDF49B" w14:textId="77777777" w:rsidR="00D33408" w:rsidRDefault="00D33408" w:rsidP="00D33408">
      <w:pPr>
        <w:pStyle w:val="ListParagraph"/>
        <w:numPr>
          <w:ilvl w:val="0"/>
          <w:numId w:val="12"/>
        </w:numPr>
        <w:spacing w:after="0" w:line="240" w:lineRule="auto"/>
      </w:pPr>
      <w:r>
        <w:t xml:space="preserve">Write an equation for a line perpendicular to </w:t>
      </w:r>
      <w:r w:rsidRPr="009B0F68">
        <w:rPr>
          <w:position w:val="-10"/>
        </w:rPr>
        <w:object w:dxaOrig="1240" w:dyaOrig="320" w14:anchorId="604E97F3">
          <v:shape id="_x0000_i1248" type="#_x0000_t75" style="width:61.5pt;height:15pt" o:ole="">
            <v:imagedata r:id="rId461" o:title=""/>
          </v:shape>
          <o:OLEObject Type="Embed" ProgID="Equation.3" ShapeID="_x0000_i1248" DrawAspect="Content" ObjectID="_1719168279" r:id="rId462"/>
        </w:object>
      </w:r>
      <w:r>
        <w:t xml:space="preserve"> and passing through the point (3,1)</w:t>
      </w:r>
      <w:r>
        <w:br/>
      </w:r>
    </w:p>
    <w:p w14:paraId="489DB779" w14:textId="77777777" w:rsidR="00D33408" w:rsidRDefault="00D33408" w:rsidP="00D33408">
      <w:pPr>
        <w:pStyle w:val="ListParagraph"/>
        <w:numPr>
          <w:ilvl w:val="0"/>
          <w:numId w:val="12"/>
        </w:numPr>
        <w:spacing w:after="0" w:line="240" w:lineRule="auto"/>
      </w:pPr>
      <w:r>
        <w:t xml:space="preserve">Find the point at which the line </w:t>
      </w:r>
      <w:r w:rsidRPr="009B0F68">
        <w:rPr>
          <w:position w:val="-10"/>
        </w:rPr>
        <w:object w:dxaOrig="1440" w:dyaOrig="320" w14:anchorId="422829AE">
          <v:shape id="_x0000_i1249" type="#_x0000_t75" style="width:1in;height:15pt" o:ole="">
            <v:imagedata r:id="rId463" o:title=""/>
          </v:shape>
          <o:OLEObject Type="Embed" ProgID="Equation.3" ShapeID="_x0000_i1249" DrawAspect="Content" ObjectID="_1719168280" r:id="rId464"/>
        </w:object>
      </w:r>
      <w:r>
        <w:t xml:space="preserve"> intersects the line </w:t>
      </w:r>
      <w:r w:rsidRPr="009B0F68">
        <w:rPr>
          <w:position w:val="-10"/>
        </w:rPr>
        <w:object w:dxaOrig="1020" w:dyaOrig="320" w14:anchorId="19D3E157">
          <v:shape id="_x0000_i1250" type="#_x0000_t75" style="width:52.5pt;height:15pt" o:ole="">
            <v:imagedata r:id="rId465" o:title=""/>
          </v:shape>
          <o:OLEObject Type="Embed" ProgID="Equation.3" ShapeID="_x0000_i1250" DrawAspect="Content" ObjectID="_1719168281" r:id="rId466"/>
        </w:object>
      </w:r>
      <w:r>
        <w:br/>
      </w:r>
    </w:p>
    <w:p w14:paraId="65947CA3" w14:textId="77777777" w:rsidR="00D33408" w:rsidRDefault="00D33408" w:rsidP="00D33408">
      <w:pPr>
        <w:pStyle w:val="ListParagraph"/>
        <w:numPr>
          <w:ilvl w:val="0"/>
          <w:numId w:val="12"/>
        </w:numPr>
        <w:spacing w:after="0" w:line="240" w:lineRule="auto"/>
      </w:pPr>
      <w:r>
        <w:t xml:space="preserve">Find the point at which the line </w:t>
      </w:r>
      <w:r w:rsidRPr="009B0F68">
        <w:rPr>
          <w:position w:val="-10"/>
        </w:rPr>
        <w:object w:dxaOrig="1340" w:dyaOrig="320" w14:anchorId="70787402">
          <v:shape id="_x0000_i1251" type="#_x0000_t75" style="width:68.25pt;height:15pt" o:ole="">
            <v:imagedata r:id="rId467" o:title=""/>
          </v:shape>
          <o:OLEObject Type="Embed" ProgID="Equation.3" ShapeID="_x0000_i1251" DrawAspect="Content" ObjectID="_1719168282" r:id="rId468"/>
        </w:object>
      </w:r>
      <w:r>
        <w:t xml:space="preserve"> intersects the line </w:t>
      </w:r>
      <w:r w:rsidRPr="009B0F68">
        <w:rPr>
          <w:position w:val="-10"/>
        </w:rPr>
        <w:object w:dxaOrig="1440" w:dyaOrig="320" w14:anchorId="580773C6">
          <v:shape id="_x0000_i1252" type="#_x0000_t75" style="width:1in;height:15pt" o:ole="">
            <v:imagedata r:id="rId469" o:title=""/>
          </v:shape>
          <o:OLEObject Type="Embed" ProgID="Equation.3" ShapeID="_x0000_i1252" DrawAspect="Content" ObjectID="_1719168283" r:id="rId470"/>
        </w:object>
      </w:r>
      <w:r>
        <w:br/>
      </w:r>
    </w:p>
    <w:p w14:paraId="0C7E77B3" w14:textId="77777777" w:rsidR="00D33408" w:rsidRDefault="00D33408" w:rsidP="00D33408">
      <w:pPr>
        <w:pStyle w:val="ListParagraph"/>
        <w:spacing w:after="0" w:line="240" w:lineRule="auto"/>
        <w:ind w:left="360"/>
      </w:pPr>
    </w:p>
    <w:p w14:paraId="6AC2B284" w14:textId="77777777" w:rsidR="00D33408" w:rsidRDefault="00D33408" w:rsidP="00D33408">
      <w:pPr>
        <w:pStyle w:val="ListParagraph"/>
        <w:spacing w:after="0" w:line="240" w:lineRule="auto"/>
        <w:ind w:left="360"/>
      </w:pPr>
    </w:p>
    <w:p w14:paraId="4A475D66" w14:textId="77777777" w:rsidR="00D33408" w:rsidRDefault="00D33408" w:rsidP="00D33408">
      <w:pPr>
        <w:pStyle w:val="ListParagraph"/>
        <w:numPr>
          <w:ilvl w:val="0"/>
          <w:numId w:val="12"/>
        </w:numPr>
        <w:spacing w:after="0" w:line="240" w:lineRule="auto"/>
      </w:pPr>
      <w:r>
        <w:lastRenderedPageBreak/>
        <w:t xml:space="preserve">Use algebra to find the point at which the line </w:t>
      </w:r>
      <w:r w:rsidRPr="009B0F68">
        <w:rPr>
          <w:position w:val="-24"/>
        </w:rPr>
        <w:object w:dxaOrig="1860" w:dyaOrig="620" w14:anchorId="30F1674B">
          <v:shape id="_x0000_i1253" type="#_x0000_t75" style="width:91.5pt;height:30.75pt" o:ole="">
            <v:imagedata r:id="rId471" o:title=""/>
          </v:shape>
          <o:OLEObject Type="Embed" ProgID="Equation.3" ShapeID="_x0000_i1253" DrawAspect="Content" ObjectID="_1719168284" r:id="rId472"/>
        </w:object>
      </w:r>
      <w:r>
        <w:t xml:space="preserve"> intersects the line </w:t>
      </w:r>
      <w:r w:rsidRPr="009B0F68">
        <w:rPr>
          <w:position w:val="-24"/>
        </w:rPr>
        <w:object w:dxaOrig="1560" w:dyaOrig="620" w14:anchorId="38148575">
          <v:shape id="_x0000_i1254" type="#_x0000_t75" style="width:78.75pt;height:30.75pt" o:ole="">
            <v:imagedata r:id="rId473" o:title=""/>
          </v:shape>
          <o:OLEObject Type="Embed" ProgID="Equation.3" ShapeID="_x0000_i1254" DrawAspect="Content" ObjectID="_1719168285" r:id="rId474"/>
        </w:object>
      </w:r>
      <w:r>
        <w:br/>
      </w:r>
    </w:p>
    <w:p w14:paraId="2ED6FE07" w14:textId="72931E76" w:rsidR="00D33408" w:rsidRDefault="00D33408" w:rsidP="00701DDD">
      <w:pPr>
        <w:pStyle w:val="ListParagraph"/>
        <w:numPr>
          <w:ilvl w:val="0"/>
          <w:numId w:val="12"/>
        </w:numPr>
        <w:spacing w:after="0" w:line="240" w:lineRule="auto"/>
      </w:pPr>
      <w:r>
        <w:t xml:space="preserve">Use algebra to find the point at which the line </w:t>
      </w:r>
      <w:r w:rsidRPr="009B0F68">
        <w:rPr>
          <w:position w:val="-24"/>
        </w:rPr>
        <w:object w:dxaOrig="1740" w:dyaOrig="620" w14:anchorId="0650B1D9">
          <v:shape id="_x0000_i1255" type="#_x0000_t75" style="width:85.5pt;height:30.75pt" o:ole="">
            <v:imagedata r:id="rId475" o:title=""/>
          </v:shape>
          <o:OLEObject Type="Embed" ProgID="Equation.3" ShapeID="_x0000_i1255" DrawAspect="Content" ObjectID="_1719168286" r:id="rId476"/>
        </w:object>
      </w:r>
      <w:r>
        <w:t xml:space="preserve"> intersects the line </w:t>
      </w:r>
      <w:r w:rsidRPr="009B0F68">
        <w:rPr>
          <w:position w:val="-24"/>
        </w:rPr>
        <w:object w:dxaOrig="1560" w:dyaOrig="620" w14:anchorId="60C38B3A">
          <v:shape id="_x0000_i1256" type="#_x0000_t75" style="width:78.75pt;height:30.75pt" o:ole="">
            <v:imagedata r:id="rId477" o:title=""/>
          </v:shape>
          <o:OLEObject Type="Embed" ProgID="Equation.3" ShapeID="_x0000_i1256" DrawAspect="Content" ObjectID="_1719168287" r:id="rId478"/>
        </w:object>
      </w:r>
      <w:r>
        <w:br/>
        <w:t> </w:t>
      </w:r>
    </w:p>
    <w:p w14:paraId="08DC2292" w14:textId="77777777" w:rsidR="00D33408" w:rsidRDefault="00D33408" w:rsidP="00D33408">
      <w:pPr>
        <w:pStyle w:val="ListParagraph"/>
        <w:numPr>
          <w:ilvl w:val="0"/>
          <w:numId w:val="12"/>
        </w:numPr>
        <w:spacing w:after="0" w:line="240" w:lineRule="auto"/>
      </w:pPr>
      <w:r>
        <w:t xml:space="preserve">A car rental company offers two plans for renting a car. </w:t>
      </w:r>
      <w:r>
        <w:br/>
        <w:t xml:space="preserve">Plan A: 30 dollars per day and 18 cents per mile </w:t>
      </w:r>
      <w:r>
        <w:br/>
        <w:t xml:space="preserve">Plan B: 50 dollars per day with free unlimited mileage </w:t>
      </w:r>
      <w:r>
        <w:br/>
      </w:r>
      <w:r w:rsidR="0009701A">
        <w:t>How many miles would you need to drive for</w:t>
      </w:r>
      <w:r>
        <w:t xml:space="preserve"> plan B </w:t>
      </w:r>
      <w:r w:rsidR="0009701A">
        <w:t xml:space="preserve">to </w:t>
      </w:r>
      <w:r>
        <w:t xml:space="preserve">save you money? </w:t>
      </w:r>
    </w:p>
    <w:p w14:paraId="0026EE38" w14:textId="6CB8EBA1" w:rsidR="00D33408" w:rsidRDefault="00D33408" w:rsidP="00D33408">
      <w:pPr>
        <w:pStyle w:val="ListParagraph"/>
        <w:spacing w:after="0" w:line="240" w:lineRule="auto"/>
        <w:ind w:left="360"/>
      </w:pPr>
    </w:p>
    <w:p w14:paraId="708D9024" w14:textId="2EA8B2EB" w:rsidR="00D33408" w:rsidRDefault="00701DDD" w:rsidP="00D33408">
      <w:pPr>
        <w:pStyle w:val="ListParagraph"/>
        <w:numPr>
          <w:ilvl w:val="0"/>
          <w:numId w:val="12"/>
        </w:numPr>
        <w:spacing w:after="0" w:line="240" w:lineRule="auto"/>
      </w:pPr>
      <w:r>
        <w:t>You’re comparing two cell phone companies.</w:t>
      </w:r>
    </w:p>
    <w:p w14:paraId="01DF9EF5" w14:textId="599D8A4A" w:rsidR="00D33408" w:rsidRDefault="00E7094F" w:rsidP="00D33408">
      <w:pPr>
        <w:pStyle w:val="ListParagraph"/>
        <w:ind w:left="360"/>
      </w:pPr>
      <w:r>
        <w:t>Company A: $20/month for unlimited talk and text, and $10/GB for data.</w:t>
      </w:r>
    </w:p>
    <w:p w14:paraId="1D2273C0" w14:textId="02D77671" w:rsidR="00E7094F" w:rsidRDefault="00E7094F" w:rsidP="00D33408">
      <w:pPr>
        <w:pStyle w:val="ListParagraph"/>
        <w:ind w:left="360"/>
      </w:pPr>
      <w:r>
        <w:t>Company B:  $65/month for unlimited talk, text, and data.</w:t>
      </w:r>
    </w:p>
    <w:p w14:paraId="443B8E08" w14:textId="26FD6B2D" w:rsidR="00D33408" w:rsidRDefault="00E7094F" w:rsidP="00701DDD">
      <w:pPr>
        <w:pStyle w:val="ListParagraph"/>
        <w:spacing w:after="0"/>
        <w:ind w:left="360"/>
      </w:pPr>
      <w:r>
        <w:t>U</w:t>
      </w:r>
      <w:r w:rsidR="0009701A">
        <w:t>nder what circumstances</w:t>
      </w:r>
      <w:r w:rsidR="00D33408">
        <w:t xml:space="preserve"> will </w:t>
      </w:r>
      <w:r>
        <w:t>company A</w:t>
      </w:r>
      <w:r w:rsidR="00D33408">
        <w:t xml:space="preserve"> save you money?</w:t>
      </w:r>
    </w:p>
    <w:p w14:paraId="028624D4" w14:textId="13FD571D" w:rsidR="00701DDD" w:rsidRDefault="00701DDD" w:rsidP="00701DDD"/>
    <w:p w14:paraId="7903C1FB" w14:textId="3F0490CC" w:rsidR="00701DDD" w:rsidRDefault="00701DDD" w:rsidP="00701DDD">
      <w:r>
        <w:t>Find a formula for each piecewise defined function.</w:t>
      </w:r>
    </w:p>
    <w:p w14:paraId="225E4106" w14:textId="7830B018" w:rsidR="00701DDD" w:rsidRDefault="00701DDD" w:rsidP="00701DDD">
      <w:pPr>
        <w:spacing w:after="240"/>
      </w:pPr>
      <w:r>
        <w:t>51.</w:t>
      </w:r>
      <w:r>
        <w:rPr>
          <w:noProof/>
        </w:rPr>
        <w:drawing>
          <wp:inline distT="0" distB="0" distL="0" distR="0" wp14:anchorId="14F155FA" wp14:editId="1DDAD68E">
            <wp:extent cx="2076649" cy="1737360"/>
            <wp:effectExtent l="0" t="0" r="0" b="0"/>
            <wp:docPr id="131" name="Picture 131" descr="Macintosh HD:Users:kimberleymstern:Documents:AAAAAA-CALC:X:EX1.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Macintosh HD:Users:kimberleymstern:Documents:AAAAAA-CALC:X:EX1.2_29.pn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076649" cy="1737360"/>
                    </a:xfrm>
                    <a:prstGeom prst="rect">
                      <a:avLst/>
                    </a:prstGeom>
                    <a:noFill/>
                    <a:ln>
                      <a:noFill/>
                    </a:ln>
                  </pic:spPr>
                </pic:pic>
              </a:graphicData>
            </a:graphic>
          </wp:inline>
        </w:drawing>
      </w:r>
      <w:r>
        <w:tab/>
      </w:r>
      <w:r>
        <w:tab/>
        <w:t>52.</w:t>
      </w:r>
      <w:r>
        <w:rPr>
          <w:noProof/>
        </w:rPr>
        <w:drawing>
          <wp:inline distT="0" distB="0" distL="0" distR="0" wp14:anchorId="7AE36513" wp14:editId="6F65B65D">
            <wp:extent cx="2105300" cy="1737360"/>
            <wp:effectExtent l="0" t="0" r="0" b="0"/>
            <wp:docPr id="132" name="Picture 132" descr="Macintosh HD:Users:kimberleymstern:Documents:AAAAAA-CALC:X:EX1.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Macintosh HD:Users:kimberleymstern:Documents:AAAAAA-CALC:X:EX1.2_30.pn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105300" cy="1737360"/>
                    </a:xfrm>
                    <a:prstGeom prst="rect">
                      <a:avLst/>
                    </a:prstGeom>
                    <a:noFill/>
                    <a:ln>
                      <a:noFill/>
                    </a:ln>
                  </pic:spPr>
                </pic:pic>
              </a:graphicData>
            </a:graphic>
          </wp:inline>
        </w:drawing>
      </w:r>
    </w:p>
    <w:p w14:paraId="7FAA61D1" w14:textId="1211947E" w:rsidR="00D33408" w:rsidRDefault="00701DDD" w:rsidP="00701DDD">
      <w:pPr>
        <w:ind w:left="450" w:hanging="450"/>
      </w:pPr>
      <w:r>
        <w:t xml:space="preserve">53.  </w:t>
      </w:r>
      <w:r w:rsidR="00D33408" w:rsidRPr="007B10E9">
        <w:t xml:space="preserve">Sketch an accurate picture of the line having equation </w:t>
      </w:r>
      <w:r w:rsidR="00D33408" w:rsidRPr="009B0F68">
        <w:rPr>
          <w:position w:val="-24"/>
        </w:rPr>
        <w:object w:dxaOrig="1460" w:dyaOrig="620" w14:anchorId="48C10F27">
          <v:shape id="_x0000_i1257" type="#_x0000_t75" style="width:72.75pt;height:30.75pt" o:ole="">
            <v:imagedata r:id="rId481" o:title=""/>
          </v:shape>
          <o:OLEObject Type="Embed" ProgID="Equation.3" ShapeID="_x0000_i1257" DrawAspect="Content" ObjectID="_1719168288" r:id="rId482"/>
        </w:object>
      </w:r>
      <w:r w:rsidR="00D33408">
        <w:t xml:space="preserve">. Let </w:t>
      </w:r>
      <w:r w:rsidR="00D33408" w:rsidRPr="00701DDD">
        <w:rPr>
          <w:i/>
        </w:rPr>
        <w:t xml:space="preserve">c </w:t>
      </w:r>
      <w:r w:rsidR="00D33408" w:rsidRPr="007B10E9">
        <w:t>be an unknown constant.</w:t>
      </w:r>
      <w:r w:rsidR="00D33408">
        <w:t xml:space="preserve">  [UW]</w:t>
      </w:r>
    </w:p>
    <w:p w14:paraId="46778B15" w14:textId="77777777" w:rsidR="00D33408" w:rsidRDefault="00D33408" w:rsidP="00D33408">
      <w:pPr>
        <w:pStyle w:val="ListParagraph"/>
        <w:numPr>
          <w:ilvl w:val="1"/>
          <w:numId w:val="12"/>
        </w:numPr>
        <w:spacing w:after="0" w:line="240" w:lineRule="auto"/>
      </w:pPr>
      <w:r w:rsidRPr="007B10E9">
        <w:t xml:space="preserve">Find the point of intersection between the </w:t>
      </w:r>
      <w:r>
        <w:t>line you have graphed and the li</w:t>
      </w:r>
      <w:r w:rsidRPr="007B10E9">
        <w:t>ne</w:t>
      </w:r>
      <w:r>
        <w:t xml:space="preserve"> </w:t>
      </w:r>
      <w:r w:rsidRPr="009B0F68">
        <w:rPr>
          <w:position w:val="-14"/>
        </w:rPr>
        <w:object w:dxaOrig="1300" w:dyaOrig="400" w14:anchorId="316F3844">
          <v:shape id="_x0000_i1258" type="#_x0000_t75" style="width:65.25pt;height:19.5pt" o:ole="">
            <v:imagedata r:id="rId483" o:title=""/>
          </v:shape>
          <o:OLEObject Type="Embed" ProgID="Equation.3" ShapeID="_x0000_i1258" DrawAspect="Content" ObjectID="_1719168289" r:id="rId484"/>
        </w:object>
      </w:r>
      <w:r w:rsidRPr="007B10E9">
        <w:t xml:space="preserve">; your answer will be a point in the </w:t>
      </w:r>
      <w:proofErr w:type="spellStart"/>
      <w:r w:rsidRPr="002314D3">
        <w:rPr>
          <w:i/>
        </w:rPr>
        <w:t>xy</w:t>
      </w:r>
      <w:proofErr w:type="spellEnd"/>
      <w:r w:rsidRPr="007B10E9">
        <w:t xml:space="preserve"> plane </w:t>
      </w:r>
      <w:r>
        <w:t xml:space="preserve">whose coordinates involve the unknown </w:t>
      </w:r>
      <w:r>
        <w:rPr>
          <w:i/>
        </w:rPr>
        <w:t>c</w:t>
      </w:r>
      <w:r>
        <w:t>.</w:t>
      </w:r>
    </w:p>
    <w:p w14:paraId="731F7DB7" w14:textId="77777777" w:rsidR="00D33408" w:rsidRDefault="00D33408" w:rsidP="00D33408">
      <w:pPr>
        <w:pStyle w:val="ListParagraph"/>
        <w:numPr>
          <w:ilvl w:val="1"/>
          <w:numId w:val="12"/>
        </w:numPr>
        <w:spacing w:after="0" w:line="240" w:lineRule="auto"/>
      </w:pPr>
      <w:r>
        <w:t xml:space="preserve">Find </w:t>
      </w:r>
      <w:r>
        <w:rPr>
          <w:i/>
        </w:rPr>
        <w:t>c</w:t>
      </w:r>
      <w:r>
        <w:t xml:space="preserve"> so that the intersection point in (a) has </w:t>
      </w:r>
      <w:r>
        <w:rPr>
          <w:i/>
        </w:rPr>
        <w:t>x</w:t>
      </w:r>
      <w:r>
        <w:t>-coordinate 10.</w:t>
      </w:r>
    </w:p>
    <w:p w14:paraId="1A26D490" w14:textId="77777777" w:rsidR="00D33408" w:rsidRDefault="00D33408" w:rsidP="00D33408">
      <w:pPr>
        <w:pStyle w:val="ListParagraph"/>
        <w:numPr>
          <w:ilvl w:val="1"/>
          <w:numId w:val="12"/>
        </w:numPr>
        <w:spacing w:after="0" w:line="240" w:lineRule="auto"/>
      </w:pPr>
      <w:r>
        <w:t xml:space="preserve">Find </w:t>
      </w:r>
      <w:r>
        <w:rPr>
          <w:i/>
        </w:rPr>
        <w:t>c</w:t>
      </w:r>
      <w:r w:rsidRPr="007B10E9">
        <w:t xml:space="preserve"> so that the intersection point in (a) lies on the x-axis.</w:t>
      </w:r>
      <w:r>
        <w:br/>
        <w:t> </w:t>
      </w:r>
    </w:p>
    <w:p w14:paraId="5EB54E2F" w14:textId="77777777" w:rsidR="00D33408" w:rsidRDefault="00D33408" w:rsidP="00D33408">
      <w:pPr>
        <w:pStyle w:val="ListParagraph"/>
        <w:ind w:left="360"/>
      </w:pPr>
    </w:p>
    <w:p w14:paraId="6C8551EA" w14:textId="77777777" w:rsidR="00D33408" w:rsidRDefault="00D33408" w:rsidP="00D33408">
      <w:pPr>
        <w:sectPr w:rsidR="00D33408" w:rsidSect="00FD7B42">
          <w:pgSz w:w="12240" w:h="15840" w:code="1"/>
          <w:pgMar w:top="1440" w:right="1440" w:bottom="1440" w:left="1440" w:header="720" w:footer="720" w:gutter="720"/>
          <w:cols w:space="720"/>
          <w:docGrid w:linePitch="360"/>
        </w:sectPr>
      </w:pPr>
    </w:p>
    <w:p w14:paraId="51A46CFA" w14:textId="77777777" w:rsidR="001472C2" w:rsidRPr="009A57E8" w:rsidRDefault="001472C2" w:rsidP="001472C2">
      <w:pPr>
        <w:pStyle w:val="Heading2"/>
      </w:pPr>
      <w:bookmarkStart w:id="4" w:name="_Toc273621237"/>
      <w:r>
        <w:lastRenderedPageBreak/>
        <w:t>Section 2.3 Modeling with</w:t>
      </w:r>
      <w:r w:rsidRPr="009A57E8">
        <w:t xml:space="preserve"> Linear Functions</w:t>
      </w:r>
      <w:bookmarkEnd w:id="4"/>
    </w:p>
    <w:p w14:paraId="2BF58D1C" w14:textId="77777777" w:rsidR="001472C2" w:rsidRDefault="00F40C88" w:rsidP="001472C2">
      <w:r>
        <w:fldChar w:fldCharType="begin"/>
      </w:r>
      <w:r>
        <w:instrText xml:space="preserve"> XE "</w:instrText>
      </w:r>
      <w:r w:rsidRPr="00ED24E9">
        <w:instrText>Linear Functions:Modeling</w:instrText>
      </w:r>
      <w:r>
        <w:instrText xml:space="preserve">" </w:instrText>
      </w:r>
      <w:r>
        <w:fldChar w:fldCharType="end"/>
      </w:r>
    </w:p>
    <w:p w14:paraId="0633404B" w14:textId="77777777" w:rsidR="001472C2" w:rsidRDefault="001472C2" w:rsidP="001472C2">
      <w:r>
        <w:t>When modeling scenarios with a linear function and solving problems involving quantities changing linearly, we ty</w:t>
      </w:r>
      <w:r w:rsidR="00920CD2">
        <w:t xml:space="preserve">pically follow the same problem </w:t>
      </w:r>
      <w:r>
        <w:t>solving strategies that we would use for any type of function:</w:t>
      </w:r>
    </w:p>
    <w:p w14:paraId="77363DE8" w14:textId="77777777" w:rsidR="001472C2" w:rsidRDefault="001472C2" w:rsidP="001472C2"/>
    <w:p w14:paraId="76F1E41D" w14:textId="77777777" w:rsidR="001472C2" w:rsidRDefault="001472C2" w:rsidP="001472C2"/>
    <w:p w14:paraId="38C93009" w14:textId="77777777" w:rsidR="001472C2" w:rsidRDefault="00920CD2" w:rsidP="001472C2">
      <w:pPr>
        <w:pStyle w:val="DefinitionHeader"/>
      </w:pPr>
      <w:r>
        <w:t xml:space="preserve">Problem </w:t>
      </w:r>
      <w:r w:rsidR="001472C2">
        <w:t>solving strategy</w:t>
      </w:r>
    </w:p>
    <w:p w14:paraId="19449AB8" w14:textId="77777777" w:rsidR="001472C2" w:rsidRDefault="001472C2" w:rsidP="001472C2">
      <w:pPr>
        <w:pStyle w:val="Definition"/>
        <w:numPr>
          <w:ilvl w:val="0"/>
          <w:numId w:val="3"/>
        </w:numPr>
      </w:pPr>
      <w:r>
        <w:t>Identify changing quantities</w:t>
      </w:r>
      <w:r w:rsidR="00B3622D">
        <w:t>, and then</w:t>
      </w:r>
      <w:r>
        <w:t xml:space="preserve"> carefully and clearly define descriptive variables to represent those quantities.  When appropriate, sketch a picture or define a coordinate system.</w:t>
      </w:r>
    </w:p>
    <w:p w14:paraId="77F04953" w14:textId="77777777" w:rsidR="001472C2" w:rsidRDefault="001472C2" w:rsidP="001472C2">
      <w:pPr>
        <w:pStyle w:val="Definition"/>
        <w:numPr>
          <w:ilvl w:val="0"/>
          <w:numId w:val="3"/>
        </w:numPr>
      </w:pPr>
      <w:r>
        <w:t>Carefully read the problem to identify important information.  Look for information giving values for the variables, or values for parts of the functional model, like slope and initial value.</w:t>
      </w:r>
    </w:p>
    <w:p w14:paraId="5839F61A" w14:textId="77777777" w:rsidR="001472C2" w:rsidRDefault="001472C2" w:rsidP="001472C2">
      <w:pPr>
        <w:pStyle w:val="Definition"/>
        <w:numPr>
          <w:ilvl w:val="0"/>
          <w:numId w:val="3"/>
        </w:numPr>
      </w:pPr>
      <w:r>
        <w:t xml:space="preserve">Carefully read the problem to identify what we are trying to find, identify, solve, or interpret.  </w:t>
      </w:r>
    </w:p>
    <w:p w14:paraId="42A33483" w14:textId="77777777" w:rsidR="001472C2" w:rsidRDefault="001472C2" w:rsidP="001472C2">
      <w:pPr>
        <w:pStyle w:val="Definition"/>
        <w:numPr>
          <w:ilvl w:val="0"/>
          <w:numId w:val="3"/>
        </w:numPr>
      </w:pPr>
      <w:r>
        <w:t xml:space="preserve">Identify a solution pathway from the provided information to what we are trying to find.  Often this will involve checking and tracking units, building a table or even finding a formula for the function being used to model the problem. </w:t>
      </w:r>
    </w:p>
    <w:p w14:paraId="0A22631B" w14:textId="77777777" w:rsidR="001472C2" w:rsidRDefault="001472C2" w:rsidP="001472C2">
      <w:pPr>
        <w:pStyle w:val="Definition"/>
        <w:numPr>
          <w:ilvl w:val="0"/>
          <w:numId w:val="3"/>
        </w:numPr>
      </w:pPr>
      <w:r>
        <w:t>When needed, find a formula for the function.</w:t>
      </w:r>
    </w:p>
    <w:p w14:paraId="6440AA4B" w14:textId="77777777" w:rsidR="001472C2" w:rsidRDefault="001472C2" w:rsidP="001472C2">
      <w:pPr>
        <w:pStyle w:val="Definition"/>
        <w:numPr>
          <w:ilvl w:val="0"/>
          <w:numId w:val="3"/>
        </w:numPr>
      </w:pPr>
      <w:r>
        <w:t>Solve or evaluate using the formula you found for the desired quantities.</w:t>
      </w:r>
    </w:p>
    <w:p w14:paraId="1FD1F4E3" w14:textId="77777777" w:rsidR="00BD477E" w:rsidRDefault="00BD477E" w:rsidP="001472C2">
      <w:pPr>
        <w:pStyle w:val="Definition"/>
        <w:numPr>
          <w:ilvl w:val="0"/>
          <w:numId w:val="3"/>
        </w:numPr>
      </w:pPr>
      <w:r>
        <w:t xml:space="preserve">Reflect on whether your answer is reasonable for the given situation and </w:t>
      </w:r>
      <w:r w:rsidR="000231ED">
        <w:t>whether</w:t>
      </w:r>
      <w:r>
        <w:t xml:space="preserve"> it makes sense mathematically.</w:t>
      </w:r>
    </w:p>
    <w:p w14:paraId="54AC62AF" w14:textId="77777777" w:rsidR="001472C2" w:rsidRDefault="001472C2" w:rsidP="001472C2">
      <w:pPr>
        <w:pStyle w:val="Definition"/>
        <w:numPr>
          <w:ilvl w:val="0"/>
          <w:numId w:val="3"/>
        </w:numPr>
      </w:pPr>
      <w:r>
        <w:t>Clearly convey your result using appropriate units, and answer in full sentences when appropriate.</w:t>
      </w:r>
    </w:p>
    <w:p w14:paraId="7452B295" w14:textId="77777777" w:rsidR="001472C2" w:rsidRDefault="001472C2" w:rsidP="001472C2"/>
    <w:p w14:paraId="2399E442" w14:textId="77777777" w:rsidR="001472C2" w:rsidRDefault="001472C2" w:rsidP="001472C2"/>
    <w:p w14:paraId="61D681A1" w14:textId="77777777" w:rsidR="001472C2" w:rsidRPr="001138B5" w:rsidRDefault="001472C2" w:rsidP="001472C2">
      <w:pPr>
        <w:pStyle w:val="ExampleHeader"/>
      </w:pPr>
      <w:r>
        <w:t>Example 1</w:t>
      </w:r>
    </w:p>
    <w:p w14:paraId="7D37EC87" w14:textId="77777777" w:rsidR="001472C2" w:rsidRDefault="001472C2" w:rsidP="001472C2">
      <w:pPr>
        <w:pStyle w:val="Example"/>
      </w:pPr>
      <w:r>
        <w:t>Emily saved up $3500 for her summer visit to Seattle.  She anticipates spending $400 each week on rent, food, and fun.  Find and interpret the horizontal intercept and determine a reasonable domain and range for this function.</w:t>
      </w:r>
    </w:p>
    <w:p w14:paraId="6579FE96" w14:textId="77777777" w:rsidR="001472C2" w:rsidRDefault="001472C2" w:rsidP="001472C2">
      <w:pPr>
        <w:pStyle w:val="Example"/>
      </w:pPr>
    </w:p>
    <w:p w14:paraId="1428B0F6" w14:textId="77777777" w:rsidR="001472C2" w:rsidRDefault="001472C2" w:rsidP="001472C2">
      <w:pPr>
        <w:pStyle w:val="Example"/>
      </w:pPr>
      <w:r>
        <w:t xml:space="preserve">In the problem, there are two changing quantities:  time and money.  </w:t>
      </w:r>
      <w:r w:rsidR="00190B04">
        <w:t xml:space="preserve">The amount of money she has remaining while on vacation depends on how long she stays. </w:t>
      </w:r>
      <w:r w:rsidR="00B3622D">
        <w:t xml:space="preserve"> </w:t>
      </w:r>
      <w:r>
        <w:t>We can define our variables, including units.</w:t>
      </w:r>
    </w:p>
    <w:p w14:paraId="7819997E" w14:textId="77777777" w:rsidR="001472C2" w:rsidRDefault="001472C2" w:rsidP="001472C2">
      <w:pPr>
        <w:pStyle w:val="Example"/>
      </w:pPr>
      <w:r>
        <w:t xml:space="preserve">Output: </w:t>
      </w:r>
      <w:r>
        <w:rPr>
          <w:i/>
        </w:rPr>
        <w:t>M</w:t>
      </w:r>
      <w:r>
        <w:t>, money remaining, in dollars</w:t>
      </w:r>
    </w:p>
    <w:p w14:paraId="09226599" w14:textId="77777777" w:rsidR="001472C2" w:rsidRDefault="001472C2" w:rsidP="001472C2">
      <w:pPr>
        <w:pStyle w:val="Example"/>
      </w:pPr>
      <w:r>
        <w:t xml:space="preserve">Input: </w:t>
      </w:r>
      <w:r>
        <w:rPr>
          <w:i/>
        </w:rPr>
        <w:t>t</w:t>
      </w:r>
      <w:r>
        <w:t>, time, in weeks</w:t>
      </w:r>
    </w:p>
    <w:p w14:paraId="07A04493" w14:textId="77777777" w:rsidR="001472C2" w:rsidRDefault="001472C2" w:rsidP="001472C2">
      <w:pPr>
        <w:pStyle w:val="Example"/>
      </w:pPr>
    </w:p>
    <w:p w14:paraId="2A737267" w14:textId="77777777" w:rsidR="001472C2" w:rsidRDefault="001472C2" w:rsidP="001472C2">
      <w:pPr>
        <w:pStyle w:val="Example"/>
      </w:pPr>
      <w:r>
        <w:t xml:space="preserve">Reading the problem, we identify two important values.  The first, $3500, is the initial value for </w:t>
      </w:r>
      <w:r>
        <w:rPr>
          <w:i/>
        </w:rPr>
        <w:t>M</w:t>
      </w:r>
      <w:r>
        <w:t xml:space="preserve">.  The other value appears to be a rate of change – the units of dollars per week match the units of our output variable divided by our input variable.  She is spending money each week, so you should recognize that the amount of money remaining is decreasing each week and the slope is negative.  </w:t>
      </w:r>
    </w:p>
    <w:p w14:paraId="411F2965" w14:textId="77777777" w:rsidR="001472C2" w:rsidRDefault="001472C2" w:rsidP="001472C2">
      <w:pPr>
        <w:pStyle w:val="Example"/>
      </w:pPr>
      <w:r>
        <w:lastRenderedPageBreak/>
        <w:t xml:space="preserve">To answer the first question, looking for the horizontal intercept, it would be helpful to have an equation modeling this scenario.  Using the intercept and slope provided in the problem, we can write the equation: </w:t>
      </w:r>
      <w:r w:rsidRPr="00090EF8">
        <w:rPr>
          <w:position w:val="-10"/>
        </w:rPr>
        <w:object w:dxaOrig="1960" w:dyaOrig="320" w14:anchorId="12CE4E2A">
          <v:shape id="_x0000_i1259" type="#_x0000_t75" style="width:99pt;height:15pt" o:ole="">
            <v:imagedata r:id="rId485" o:title=""/>
          </v:shape>
          <o:OLEObject Type="Embed" ProgID="Equation.3" ShapeID="_x0000_i1259" DrawAspect="Content" ObjectID="_1719168290" r:id="rId486"/>
        </w:object>
      </w:r>
      <w:r>
        <w:t xml:space="preserve">.  </w:t>
      </w:r>
    </w:p>
    <w:p w14:paraId="6383E786" w14:textId="77777777" w:rsidR="001472C2" w:rsidRDefault="001472C2" w:rsidP="001472C2">
      <w:pPr>
        <w:pStyle w:val="Example"/>
      </w:pPr>
    </w:p>
    <w:p w14:paraId="5655E5BB" w14:textId="77777777" w:rsidR="001472C2" w:rsidRDefault="001472C2" w:rsidP="001472C2">
      <w:pPr>
        <w:pStyle w:val="Example"/>
      </w:pPr>
      <w:r>
        <w:t>To find the horizontal intercept, we set the output to zero, and solve for the input:</w:t>
      </w:r>
    </w:p>
    <w:p w14:paraId="385B1FE9" w14:textId="77777777" w:rsidR="001472C2" w:rsidRDefault="001472C2" w:rsidP="001472C2">
      <w:pPr>
        <w:pStyle w:val="Example"/>
      </w:pPr>
      <w:r w:rsidRPr="00090EF8">
        <w:rPr>
          <w:position w:val="-42"/>
        </w:rPr>
        <w:object w:dxaOrig="1579" w:dyaOrig="960" w14:anchorId="0F996359">
          <v:shape id="_x0000_i1260" type="#_x0000_t75" style="width:78.75pt;height:47.25pt" o:ole="">
            <v:imagedata r:id="rId487" o:title=""/>
          </v:shape>
          <o:OLEObject Type="Embed" ProgID="Equation.3" ShapeID="_x0000_i1260" DrawAspect="Content" ObjectID="_1719168291" r:id="rId488"/>
        </w:object>
      </w:r>
    </w:p>
    <w:p w14:paraId="1AE3F37B" w14:textId="77777777" w:rsidR="002169FD" w:rsidRDefault="002169FD" w:rsidP="001472C2">
      <w:pPr>
        <w:pStyle w:val="Example"/>
      </w:pPr>
    </w:p>
    <w:p w14:paraId="36007440" w14:textId="77777777" w:rsidR="001472C2" w:rsidRDefault="001472C2" w:rsidP="001472C2">
      <w:pPr>
        <w:pStyle w:val="Example"/>
      </w:pPr>
      <w:r>
        <w:t>The horizontal intercept is 8.75 weeks.  Since this represents the input value where the output will be zero, interpreting this, we could say:  Emily will have no money left after 8.75 weeks.</w:t>
      </w:r>
    </w:p>
    <w:p w14:paraId="4A78886D" w14:textId="77777777" w:rsidR="001472C2" w:rsidRDefault="001472C2" w:rsidP="001472C2">
      <w:pPr>
        <w:pStyle w:val="Example"/>
      </w:pPr>
    </w:p>
    <w:p w14:paraId="0D169AE3" w14:textId="77777777" w:rsidR="001472C2" w:rsidRDefault="001472C2" w:rsidP="001472C2">
      <w:pPr>
        <w:pStyle w:val="Example"/>
      </w:pPr>
      <w:r>
        <w:t xml:space="preserve">When modeling any real life scenario with functions, there is typically a limited domain over which that model will be valid – almost no trend continues indefinitely.  In this case, it certainly doesn’t make sense to talk about input values less than zero.  It is also likely that this model is not valid after the horizontal intercept (unless Emily’s going to start using a credit card and go into debt).  </w:t>
      </w:r>
    </w:p>
    <w:p w14:paraId="3740AF69" w14:textId="77777777" w:rsidR="001472C2" w:rsidRDefault="001472C2" w:rsidP="001472C2">
      <w:pPr>
        <w:pStyle w:val="Example"/>
      </w:pPr>
    </w:p>
    <w:p w14:paraId="47962AC8" w14:textId="77777777" w:rsidR="001472C2" w:rsidRDefault="001472C2" w:rsidP="001472C2">
      <w:pPr>
        <w:pStyle w:val="Example"/>
      </w:pPr>
      <w:r>
        <w:t xml:space="preserve">The domain represents the set of input values and so the reasonable domain for this function is </w:t>
      </w:r>
      <w:r w:rsidRPr="00090EF8">
        <w:rPr>
          <w:position w:val="-6"/>
        </w:rPr>
        <w:object w:dxaOrig="1180" w:dyaOrig="279" w14:anchorId="0A8508C1">
          <v:shape id="_x0000_i1261" type="#_x0000_t75" style="width:59.25pt;height:15pt" o:ole="">
            <v:imagedata r:id="rId489" o:title=""/>
          </v:shape>
          <o:OLEObject Type="Embed" ProgID="Equation.3" ShapeID="_x0000_i1261" DrawAspect="Content" ObjectID="_1719168292" r:id="rId490"/>
        </w:object>
      </w:r>
      <w:r>
        <w:t xml:space="preserve">. </w:t>
      </w:r>
    </w:p>
    <w:p w14:paraId="66F41A1D" w14:textId="77777777" w:rsidR="001472C2" w:rsidRDefault="001472C2" w:rsidP="001472C2">
      <w:pPr>
        <w:pStyle w:val="Example"/>
      </w:pPr>
    </w:p>
    <w:p w14:paraId="3D9AB41C" w14:textId="77777777" w:rsidR="001472C2" w:rsidRDefault="001472C2" w:rsidP="001472C2">
      <w:pPr>
        <w:pStyle w:val="Example"/>
      </w:pPr>
      <w:r>
        <w:t xml:space="preserve">However, in a real world scenario, the rental might be weekly or nightly.  She may not be able to stay a partial week and so all options should be considered.  Emily could stay in Seattle for 0 to 8 full weeks (and a couple of days), but would have to go into debt to stay 9 full weeks, so restricted to whole weeks, a reasonable domain without going in to debt would be </w:t>
      </w:r>
      <w:r w:rsidRPr="00090EF8">
        <w:rPr>
          <w:position w:val="-6"/>
        </w:rPr>
        <w:object w:dxaOrig="880" w:dyaOrig="279" w14:anchorId="2CAD892A">
          <v:shape id="_x0000_i1262" type="#_x0000_t75" style="width:44.25pt;height:15pt" o:ole="">
            <v:imagedata r:id="rId491" o:title=""/>
          </v:shape>
          <o:OLEObject Type="Embed" ProgID="Equation.3" ShapeID="_x0000_i1262" DrawAspect="Content" ObjectID="_1719168293" r:id="rId492"/>
        </w:object>
      </w:r>
      <w:r>
        <w:t xml:space="preserve">, or </w:t>
      </w:r>
      <w:r w:rsidRPr="00090EF8">
        <w:rPr>
          <w:position w:val="-6"/>
        </w:rPr>
        <w:object w:dxaOrig="880" w:dyaOrig="279" w14:anchorId="1873DAD0">
          <v:shape id="_x0000_i1263" type="#_x0000_t75" style="width:44.25pt;height:15pt" o:ole="">
            <v:imagedata r:id="rId493" o:title=""/>
          </v:shape>
          <o:OLEObject Type="Embed" ProgID="Equation.3" ShapeID="_x0000_i1263" DrawAspect="Content" ObjectID="_1719168294" r:id="rId494"/>
        </w:object>
      </w:r>
      <w:r>
        <w:t>if she went into debt to finish out the last week.</w:t>
      </w:r>
    </w:p>
    <w:p w14:paraId="72FC6D63" w14:textId="77777777" w:rsidR="001472C2" w:rsidRDefault="001472C2" w:rsidP="001472C2">
      <w:pPr>
        <w:pStyle w:val="Example"/>
      </w:pPr>
    </w:p>
    <w:p w14:paraId="4FAAAC6F" w14:textId="5509E281" w:rsidR="001472C2" w:rsidRDefault="001472C2" w:rsidP="001472C2">
      <w:pPr>
        <w:pStyle w:val="Example"/>
      </w:pPr>
      <w:r>
        <w:t xml:space="preserve">The range represents the set of output </w:t>
      </w:r>
      <w:proofErr w:type="gramStart"/>
      <w:r>
        <w:t>values</w:t>
      </w:r>
      <w:proofErr w:type="gramEnd"/>
      <w:r>
        <w:t xml:space="preserve"> and she starts with $3500 and ends with $0 after 8.75 weeks so the corresponding range is </w:t>
      </w:r>
      <w:r w:rsidRPr="00506F7F">
        <w:rPr>
          <w:position w:val="-10"/>
        </w:rPr>
        <w:object w:dxaOrig="1660" w:dyaOrig="320" w14:anchorId="2F9E2D23">
          <v:shape id="_x0000_i1264" type="#_x0000_t75" style="width:82.5pt;height:15pt" o:ole="">
            <v:imagedata r:id="rId495" o:title=""/>
          </v:shape>
          <o:OLEObject Type="Embed" ProgID="Equation.3" ShapeID="_x0000_i1264" DrawAspect="Content" ObjectID="_1719168295" r:id="rId496"/>
        </w:object>
      </w:r>
      <w:r>
        <w:t xml:space="preserve">. </w:t>
      </w:r>
      <w:r w:rsidR="003B1BA8">
        <w:t xml:space="preserve"> </w:t>
      </w:r>
      <w:r>
        <w:t>If we limit the rental to whole weeks</w:t>
      </w:r>
      <w:r w:rsidR="003B1BA8">
        <w:t>,</w:t>
      </w:r>
      <w:r>
        <w:t xml:space="preserve"> however, </w:t>
      </w:r>
      <w:r w:rsidR="003B1BA8">
        <w:t>the range would change.  I</w:t>
      </w:r>
      <w:r>
        <w:t xml:space="preserve">f she left after 8 weeks because she didn’t have enough to stay for a full 9 weeks, she would have </w:t>
      </w:r>
      <w:proofErr w:type="gramStart"/>
      <w:r w:rsidRPr="0086569F">
        <w:rPr>
          <w:i/>
        </w:rPr>
        <w:t>M</w:t>
      </w:r>
      <w:r>
        <w:t>(</w:t>
      </w:r>
      <w:proofErr w:type="gramEnd"/>
      <w:r>
        <w:t>8) = 3500</w:t>
      </w:r>
      <w:r w:rsidR="003B1BA8">
        <w:rPr>
          <w:rFonts w:cs="Times New Roman"/>
        </w:rPr>
        <w:t>−</w:t>
      </w:r>
      <w:r>
        <w:t xml:space="preserve">400(8) = $300 dollars left after 8 weeks, giving a range of </w:t>
      </w:r>
      <w:r w:rsidRPr="00506F7F">
        <w:rPr>
          <w:position w:val="-10"/>
        </w:rPr>
        <w:object w:dxaOrig="1880" w:dyaOrig="320" w14:anchorId="62366DCE">
          <v:shape id="_x0000_i1265" type="#_x0000_t75" style="width:93.75pt;height:15pt" o:ole="">
            <v:imagedata r:id="rId497" o:title=""/>
          </v:shape>
          <o:OLEObject Type="Embed" ProgID="Equation.3" ShapeID="_x0000_i1265" DrawAspect="Content" ObjectID="_1719168296" r:id="rId498"/>
        </w:object>
      </w:r>
      <w:r>
        <w:t xml:space="preserve">.  If she wanted to stay the full 9 </w:t>
      </w:r>
      <w:proofErr w:type="gramStart"/>
      <w:r>
        <w:t>weeks</w:t>
      </w:r>
      <w:proofErr w:type="gramEnd"/>
      <w:r>
        <w:t xml:space="preserve"> she would be $100 in debt giving a range of</w:t>
      </w:r>
      <w:r w:rsidRPr="00507187">
        <w:t xml:space="preserve"> </w:t>
      </w:r>
      <w:r w:rsidRPr="00506F7F">
        <w:rPr>
          <w:position w:val="-10"/>
        </w:rPr>
        <w:object w:dxaOrig="2060" w:dyaOrig="320" w14:anchorId="5D1F6CB9">
          <v:shape id="_x0000_i1266" type="#_x0000_t75" style="width:102.75pt;height:16.5pt" o:ole="">
            <v:imagedata r:id="rId499" o:title=""/>
          </v:shape>
          <o:OLEObject Type="Embed" ProgID="Equation.3" ShapeID="_x0000_i1266" DrawAspect="Content" ObjectID="_1719168297" r:id="rId500"/>
        </w:object>
      </w:r>
      <w:r>
        <w:t>.</w:t>
      </w:r>
    </w:p>
    <w:p w14:paraId="61A5EE1F" w14:textId="77777777" w:rsidR="001472C2" w:rsidRDefault="001472C2" w:rsidP="001472C2">
      <w:pPr>
        <w:pStyle w:val="Example"/>
      </w:pPr>
    </w:p>
    <w:p w14:paraId="35AD0643" w14:textId="77777777" w:rsidR="001472C2" w:rsidRPr="00090EF8" w:rsidRDefault="001472C2" w:rsidP="001472C2">
      <w:pPr>
        <w:pStyle w:val="Example"/>
      </w:pPr>
      <w:r>
        <w:t xml:space="preserve">Most importantly remember that domain and range are tied together, and </w:t>
      </w:r>
      <w:proofErr w:type="spellStart"/>
      <w:r>
        <w:t>what ever</w:t>
      </w:r>
      <w:proofErr w:type="spellEnd"/>
      <w:r>
        <w:t xml:space="preserve"> you decide is most appropriate for the domain (the independent variable) will dictate the requirements for the range (the dependent variable)</w:t>
      </w:r>
      <w:r w:rsidR="000231ED">
        <w:t>.</w:t>
      </w:r>
    </w:p>
    <w:p w14:paraId="49D5FA80" w14:textId="46A18153" w:rsidR="001472C2" w:rsidRDefault="001472C2" w:rsidP="001472C2"/>
    <w:p w14:paraId="3CEB39E0" w14:textId="77777777" w:rsidR="00994E77" w:rsidRDefault="00994E77" w:rsidP="001472C2"/>
    <w:p w14:paraId="387E43A6" w14:textId="77777777" w:rsidR="00994E77" w:rsidRDefault="00994E77" w:rsidP="00994E77">
      <w:pPr>
        <w:pStyle w:val="TryitNow"/>
      </w:pPr>
      <w:r>
        <w:t>Try it Now</w:t>
      </w:r>
    </w:p>
    <w:p w14:paraId="202213F2" w14:textId="56092E05" w:rsidR="00994E77" w:rsidRDefault="00994E77" w:rsidP="00994E77">
      <w:pPr>
        <w:pStyle w:val="TryitNowbody"/>
        <w:ind w:left="360" w:hanging="360"/>
      </w:pPr>
      <w:r>
        <w:t>1.  A database manager is loading a large table from backups.  Getting impatient, she notices 1.2 million rows had been loaded.  Ten minutes later, 2.5 million rows had been loaded.  How much longer will she have to wait for all 80 million rows to load?</w:t>
      </w:r>
    </w:p>
    <w:p w14:paraId="7CC8FDED" w14:textId="77777777" w:rsidR="001472C2" w:rsidRDefault="001472C2" w:rsidP="001472C2">
      <w:pPr>
        <w:pStyle w:val="ExampleHeader"/>
      </w:pPr>
      <w:r>
        <w:lastRenderedPageBreak/>
        <w:t>Example 2</w:t>
      </w:r>
    </w:p>
    <w:p w14:paraId="45C2697B" w14:textId="77777777" w:rsidR="001472C2" w:rsidRDefault="001472C2" w:rsidP="001472C2">
      <w:pPr>
        <w:pStyle w:val="Example"/>
      </w:pPr>
      <w:r>
        <w:t xml:space="preserve">Jamal is choosing between two moving companies.  The first, </w:t>
      </w:r>
      <w:r w:rsidR="00BD477E">
        <w:t>U-H</w:t>
      </w:r>
      <w:r w:rsidR="00B3622D">
        <w:t>aul</w:t>
      </w:r>
      <w:r>
        <w:t xml:space="preserve">, charges an up-front fee of $20, then 59 cents a mile.  The second, </w:t>
      </w:r>
      <w:r w:rsidR="00B3622D">
        <w:t>Budget</w:t>
      </w:r>
      <w:r>
        <w:t>, charges an up-front fee of $16, then 63 cents a mile</w:t>
      </w:r>
      <w:r w:rsidR="00B3622D">
        <w:rPr>
          <w:rStyle w:val="FootnoteReference"/>
        </w:rPr>
        <w:footnoteReference w:id="3"/>
      </w:r>
      <w:r>
        <w:t xml:space="preserve">.  When will </w:t>
      </w:r>
      <w:r w:rsidR="00BD477E">
        <w:t>U-H</w:t>
      </w:r>
      <w:r w:rsidR="00B3622D">
        <w:t>aul</w:t>
      </w:r>
      <w:r>
        <w:t xml:space="preserve"> be the better choice for Jamal?</w:t>
      </w:r>
    </w:p>
    <w:p w14:paraId="4E555B3D" w14:textId="77777777" w:rsidR="001472C2" w:rsidRDefault="001472C2" w:rsidP="001472C2">
      <w:pPr>
        <w:pStyle w:val="Example"/>
      </w:pPr>
    </w:p>
    <w:p w14:paraId="3B9A1EE8" w14:textId="77777777" w:rsidR="001472C2" w:rsidRDefault="001472C2" w:rsidP="001472C2">
      <w:pPr>
        <w:pStyle w:val="Example"/>
      </w:pPr>
      <w:r>
        <w:t>The two important quantities in this problem are the cost, and the number of miles that are driven.  Since we have two companies to consider, we will define two functions:</w:t>
      </w:r>
    </w:p>
    <w:p w14:paraId="22A08BC4" w14:textId="77777777" w:rsidR="002169FD" w:rsidRDefault="002169FD" w:rsidP="001472C2">
      <w:pPr>
        <w:pStyle w:val="Example"/>
      </w:pPr>
    </w:p>
    <w:p w14:paraId="041E9DBF" w14:textId="77777777" w:rsidR="001472C2" w:rsidRPr="00B80B61" w:rsidRDefault="001472C2" w:rsidP="001472C2">
      <w:pPr>
        <w:pStyle w:val="Example"/>
      </w:pPr>
      <w:r>
        <w:t xml:space="preserve">Input:  </w:t>
      </w:r>
      <w:r>
        <w:rPr>
          <w:i/>
        </w:rPr>
        <w:t>m</w:t>
      </w:r>
      <w:r>
        <w:t>, miles driven</w:t>
      </w:r>
    </w:p>
    <w:p w14:paraId="25965D10" w14:textId="77777777" w:rsidR="001472C2" w:rsidRDefault="001472C2" w:rsidP="001472C2">
      <w:pPr>
        <w:pStyle w:val="Example"/>
      </w:pPr>
      <w:r>
        <w:t xml:space="preserve">Outputs:  </w:t>
      </w:r>
    </w:p>
    <w:p w14:paraId="147CFCE4" w14:textId="77777777" w:rsidR="001472C2" w:rsidRDefault="001472C2" w:rsidP="001472C2">
      <w:pPr>
        <w:pStyle w:val="Example"/>
      </w:pPr>
      <w:r>
        <w:rPr>
          <w:i/>
        </w:rPr>
        <w:t>Y</w:t>
      </w:r>
      <w:r>
        <w:t>(</w:t>
      </w:r>
      <w:r>
        <w:rPr>
          <w:i/>
        </w:rPr>
        <w:t>m)</w:t>
      </w:r>
      <w:r>
        <w:t xml:space="preserve">:  cost, in dollars, for renting from </w:t>
      </w:r>
      <w:r w:rsidR="00BD477E">
        <w:t>U-H</w:t>
      </w:r>
      <w:r w:rsidR="00B3622D">
        <w:t>aul</w:t>
      </w:r>
    </w:p>
    <w:p w14:paraId="19FE74A6" w14:textId="77777777" w:rsidR="001472C2" w:rsidRDefault="001472C2" w:rsidP="001472C2">
      <w:pPr>
        <w:pStyle w:val="Example"/>
      </w:pPr>
      <w:r>
        <w:rPr>
          <w:i/>
        </w:rPr>
        <w:t>B(m)</w:t>
      </w:r>
      <w:r>
        <w:t xml:space="preserve">:  cost, in dollars, for renting from </w:t>
      </w:r>
      <w:r w:rsidR="00B3622D">
        <w:t>Budget</w:t>
      </w:r>
    </w:p>
    <w:p w14:paraId="51CDB229" w14:textId="77777777" w:rsidR="001472C2" w:rsidRDefault="001472C2" w:rsidP="001472C2">
      <w:pPr>
        <w:pStyle w:val="Example"/>
      </w:pPr>
    </w:p>
    <w:p w14:paraId="5B38AF07" w14:textId="77777777" w:rsidR="001472C2" w:rsidRDefault="001472C2" w:rsidP="001472C2">
      <w:pPr>
        <w:pStyle w:val="Example"/>
      </w:pPr>
      <w:r>
        <w:t xml:space="preserve">Reading the problem carefully, it appears that we were given an initial cost and a rate of change for each company.  Since our outputs are measured in dollars but the costs per mile given in the problem are in cents, we will need to convert these quantities to match our desired units:  $0.59 a mile for </w:t>
      </w:r>
      <w:r w:rsidR="00B3622D">
        <w:t>U-</w:t>
      </w:r>
      <w:r w:rsidR="00BD477E">
        <w:t>H</w:t>
      </w:r>
      <w:r w:rsidR="00B3622D">
        <w:t>aul</w:t>
      </w:r>
      <w:r>
        <w:t xml:space="preserve">, and $0.63 a mile for </w:t>
      </w:r>
      <w:r w:rsidR="00B3622D">
        <w:t>Budget</w:t>
      </w:r>
      <w:r>
        <w:t>.</w:t>
      </w:r>
    </w:p>
    <w:p w14:paraId="289F7B1B" w14:textId="77777777" w:rsidR="001472C2" w:rsidRDefault="001472C2" w:rsidP="001472C2">
      <w:pPr>
        <w:pStyle w:val="Example"/>
      </w:pPr>
    </w:p>
    <w:p w14:paraId="0942934D" w14:textId="21A68E96" w:rsidR="001472C2" w:rsidRDefault="002502A4" w:rsidP="001472C2">
      <w:pPr>
        <w:pStyle w:val="Example"/>
      </w:pPr>
      <w:r>
        <w:rPr>
          <w:noProof/>
        </w:rPr>
        <w:drawing>
          <wp:anchor distT="0" distB="0" distL="114300" distR="114300" simplePos="0" relativeHeight="251670528" behindDoc="0" locked="0" layoutInCell="1" allowOverlap="1" wp14:anchorId="5403E427" wp14:editId="2C11F124">
            <wp:simplePos x="0" y="0"/>
            <wp:positionH relativeFrom="column">
              <wp:posOffset>2932430</wp:posOffset>
            </wp:positionH>
            <wp:positionV relativeFrom="paragraph">
              <wp:posOffset>988712</wp:posOffset>
            </wp:positionV>
            <wp:extent cx="2518410" cy="2477135"/>
            <wp:effectExtent l="0" t="0" r="0" b="0"/>
            <wp:wrapThrough wrapText="bothSides">
              <wp:wrapPolygon edited="0">
                <wp:start x="0" y="0"/>
                <wp:lineTo x="0" y="21428"/>
                <wp:lineTo x="21404" y="21428"/>
                <wp:lineTo x="21404" y="0"/>
                <wp:lineTo x="0" y="0"/>
              </wp:wrapPolygon>
            </wp:wrapThrough>
            <wp:docPr id="302" name="Picture 302" descr="A graph with two lines. A solid line passing through 0 comma 16 and 160 comma 116.8, and a dashed line passing through 0 comma 20 and 160 comma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graph with two lines. A solid line passing through 0 comma 16 and 160 comma 116.8, and a dashed line passing through 0 comma 20 and 160 comma 114.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518410"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C2">
        <w:t xml:space="preserve">Looking to what we’re trying to find, we want to know when </w:t>
      </w:r>
      <w:r w:rsidR="00BD477E">
        <w:t>U-H</w:t>
      </w:r>
      <w:r w:rsidR="00B3622D">
        <w:t>aul</w:t>
      </w:r>
      <w:r w:rsidR="001472C2">
        <w:t xml:space="preserve"> will be the better choice.  Since all we </w:t>
      </w:r>
      <w:proofErr w:type="gramStart"/>
      <w:r w:rsidR="001472C2">
        <w:t>have to</w:t>
      </w:r>
      <w:proofErr w:type="gramEnd"/>
      <w:r w:rsidR="001472C2">
        <w:t xml:space="preserve"> make that decision from is the costs, we are looking for when </w:t>
      </w:r>
      <w:r w:rsidR="00BD477E">
        <w:t>U-H</w:t>
      </w:r>
      <w:r w:rsidR="00B3622D">
        <w:t>aul</w:t>
      </w:r>
      <w:r w:rsidR="001472C2">
        <w:t xml:space="preserve"> will cost less, or when </w:t>
      </w:r>
      <w:r w:rsidR="001472C2" w:rsidRPr="00B80B61">
        <w:rPr>
          <w:position w:val="-10"/>
        </w:rPr>
        <w:object w:dxaOrig="1320" w:dyaOrig="320" w14:anchorId="33CD152E">
          <v:shape id="_x0000_i1267" type="#_x0000_t75" style="width:66pt;height:16.5pt" o:ole="">
            <v:imagedata r:id="rId502" o:title=""/>
          </v:shape>
          <o:OLEObject Type="Embed" ProgID="Equation.3" ShapeID="_x0000_i1267" DrawAspect="Content" ObjectID="_1719168298" r:id="rId503"/>
        </w:object>
      </w:r>
      <w:r w:rsidR="001472C2">
        <w:t xml:space="preserve">.  The solution pathway will lead us to find the equations for the two functions, find the intersection, then look to see where the </w:t>
      </w:r>
      <w:r w:rsidR="001472C2">
        <w:rPr>
          <w:i/>
        </w:rPr>
        <w:t xml:space="preserve">Y(m) </w:t>
      </w:r>
      <w:r w:rsidR="001472C2">
        <w:t>function is smaller.  Using the rates of change and initial charges, we can write the equations:</w:t>
      </w:r>
    </w:p>
    <w:p w14:paraId="5A19B84E" w14:textId="77777777" w:rsidR="001472C2" w:rsidRDefault="001472C2" w:rsidP="001472C2">
      <w:pPr>
        <w:pStyle w:val="Example"/>
      </w:pPr>
      <w:r w:rsidRPr="00B80B61">
        <w:rPr>
          <w:position w:val="-28"/>
        </w:rPr>
        <w:object w:dxaOrig="1880" w:dyaOrig="680" w14:anchorId="5DB24C24">
          <v:shape id="_x0000_i1268" type="#_x0000_t75" style="width:93.75pt;height:33.75pt" o:ole="">
            <v:imagedata r:id="rId504" o:title=""/>
          </v:shape>
          <o:OLEObject Type="Embed" ProgID="Equation.3" ShapeID="_x0000_i1268" DrawAspect="Content" ObjectID="_1719168299" r:id="rId505"/>
        </w:object>
      </w:r>
    </w:p>
    <w:p w14:paraId="27C05F2E" w14:textId="77777777" w:rsidR="001472C2" w:rsidRDefault="001472C2" w:rsidP="001472C2">
      <w:pPr>
        <w:pStyle w:val="Example"/>
      </w:pPr>
    </w:p>
    <w:p w14:paraId="1A102F32" w14:textId="6407A742" w:rsidR="001472C2" w:rsidRDefault="001472C2" w:rsidP="001472C2">
      <w:pPr>
        <w:pStyle w:val="Example"/>
      </w:pPr>
      <w:r>
        <w:t xml:space="preserve">These graphs are sketched to the right, with </w:t>
      </w:r>
      <w:r>
        <w:rPr>
          <w:i/>
        </w:rPr>
        <w:t>Y(m)</w:t>
      </w:r>
      <w:r>
        <w:t xml:space="preserve"> drawn dashed.</w:t>
      </w:r>
    </w:p>
    <w:p w14:paraId="79EF4F93" w14:textId="77777777" w:rsidR="001472C2" w:rsidRDefault="001472C2" w:rsidP="001472C2">
      <w:pPr>
        <w:pStyle w:val="Example"/>
      </w:pPr>
    </w:p>
    <w:p w14:paraId="6CCCC65E" w14:textId="77777777" w:rsidR="001472C2" w:rsidRDefault="001472C2" w:rsidP="001472C2">
      <w:pPr>
        <w:pStyle w:val="Example"/>
      </w:pPr>
      <w:r>
        <w:t>To find the intersection, we set the equations equal and solve:</w:t>
      </w:r>
    </w:p>
    <w:p w14:paraId="06E2E9AE" w14:textId="77777777" w:rsidR="001472C2" w:rsidRPr="00506F7F" w:rsidRDefault="001472C2" w:rsidP="001472C2">
      <w:pPr>
        <w:pStyle w:val="Example"/>
        <w:rPr>
          <w:i/>
        </w:rPr>
      </w:pPr>
      <w:r w:rsidRPr="00506F7F">
        <w:rPr>
          <w:i/>
        </w:rPr>
        <w:t>Y(m) = B(m)</w:t>
      </w:r>
    </w:p>
    <w:p w14:paraId="4A2B707B" w14:textId="77777777" w:rsidR="001472C2" w:rsidRDefault="001472C2" w:rsidP="001472C2">
      <w:pPr>
        <w:pStyle w:val="Example"/>
      </w:pPr>
      <w:r w:rsidRPr="00B80B61">
        <w:rPr>
          <w:position w:val="-42"/>
        </w:rPr>
        <w:object w:dxaOrig="2420" w:dyaOrig="999" w14:anchorId="1C1FF764">
          <v:shape id="_x0000_i1269" type="#_x0000_t75" style="width:121.5pt;height:50.25pt" o:ole="">
            <v:imagedata r:id="rId506" o:title=""/>
          </v:shape>
          <o:OLEObject Type="Embed" ProgID="Equation.3" ShapeID="_x0000_i1269" DrawAspect="Content" ObjectID="_1719168300" r:id="rId507"/>
        </w:object>
      </w:r>
    </w:p>
    <w:p w14:paraId="7F870854" w14:textId="77777777" w:rsidR="001472C2" w:rsidRDefault="001472C2" w:rsidP="001472C2">
      <w:pPr>
        <w:pStyle w:val="Example"/>
      </w:pPr>
    </w:p>
    <w:p w14:paraId="7A57830F" w14:textId="77777777" w:rsidR="001472C2" w:rsidRPr="00B80B61" w:rsidRDefault="001472C2" w:rsidP="001472C2">
      <w:pPr>
        <w:pStyle w:val="Example"/>
      </w:pPr>
      <w:r>
        <w:t xml:space="preserve">This tells us that the cost from the two companies will be the same if 100 miles are driven.  Either by looking at the graph, or noting that </w:t>
      </w:r>
      <w:r>
        <w:rPr>
          <w:i/>
        </w:rPr>
        <w:t xml:space="preserve">Y(m) </w:t>
      </w:r>
      <w:r>
        <w:t xml:space="preserve">is growing at a slower rate, we can conclude that </w:t>
      </w:r>
      <w:r w:rsidR="00BD477E">
        <w:t>U-H</w:t>
      </w:r>
      <w:r w:rsidR="00B3622D">
        <w:t>aul</w:t>
      </w:r>
      <w:r>
        <w:t xml:space="preserve"> will be the cheaper price when more than 100 miles are driven.</w:t>
      </w:r>
    </w:p>
    <w:p w14:paraId="0A4BE318" w14:textId="77777777" w:rsidR="001472C2" w:rsidRDefault="001472C2" w:rsidP="001472C2"/>
    <w:p w14:paraId="1C53C0F3" w14:textId="77777777" w:rsidR="001472C2" w:rsidRDefault="001472C2" w:rsidP="001472C2"/>
    <w:p w14:paraId="541DEAB7" w14:textId="77777777" w:rsidR="001472C2" w:rsidRDefault="001472C2" w:rsidP="001472C2">
      <w:pPr>
        <w:pStyle w:val="ExampleHeader"/>
      </w:pPr>
      <w:r>
        <w:lastRenderedPageBreak/>
        <w:t>Example 3</w:t>
      </w:r>
    </w:p>
    <w:p w14:paraId="1AC2506A" w14:textId="77777777" w:rsidR="001472C2" w:rsidRDefault="001472C2" w:rsidP="001472C2">
      <w:pPr>
        <w:pStyle w:val="Example"/>
      </w:pPr>
      <w:r>
        <w:t>A town’s population has been growing linearly.  In 2004 the population was 6,200.  By 2009 the population had grown to 8,100.  If this trend continues,</w:t>
      </w:r>
    </w:p>
    <w:p w14:paraId="2B93B57F" w14:textId="77777777" w:rsidR="001472C2" w:rsidRDefault="001472C2" w:rsidP="001472C2">
      <w:pPr>
        <w:pStyle w:val="Example"/>
      </w:pPr>
      <w:r>
        <w:t>a. Predict the population in 2013</w:t>
      </w:r>
    </w:p>
    <w:p w14:paraId="5CA68B72" w14:textId="77777777" w:rsidR="001472C2" w:rsidRDefault="001472C2" w:rsidP="001472C2">
      <w:pPr>
        <w:pStyle w:val="Example"/>
      </w:pPr>
      <w:r>
        <w:t>b. When will the population reach 15000?</w:t>
      </w:r>
    </w:p>
    <w:p w14:paraId="7C408B19" w14:textId="77777777" w:rsidR="001472C2" w:rsidRDefault="001472C2" w:rsidP="001472C2">
      <w:pPr>
        <w:pStyle w:val="Example"/>
      </w:pPr>
    </w:p>
    <w:p w14:paraId="5325337E" w14:textId="77777777" w:rsidR="002169FD" w:rsidRDefault="001472C2" w:rsidP="001472C2">
      <w:pPr>
        <w:pStyle w:val="Example"/>
      </w:pPr>
      <w:r>
        <w:t xml:space="preserve">The two changing quantities are the population and time.  While we could use the actual year value as the input quantity, doing so tends to lead to very ugly equations, since the vertical intercept would correspond to the year 0, more than 2000 years ago!  </w:t>
      </w:r>
    </w:p>
    <w:p w14:paraId="55355AE3" w14:textId="77777777" w:rsidR="001472C2" w:rsidRDefault="001472C2" w:rsidP="001472C2">
      <w:pPr>
        <w:pStyle w:val="Example"/>
      </w:pPr>
      <w:r>
        <w:t>To make things a little nicer, and to make our lives easier too, we will define our input as years since 2004:</w:t>
      </w:r>
    </w:p>
    <w:p w14:paraId="7AECA8CD" w14:textId="77777777" w:rsidR="001472C2" w:rsidRDefault="001472C2" w:rsidP="001472C2">
      <w:pPr>
        <w:pStyle w:val="Example"/>
      </w:pPr>
      <w:r>
        <w:t xml:space="preserve">Input:  </w:t>
      </w:r>
      <w:r>
        <w:rPr>
          <w:i/>
        </w:rPr>
        <w:t>t</w:t>
      </w:r>
      <w:r>
        <w:t>, years since 2004</w:t>
      </w:r>
    </w:p>
    <w:p w14:paraId="6414C7B7" w14:textId="77777777" w:rsidR="001472C2" w:rsidRDefault="001472C2" w:rsidP="001472C2">
      <w:pPr>
        <w:pStyle w:val="Example"/>
      </w:pPr>
      <w:r>
        <w:t xml:space="preserve">Output:  </w:t>
      </w:r>
      <w:r>
        <w:rPr>
          <w:i/>
        </w:rPr>
        <w:t>P(t)</w:t>
      </w:r>
      <w:r>
        <w:t>, the town’s population</w:t>
      </w:r>
    </w:p>
    <w:p w14:paraId="0C3EB271" w14:textId="77777777" w:rsidR="001472C2" w:rsidRDefault="001472C2" w:rsidP="001472C2">
      <w:pPr>
        <w:pStyle w:val="Example"/>
      </w:pPr>
    </w:p>
    <w:p w14:paraId="5C504F4C" w14:textId="77777777" w:rsidR="001472C2" w:rsidRDefault="001472C2" w:rsidP="001472C2">
      <w:pPr>
        <w:pStyle w:val="Example"/>
      </w:pPr>
      <w:r>
        <w:t xml:space="preserve">The problem gives us two input-output pairs.  Converting them to match our defined variables, the year 2004 would correspond to </w:t>
      </w:r>
      <w:r>
        <w:rPr>
          <w:i/>
        </w:rPr>
        <w:t>t</w:t>
      </w:r>
      <w:r>
        <w:t xml:space="preserve"> = 0, giving the point (0, 6200).  Notice that through our clever choice of variable definition, we have “given” ourselves the vertical intercept of the function.  The year 2009 would correspond to </w:t>
      </w:r>
      <w:r>
        <w:rPr>
          <w:i/>
        </w:rPr>
        <w:t>t</w:t>
      </w:r>
      <w:r>
        <w:t xml:space="preserve"> = 5, giving the point (5, 8100).  </w:t>
      </w:r>
    </w:p>
    <w:p w14:paraId="0FFF03EF" w14:textId="77777777" w:rsidR="001472C2" w:rsidRDefault="001472C2" w:rsidP="001472C2">
      <w:pPr>
        <w:pStyle w:val="Example"/>
      </w:pPr>
    </w:p>
    <w:p w14:paraId="45469BD3" w14:textId="77777777" w:rsidR="001472C2" w:rsidRDefault="001472C2" w:rsidP="001472C2">
      <w:pPr>
        <w:pStyle w:val="Example"/>
      </w:pPr>
      <w:r>
        <w:t>To predict the population in 2013 (</w:t>
      </w:r>
      <w:r>
        <w:rPr>
          <w:i/>
        </w:rPr>
        <w:t>t</w:t>
      </w:r>
      <w:r>
        <w:t xml:space="preserve"> = 9), we would need an equation for the population.  Likewise, to find when the population would reach 15000, we would need to solve for the input that would provide an output of 15000.  Either way, we need an equation.  To find it, we start by calculating the rate of change:</w:t>
      </w:r>
    </w:p>
    <w:p w14:paraId="40D4C9BD" w14:textId="77777777" w:rsidR="001472C2" w:rsidRDefault="001472C2" w:rsidP="001472C2">
      <w:pPr>
        <w:pStyle w:val="Example"/>
      </w:pPr>
      <w:r w:rsidRPr="003A41AD">
        <w:rPr>
          <w:position w:val="-24"/>
        </w:rPr>
        <w:object w:dxaOrig="3080" w:dyaOrig="620" w14:anchorId="116289E7">
          <v:shape id="_x0000_i1270" type="#_x0000_t75" style="width:153.75pt;height:30.75pt" o:ole="">
            <v:imagedata r:id="rId508" o:title=""/>
          </v:shape>
          <o:OLEObject Type="Embed" ProgID="Equation.3" ShapeID="_x0000_i1270" DrawAspect="Content" ObjectID="_1719168301" r:id="rId509"/>
        </w:object>
      </w:r>
      <w:r>
        <w:t>people per year</w:t>
      </w:r>
    </w:p>
    <w:p w14:paraId="3E4C3A91" w14:textId="77777777" w:rsidR="001472C2" w:rsidRDefault="001472C2" w:rsidP="001472C2">
      <w:pPr>
        <w:pStyle w:val="Example"/>
      </w:pPr>
    </w:p>
    <w:p w14:paraId="0D6F9D87" w14:textId="77777777" w:rsidR="001472C2" w:rsidRDefault="001472C2" w:rsidP="001472C2">
      <w:pPr>
        <w:pStyle w:val="Example"/>
      </w:pPr>
      <w:r>
        <w:t>Since we already know the vertical intercept of the line, we can immediately write the equation:</w:t>
      </w:r>
    </w:p>
    <w:p w14:paraId="0DFAF726" w14:textId="77777777" w:rsidR="001472C2" w:rsidRDefault="001472C2" w:rsidP="001472C2">
      <w:pPr>
        <w:pStyle w:val="Example"/>
      </w:pPr>
      <w:r w:rsidRPr="003A41AD">
        <w:rPr>
          <w:position w:val="-10"/>
        </w:rPr>
        <w:object w:dxaOrig="1880" w:dyaOrig="320" w14:anchorId="0C511CD7">
          <v:shape id="_x0000_i1271" type="#_x0000_t75" style="width:93.75pt;height:16.5pt" o:ole="">
            <v:imagedata r:id="rId510" o:title=""/>
          </v:shape>
          <o:OLEObject Type="Embed" ProgID="Equation.3" ShapeID="_x0000_i1271" DrawAspect="Content" ObjectID="_1719168302" r:id="rId511"/>
        </w:object>
      </w:r>
    </w:p>
    <w:p w14:paraId="6FE81BA2" w14:textId="77777777" w:rsidR="001472C2" w:rsidRDefault="001472C2" w:rsidP="001472C2">
      <w:pPr>
        <w:pStyle w:val="Example"/>
      </w:pPr>
    </w:p>
    <w:p w14:paraId="367903D9" w14:textId="77777777" w:rsidR="001472C2" w:rsidRDefault="001472C2" w:rsidP="001472C2">
      <w:pPr>
        <w:pStyle w:val="Example"/>
      </w:pPr>
      <w:r>
        <w:t xml:space="preserve">To predict the population in 2013, we evaluate our function at </w:t>
      </w:r>
      <w:r>
        <w:rPr>
          <w:i/>
        </w:rPr>
        <w:t>t</w:t>
      </w:r>
      <w:r>
        <w:t xml:space="preserve"> = 9</w:t>
      </w:r>
    </w:p>
    <w:p w14:paraId="5B95682F" w14:textId="77777777" w:rsidR="001472C2" w:rsidRDefault="001472C2" w:rsidP="001472C2">
      <w:pPr>
        <w:pStyle w:val="Example"/>
      </w:pPr>
      <w:r w:rsidRPr="003A41AD">
        <w:rPr>
          <w:position w:val="-10"/>
        </w:rPr>
        <w:object w:dxaOrig="2840" w:dyaOrig="320" w14:anchorId="1ECC273E">
          <v:shape id="_x0000_i1272" type="#_x0000_t75" style="width:141pt;height:16.5pt" o:ole="">
            <v:imagedata r:id="rId512" o:title=""/>
          </v:shape>
          <o:OLEObject Type="Embed" ProgID="Equation.3" ShapeID="_x0000_i1272" DrawAspect="Content" ObjectID="_1719168303" r:id="rId513"/>
        </w:object>
      </w:r>
    </w:p>
    <w:p w14:paraId="0DCAB070" w14:textId="77777777" w:rsidR="001472C2" w:rsidRDefault="001472C2" w:rsidP="001472C2">
      <w:pPr>
        <w:pStyle w:val="Example"/>
      </w:pPr>
      <w:r>
        <w:t>If the trend continues, our model predicts a population of 9,620 in 2013.</w:t>
      </w:r>
    </w:p>
    <w:p w14:paraId="33DF789A" w14:textId="77777777" w:rsidR="001472C2" w:rsidRDefault="001472C2" w:rsidP="001472C2">
      <w:pPr>
        <w:pStyle w:val="Example"/>
      </w:pPr>
    </w:p>
    <w:p w14:paraId="1F228377" w14:textId="77777777" w:rsidR="001472C2" w:rsidRDefault="001472C2" w:rsidP="001472C2">
      <w:pPr>
        <w:pStyle w:val="Example"/>
      </w:pPr>
      <w:r>
        <w:t xml:space="preserve">To find when the population will reach 15,000, we can set </w:t>
      </w:r>
      <w:r>
        <w:rPr>
          <w:i/>
        </w:rPr>
        <w:t>P(t)</w:t>
      </w:r>
      <w:r>
        <w:t xml:space="preserve"> = 15000 and solve for </w:t>
      </w:r>
      <w:r>
        <w:rPr>
          <w:i/>
        </w:rPr>
        <w:t>t</w:t>
      </w:r>
      <w:r>
        <w:t>.</w:t>
      </w:r>
    </w:p>
    <w:p w14:paraId="0A1A25B4" w14:textId="77777777" w:rsidR="001472C2" w:rsidRDefault="001472C2" w:rsidP="001472C2">
      <w:pPr>
        <w:pStyle w:val="Example"/>
      </w:pPr>
      <w:r w:rsidRPr="003A41AD">
        <w:rPr>
          <w:position w:val="-42"/>
        </w:rPr>
        <w:object w:dxaOrig="2040" w:dyaOrig="999" w14:anchorId="190A45C6">
          <v:shape id="_x0000_i1273" type="#_x0000_t75" style="width:102.75pt;height:50.25pt" o:ole="">
            <v:imagedata r:id="rId514" o:title=""/>
          </v:shape>
          <o:OLEObject Type="Embed" ProgID="Equation.3" ShapeID="_x0000_i1273" DrawAspect="Content" ObjectID="_1719168304" r:id="rId515"/>
        </w:object>
      </w:r>
    </w:p>
    <w:p w14:paraId="28252A15" w14:textId="77777777" w:rsidR="002169FD" w:rsidRDefault="002169FD" w:rsidP="001472C2">
      <w:pPr>
        <w:pStyle w:val="Example"/>
      </w:pPr>
    </w:p>
    <w:p w14:paraId="34CC2A3E" w14:textId="77777777" w:rsidR="001472C2" w:rsidRDefault="001472C2" w:rsidP="001472C2">
      <w:pPr>
        <w:pStyle w:val="Example"/>
      </w:pPr>
      <w:r>
        <w:t>Our model predicts the population will reach 15,000 in a little more than 23 years after 2004, or somewhere around the year 2027.</w:t>
      </w:r>
    </w:p>
    <w:p w14:paraId="177D525C" w14:textId="77777777" w:rsidR="001472C2" w:rsidRDefault="001472C2" w:rsidP="001472C2"/>
    <w:p w14:paraId="3DCD51FD" w14:textId="77777777" w:rsidR="001E6CDA" w:rsidRPr="0086569F" w:rsidRDefault="001E6CDA" w:rsidP="001472C2"/>
    <w:p w14:paraId="08CF2417" w14:textId="77777777" w:rsidR="001472C2" w:rsidRPr="0086569F" w:rsidRDefault="001472C2" w:rsidP="001472C2"/>
    <w:p w14:paraId="0DA83D48" w14:textId="77777777" w:rsidR="001472C2" w:rsidRDefault="001472C2" w:rsidP="001472C2">
      <w:pPr>
        <w:pStyle w:val="ExampleHeader"/>
      </w:pPr>
      <w:r>
        <w:lastRenderedPageBreak/>
        <w:t>Example 4</w:t>
      </w:r>
    </w:p>
    <w:p w14:paraId="0A43AC1B" w14:textId="77777777" w:rsidR="001472C2" w:rsidRDefault="001472C2" w:rsidP="001472C2">
      <w:pPr>
        <w:pStyle w:val="Example"/>
      </w:pPr>
      <w:r>
        <w:t>Anna and Emanuel start at the same intersection.  Anna walks east at 4 miles per hour while Emanuel walks south at 3 miles per hour.  They are communicating with a two-way radio with a range of 2 miles.  How long after they start walking will they fall out of radio contact?</w:t>
      </w:r>
    </w:p>
    <w:p w14:paraId="612E3D15" w14:textId="77777777" w:rsidR="001472C2" w:rsidRDefault="001472C2" w:rsidP="001472C2">
      <w:pPr>
        <w:pStyle w:val="Example"/>
      </w:pPr>
    </w:p>
    <w:p w14:paraId="45EA2E16" w14:textId="77777777" w:rsidR="001472C2" w:rsidRDefault="001472C2" w:rsidP="001472C2">
      <w:pPr>
        <w:pStyle w:val="Example"/>
      </w:pPr>
      <w:r>
        <w:t>In essence, we can partially</w:t>
      </w:r>
      <w:r w:rsidR="00BD477E">
        <w:t xml:space="preserve"> answer this question by saying</w:t>
      </w:r>
      <w:r>
        <w:t xml:space="preserve"> they will fall out of radio contact when they are 2 miles apart, which leads us to ask a new question: how long will it take them to be 2 miles apart?</w:t>
      </w:r>
    </w:p>
    <w:p w14:paraId="43F6EB91" w14:textId="77777777" w:rsidR="001472C2" w:rsidRDefault="001472C2" w:rsidP="001472C2">
      <w:pPr>
        <w:pStyle w:val="Example"/>
      </w:pPr>
    </w:p>
    <w:p w14:paraId="72B7F0E4" w14:textId="77777777" w:rsidR="001472C2" w:rsidRDefault="001472C2" w:rsidP="001472C2">
      <w:pPr>
        <w:pStyle w:val="Example"/>
      </w:pPr>
      <w:r>
        <w:t>In this problem, our changing quantities are time and the two peoples’ positions, but ultimately we need to know how long will it take for them to be 2 miles apart.  We can see that time will be our input variable, so we’ll define</w:t>
      </w:r>
    </w:p>
    <w:p w14:paraId="15A14527" w14:textId="77777777" w:rsidR="001472C2" w:rsidRDefault="001472C2" w:rsidP="001472C2">
      <w:pPr>
        <w:pStyle w:val="Example"/>
      </w:pPr>
      <w:r>
        <w:t xml:space="preserve">Input:  </w:t>
      </w:r>
      <w:r w:rsidRPr="00880F4D">
        <w:rPr>
          <w:i/>
        </w:rPr>
        <w:t>t</w:t>
      </w:r>
      <w:r>
        <w:t xml:space="preserve">, time in hours. </w:t>
      </w:r>
    </w:p>
    <w:p w14:paraId="66E6B96A" w14:textId="77777777" w:rsidR="001472C2" w:rsidRDefault="001472C2" w:rsidP="001472C2">
      <w:pPr>
        <w:pStyle w:val="Example"/>
      </w:pPr>
    </w:p>
    <w:p w14:paraId="797B9A02" w14:textId="1382D3EB" w:rsidR="00BA1B63" w:rsidRDefault="001472C2" w:rsidP="001472C2">
      <w:pPr>
        <w:pStyle w:val="Example"/>
      </w:pPr>
      <w:r w:rsidRPr="00880F4D">
        <w:t>Since</w:t>
      </w:r>
      <w:r>
        <w:t xml:space="preserve"> it is not obvious how to define our output variables, we’ll start by drawing a picture.</w:t>
      </w:r>
    </w:p>
    <w:p w14:paraId="1D0887CF" w14:textId="77777777" w:rsidR="00BA1B63" w:rsidRDefault="00BA1B63" w:rsidP="001472C2">
      <w:pPr>
        <w:pStyle w:val="Example"/>
      </w:pPr>
    </w:p>
    <w:p w14:paraId="3C6405F4" w14:textId="7C58E5FA" w:rsidR="001472C2" w:rsidRDefault="000E68C3" w:rsidP="001472C2">
      <w:pPr>
        <w:pStyle w:val="Example"/>
      </w:pPr>
      <w:r>
        <w:rPr>
          <w:noProof/>
        </w:rPr>
        <mc:AlternateContent>
          <mc:Choice Requires="wpc">
            <w:drawing>
              <wp:inline distT="0" distB="0" distL="0" distR="0" wp14:anchorId="21D8D103" wp14:editId="475CC686">
                <wp:extent cx="5486400" cy="1292594"/>
                <wp:effectExtent l="0" t="0" r="0" b="3175"/>
                <wp:docPr id="229" name="Canvas 229" descr="A diagram showing Emanual walking south at 3 miles per hour as a vertical line with an arrow pointing down, and Anna walking east at 4 miles per hour as a horizontal line with an arrow pointing right, with the lines meeting at the point they started walking.  A dashed line between Emanuel and Anna forms they hypotenuse of a triangle labeled Distance between them."/>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5" name="Text Box 55" descr="A diagram showing a vertical "/>
                        <wps:cNvSpPr txBox="1">
                          <a:spLocks noChangeArrowheads="1"/>
                        </wps:cNvSpPr>
                        <wps:spPr bwMode="auto">
                          <a:xfrm>
                            <a:off x="2174886" y="25134"/>
                            <a:ext cx="2552700" cy="266700"/>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6CF93C" w14:textId="77777777" w:rsidR="000E68C3" w:rsidRPr="000E68C3" w:rsidRDefault="000E68C3" w:rsidP="000E68C3">
                              <w:pPr>
                                <w:spacing w:after="160" w:line="256" w:lineRule="auto"/>
                                <w:rPr>
                                  <w:rFonts w:eastAsia="Times New Roman" w:cs="Times New Roman"/>
                                  <w:szCs w:val="24"/>
                                </w:rPr>
                              </w:pPr>
                              <w:r w:rsidRPr="000E68C3">
                                <w:rPr>
                                  <w:rFonts w:eastAsia="Times New Roman" w:cs="Times New Roman"/>
                                  <w:szCs w:val="24"/>
                                </w:rPr>
                                <w:t>Anna walking east, 4 miles/hour</w:t>
                              </w:r>
                            </w:p>
                          </w:txbxContent>
                        </wps:txbx>
                        <wps:bodyPr rot="0" vert="horz" wrap="square" lIns="91440" tIns="45720" rIns="91440" bIns="45720" anchor="t" anchorCtr="0" upright="1">
                          <a:noAutofit/>
                        </wps:bodyPr>
                      </wps:wsp>
                      <wpg:wgp>
                        <wpg:cNvPr id="118" name="Group 118"/>
                        <wpg:cNvGrpSpPr/>
                        <wpg:grpSpPr>
                          <a:xfrm>
                            <a:off x="307000" y="283"/>
                            <a:ext cx="1902460" cy="1153756"/>
                            <a:chOff x="0" y="0"/>
                            <a:chExt cx="1902460" cy="1153756"/>
                          </a:xfrm>
                        </wpg:grpSpPr>
                        <wps:wsp>
                          <wps:cNvPr id="119" name="Line 53"/>
                          <wps:cNvCnPr>
                            <a:cxnSpLocks noChangeShapeType="1"/>
                          </wps:cNvCnPr>
                          <wps:spPr bwMode="auto">
                            <a:xfrm>
                              <a:off x="33020" y="120015"/>
                              <a:ext cx="1800225" cy="0"/>
                            </a:xfrm>
                            <a:prstGeom prst="line">
                              <a:avLst/>
                            </a:prstGeom>
                            <a:noFill/>
                            <a:ln w="9525">
                              <a:solidFill>
                                <a:srgbClr val="000000"/>
                              </a:solidFill>
                              <a:round/>
                              <a:headEnd/>
                              <a:tailEnd type="triangle" w="med" len="me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0" name="Line 54"/>
                          <wps:cNvCnPr>
                            <a:cxnSpLocks noChangeShapeType="1"/>
                          </wps:cNvCnPr>
                          <wps:spPr bwMode="auto">
                            <a:xfrm>
                              <a:off x="29845" y="116840"/>
                              <a:ext cx="0" cy="809625"/>
                            </a:xfrm>
                            <a:prstGeom prst="line">
                              <a:avLst/>
                            </a:prstGeom>
                            <a:noFill/>
                            <a:ln w="9525">
                              <a:solidFill>
                                <a:srgbClr val="000000"/>
                              </a:solidFill>
                              <a:round/>
                              <a:headEnd/>
                              <a:tailEnd type="triangle" w="med" len="me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121" name="Group 121"/>
                          <wpg:cNvGrpSpPr>
                            <a:grpSpLocks/>
                          </wpg:cNvGrpSpPr>
                          <wpg:grpSpPr bwMode="auto">
                            <a:xfrm>
                              <a:off x="1841500" y="0"/>
                              <a:ext cx="60960" cy="217169"/>
                              <a:chOff x="1841500" y="0"/>
                              <a:chExt cx="201" cy="717"/>
                            </a:xfrm>
                          </wpg:grpSpPr>
                          <wps:wsp>
                            <wps:cNvPr id="133" name="Oval 133"/>
                            <wps:cNvSpPr>
                              <a:spLocks noChangeArrowheads="1"/>
                            </wps:cNvSpPr>
                            <wps:spPr bwMode="auto">
                              <a:xfrm>
                                <a:off x="1841502" y="0"/>
                                <a:ext cx="178" cy="1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 name="Line 58"/>
                            <wps:cNvCnPr>
                              <a:cxnSpLocks noChangeShapeType="1"/>
                            </wps:cNvCnPr>
                            <wps:spPr bwMode="auto">
                              <a:xfrm>
                                <a:off x="1841593" y="183"/>
                                <a:ext cx="0" cy="291"/>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5" name="Line 59"/>
                            <wps:cNvCnPr>
                              <a:cxnSpLocks noChangeShapeType="1"/>
                            </wps:cNvCnPr>
                            <wps:spPr bwMode="auto">
                              <a:xfrm flipH="1">
                                <a:off x="1841500" y="465"/>
                                <a:ext cx="90" cy="252"/>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6" name="Line 60"/>
                            <wps:cNvCnPr>
                              <a:cxnSpLocks noChangeShapeType="1"/>
                            </wps:cNvCnPr>
                            <wps:spPr bwMode="auto">
                              <a:xfrm>
                                <a:off x="1841596" y="468"/>
                                <a:ext cx="96" cy="243"/>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61"/>
                            <wps:cNvCnPr>
                              <a:cxnSpLocks noChangeShapeType="1"/>
                            </wps:cNvCnPr>
                            <wps:spPr bwMode="auto">
                              <a:xfrm>
                                <a:off x="1841596" y="207"/>
                                <a:ext cx="105" cy="204"/>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62"/>
                            <wps:cNvCnPr>
                              <a:cxnSpLocks noChangeShapeType="1"/>
                            </wps:cNvCnPr>
                            <wps:spPr bwMode="auto">
                              <a:xfrm flipV="1">
                                <a:off x="1841503" y="207"/>
                                <a:ext cx="84" cy="216"/>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122" name="Group 122"/>
                          <wpg:cNvGrpSpPr>
                            <a:grpSpLocks/>
                          </wpg:cNvGrpSpPr>
                          <wpg:grpSpPr bwMode="auto">
                            <a:xfrm>
                              <a:off x="0" y="936587"/>
                              <a:ext cx="60960" cy="217169"/>
                              <a:chOff x="0" y="937895"/>
                              <a:chExt cx="201" cy="717"/>
                            </a:xfrm>
                          </wpg:grpSpPr>
                          <wps:wsp>
                            <wps:cNvPr id="124" name="Oval 124"/>
                            <wps:cNvSpPr>
                              <a:spLocks noChangeArrowheads="1"/>
                            </wps:cNvSpPr>
                            <wps:spPr bwMode="auto">
                              <a:xfrm>
                                <a:off x="2" y="937895"/>
                                <a:ext cx="178" cy="1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 name="Line 65"/>
                            <wps:cNvCnPr>
                              <a:cxnSpLocks noChangeShapeType="1"/>
                            </wps:cNvCnPr>
                            <wps:spPr bwMode="auto">
                              <a:xfrm>
                                <a:off x="93" y="938078"/>
                                <a:ext cx="0" cy="291"/>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7" name="Line 66"/>
                            <wps:cNvCnPr>
                              <a:cxnSpLocks noChangeShapeType="1"/>
                            </wps:cNvCnPr>
                            <wps:spPr bwMode="auto">
                              <a:xfrm flipH="1">
                                <a:off x="0" y="938360"/>
                                <a:ext cx="90" cy="252"/>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8" name="Line 67"/>
                            <wps:cNvCnPr>
                              <a:cxnSpLocks noChangeShapeType="1"/>
                            </wps:cNvCnPr>
                            <wps:spPr bwMode="auto">
                              <a:xfrm>
                                <a:off x="96" y="938363"/>
                                <a:ext cx="96" cy="243"/>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9" name="Line 68"/>
                            <wps:cNvCnPr>
                              <a:cxnSpLocks noChangeShapeType="1"/>
                            </wps:cNvCnPr>
                            <wps:spPr bwMode="auto">
                              <a:xfrm>
                                <a:off x="96" y="938102"/>
                                <a:ext cx="105" cy="204"/>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0" name="Line 69"/>
                            <wps:cNvCnPr>
                              <a:cxnSpLocks noChangeShapeType="1"/>
                            </wps:cNvCnPr>
                            <wps:spPr bwMode="auto">
                              <a:xfrm flipV="1">
                                <a:off x="3" y="938102"/>
                                <a:ext cx="84" cy="216"/>
                              </a:xfrm>
                              <a:prstGeom prst="line">
                                <a:avLst/>
                              </a:prstGeom>
                              <a:noFill/>
                              <a:ln w="9525">
                                <a:solidFill>
                                  <a:srgbClr val="000000"/>
                                </a:solidFill>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23" name="Line 71"/>
                          <wps:cNvCnPr>
                            <a:cxnSpLocks noChangeShapeType="1"/>
                          </wps:cNvCnPr>
                          <wps:spPr bwMode="auto">
                            <a:xfrm flipV="1">
                              <a:off x="90170" y="182245"/>
                              <a:ext cx="1719580" cy="790575"/>
                            </a:xfrm>
                            <a:prstGeom prst="line">
                              <a:avLst/>
                            </a:prstGeom>
                            <a:noFill/>
                            <a:ln w="9525">
                              <a:solidFill>
                                <a:srgbClr val="000000"/>
                              </a:solidFill>
                              <a:prstDash val="dash"/>
                              <a:round/>
                              <a:headEnd/>
                              <a:tailEnd/>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wps:wsp>
                        <wps:cNvPr id="139" name="Text Box 72"/>
                        <wps:cNvSpPr txBox="1">
                          <a:spLocks noChangeArrowheads="1"/>
                        </wps:cNvSpPr>
                        <wps:spPr bwMode="auto">
                          <a:xfrm>
                            <a:off x="1183300" y="545114"/>
                            <a:ext cx="2552700" cy="266700"/>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A6F30F" w14:textId="77777777" w:rsidR="000E68C3" w:rsidRDefault="000E68C3" w:rsidP="000E68C3">
                              <w:pPr>
                                <w:rPr>
                                  <w:rFonts w:eastAsia="Calibri"/>
                                  <w:szCs w:val="24"/>
                                </w:rPr>
                              </w:pPr>
                              <w:r>
                                <w:rPr>
                                  <w:rFonts w:eastAsia="Calibri"/>
                                </w:rPr>
                                <w:t>Distance between them</w:t>
                              </w:r>
                            </w:p>
                          </w:txbxContent>
                        </wps:txbx>
                        <wps:bodyPr rot="0" vert="horz" wrap="square" lIns="91440" tIns="45720" rIns="91440" bIns="45720" anchor="t" anchorCtr="0" upright="1">
                          <a:noAutofit/>
                        </wps:bodyPr>
                      </wps:wsp>
                      <wps:wsp>
                        <wps:cNvPr id="140" name="Text Box 70"/>
                        <wps:cNvSpPr txBox="1">
                          <a:spLocks noChangeArrowheads="1"/>
                        </wps:cNvSpPr>
                        <wps:spPr bwMode="auto">
                          <a:xfrm>
                            <a:off x="319700" y="990178"/>
                            <a:ext cx="2552700" cy="266700"/>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A9A7FD" w14:textId="77777777" w:rsidR="000E68C3" w:rsidRDefault="000E68C3" w:rsidP="000E68C3">
                              <w:pPr>
                                <w:rPr>
                                  <w:rFonts w:eastAsia="Calibri"/>
                                  <w:szCs w:val="24"/>
                                </w:rPr>
                              </w:pPr>
                              <w:r>
                                <w:rPr>
                                  <w:rFonts w:eastAsia="Calibri"/>
                                </w:rPr>
                                <w:t>Emanuel walking south, 3 miles/hour</w:t>
                              </w:r>
                            </w:p>
                          </w:txbxContent>
                        </wps:txbx>
                        <wps:bodyPr rot="0" vert="horz" wrap="square" lIns="91440" tIns="45720" rIns="91440" bIns="45720" anchor="t" anchorCtr="0" upright="1">
                          <a:noAutofit/>
                        </wps:bodyPr>
                      </wps:wsp>
                    </wpc:wpc>
                  </a:graphicData>
                </a:graphic>
              </wp:inline>
            </w:drawing>
          </mc:Choice>
          <mc:Fallback>
            <w:pict>
              <v:group w14:anchorId="21D8D103" id="Canvas 229" o:spid="_x0000_s1027" editas="canvas" alt="A diagram showing Emanual walking south at 3 miles per hour as a vertical line with an arrow pointing down, and Anna walking east at 4 miles per hour as a horizontal line with an arrow pointing right, with the lines meeting at the point they started walking.  A dashed line between Emanuel and Anna forms they hypotenuse of a triangle labeled Distance between them." style="width:6in;height:101.8pt;mso-position-horizontal-relative:char;mso-position-vertical-relative:line" coordsize="54864,1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">
                <v:shape id="_x0000_s1028" type="#_x0000_t75" alt="A diagram showing Emanual walking south at 3 miles per hour as a vertical line with an arrow pointing down, and Anna walking east at 4 miles per hour as a horizontal line with an arrow pointing right, with the lines meeting at the point they started walking.  A dashed line between Emanuel and Anna forms they hypotenuse of a triangle labeled Distance between them." style="position:absolute;width:54864;height:12922;visibility:visible;mso-wrap-style:square" filled="t">
                  <v:fill o:detectmouseclick="t"/>
                  <v:path o:connecttype="none"/>
                </v:shape>
                <v:shape id="Text Box 55" o:spid="_x0000_s1029" type="#_x0000_t202" alt="A diagram showing a vertical " style="position:absolute;left:21748;top:251;width:255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236CF93C" w14:textId="77777777" w:rsidR="000E68C3" w:rsidRPr="000E68C3" w:rsidRDefault="000E68C3" w:rsidP="000E68C3">
                        <w:pPr>
                          <w:spacing w:after="160" w:line="256" w:lineRule="auto"/>
                          <w:rPr>
                            <w:rFonts w:eastAsia="Times New Roman" w:cs="Times New Roman"/>
                            <w:szCs w:val="24"/>
                          </w:rPr>
                        </w:pPr>
                        <w:r w:rsidRPr="000E68C3">
                          <w:rPr>
                            <w:rFonts w:eastAsia="Times New Roman" w:cs="Times New Roman"/>
                            <w:szCs w:val="24"/>
                          </w:rPr>
                          <w:t>Anna walking east, 4 miles/hour</w:t>
                        </w:r>
                      </w:p>
                    </w:txbxContent>
                  </v:textbox>
                </v:shape>
                <v:group id="Group 118" o:spid="_x0000_s1030" style="position:absolute;left:3070;top:2;width:19024;height:11538" coordsize="19024,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Line 53" o:spid="_x0000_s1031" style="position:absolute;visibility:visible;mso-wrap-style:square" from="330,1200" to="1833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54" o:spid="_x0000_s1032" style="position:absolute;visibility:visible;mso-wrap-style:square" from="298,1168" to="298,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group id="Group 121" o:spid="_x0000_s1033" style="position:absolute;left:18415;width:609;height:2171" coordorigin="18415"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Oval 133" o:spid="_x0000_s1034" style="position:absolute;left:18415;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"/>
                    <v:line id="Line 58" o:spid="_x0000_s1035" style="position:absolute;visibility:visible;mso-wrap-style:square" from="18415,1" to="18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59" o:spid="_x0000_s1036" style="position:absolute;flip:x;visibility:visible;mso-wrap-style:square" from="18415,4" to="18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60" o:spid="_x0000_s1037" style="position:absolute;visibility:visible;mso-wrap-style:square" from="18415,4" to="18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61" o:spid="_x0000_s1038" style="position:absolute;visibility:visible;mso-wrap-style:square" from="18415,2" to="18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62" o:spid="_x0000_s1039" style="position:absolute;flip:y;visibility:visible;mso-wrap-style:square" from="18415,2" to="18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group>
                  <v:group id="Group 122" o:spid="_x0000_s1040" style="position:absolute;top:9365;width:609;height:2172" coordorigin=",9378"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oval id="Oval 124" o:spid="_x0000_s1041" style="position:absolute;top:9378;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"/>
                    <v:line id="Line 65" o:spid="_x0000_s1042" style="position:absolute;visibility:visible;mso-wrap-style:square" from="0,9380" to="0,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66" o:spid="_x0000_s1043" style="position:absolute;flip:x;visibility:visible;mso-wrap-style:square" from="0,9383" to="0,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67" o:spid="_x0000_s1044" style="position:absolute;visibility:visible;mso-wrap-style:square" from="0,9383" to="1,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68" o:spid="_x0000_s1045" style="position:absolute;visibility:visible;mso-wrap-style:square" from="0,9381" to="2,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69" o:spid="_x0000_s1046" style="position:absolute;flip:y;visibility:visible;mso-wrap-style:square" from="0,9381" to="0,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group>
                  <v:line id="Line 71" o:spid="_x0000_s1047" style="position:absolute;flip:y;visibility:visible;mso-wrap-style:square" from="901,1822" to="18097,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">
                    <v:stroke dashstyle="dash"/>
                  </v:line>
                </v:group>
                <v:shape id="Text Box 72" o:spid="_x0000_s1048" type="#_x0000_t202" style="position:absolute;left:11833;top:5451;width:255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35A6F30F" w14:textId="77777777" w:rsidR="000E68C3" w:rsidRDefault="000E68C3" w:rsidP="000E68C3">
                        <w:pPr>
                          <w:rPr>
                            <w:rFonts w:eastAsia="Calibri"/>
                            <w:szCs w:val="24"/>
                          </w:rPr>
                        </w:pPr>
                        <w:r>
                          <w:rPr>
                            <w:rFonts w:eastAsia="Calibri"/>
                          </w:rPr>
                          <w:t>Distance between them</w:t>
                        </w:r>
                      </w:p>
                    </w:txbxContent>
                  </v:textbox>
                </v:shape>
                <v:shape id="Text Box 70" o:spid="_x0000_s1049" type="#_x0000_t202" style="position:absolute;left:3197;top:9901;width:255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0BA9A7FD" w14:textId="77777777" w:rsidR="000E68C3" w:rsidRDefault="000E68C3" w:rsidP="000E68C3">
                        <w:pPr>
                          <w:rPr>
                            <w:rFonts w:eastAsia="Calibri"/>
                            <w:szCs w:val="24"/>
                          </w:rPr>
                        </w:pPr>
                        <w:r>
                          <w:rPr>
                            <w:rFonts w:eastAsia="Calibri"/>
                          </w:rPr>
                          <w:t>Emanuel walking south, 3 miles/hour</w:t>
                        </w:r>
                      </w:p>
                    </w:txbxContent>
                  </v:textbox>
                </v:shape>
                <w10:anchorlock/>
              </v:group>
            </w:pict>
          </mc:Fallback>
        </mc:AlternateContent>
      </w:r>
    </w:p>
    <w:p w14:paraId="64453170" w14:textId="1C274153" w:rsidR="001472C2" w:rsidRDefault="001472C2" w:rsidP="001472C2">
      <w:pPr>
        <w:pStyle w:val="Example"/>
      </w:pPr>
    </w:p>
    <w:p w14:paraId="0E5A3767" w14:textId="1CFA1666" w:rsidR="001472C2" w:rsidRDefault="001472C2" w:rsidP="001472C2">
      <w:pPr>
        <w:pStyle w:val="Example"/>
      </w:pPr>
      <w:r>
        <w:t xml:space="preserve">Because of the complexity of this question, it may be helpful to introduce some intermediary variables.  These are quantities that we aren’t directly interested in, but seem important to the problem.  For this problem, Anna’s and Emanuel’s distances from the starting point seem important.  To notate these, we are going to define a coordinate system, putting the “starting point” at the intersection where they both started, then we’re going to introduce a variable, </w:t>
      </w:r>
      <w:r>
        <w:rPr>
          <w:i/>
        </w:rPr>
        <w:t>A</w:t>
      </w:r>
      <w:r>
        <w:t xml:space="preserve">, to represent Anna’s position, and define it to be a measurement from the starting point, in the eastward direction.  Likewise, we’ll introduce a variable, </w:t>
      </w:r>
      <w:r>
        <w:rPr>
          <w:i/>
        </w:rPr>
        <w:t>E</w:t>
      </w:r>
      <w:r>
        <w:t xml:space="preserve">, to represent Emanuel’s position, measured from the starting point in the southward direction.  Note that in defining the coordinate system we specified both the origin, or starting point, of the measurement, as well as the direction of measure.  </w:t>
      </w:r>
    </w:p>
    <w:p w14:paraId="360C1D5F" w14:textId="41A65733" w:rsidR="001472C2" w:rsidRDefault="001472C2" w:rsidP="001472C2">
      <w:pPr>
        <w:pStyle w:val="Example"/>
      </w:pPr>
    </w:p>
    <w:p w14:paraId="09CF8CC6" w14:textId="46344F51" w:rsidR="001472C2" w:rsidRDefault="001472C2" w:rsidP="001472C2">
      <w:pPr>
        <w:pStyle w:val="Example"/>
      </w:pPr>
      <w:r>
        <w:t xml:space="preserve">While we’re at it, we’ll define a third variable, </w:t>
      </w:r>
      <w:r>
        <w:rPr>
          <w:i/>
        </w:rPr>
        <w:t>D</w:t>
      </w:r>
      <w:r>
        <w:t>, to be the measurement of the distance between Anna and Emanuel.  Showing the variables on the picture is often helpful</w:t>
      </w:r>
      <w:r w:rsidR="007820A9">
        <w:t xml:space="preserve">. </w:t>
      </w:r>
    </w:p>
    <w:p w14:paraId="18F9F626" w14:textId="69590799" w:rsidR="001E6CDA" w:rsidRDefault="001472C2" w:rsidP="000E68C3">
      <w:pPr>
        <w:pStyle w:val="Example"/>
      </w:pPr>
      <w:r>
        <w:t>Looking at the variables on the picture, we remember we need to know how long it takes for D, the distance between them</w:t>
      </w:r>
      <w:r w:rsidR="00BD477E">
        <w:t>,</w:t>
      </w:r>
      <w:r>
        <w:t xml:space="preserve"> to equal 2 miles.</w:t>
      </w:r>
    </w:p>
    <w:p w14:paraId="4A47D7E7" w14:textId="4132A1BE" w:rsidR="00BA1B63" w:rsidRDefault="00BA1B63" w:rsidP="000E68C3">
      <w:pPr>
        <w:pStyle w:val="Example"/>
      </w:pPr>
    </w:p>
    <w:p w14:paraId="4E73D448" w14:textId="0C83BF7A" w:rsidR="00BA1B63" w:rsidRDefault="00BA1B63" w:rsidP="000E68C3">
      <w:pPr>
        <w:pStyle w:val="Example"/>
      </w:pPr>
    </w:p>
    <w:p w14:paraId="405651F1" w14:textId="15AC5339" w:rsidR="00BA1B63" w:rsidRDefault="00BA1B63" w:rsidP="000E68C3">
      <w:pPr>
        <w:pStyle w:val="Example"/>
      </w:pPr>
    </w:p>
    <w:p w14:paraId="6EB48FE4" w14:textId="5578B834" w:rsidR="00BA1B63" w:rsidRDefault="00BA1B63" w:rsidP="000E68C3">
      <w:pPr>
        <w:pStyle w:val="Example"/>
      </w:pPr>
    </w:p>
    <w:p w14:paraId="2096583B" w14:textId="5FD3B582" w:rsidR="001472C2" w:rsidRDefault="00BA1B63" w:rsidP="001472C2">
      <w:pPr>
        <w:pStyle w:val="Example"/>
      </w:pPr>
      <w:r>
        <w:rPr>
          <w:noProof/>
        </w:rPr>
        <w:lastRenderedPageBreak/>
        <w:t xml:space="preserve">  </w:t>
      </w:r>
      <w:r>
        <w:rPr>
          <w:noProof/>
        </w:rPr>
        <mc:AlternateContent>
          <mc:Choice Requires="wpg">
            <w:drawing>
              <wp:anchor distT="0" distB="0" distL="114300" distR="114300" simplePos="0" relativeHeight="251680768" behindDoc="0" locked="0" layoutInCell="1" allowOverlap="1" wp14:anchorId="5FC089E8" wp14:editId="53ED432D">
                <wp:simplePos x="0" y="0"/>
                <wp:positionH relativeFrom="column">
                  <wp:posOffset>1171575</wp:posOffset>
                </wp:positionH>
                <wp:positionV relativeFrom="paragraph">
                  <wp:posOffset>29429</wp:posOffset>
                </wp:positionV>
                <wp:extent cx="2103120" cy="1271016"/>
                <wp:effectExtent l="0" t="0" r="49530" b="24765"/>
                <wp:wrapNone/>
                <wp:docPr id="230" name="Group 230" descr="The diagram from earlier, with the horizontal leg of the triangle representing Anna's distance labeled A, the vertical leg representing Emanuel's distance labeled E, and the hypotenuse representing the distance between them labeled D"/>
                <wp:cNvGraphicFramePr/>
                <a:graphic xmlns:a="http://schemas.openxmlformats.org/drawingml/2006/main">
                  <a:graphicData uri="http://schemas.microsoft.com/office/word/2010/wordprocessingGroup">
                    <wpg:wgp>
                      <wpg:cNvGrpSpPr/>
                      <wpg:grpSpPr>
                        <a:xfrm>
                          <a:off x="0" y="0"/>
                          <a:ext cx="2103120" cy="1271016"/>
                          <a:chOff x="0" y="0"/>
                          <a:chExt cx="2103120" cy="1271016"/>
                        </a:xfrm>
                      </wpg:grpSpPr>
                      <wpg:grpSp>
                        <wpg:cNvPr id="257" name="Group 257"/>
                        <wpg:cNvGrpSpPr/>
                        <wpg:grpSpPr>
                          <a:xfrm>
                            <a:off x="0" y="0"/>
                            <a:ext cx="2103120" cy="1271016"/>
                            <a:chOff x="0" y="0"/>
                            <a:chExt cx="2106930" cy="1275080"/>
                          </a:xfrm>
                        </wpg:grpSpPr>
                        <wps:wsp>
                          <wps:cNvPr id="241" name="Text Box 75"/>
                          <wps:cNvSpPr txBox="1">
                            <a:spLocks noChangeArrowheads="1"/>
                          </wps:cNvSpPr>
                          <wps:spPr bwMode="auto">
                            <a:xfrm>
                              <a:off x="958215" y="0"/>
                              <a:ext cx="28130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485051" w14:textId="77777777" w:rsidR="00994E77" w:rsidRPr="00880F4D" w:rsidRDefault="00994E77" w:rsidP="001472C2">
                                <w:pPr>
                                  <w:rPr>
                                    <w:i/>
                                  </w:rPr>
                                </w:pPr>
                                <w:r w:rsidRPr="00880F4D">
                                  <w:rPr>
                                    <w:i/>
                                  </w:rPr>
                                  <w:t>A</w:t>
                                </w:r>
                              </w:p>
                            </w:txbxContent>
                          </wps:txbx>
                          <wps:bodyPr rot="0" vert="horz" wrap="square" lIns="91440" tIns="45720" rIns="91440" bIns="45720" anchor="t" anchorCtr="0" upright="1">
                            <a:noAutofit/>
                          </wps:bodyPr>
                        </wps:wsp>
                        <wpg:grpSp>
                          <wpg:cNvPr id="30" name="Group 76"/>
                          <wpg:cNvGrpSpPr>
                            <a:grpSpLocks/>
                          </wpg:cNvGrpSpPr>
                          <wpg:grpSpPr bwMode="auto">
                            <a:xfrm>
                              <a:off x="2045970" y="119380"/>
                              <a:ext cx="60960" cy="217170"/>
                              <a:chOff x="8502" y="4818"/>
                              <a:chExt cx="201" cy="717"/>
                            </a:xfrm>
                          </wpg:grpSpPr>
                          <wps:wsp>
                            <wps:cNvPr id="31" name="Oval 77"/>
                            <wps:cNvSpPr>
                              <a:spLocks noChangeArrowheads="1"/>
                            </wps:cNvSpPr>
                            <wps:spPr bwMode="auto">
                              <a:xfrm>
                                <a:off x="8504" y="4818"/>
                                <a:ext cx="178" cy="1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Line 78"/>
                            <wps:cNvCnPr>
                              <a:cxnSpLocks noChangeShapeType="1"/>
                            </wps:cNvCnPr>
                            <wps:spPr bwMode="auto">
                              <a:xfrm>
                                <a:off x="8595" y="5001"/>
                                <a:ext cx="0" cy="29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5" name="Line 79"/>
                            <wps:cNvCnPr>
                              <a:cxnSpLocks noChangeShapeType="1"/>
                            </wps:cNvCnPr>
                            <wps:spPr bwMode="auto">
                              <a:xfrm flipH="1">
                                <a:off x="8502" y="5283"/>
                                <a:ext cx="90" cy="25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6" name="Line 80"/>
                            <wps:cNvCnPr>
                              <a:cxnSpLocks noChangeShapeType="1"/>
                            </wps:cNvCnPr>
                            <wps:spPr bwMode="auto">
                              <a:xfrm>
                                <a:off x="8598" y="5286"/>
                                <a:ext cx="96" cy="24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1" name="Line 81"/>
                            <wps:cNvCnPr>
                              <a:cxnSpLocks noChangeShapeType="1"/>
                            </wps:cNvCnPr>
                            <wps:spPr bwMode="auto">
                              <a:xfrm>
                                <a:off x="8598" y="5025"/>
                                <a:ext cx="105" cy="204"/>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2" name="Line 82"/>
                            <wps:cNvCnPr>
                              <a:cxnSpLocks noChangeShapeType="1"/>
                            </wps:cNvCnPr>
                            <wps:spPr bwMode="auto">
                              <a:xfrm flipV="1">
                                <a:off x="8505" y="5025"/>
                                <a:ext cx="84" cy="21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233" name="Group 83"/>
                          <wpg:cNvGrpSpPr>
                            <a:grpSpLocks/>
                          </wpg:cNvGrpSpPr>
                          <wpg:grpSpPr bwMode="auto">
                            <a:xfrm>
                              <a:off x="210820" y="1057910"/>
                              <a:ext cx="60960" cy="217170"/>
                              <a:chOff x="8502" y="4818"/>
                              <a:chExt cx="201" cy="717"/>
                            </a:xfrm>
                          </wpg:grpSpPr>
                          <wps:wsp>
                            <wps:cNvPr id="234" name="Oval 84"/>
                            <wps:cNvSpPr>
                              <a:spLocks noChangeArrowheads="1"/>
                            </wps:cNvSpPr>
                            <wps:spPr bwMode="auto">
                              <a:xfrm>
                                <a:off x="8504" y="4818"/>
                                <a:ext cx="178" cy="1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Line 85"/>
                            <wps:cNvCnPr>
                              <a:cxnSpLocks noChangeShapeType="1"/>
                            </wps:cNvCnPr>
                            <wps:spPr bwMode="auto">
                              <a:xfrm>
                                <a:off x="8595" y="5001"/>
                                <a:ext cx="0" cy="291"/>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6" name="Line 86"/>
                            <wps:cNvCnPr>
                              <a:cxnSpLocks noChangeShapeType="1"/>
                            </wps:cNvCnPr>
                            <wps:spPr bwMode="auto">
                              <a:xfrm flipH="1">
                                <a:off x="8502" y="5283"/>
                                <a:ext cx="90" cy="25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7" name="Line 87"/>
                            <wps:cNvCnPr>
                              <a:cxnSpLocks noChangeShapeType="1"/>
                            </wps:cNvCnPr>
                            <wps:spPr bwMode="auto">
                              <a:xfrm>
                                <a:off x="8598" y="5286"/>
                                <a:ext cx="96" cy="24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8" name="Line 88"/>
                            <wps:cNvCnPr>
                              <a:cxnSpLocks noChangeShapeType="1"/>
                            </wps:cNvCnPr>
                            <wps:spPr bwMode="auto">
                              <a:xfrm>
                                <a:off x="8598" y="5025"/>
                                <a:ext cx="105" cy="204"/>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9" name="Line 89"/>
                            <wps:cNvCnPr>
                              <a:cxnSpLocks noChangeShapeType="1"/>
                            </wps:cNvCnPr>
                            <wps:spPr bwMode="auto">
                              <a:xfrm flipV="1">
                                <a:off x="8505" y="5025"/>
                                <a:ext cx="84" cy="216"/>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40" name="Line 90"/>
                          <wps:cNvCnPr>
                            <a:cxnSpLocks noChangeShapeType="1"/>
                          </wps:cNvCnPr>
                          <wps:spPr bwMode="auto">
                            <a:xfrm flipV="1">
                              <a:off x="294640" y="298450"/>
                              <a:ext cx="1719580" cy="790575"/>
                            </a:xfrm>
                            <a:prstGeom prst="line">
                              <a:avLst/>
                            </a:prstGeom>
                            <a:noFill/>
                            <a:ln w="952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 name="Text Box 91"/>
                          <wps:cNvSpPr txBox="1">
                            <a:spLocks noChangeArrowheads="1"/>
                          </wps:cNvSpPr>
                          <wps:spPr bwMode="auto">
                            <a:xfrm>
                              <a:off x="0" y="495300"/>
                              <a:ext cx="28130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533295" w14:textId="77777777" w:rsidR="00994E77" w:rsidRPr="00880F4D" w:rsidRDefault="00994E77" w:rsidP="001472C2">
                                <w:pPr>
                                  <w:rPr>
                                    <w:i/>
                                  </w:rPr>
                                </w:pPr>
                                <w:r>
                                  <w:rPr>
                                    <w:i/>
                                  </w:rPr>
                                  <w:t>E</w:t>
                                </w:r>
                              </w:p>
                            </w:txbxContent>
                          </wps:txbx>
                          <wps:bodyPr rot="0" vert="horz" wrap="square" lIns="91440" tIns="45720" rIns="91440" bIns="45720" anchor="t" anchorCtr="0" upright="1">
                            <a:noAutofit/>
                          </wps:bodyPr>
                        </wps:wsp>
                        <wps:wsp>
                          <wps:cNvPr id="26" name="Text Box 92"/>
                          <wps:cNvSpPr txBox="1">
                            <a:spLocks noChangeArrowheads="1"/>
                          </wps:cNvSpPr>
                          <wps:spPr bwMode="auto">
                            <a:xfrm>
                              <a:off x="1034415" y="688975"/>
                              <a:ext cx="28130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17AB75" w14:textId="77777777" w:rsidR="00994E77" w:rsidRPr="00880F4D" w:rsidRDefault="00994E77" w:rsidP="001472C2">
                                <w:pPr>
                                  <w:rPr>
                                    <w:i/>
                                  </w:rPr>
                                </w:pPr>
                                <w:r>
                                  <w:rPr>
                                    <w:i/>
                                  </w:rPr>
                                  <w:t>D</w:t>
                                </w:r>
                              </w:p>
                            </w:txbxContent>
                          </wps:txbx>
                          <wps:bodyPr rot="0" vert="horz" wrap="square" lIns="91440" tIns="45720" rIns="91440" bIns="45720" anchor="t" anchorCtr="0" upright="1">
                            <a:noAutofit/>
                          </wps:bodyPr>
                        </wps:wsp>
                      </wpg:grpSp>
                      <wps:wsp>
                        <wps:cNvPr id="28" name="Line 73"/>
                        <wps:cNvCnPr>
                          <a:cxnSpLocks noChangeShapeType="1"/>
                        </wps:cNvCnPr>
                        <wps:spPr bwMode="auto">
                          <a:xfrm>
                            <a:off x="238125" y="236220"/>
                            <a:ext cx="180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 name="Line 74"/>
                        <wps:cNvCnPr>
                          <a:cxnSpLocks noChangeShapeType="1"/>
                        </wps:cNvCnPr>
                        <wps:spPr bwMode="auto">
                          <a:xfrm>
                            <a:off x="238125" y="236220"/>
                            <a:ext cx="0" cy="80962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V relativeFrom="margin">
                  <wp14:pctHeight>0</wp14:pctHeight>
                </wp14:sizeRelV>
              </wp:anchor>
            </w:drawing>
          </mc:Choice>
          <mc:Fallback>
            <w:pict>
              <v:group w14:anchorId="5FC089E8" id="Group 230" o:spid="_x0000_s1050" alt="The diagram from earlier, with the horizontal leg of the triangle representing Anna's distance labeled A, the vertical leg representing Emanuel's distance labeled E, and the hypotenuse representing the distance between them labeled D" style="position:absolute;left:0;text-align:left;margin-left:92.25pt;margin-top:2.3pt;width:165.6pt;height:100.1pt;z-index:251680768;mso-position-horizontal-relative:text;mso-position-vertical-relative:text;mso-height-relative:margin" coordsize="21031,1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">
                <v:group id="Group 257" o:spid="_x0000_s1051" style="position:absolute;width:21031;height:12710" coordsize="21069,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75" o:spid="_x0000_s1052" type="#_x0000_t202" style="position:absolute;left:9582;width:28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2485051" w14:textId="77777777" w:rsidR="00994E77" w:rsidRPr="00880F4D" w:rsidRDefault="00994E77" w:rsidP="001472C2">
                          <w:pPr>
                            <w:rPr>
                              <w:i/>
                            </w:rPr>
                          </w:pPr>
                          <w:r w:rsidRPr="00880F4D">
                            <w:rPr>
                              <w:i/>
                            </w:rPr>
                            <w:t>A</w:t>
                          </w:r>
                        </w:p>
                      </w:txbxContent>
                    </v:textbox>
                  </v:shape>
                  <v:group id="Group 76" o:spid="_x0000_s1053" style="position:absolute;left:20459;top:1193;width:610;height:2172" coordorigin="8502,4818" coordsize="20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77" o:spid="_x0000_s1054" style="position:absolute;left:8504;top:4818;width:1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line id="Line 78" o:spid="_x0000_s1055" style="position:absolute;visibility:visible;mso-wrap-style:square" from="8595,5001" to="8595,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056" style="position:absolute;flip:x;visibility:visible;mso-wrap-style:square" from="8502,5283" to="8592,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8l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V5/gq/Z9IRkIsfAAAA//8DAFBLAQItABQABgAIAAAAIQDb4fbL7gAAAIUBAAATAAAAAAAA&#10;AAAAAAAAAAAAAABbQ29udGVudF9UeXBlc10ueG1sUEsBAi0AFAAGAAgAAAAhAFr0LFu/AAAAFQEA&#10;AAsAAAAAAAAAAAAAAAAAHwEAAF9yZWxzLy5yZWxzUEsBAi0AFAAGAAgAAAAhAM86HyXHAAAA3AAA&#10;AA8AAAAAAAAAAAAAAAAABwIAAGRycy9kb3ducmV2LnhtbFBLBQYAAAAAAwADALcAAAD7AgAAAAA=&#10;"/>
                    <v:line id="Line 80" o:spid="_x0000_s1057" style="position:absolute;visibility:visible;mso-wrap-style:square" from="8598,5286" to="8694,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058" style="position:absolute;visibility:visible;mso-wrap-style:square" from="8598,5025" to="870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82" o:spid="_x0000_s1059" style="position:absolute;flip:y;visibility:visible;mso-wrap-style:square" from="8505,5025" to="8589,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G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X5Sw6/Z9IRkIsfAAAA//8DAFBLAQItABQABgAIAAAAIQDb4fbL7gAAAIUBAAATAAAAAAAA&#10;AAAAAAAAAAAAAABbQ29udGVudF9UeXBlc10ueG1sUEsBAi0AFAAGAAgAAAAhAFr0LFu/AAAAFQEA&#10;AAsAAAAAAAAAAAAAAAAAHwEAAF9yZWxzLy5yZWxzUEsBAi0AFAAGAAgAAAAhAMUKEYzHAAAA3AAA&#10;AA8AAAAAAAAAAAAAAAAABwIAAGRycy9kb3ducmV2LnhtbFBLBQYAAAAAAwADALcAAAD7AgAAAAA=&#10;"/>
                  </v:group>
                  <v:group id="Group 83" o:spid="_x0000_s1060" style="position:absolute;left:2108;top:10579;width:609;height:2171" coordorigin="8502,4818" coordsize="20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oval id="Oval 84" o:spid="_x0000_s1061" style="position:absolute;left:8504;top:4818;width:17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"/>
                    <v:line id="Line 85" o:spid="_x0000_s1062" style="position:absolute;visibility:visible;mso-wrap-style:square" from="8595,5001" to="8595,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line id="Line 86" o:spid="_x0000_s1063" style="position:absolute;flip:x;visibility:visible;mso-wrap-style:square" from="8502,5283" to="8592,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line id="Line 87" o:spid="_x0000_s1064" style="position:absolute;visibility:visible;mso-wrap-style:square" from="8598,5286" to="8694,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88" o:spid="_x0000_s1065" style="position:absolute;visibility:visible;mso-wrap-style:square" from="8598,5025" to="870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89" o:spid="_x0000_s1066" style="position:absolute;flip:y;visibility:visible;mso-wrap-style:square" from="8505,5025" to="8589,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group>
                  <v:line id="Line 90" o:spid="_x0000_s1067" style="position:absolute;flip:y;visibility:visible;mso-wrap-style:square" from="2946,2984" to="20142,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">
                    <v:stroke dashstyle="dash"/>
                  </v:line>
                  <v:shape id="Text Box 91" o:spid="_x0000_s1068" type="#_x0000_t202" style="position:absolute;top:4953;width:28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7533295" w14:textId="77777777" w:rsidR="00994E77" w:rsidRPr="00880F4D" w:rsidRDefault="00994E77" w:rsidP="001472C2">
                          <w:pPr>
                            <w:rPr>
                              <w:i/>
                            </w:rPr>
                          </w:pPr>
                          <w:r>
                            <w:rPr>
                              <w:i/>
                            </w:rPr>
                            <w:t>E</w:t>
                          </w:r>
                        </w:p>
                      </w:txbxContent>
                    </v:textbox>
                  </v:shape>
                  <v:shape id="Text Box 92" o:spid="_x0000_s1069" type="#_x0000_t202" style="position:absolute;left:10344;top:6889;width:28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817AB75" w14:textId="77777777" w:rsidR="00994E77" w:rsidRPr="00880F4D" w:rsidRDefault="00994E77" w:rsidP="001472C2">
                          <w:pPr>
                            <w:rPr>
                              <w:i/>
                            </w:rPr>
                          </w:pPr>
                          <w:r>
                            <w:rPr>
                              <w:i/>
                            </w:rPr>
                            <w:t>D</w:t>
                          </w:r>
                        </w:p>
                      </w:txbxContent>
                    </v:textbox>
                  </v:shape>
                </v:group>
                <v:line id="Line 73" o:spid="_x0000_s1070" style="position:absolute;visibility:visible;mso-wrap-style:square" from="2381,2362" to="20383,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74" o:spid="_x0000_s1071" style="position:absolute;visibility:visible;mso-wrap-style:square" from="2381,2362" to="2381,1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group>
            </w:pict>
          </mc:Fallback>
        </mc:AlternateContent>
      </w:r>
    </w:p>
    <w:p w14:paraId="42C39112" w14:textId="2B3606B4" w:rsidR="001472C2" w:rsidRDefault="001472C2" w:rsidP="001472C2">
      <w:pPr>
        <w:pStyle w:val="Example"/>
      </w:pPr>
    </w:p>
    <w:p w14:paraId="63A13DDF" w14:textId="0E75BC6F" w:rsidR="001472C2" w:rsidRDefault="001472C2" w:rsidP="001472C2">
      <w:pPr>
        <w:pStyle w:val="Example"/>
      </w:pPr>
    </w:p>
    <w:p w14:paraId="3BCF8827" w14:textId="20D43770" w:rsidR="001472C2" w:rsidRDefault="001472C2" w:rsidP="001472C2">
      <w:pPr>
        <w:pStyle w:val="Example"/>
      </w:pPr>
    </w:p>
    <w:p w14:paraId="23A7087A" w14:textId="3550CE4B" w:rsidR="001472C2" w:rsidRDefault="001472C2" w:rsidP="001472C2">
      <w:pPr>
        <w:pStyle w:val="Example"/>
      </w:pPr>
    </w:p>
    <w:p w14:paraId="59FCEEA9" w14:textId="26AE79D8" w:rsidR="001472C2" w:rsidRDefault="001472C2" w:rsidP="001472C2">
      <w:pPr>
        <w:pStyle w:val="Example"/>
      </w:pPr>
    </w:p>
    <w:p w14:paraId="575CA807" w14:textId="2A932D30" w:rsidR="001472C2" w:rsidRDefault="001472C2" w:rsidP="001472C2">
      <w:pPr>
        <w:pStyle w:val="Example"/>
      </w:pPr>
    </w:p>
    <w:p w14:paraId="18A6FE32" w14:textId="0E850B25" w:rsidR="001472C2" w:rsidRDefault="007820A9" w:rsidP="001472C2">
      <w:pPr>
        <w:pStyle w:val="Example"/>
      </w:pPr>
      <w:r>
        <w:rPr>
          <w:noProof/>
        </w:rPr>
        <mc:AlternateContent>
          <mc:Choice Requires="wpg">
            <w:drawing>
              <wp:anchor distT="0" distB="0" distL="114300" distR="114300" simplePos="0" relativeHeight="251660288" behindDoc="0" locked="0" layoutInCell="1" allowOverlap="1" wp14:anchorId="6C5A3DD4" wp14:editId="385ED9C4">
                <wp:simplePos x="0" y="0"/>
                <wp:positionH relativeFrom="column">
                  <wp:posOffset>4219575</wp:posOffset>
                </wp:positionH>
                <wp:positionV relativeFrom="paragraph">
                  <wp:posOffset>68580</wp:posOffset>
                </wp:positionV>
                <wp:extent cx="1219835" cy="838200"/>
                <wp:effectExtent l="13970" t="10160" r="13970" b="8890"/>
                <wp:wrapSquare wrapText="bothSides"/>
                <wp:docPr id="20" name="Group 93" descr="A right triangle with legs labeled a and b, and the hypotenuse labeled c.  Below it is the Pythagorean theorem: a squared plus b squared equals c squa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838200"/>
                          <a:chOff x="8377" y="11448"/>
                          <a:chExt cx="1921" cy="1320"/>
                        </a:xfrm>
                      </wpg:grpSpPr>
                      <wps:wsp>
                        <wps:cNvPr id="21" name="Text Box 94"/>
                        <wps:cNvSpPr txBox="1">
                          <a:spLocks noChangeArrowheads="1"/>
                        </wps:cNvSpPr>
                        <wps:spPr bwMode="auto">
                          <a:xfrm>
                            <a:off x="8377" y="11448"/>
                            <a:ext cx="1921" cy="1320"/>
                          </a:xfrm>
                          <a:prstGeom prst="rect">
                            <a:avLst/>
                          </a:prstGeom>
                          <a:solidFill>
                            <a:srgbClr val="FFFFFF"/>
                          </a:solidFill>
                          <a:ln w="9525">
                            <a:solidFill>
                              <a:srgbClr val="000000"/>
                            </a:solidFill>
                            <a:miter lim="800000"/>
                            <a:headEnd/>
                            <a:tailEnd/>
                          </a:ln>
                        </wps:spPr>
                        <wps:txbx>
                          <w:txbxContent>
                            <w:p w14:paraId="41869300" w14:textId="77777777" w:rsidR="00994E77" w:rsidRDefault="00994E77" w:rsidP="001472C2"/>
                            <w:p w14:paraId="62C24D20" w14:textId="77777777" w:rsidR="00994E77" w:rsidRDefault="00994E77" w:rsidP="001472C2"/>
                            <w:p w14:paraId="5315B491" w14:textId="77777777" w:rsidR="00994E77" w:rsidRDefault="00994E77" w:rsidP="001472C2"/>
                            <w:p w14:paraId="02BD06C1" w14:textId="77777777" w:rsidR="00994E77" w:rsidRDefault="00994E77" w:rsidP="001472C2">
                              <w:r w:rsidRPr="004E3B71">
                                <w:rPr>
                                  <w:position w:val="-6"/>
                                </w:rPr>
                                <w:object w:dxaOrig="1160" w:dyaOrig="320" w14:anchorId="4149411B">
                                  <v:shape id="_x0000_i1275" type="#_x0000_t75" style="width:58.5pt;height:15pt" o:ole="">
                                    <v:imagedata r:id="rId516" o:title=""/>
                                  </v:shape>
                                  <o:OLEObject Type="Embed" ProgID="Equation.DSMT4" ShapeID="_x0000_i1275" DrawAspect="Content" ObjectID="_1719168449" r:id="rId517"/>
                                </w:object>
                              </w:r>
                            </w:p>
                          </w:txbxContent>
                        </wps:txbx>
                        <wps:bodyPr rot="0" vert="horz" wrap="square" lIns="91440" tIns="45720" rIns="91440" bIns="45720" anchor="t" anchorCtr="0" upright="1">
                          <a:noAutofit/>
                        </wps:bodyPr>
                      </wps:wsp>
                      <wps:wsp>
                        <wps:cNvPr id="22" name="Text Box 95"/>
                        <wps:cNvSpPr txBox="1">
                          <a:spLocks noChangeArrowheads="1"/>
                        </wps:cNvSpPr>
                        <wps:spPr bwMode="auto">
                          <a:xfrm>
                            <a:off x="8453" y="11540"/>
                            <a:ext cx="540" cy="4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6BB7BE" w14:textId="77777777" w:rsidR="00994E77" w:rsidRPr="004E3B71" w:rsidRDefault="00994E77" w:rsidP="001472C2">
                              <w:r>
                                <w:rPr>
                                  <w:i/>
                                </w:rPr>
                                <w:t>a</w:t>
                              </w:r>
                            </w:p>
                          </w:txbxContent>
                        </wps:txbx>
                        <wps:bodyPr rot="0" vert="horz" wrap="square" lIns="91440" tIns="45720" rIns="91440" bIns="45720" anchor="t" anchorCtr="0" upright="1">
                          <a:noAutofit/>
                        </wps:bodyPr>
                      </wps:wsp>
                      <wps:wsp>
                        <wps:cNvPr id="23" name="AutoShape 96"/>
                        <wps:cNvSpPr>
                          <a:spLocks noChangeArrowheads="1"/>
                        </wps:cNvSpPr>
                        <wps:spPr bwMode="auto">
                          <a:xfrm>
                            <a:off x="8783" y="11555"/>
                            <a:ext cx="1140" cy="50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97"/>
                        <wps:cNvSpPr txBox="1">
                          <a:spLocks noChangeArrowheads="1"/>
                        </wps:cNvSpPr>
                        <wps:spPr bwMode="auto">
                          <a:xfrm>
                            <a:off x="9059" y="11996"/>
                            <a:ext cx="540" cy="4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EA9EE0" w14:textId="77777777" w:rsidR="00994E77" w:rsidRPr="004E3B71" w:rsidRDefault="00994E77" w:rsidP="001472C2">
                              <w:r>
                                <w:rPr>
                                  <w:i/>
                                </w:rPr>
                                <w:t>b</w:t>
                              </w:r>
                            </w:p>
                          </w:txbxContent>
                        </wps:txbx>
                        <wps:bodyPr rot="0" vert="horz" wrap="square" lIns="91440" tIns="45720" rIns="91440" bIns="45720" anchor="t" anchorCtr="0" upright="1">
                          <a:noAutofit/>
                        </wps:bodyPr>
                      </wps:wsp>
                      <wps:wsp>
                        <wps:cNvPr id="25" name="Text Box 98"/>
                        <wps:cNvSpPr txBox="1">
                          <a:spLocks noChangeArrowheads="1"/>
                        </wps:cNvSpPr>
                        <wps:spPr bwMode="auto">
                          <a:xfrm>
                            <a:off x="9240" y="11465"/>
                            <a:ext cx="540" cy="4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B158BC" w14:textId="77777777" w:rsidR="00994E77" w:rsidRPr="004E3B71" w:rsidRDefault="00994E77" w:rsidP="001472C2">
                              <w:r>
                                <w:rPr>
                                  <w:i/>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A3DD4" id="Group 93" o:spid="_x0000_s1072" alt="A right triangle with legs labeled a and b, and the hypotenuse labeled c.  Below it is the Pythagorean theorem: a squared plus b squared equals c squared" style="position:absolute;left:0;text-align:left;margin-left:332.25pt;margin-top:5.4pt;width:96.05pt;height:66pt;z-index:251660288;mso-position-horizontal-relative:text;mso-position-vertical-relative:text" coordorigin="8377,11448" coordsize="192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">
                <v:shape id="Text Box 94" o:spid="_x0000_s1073" type="#_x0000_t202" style="position:absolute;left:8377;top:11448;width:192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1869300" w14:textId="77777777" w:rsidR="00994E77" w:rsidRDefault="00994E77" w:rsidP="001472C2"/>
                      <w:p w14:paraId="62C24D20" w14:textId="77777777" w:rsidR="00994E77" w:rsidRDefault="00994E77" w:rsidP="001472C2"/>
                      <w:p w14:paraId="5315B491" w14:textId="77777777" w:rsidR="00994E77" w:rsidRDefault="00994E77" w:rsidP="001472C2"/>
                      <w:p w14:paraId="02BD06C1" w14:textId="77777777" w:rsidR="00994E77" w:rsidRDefault="00994E77" w:rsidP="001472C2">
                        <w:r w:rsidRPr="004E3B71">
                          <w:rPr>
                            <w:position w:val="-6"/>
                          </w:rPr>
                          <w:object w:dxaOrig="1160" w:dyaOrig="320" w14:anchorId="4149411B">
                            <v:shape id="_x0000_i1275" type="#_x0000_t75" style="width:58.5pt;height:15pt" o:ole="">
                              <v:imagedata r:id="rId516" o:title=""/>
                            </v:shape>
                            <o:OLEObject Type="Embed" ProgID="Equation.DSMT4" ShapeID="_x0000_i1275" DrawAspect="Content" ObjectID="_1719168449" r:id="rId518"/>
                          </w:object>
                        </w:r>
                      </w:p>
                    </w:txbxContent>
                  </v:textbox>
                </v:shape>
                <v:shape id="Text Box 95" o:spid="_x0000_s1074" type="#_x0000_t202" style="position:absolute;left:8453;top:11540;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66BB7BE" w14:textId="77777777" w:rsidR="00994E77" w:rsidRPr="004E3B71" w:rsidRDefault="00994E77" w:rsidP="001472C2">
                        <w:r>
                          <w:rPr>
                            <w:i/>
                          </w:rPr>
                          <w:t>a</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96" o:spid="_x0000_s1075" type="#_x0000_t6" style="position:absolute;left:8783;top:11555;width:1140;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"/>
                <v:shape id="Text Box 97" o:spid="_x0000_s1076" type="#_x0000_t202" style="position:absolute;left:9059;top:11996;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5EA9EE0" w14:textId="77777777" w:rsidR="00994E77" w:rsidRPr="004E3B71" w:rsidRDefault="00994E77" w:rsidP="001472C2">
                        <w:r>
                          <w:rPr>
                            <w:i/>
                          </w:rPr>
                          <w:t>b</w:t>
                        </w:r>
                      </w:p>
                    </w:txbxContent>
                  </v:textbox>
                </v:shape>
                <v:shape id="Text Box 98" o:spid="_x0000_s1077" type="#_x0000_t202" style="position:absolute;left:9240;top:11465;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4B158BC" w14:textId="77777777" w:rsidR="00994E77" w:rsidRPr="004E3B71" w:rsidRDefault="00994E77" w:rsidP="001472C2">
                        <w:r>
                          <w:rPr>
                            <w:i/>
                          </w:rPr>
                          <w:t>c</w:t>
                        </w:r>
                      </w:p>
                    </w:txbxContent>
                  </v:textbox>
                </v:shape>
                <w10:wrap type="square"/>
              </v:group>
            </w:pict>
          </mc:Fallback>
        </mc:AlternateContent>
      </w:r>
    </w:p>
    <w:p w14:paraId="5A291A9C" w14:textId="77777777" w:rsidR="007820A9" w:rsidRDefault="007820A9" w:rsidP="001472C2">
      <w:pPr>
        <w:pStyle w:val="Example"/>
      </w:pPr>
    </w:p>
    <w:p w14:paraId="59727BFC" w14:textId="57E72952" w:rsidR="001472C2" w:rsidRDefault="001472C2" w:rsidP="001472C2">
      <w:pPr>
        <w:pStyle w:val="Example"/>
      </w:pPr>
      <w:r>
        <w:t xml:space="preserve">Seeing this </w:t>
      </w:r>
      <w:proofErr w:type="gramStart"/>
      <w:r>
        <w:t>picture</w:t>
      </w:r>
      <w:proofErr w:type="gramEnd"/>
      <w:r>
        <w:t xml:space="preserve"> we remember that in order to find the distance between the two, we can use the Pythagorean </w:t>
      </w:r>
      <w:r w:rsidR="00BD477E">
        <w:t>Theorem</w:t>
      </w:r>
      <w:r>
        <w:t xml:space="preserve">, a property of right triangles.  </w:t>
      </w:r>
    </w:p>
    <w:p w14:paraId="180B58C0" w14:textId="77777777" w:rsidR="001472C2" w:rsidRDefault="001472C2" w:rsidP="001472C2">
      <w:pPr>
        <w:pStyle w:val="Example"/>
      </w:pPr>
    </w:p>
    <w:p w14:paraId="06588E4D" w14:textId="77777777" w:rsidR="001472C2" w:rsidRDefault="001472C2" w:rsidP="001472C2">
      <w:pPr>
        <w:pStyle w:val="Example"/>
      </w:pPr>
      <w:r>
        <w:t xml:space="preserve">From here, we can now look back at the problem for relevant information.  Anna is walking 4 miles per hour, and Emanuel is walking 3 miles per hour, which are rates of change.  Using those, we can write formulas for the distance each has walked.  </w:t>
      </w:r>
    </w:p>
    <w:p w14:paraId="0E57DD91" w14:textId="77777777" w:rsidR="001472C2" w:rsidRPr="002169FD" w:rsidRDefault="001472C2" w:rsidP="002169FD">
      <w:pPr>
        <w:pStyle w:val="Example"/>
      </w:pPr>
    </w:p>
    <w:p w14:paraId="5BDBC2FD" w14:textId="77777777" w:rsidR="001472C2" w:rsidRPr="002169FD" w:rsidRDefault="001472C2" w:rsidP="002169FD">
      <w:pPr>
        <w:pStyle w:val="Example"/>
      </w:pPr>
      <w:r w:rsidRPr="002169FD">
        <w:t xml:space="preserve">They both start at the same intersection and so when </w:t>
      </w:r>
      <w:r w:rsidRPr="00BD477E">
        <w:rPr>
          <w:i/>
        </w:rPr>
        <w:t>t</w:t>
      </w:r>
      <w:r w:rsidRPr="002169FD">
        <w:t xml:space="preserve"> = 0, the distance travelled by each person should also be 0, so given the rate for each, and the initial value for each</w:t>
      </w:r>
      <w:r w:rsidR="00BD477E">
        <w:t>,</w:t>
      </w:r>
      <w:r w:rsidRPr="002169FD">
        <w:t xml:space="preserve"> we get:</w:t>
      </w:r>
    </w:p>
    <w:p w14:paraId="18D45069" w14:textId="77777777" w:rsidR="001472C2" w:rsidRPr="002169FD" w:rsidRDefault="001472C2" w:rsidP="002169FD">
      <w:pPr>
        <w:pStyle w:val="Example"/>
      </w:pPr>
    </w:p>
    <w:p w14:paraId="241D8039" w14:textId="77777777" w:rsidR="001472C2" w:rsidRPr="002169FD" w:rsidRDefault="00695326" w:rsidP="002169FD">
      <w:pPr>
        <w:pStyle w:val="Example"/>
      </w:pPr>
      <w:r>
        <w:rPr>
          <w:noProof/>
        </w:rPr>
        <w:drawing>
          <wp:inline distT="0" distB="0" distL="0" distR="0" wp14:anchorId="51B0CC2A" wp14:editId="63874097">
            <wp:extent cx="581025" cy="4286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14:paraId="1ACCC767" w14:textId="77777777" w:rsidR="001472C2" w:rsidRPr="002169FD" w:rsidRDefault="001472C2" w:rsidP="002169FD">
      <w:pPr>
        <w:pStyle w:val="Example"/>
      </w:pPr>
    </w:p>
    <w:p w14:paraId="3D0A72D7" w14:textId="77777777" w:rsidR="001472C2" w:rsidRPr="002169FD" w:rsidRDefault="001472C2" w:rsidP="002169FD">
      <w:pPr>
        <w:pStyle w:val="Example"/>
      </w:pPr>
      <w:r w:rsidRPr="002169FD">
        <w:t>Using the Pythagorean theorem we get:</w:t>
      </w:r>
    </w:p>
    <w:p w14:paraId="54E47354" w14:textId="77777777" w:rsidR="001472C2" w:rsidRDefault="001472C2" w:rsidP="002169FD">
      <w:pPr>
        <w:pStyle w:val="Example"/>
      </w:pPr>
    </w:p>
    <w:p w14:paraId="5B293375" w14:textId="77777777" w:rsidR="000231ED" w:rsidRDefault="000231ED" w:rsidP="002169FD">
      <w:pPr>
        <w:pStyle w:val="Example"/>
      </w:pPr>
      <w:r w:rsidRPr="000231ED">
        <w:rPr>
          <w:position w:val="-10"/>
        </w:rPr>
        <w:object w:dxaOrig="2060" w:dyaOrig="360" w14:anchorId="25D85A4D">
          <v:shape id="_x0000_i1276" type="#_x0000_t75" style="width:102.75pt;height:18.75pt" o:ole="">
            <v:imagedata r:id="rId520" o:title=""/>
          </v:shape>
          <o:OLEObject Type="Embed" ProgID="Equation.DSMT4" ShapeID="_x0000_i1276" DrawAspect="Content" ObjectID="_1719168305" r:id="rId521"/>
        </w:object>
      </w:r>
      <w:r>
        <w:tab/>
      </w:r>
      <w:r>
        <w:tab/>
      </w:r>
      <w:r>
        <w:tab/>
      </w:r>
      <w:r>
        <w:tab/>
        <w:t>substitute in the function formulas</w:t>
      </w:r>
    </w:p>
    <w:p w14:paraId="56A7F674" w14:textId="77777777" w:rsidR="000231ED" w:rsidRPr="000231ED" w:rsidRDefault="000231ED" w:rsidP="002169FD">
      <w:pPr>
        <w:pStyle w:val="Example"/>
      </w:pPr>
      <w:r w:rsidRPr="000231ED">
        <w:rPr>
          <w:position w:val="-10"/>
        </w:rPr>
        <w:object w:dxaOrig="3760" w:dyaOrig="360" w14:anchorId="780CFF1B">
          <v:shape id="_x0000_i1277" type="#_x0000_t75" style="width:187.5pt;height:18.75pt" o:ole="">
            <v:imagedata r:id="rId522" o:title=""/>
          </v:shape>
          <o:OLEObject Type="Embed" ProgID="Equation.DSMT4" ShapeID="_x0000_i1277" DrawAspect="Content" ObjectID="_1719168306" r:id="rId523"/>
        </w:object>
      </w:r>
      <w:r>
        <w:tab/>
      </w:r>
      <w:r>
        <w:tab/>
        <w:t xml:space="preserve">solve for </w:t>
      </w:r>
      <w:r>
        <w:rPr>
          <w:i/>
        </w:rPr>
        <w:t>D(t)</w:t>
      </w:r>
      <w:r>
        <w:t xml:space="preserve"> using the square root</w:t>
      </w:r>
    </w:p>
    <w:p w14:paraId="04A6B003" w14:textId="77777777" w:rsidR="000231ED" w:rsidRPr="002169FD" w:rsidRDefault="000231ED" w:rsidP="002169FD">
      <w:pPr>
        <w:pStyle w:val="Example"/>
      </w:pPr>
      <w:r w:rsidRPr="000231ED">
        <w:rPr>
          <w:position w:val="-14"/>
        </w:rPr>
        <w:object w:dxaOrig="2160" w:dyaOrig="460" w14:anchorId="25A3A56C">
          <v:shape id="_x0000_i1278" type="#_x0000_t75" style="width:109.5pt;height:24.75pt" o:ole="">
            <v:imagedata r:id="rId524" o:title=""/>
          </v:shape>
          <o:OLEObject Type="Embed" ProgID="Equation.DSMT4" ShapeID="_x0000_i1278" DrawAspect="Content" ObjectID="_1719168307" r:id="rId525"/>
        </w:object>
      </w:r>
    </w:p>
    <w:p w14:paraId="09BB1DD6" w14:textId="77777777" w:rsidR="001472C2" w:rsidRDefault="001472C2" w:rsidP="002169FD">
      <w:pPr>
        <w:pStyle w:val="Example"/>
      </w:pPr>
    </w:p>
    <w:p w14:paraId="6A745DCD" w14:textId="77777777" w:rsidR="000231ED" w:rsidRPr="000231ED" w:rsidRDefault="000231ED" w:rsidP="002169FD">
      <w:pPr>
        <w:pStyle w:val="Example"/>
      </w:pPr>
      <w:r>
        <w:t xml:space="preserve">Since in this scenario we are only considering positive values of </w:t>
      </w:r>
      <w:r>
        <w:rPr>
          <w:i/>
        </w:rPr>
        <w:t>t</w:t>
      </w:r>
      <w:r>
        <w:t xml:space="preserve"> and our distance </w:t>
      </w:r>
      <w:r>
        <w:rPr>
          <w:i/>
        </w:rPr>
        <w:t>D(t)</w:t>
      </w:r>
      <w:r>
        <w:t xml:space="preserve"> will always be positive, we can simplify this answer to </w:t>
      </w:r>
      <w:r w:rsidRPr="000231ED">
        <w:rPr>
          <w:position w:val="-10"/>
        </w:rPr>
        <w:object w:dxaOrig="940" w:dyaOrig="320" w14:anchorId="120DE865">
          <v:shape id="_x0000_i1279" type="#_x0000_t75" style="width:47.25pt;height:15pt" o:ole="">
            <v:imagedata r:id="rId526" o:title=""/>
          </v:shape>
          <o:OLEObject Type="Embed" ProgID="Equation.DSMT4" ShapeID="_x0000_i1279" DrawAspect="Content" ObjectID="_1719168308" r:id="rId527"/>
        </w:object>
      </w:r>
    </w:p>
    <w:p w14:paraId="0D3F711F" w14:textId="77777777" w:rsidR="001472C2" w:rsidRPr="002169FD" w:rsidRDefault="001472C2" w:rsidP="002169FD">
      <w:pPr>
        <w:pStyle w:val="Example"/>
      </w:pPr>
    </w:p>
    <w:p w14:paraId="55E35819" w14:textId="77777777" w:rsidR="001472C2" w:rsidRPr="002169FD" w:rsidRDefault="001472C2" w:rsidP="002169FD">
      <w:pPr>
        <w:pStyle w:val="Example"/>
      </w:pPr>
      <w:r w:rsidRPr="002169FD">
        <w:t>Interestingly, the distance between them is also a linear function.  Using it, we can now answer the question of when the distance between them will reach 2 miles:</w:t>
      </w:r>
    </w:p>
    <w:p w14:paraId="0DB7ACDF" w14:textId="77777777" w:rsidR="001472C2" w:rsidRPr="002169FD" w:rsidRDefault="00695326" w:rsidP="002169FD">
      <w:pPr>
        <w:pStyle w:val="Example"/>
      </w:pPr>
      <w:r>
        <w:rPr>
          <w:noProof/>
        </w:rPr>
        <w:drawing>
          <wp:inline distT="0" distB="0" distL="0" distR="0" wp14:anchorId="3A991B19" wp14:editId="56C5C3FC">
            <wp:extent cx="685800" cy="8477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85800" cy="847725"/>
                    </a:xfrm>
                    <a:prstGeom prst="rect">
                      <a:avLst/>
                    </a:prstGeom>
                    <a:noFill/>
                    <a:ln>
                      <a:noFill/>
                    </a:ln>
                  </pic:spPr>
                </pic:pic>
              </a:graphicData>
            </a:graphic>
          </wp:inline>
        </w:drawing>
      </w:r>
    </w:p>
    <w:p w14:paraId="5A6FAF2B" w14:textId="77777777" w:rsidR="001472C2" w:rsidRPr="002169FD" w:rsidRDefault="001472C2" w:rsidP="002169FD">
      <w:pPr>
        <w:pStyle w:val="Example"/>
      </w:pPr>
    </w:p>
    <w:p w14:paraId="099FDB64" w14:textId="77777777" w:rsidR="001472C2" w:rsidRPr="002169FD" w:rsidRDefault="001472C2" w:rsidP="002169FD">
      <w:pPr>
        <w:pStyle w:val="Example"/>
      </w:pPr>
      <w:r w:rsidRPr="002169FD">
        <w:t>They will fall out of radio contact in 0.4 hours, or 24 minutes.</w:t>
      </w:r>
    </w:p>
    <w:p w14:paraId="54B04BD7" w14:textId="77777777" w:rsidR="001472C2" w:rsidRPr="00D4156F" w:rsidRDefault="001472C2" w:rsidP="001472C2"/>
    <w:p w14:paraId="0A5A6002" w14:textId="77777777" w:rsidR="001472C2" w:rsidRDefault="001472C2" w:rsidP="001472C2"/>
    <w:p w14:paraId="4821EB97" w14:textId="77777777" w:rsidR="001E6CDA" w:rsidRDefault="001E6CDA" w:rsidP="001472C2"/>
    <w:p w14:paraId="5857E8E7" w14:textId="77777777" w:rsidR="001E6CDA" w:rsidRDefault="001E6CDA" w:rsidP="001472C2"/>
    <w:p w14:paraId="3F8ED915" w14:textId="77777777" w:rsidR="00C5582F" w:rsidRDefault="00C5582F" w:rsidP="00C5582F">
      <w:pPr>
        <w:pStyle w:val="ExampleHeader"/>
      </w:pPr>
      <w:r>
        <w:t>Example 5</w:t>
      </w:r>
    </w:p>
    <w:p w14:paraId="662ADB6F" w14:textId="77777777" w:rsidR="00C5582F" w:rsidRDefault="00C5582F" w:rsidP="00C5582F">
      <w:pPr>
        <w:pStyle w:val="Example"/>
      </w:pPr>
      <w:r>
        <w:t xml:space="preserve">There is currently a straight road leading from the town of Westborough to a town 30 miles east and 10 miles north.  Partway down this road, it junctions with a second road, perpendicular to the first, leading to the town of </w:t>
      </w:r>
      <w:proofErr w:type="spellStart"/>
      <w:r>
        <w:t>Eastborough</w:t>
      </w:r>
      <w:proofErr w:type="spellEnd"/>
      <w:r>
        <w:t xml:space="preserve">.  If the town of </w:t>
      </w:r>
      <w:proofErr w:type="spellStart"/>
      <w:r>
        <w:t>Eastborough</w:t>
      </w:r>
      <w:proofErr w:type="spellEnd"/>
      <w:r>
        <w:t xml:space="preserve"> is located 20 miles directly east of the town of Westborough, how far is the road junction from Westborough?</w:t>
      </w:r>
    </w:p>
    <w:p w14:paraId="1531253E" w14:textId="77777777" w:rsidR="00C5582F" w:rsidRDefault="00C5582F" w:rsidP="00C5582F">
      <w:pPr>
        <w:pStyle w:val="Example"/>
      </w:pPr>
    </w:p>
    <w:p w14:paraId="196E6EED" w14:textId="77777777" w:rsidR="00C5582F" w:rsidRDefault="00695326" w:rsidP="00C5582F">
      <w:pPr>
        <w:pStyle w:val="Example"/>
      </w:pPr>
      <w:r>
        <w:rPr>
          <w:noProof/>
        </w:rPr>
        <mc:AlternateContent>
          <mc:Choice Requires="wpc">
            <w:drawing>
              <wp:anchor distT="0" distB="0" distL="114300" distR="114300" simplePos="0" relativeHeight="251665408" behindDoc="0" locked="0" layoutInCell="1" allowOverlap="1" wp14:anchorId="1321061F" wp14:editId="7BFC804C">
                <wp:simplePos x="0" y="0"/>
                <wp:positionH relativeFrom="column">
                  <wp:posOffset>2739390</wp:posOffset>
                </wp:positionH>
                <wp:positionV relativeFrom="paragraph">
                  <wp:posOffset>60960</wp:posOffset>
                </wp:positionV>
                <wp:extent cx="2752725" cy="1143000"/>
                <wp:effectExtent l="0" t="1905" r="3810" b="0"/>
                <wp:wrapSquare wrapText="bothSides"/>
                <wp:docPr id="108" name="Canvas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110"/>
                        <wps:cNvSpPr>
                          <a:spLocks noChangeArrowheads="1"/>
                        </wps:cNvSpPr>
                        <wps:spPr bwMode="auto">
                          <a:xfrm rot="4210116">
                            <a:off x="1615440" y="469900"/>
                            <a:ext cx="48895" cy="48895"/>
                          </a:xfrm>
                          <a:prstGeom prst="rect">
                            <a:avLst/>
                          </a:prstGeom>
                          <a:noFill/>
                          <a:ln w="31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 name="Text Box 111"/>
                        <wps:cNvSpPr txBox="1">
                          <a:spLocks noChangeArrowheads="1"/>
                        </wps:cNvSpPr>
                        <wps:spPr bwMode="auto">
                          <a:xfrm>
                            <a:off x="66675" y="782320"/>
                            <a:ext cx="1095375" cy="2762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0B394E" w14:textId="77777777" w:rsidR="00994E77" w:rsidRPr="00C25B8B" w:rsidRDefault="00994E77" w:rsidP="00C5582F">
                              <w:pPr>
                                <w:rPr>
                                  <w:sz w:val="20"/>
                                  <w:szCs w:val="20"/>
                                </w:rPr>
                              </w:pPr>
                              <w:r w:rsidRPr="00C25B8B">
                                <w:rPr>
                                  <w:sz w:val="20"/>
                                  <w:szCs w:val="20"/>
                                </w:rPr>
                                <w:t>Westborough</w:t>
                              </w:r>
                            </w:p>
                          </w:txbxContent>
                        </wps:txbx>
                        <wps:bodyPr rot="0" vert="horz" wrap="square" lIns="91440" tIns="45720" rIns="91440" bIns="45720" anchor="t" anchorCtr="0" upright="1">
                          <a:noAutofit/>
                        </wps:bodyPr>
                      </wps:wsp>
                      <wps:wsp>
                        <wps:cNvPr id="5" name="Text Box 112"/>
                        <wps:cNvSpPr txBox="1">
                          <a:spLocks noChangeArrowheads="1"/>
                        </wps:cNvSpPr>
                        <wps:spPr bwMode="auto">
                          <a:xfrm>
                            <a:off x="1800225" y="0"/>
                            <a:ext cx="952500" cy="237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52F389" w14:textId="77777777" w:rsidR="00994E77" w:rsidRPr="00C25B8B" w:rsidRDefault="00994E77" w:rsidP="00C5582F">
                              <w:pPr>
                                <w:rPr>
                                  <w:sz w:val="20"/>
                                  <w:szCs w:val="20"/>
                                </w:rPr>
                              </w:pPr>
                              <w:r w:rsidRPr="00C25B8B">
                                <w:rPr>
                                  <w:sz w:val="20"/>
                                  <w:szCs w:val="20"/>
                                </w:rPr>
                                <w:t>Other town</w:t>
                              </w:r>
                            </w:p>
                          </w:txbxContent>
                        </wps:txbx>
                        <wps:bodyPr rot="0" vert="horz" wrap="square" lIns="91440" tIns="45720" rIns="91440" bIns="45720" anchor="t" anchorCtr="0" upright="1">
                          <a:noAutofit/>
                        </wps:bodyPr>
                      </wps:wsp>
                      <wps:wsp>
                        <wps:cNvPr id="6" name="AutoShape 113"/>
                        <wps:cNvCnPr>
                          <a:cxnSpLocks noChangeShapeType="1"/>
                        </wps:cNvCnPr>
                        <wps:spPr bwMode="auto">
                          <a:xfrm>
                            <a:off x="593725" y="831215"/>
                            <a:ext cx="2018665"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 name="AutoShape 114"/>
                        <wps:cNvCnPr>
                          <a:cxnSpLocks noChangeShapeType="1"/>
                        </wps:cNvCnPr>
                        <wps:spPr bwMode="auto">
                          <a:xfrm flipV="1">
                            <a:off x="593725" y="237490"/>
                            <a:ext cx="1714500" cy="59372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AutoShape 115"/>
                        <wps:cNvCnPr>
                          <a:cxnSpLocks noChangeShapeType="1"/>
                        </wps:cNvCnPr>
                        <wps:spPr bwMode="auto">
                          <a:xfrm flipH="1" flipV="1">
                            <a:off x="1656080" y="468630"/>
                            <a:ext cx="133350" cy="36068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AutoShape 116" descr="A horizontal and vertical axis are shown. A point at 0 comma 0 is labeled Westborough.  A point at 20 comma 0 is labeled Eastborough, and the horizontal distance between them is labeled 20 miles.  A third point at 30 comma 10 is labeled Other town.  A line is drawn from Westborough to Other town.  A second line is drawn perpendicular to the first line, from Eastborough to where it meets the first line.  The right angle between the lines is indicated."/>
                        <wps:cNvCnPr>
                          <a:cxnSpLocks noChangeShapeType="1"/>
                        </wps:cNvCnPr>
                        <wps:spPr bwMode="auto">
                          <a:xfrm>
                            <a:off x="593725" y="118745"/>
                            <a:ext cx="635" cy="71247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 name="Text Box 117"/>
                        <wps:cNvSpPr txBox="1">
                          <a:spLocks noChangeArrowheads="1"/>
                        </wps:cNvSpPr>
                        <wps:spPr bwMode="auto">
                          <a:xfrm>
                            <a:off x="2028825" y="237490"/>
                            <a:ext cx="693420" cy="241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995EAB" w14:textId="77777777" w:rsidR="00994E77" w:rsidRPr="00C25B8B" w:rsidRDefault="00994E77" w:rsidP="00C5582F">
                              <w:pPr>
                                <w:rPr>
                                  <w:sz w:val="20"/>
                                  <w:szCs w:val="20"/>
                                </w:rPr>
                              </w:pPr>
                              <w:r w:rsidRPr="00C25B8B">
                                <w:rPr>
                                  <w:sz w:val="20"/>
                                  <w:szCs w:val="20"/>
                                </w:rPr>
                                <w:t>(30, 10)</w:t>
                              </w:r>
                            </w:p>
                          </w:txbxContent>
                        </wps:txbx>
                        <wps:bodyPr rot="0" vert="horz" wrap="square" lIns="91440" tIns="45720" rIns="91440" bIns="45720" anchor="t" anchorCtr="0" upright="1">
                          <a:noAutofit/>
                        </wps:bodyPr>
                      </wps:wsp>
                      <wps:wsp>
                        <wps:cNvPr id="13" name="Text Box 118"/>
                        <wps:cNvSpPr txBox="1">
                          <a:spLocks noChangeArrowheads="1"/>
                        </wps:cNvSpPr>
                        <wps:spPr bwMode="auto">
                          <a:xfrm>
                            <a:off x="953770" y="788035"/>
                            <a:ext cx="774065" cy="241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F27209" w14:textId="77777777" w:rsidR="00994E77" w:rsidRPr="00C25B8B" w:rsidRDefault="00994E77" w:rsidP="00C5582F">
                              <w:pPr>
                                <w:rPr>
                                  <w:sz w:val="20"/>
                                  <w:szCs w:val="20"/>
                                </w:rPr>
                              </w:pPr>
                              <w:r>
                                <w:rPr>
                                  <w:sz w:val="20"/>
                                  <w:szCs w:val="20"/>
                                </w:rPr>
                                <w:t>20</w:t>
                              </w:r>
                              <w:r w:rsidRPr="00C25B8B">
                                <w:rPr>
                                  <w:sz w:val="20"/>
                                  <w:szCs w:val="20"/>
                                </w:rPr>
                                <w:t xml:space="preserve"> miles</w:t>
                              </w:r>
                            </w:p>
                          </w:txbxContent>
                        </wps:txbx>
                        <wps:bodyPr rot="0" vert="horz" wrap="square" lIns="91440" tIns="45720" rIns="91440" bIns="45720" anchor="t" anchorCtr="0" upright="1">
                          <a:noAutofit/>
                        </wps:bodyPr>
                      </wps:wsp>
                      <wps:wsp>
                        <wps:cNvPr id="14" name="Text Box 119"/>
                        <wps:cNvSpPr txBox="1">
                          <a:spLocks noChangeArrowheads="1"/>
                        </wps:cNvSpPr>
                        <wps:spPr bwMode="auto">
                          <a:xfrm>
                            <a:off x="1666875" y="805815"/>
                            <a:ext cx="1013460" cy="252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FF8B7B" w14:textId="77777777" w:rsidR="00994E77" w:rsidRPr="00C25B8B" w:rsidRDefault="00994E77" w:rsidP="00C5582F">
                              <w:pPr>
                                <w:rPr>
                                  <w:sz w:val="20"/>
                                  <w:szCs w:val="20"/>
                                </w:rPr>
                              </w:pPr>
                              <w:proofErr w:type="spellStart"/>
                              <w:r w:rsidRPr="00C25B8B">
                                <w:rPr>
                                  <w:sz w:val="20"/>
                                  <w:szCs w:val="20"/>
                                </w:rPr>
                                <w:t>Eastborough</w:t>
                              </w:r>
                              <w:proofErr w:type="spellEnd"/>
                            </w:p>
                          </w:txbxContent>
                        </wps:txbx>
                        <wps:bodyPr rot="0" vert="horz" wrap="square" lIns="91440" tIns="45720" rIns="91440" bIns="45720" anchor="t" anchorCtr="0" upright="1">
                          <a:noAutofit/>
                        </wps:bodyPr>
                      </wps:wsp>
                      <wps:wsp>
                        <wps:cNvPr id="15" name="Text Box 120"/>
                        <wps:cNvSpPr txBox="1">
                          <a:spLocks noChangeArrowheads="1"/>
                        </wps:cNvSpPr>
                        <wps:spPr bwMode="auto">
                          <a:xfrm>
                            <a:off x="1704975" y="617220"/>
                            <a:ext cx="693420" cy="241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62FD83" w14:textId="77777777" w:rsidR="00994E77" w:rsidRPr="00C25B8B" w:rsidRDefault="00994E77" w:rsidP="00C5582F">
                              <w:pPr>
                                <w:rPr>
                                  <w:sz w:val="20"/>
                                  <w:szCs w:val="20"/>
                                </w:rPr>
                              </w:pPr>
                              <w:r w:rsidRPr="00C25B8B">
                                <w:rPr>
                                  <w:sz w:val="20"/>
                                  <w:szCs w:val="20"/>
                                </w:rPr>
                                <w:t>(</w:t>
                              </w:r>
                              <w:r>
                                <w:rPr>
                                  <w:sz w:val="20"/>
                                  <w:szCs w:val="20"/>
                                </w:rPr>
                                <w:t xml:space="preserve">20, </w:t>
                              </w:r>
                              <w:r w:rsidRPr="00C25B8B">
                                <w:rPr>
                                  <w:sz w:val="20"/>
                                  <w:szCs w:val="20"/>
                                </w:rPr>
                                <w:t>0)</w:t>
                              </w:r>
                            </w:p>
                          </w:txbxContent>
                        </wps:txbx>
                        <wps:bodyPr rot="0" vert="horz" wrap="square" lIns="91440" tIns="45720" rIns="91440" bIns="45720" anchor="t" anchorCtr="0" upright="1">
                          <a:noAutofit/>
                        </wps:bodyPr>
                      </wps:wsp>
                      <wps:wsp>
                        <wps:cNvPr id="16" name="Oval 121"/>
                        <wps:cNvSpPr>
                          <a:spLocks noChangeArrowheads="1"/>
                        </wps:cNvSpPr>
                        <wps:spPr bwMode="auto">
                          <a:xfrm>
                            <a:off x="578485" y="79756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Oval 122"/>
                        <wps:cNvSpPr>
                          <a:spLocks noChangeArrowheads="1"/>
                        </wps:cNvSpPr>
                        <wps:spPr bwMode="auto">
                          <a:xfrm>
                            <a:off x="2287905" y="21463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Oval 123"/>
                        <wps:cNvSpPr>
                          <a:spLocks noChangeArrowheads="1"/>
                        </wps:cNvSpPr>
                        <wps:spPr bwMode="auto">
                          <a:xfrm>
                            <a:off x="1765300" y="803275"/>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Text Box 124"/>
                        <wps:cNvSpPr txBox="1">
                          <a:spLocks noChangeArrowheads="1"/>
                        </wps:cNvSpPr>
                        <wps:spPr bwMode="auto">
                          <a:xfrm>
                            <a:off x="200660" y="621030"/>
                            <a:ext cx="693420" cy="241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6C5E28" w14:textId="77777777" w:rsidR="00994E77" w:rsidRPr="00C25B8B" w:rsidRDefault="00994E77" w:rsidP="00C5582F">
                              <w:pPr>
                                <w:rPr>
                                  <w:sz w:val="20"/>
                                  <w:szCs w:val="20"/>
                                </w:rPr>
                              </w:pPr>
                              <w:r w:rsidRPr="00C25B8B">
                                <w:rPr>
                                  <w:sz w:val="20"/>
                                  <w:szCs w:val="20"/>
                                </w:rPr>
                                <w:t>(</w:t>
                              </w:r>
                              <w:r>
                                <w:rPr>
                                  <w:sz w:val="20"/>
                                  <w:szCs w:val="20"/>
                                </w:rPr>
                                <w:t xml:space="preserve">0, </w:t>
                              </w:r>
                              <w:r w:rsidRPr="00C25B8B">
                                <w:rPr>
                                  <w:sz w:val="20"/>
                                  <w:szCs w:val="20"/>
                                </w:rPr>
                                <w:t>0)</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321061F" id="Canvas 108" o:spid="_x0000_s1078" editas="canvas" style="position:absolute;left:0;text-align:left;margin-left:215.7pt;margin-top:4.8pt;width:216.75pt;height:90pt;z-index:251665408;mso-position-horizontal-relative:text;mso-position-vertical-relative:text" coordsize="27527,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">
                <v:shape id="_x0000_s1079" type="#_x0000_t75" style="position:absolute;width:27527;height:11430;visibility:visible;mso-wrap-style:square">
                  <v:fill o:detectmouseclick="t"/>
                  <v:path o:connecttype="none"/>
                </v:shape>
                <v:rect id="Rectangle 110" o:spid="_x0000_s1080" style="position:absolute;left:16155;top:4698;width:488;height:489;rotation:45985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" filled="f" strokeweight=".25pt"/>
                <v:shape id="Text Box 111" o:spid="_x0000_s1081" type="#_x0000_t202" style="position:absolute;left:666;top:7823;width:109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20B394E" w14:textId="77777777" w:rsidR="00994E77" w:rsidRPr="00C25B8B" w:rsidRDefault="00994E77" w:rsidP="00C5582F">
                        <w:pPr>
                          <w:rPr>
                            <w:sz w:val="20"/>
                            <w:szCs w:val="20"/>
                          </w:rPr>
                        </w:pPr>
                        <w:r w:rsidRPr="00C25B8B">
                          <w:rPr>
                            <w:sz w:val="20"/>
                            <w:szCs w:val="20"/>
                          </w:rPr>
                          <w:t>Westborough</w:t>
                        </w:r>
                      </w:p>
                    </w:txbxContent>
                  </v:textbox>
                </v:shape>
                <v:shape id="Text Box 112" o:spid="_x0000_s1082" type="#_x0000_t202" style="position:absolute;left:18002;width:952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252F389" w14:textId="77777777" w:rsidR="00994E77" w:rsidRPr="00C25B8B" w:rsidRDefault="00994E77" w:rsidP="00C5582F">
                        <w:pPr>
                          <w:rPr>
                            <w:sz w:val="20"/>
                            <w:szCs w:val="20"/>
                          </w:rPr>
                        </w:pPr>
                        <w:r w:rsidRPr="00C25B8B">
                          <w:rPr>
                            <w:sz w:val="20"/>
                            <w:szCs w:val="20"/>
                          </w:rPr>
                          <w:t>Other town</w:t>
                        </w:r>
                      </w:p>
                    </w:txbxContent>
                  </v:textbox>
                </v:shape>
                <v:shapetype id="_x0000_t32" coordsize="21600,21600" o:spt="32" o:oned="t" path="m,l21600,21600e" filled="f">
                  <v:path arrowok="t" fillok="f" o:connecttype="none"/>
                  <o:lock v:ext="edit" shapetype="t"/>
                </v:shapetype>
                <v:shape id="AutoShape 113" o:spid="_x0000_s1083" type="#_x0000_t32" style="position:absolute;left:5937;top:8312;width:2018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AutoShape 114" o:spid="_x0000_s1084" type="#_x0000_t32" style="position:absolute;left:5937;top:2374;width:17145;height:5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115" o:spid="_x0000_s1085" type="#_x0000_t32" style="position:absolute;left:16560;top:4686;width:1334;height:36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"/>
                <v:shape id="AutoShape 116" o:spid="_x0000_s1086" type="#_x0000_t32" alt="A horizontal and vertical axis are shown. A point at 0 comma 0 is labeled Westborough.  A point at 20 comma 0 is labeled Eastborough, and the horizontal distance between them is labeled 20 miles.  A third point at 30 comma 10 is labeled Other town.  A line is drawn from Westborough to Other town.  A second line is drawn perpendicular to the first line, from Eastborough to where it meets the first line.  The right angle between the lines is indicated." style="position:absolute;left:5937;top:1187;width:6;height:7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Text Box 117" o:spid="_x0000_s1087" type="#_x0000_t202" style="position:absolute;left:20288;top:2374;width:6934;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A995EAB" w14:textId="77777777" w:rsidR="00994E77" w:rsidRPr="00C25B8B" w:rsidRDefault="00994E77" w:rsidP="00C5582F">
                        <w:pPr>
                          <w:rPr>
                            <w:sz w:val="20"/>
                            <w:szCs w:val="20"/>
                          </w:rPr>
                        </w:pPr>
                        <w:r w:rsidRPr="00C25B8B">
                          <w:rPr>
                            <w:sz w:val="20"/>
                            <w:szCs w:val="20"/>
                          </w:rPr>
                          <w:t>(30, 10)</w:t>
                        </w:r>
                      </w:p>
                    </w:txbxContent>
                  </v:textbox>
                </v:shape>
                <v:shape id="Text Box 118" o:spid="_x0000_s1088" type="#_x0000_t202" style="position:absolute;left:9537;top:7880;width:7741;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CF27209" w14:textId="77777777" w:rsidR="00994E77" w:rsidRPr="00C25B8B" w:rsidRDefault="00994E77" w:rsidP="00C5582F">
                        <w:pPr>
                          <w:rPr>
                            <w:sz w:val="20"/>
                            <w:szCs w:val="20"/>
                          </w:rPr>
                        </w:pPr>
                        <w:r>
                          <w:rPr>
                            <w:sz w:val="20"/>
                            <w:szCs w:val="20"/>
                          </w:rPr>
                          <w:t>20</w:t>
                        </w:r>
                        <w:r w:rsidRPr="00C25B8B">
                          <w:rPr>
                            <w:sz w:val="20"/>
                            <w:szCs w:val="20"/>
                          </w:rPr>
                          <w:t xml:space="preserve"> miles</w:t>
                        </w:r>
                      </w:p>
                    </w:txbxContent>
                  </v:textbox>
                </v:shape>
                <v:shape id="Text Box 119" o:spid="_x0000_s1089" type="#_x0000_t202" style="position:absolute;left:16668;top:8058;width:1013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6FF8B7B" w14:textId="77777777" w:rsidR="00994E77" w:rsidRPr="00C25B8B" w:rsidRDefault="00994E77" w:rsidP="00C5582F">
                        <w:pPr>
                          <w:rPr>
                            <w:sz w:val="20"/>
                            <w:szCs w:val="20"/>
                          </w:rPr>
                        </w:pPr>
                        <w:proofErr w:type="spellStart"/>
                        <w:r w:rsidRPr="00C25B8B">
                          <w:rPr>
                            <w:sz w:val="20"/>
                            <w:szCs w:val="20"/>
                          </w:rPr>
                          <w:t>Eastborough</w:t>
                        </w:r>
                        <w:proofErr w:type="spellEnd"/>
                      </w:p>
                    </w:txbxContent>
                  </v:textbox>
                </v:shape>
                <v:shape id="Text Box 120" o:spid="_x0000_s1090" type="#_x0000_t202" style="position:absolute;left:17049;top:6172;width:693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662FD83" w14:textId="77777777" w:rsidR="00994E77" w:rsidRPr="00C25B8B" w:rsidRDefault="00994E77" w:rsidP="00C5582F">
                        <w:pPr>
                          <w:rPr>
                            <w:sz w:val="20"/>
                            <w:szCs w:val="20"/>
                          </w:rPr>
                        </w:pPr>
                        <w:r w:rsidRPr="00C25B8B">
                          <w:rPr>
                            <w:sz w:val="20"/>
                            <w:szCs w:val="20"/>
                          </w:rPr>
                          <w:t>(</w:t>
                        </w:r>
                        <w:r>
                          <w:rPr>
                            <w:sz w:val="20"/>
                            <w:szCs w:val="20"/>
                          </w:rPr>
                          <w:t xml:space="preserve">20, </w:t>
                        </w:r>
                        <w:r w:rsidRPr="00C25B8B">
                          <w:rPr>
                            <w:sz w:val="20"/>
                            <w:szCs w:val="20"/>
                          </w:rPr>
                          <w:t>0)</w:t>
                        </w:r>
                      </w:p>
                    </w:txbxContent>
                  </v:textbox>
                </v:shape>
                <v:oval id="Oval 121" o:spid="_x0000_s1091" style="position:absolute;left:5784;top:797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" fillcolor="black"/>
                <v:oval id="Oval 122" o:spid="_x0000_s1092" style="position:absolute;left:22879;top:2146;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phvwAAANsAAAAPAAAAZHJzL2Rvd25yZXYueG1sRE9Ni8Iw&#10;EL0L/ocwghfR1IV1pR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fWphvwAAANsAAAAPAAAAAAAA&#10;AAAAAAAAAAcCAABkcnMvZG93bnJldi54bWxQSwUGAAAAAAMAAwC3AAAA8wIAAAAA&#10;" fillcolor="black"/>
                <v:oval id="Oval 123" o:spid="_x0000_s1093" style="position:absolute;left:17653;top:8032;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" fillcolor="black"/>
                <v:shape id="Text Box 124" o:spid="_x0000_s1094" type="#_x0000_t202" style="position:absolute;left:2006;top:6210;width:693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E6C5E28" w14:textId="77777777" w:rsidR="00994E77" w:rsidRPr="00C25B8B" w:rsidRDefault="00994E77" w:rsidP="00C5582F">
                        <w:pPr>
                          <w:rPr>
                            <w:sz w:val="20"/>
                            <w:szCs w:val="20"/>
                          </w:rPr>
                        </w:pPr>
                        <w:r w:rsidRPr="00C25B8B">
                          <w:rPr>
                            <w:sz w:val="20"/>
                            <w:szCs w:val="20"/>
                          </w:rPr>
                          <w:t>(</w:t>
                        </w:r>
                        <w:r>
                          <w:rPr>
                            <w:sz w:val="20"/>
                            <w:szCs w:val="20"/>
                          </w:rPr>
                          <w:t xml:space="preserve">0, </w:t>
                        </w:r>
                        <w:r w:rsidRPr="00C25B8B">
                          <w:rPr>
                            <w:sz w:val="20"/>
                            <w:szCs w:val="20"/>
                          </w:rPr>
                          <w:t>0)</w:t>
                        </w:r>
                      </w:p>
                    </w:txbxContent>
                  </v:textbox>
                </v:shape>
                <w10:wrap type="square"/>
              </v:group>
            </w:pict>
          </mc:Fallback>
        </mc:AlternateContent>
      </w:r>
      <w:r w:rsidR="00C5582F">
        <w:t xml:space="preserve">It might help here to draw a picture of the situation.  It would then be helpful to introduce a coordinate system.  While we could place the origin anywhere, placing it at Westborough seems convenient.  This puts the other town at coordinates (30, 10), and </w:t>
      </w:r>
      <w:proofErr w:type="spellStart"/>
      <w:r w:rsidR="00C5582F">
        <w:t>Eastborough</w:t>
      </w:r>
      <w:proofErr w:type="spellEnd"/>
      <w:r w:rsidR="00C5582F">
        <w:t xml:space="preserve"> at (20, 0)</w:t>
      </w:r>
      <w:r w:rsidR="000231ED">
        <w:t>.</w:t>
      </w:r>
    </w:p>
    <w:p w14:paraId="3CA244CD" w14:textId="77777777" w:rsidR="00C5582F" w:rsidRDefault="00C5582F" w:rsidP="00C5582F">
      <w:pPr>
        <w:pStyle w:val="Example"/>
      </w:pPr>
    </w:p>
    <w:p w14:paraId="383649FC" w14:textId="77777777" w:rsidR="00C5582F" w:rsidRDefault="00C5582F" w:rsidP="00C5582F">
      <w:pPr>
        <w:pStyle w:val="Example"/>
      </w:pPr>
      <w:r>
        <w:t xml:space="preserve">Using this point along with the origin, we can find the slope of the line from Westborough to the other town:  </w:t>
      </w:r>
      <w:r w:rsidRPr="0026668C">
        <w:rPr>
          <w:position w:val="-24"/>
        </w:rPr>
        <w:object w:dxaOrig="1480" w:dyaOrig="620" w14:anchorId="6596BEAC">
          <v:shape id="_x0000_i1280" type="#_x0000_t75" style="width:74.25pt;height:30.75pt" o:ole="">
            <v:imagedata r:id="rId529" o:title=""/>
          </v:shape>
          <o:OLEObject Type="Embed" ProgID="Equation.3" ShapeID="_x0000_i1280" DrawAspect="Content" ObjectID="_1719168309" r:id="rId530"/>
        </w:object>
      </w:r>
      <w:r>
        <w:t xml:space="preserve"> .   This gives the equation of the road from Westborough to the other town to be </w:t>
      </w:r>
      <w:r w:rsidRPr="00C25B8B">
        <w:rPr>
          <w:position w:val="-24"/>
        </w:rPr>
        <w:object w:dxaOrig="1120" w:dyaOrig="620" w14:anchorId="631DBFCC">
          <v:shape id="_x0000_i1281" type="#_x0000_t75" style="width:57pt;height:30.75pt" o:ole="">
            <v:imagedata r:id="rId531" o:title=""/>
          </v:shape>
          <o:OLEObject Type="Embed" ProgID="Equation.3" ShapeID="_x0000_i1281" DrawAspect="Content" ObjectID="_1719168310" r:id="rId532"/>
        </w:object>
      </w:r>
      <w:r>
        <w:t>.</w:t>
      </w:r>
    </w:p>
    <w:p w14:paraId="15C11666" w14:textId="77777777" w:rsidR="00C5582F" w:rsidRDefault="00C5582F" w:rsidP="00C5582F">
      <w:pPr>
        <w:pStyle w:val="Example"/>
      </w:pPr>
    </w:p>
    <w:p w14:paraId="2B851655" w14:textId="77777777" w:rsidR="00C5582F" w:rsidRDefault="00C5582F" w:rsidP="00C5582F">
      <w:pPr>
        <w:pStyle w:val="Example"/>
      </w:pPr>
      <w:r>
        <w:t xml:space="preserve">From this, we can determine the perpendicular road to </w:t>
      </w:r>
      <w:proofErr w:type="spellStart"/>
      <w:r>
        <w:t>Eastborough</w:t>
      </w:r>
      <w:proofErr w:type="spellEnd"/>
      <w:r>
        <w:t xml:space="preserve"> will have slope </w:t>
      </w:r>
      <w:r w:rsidRPr="0026668C">
        <w:rPr>
          <w:position w:val="-6"/>
        </w:rPr>
        <w:object w:dxaOrig="740" w:dyaOrig="279" w14:anchorId="0753E3DB">
          <v:shape id="_x0000_i1282" type="#_x0000_t75" style="width:37.5pt;height:13.5pt" o:ole="">
            <v:imagedata r:id="rId533" o:title=""/>
          </v:shape>
          <o:OLEObject Type="Embed" ProgID="Equation.3" ShapeID="_x0000_i1282" DrawAspect="Content" ObjectID="_1719168311" r:id="rId534"/>
        </w:object>
      </w:r>
      <w:r>
        <w:t xml:space="preserve">.  Since the town of </w:t>
      </w:r>
      <w:proofErr w:type="spellStart"/>
      <w:r>
        <w:t>Eastborough</w:t>
      </w:r>
      <w:proofErr w:type="spellEnd"/>
      <w:r>
        <w:t xml:space="preserve"> is at the point (20, 0), we can find the equation:</w:t>
      </w:r>
    </w:p>
    <w:p w14:paraId="2BB6751A" w14:textId="77777777" w:rsidR="00C5582F" w:rsidRDefault="00C5582F" w:rsidP="00C5582F">
      <w:pPr>
        <w:pStyle w:val="Example"/>
      </w:pPr>
      <w:r w:rsidRPr="00C25B8B">
        <w:rPr>
          <w:position w:val="-10"/>
        </w:rPr>
        <w:object w:dxaOrig="1480" w:dyaOrig="320" w14:anchorId="38590DDE">
          <v:shape id="_x0000_i1283" type="#_x0000_t75" style="width:74.25pt;height:15pt" o:ole="">
            <v:imagedata r:id="rId535" o:title=""/>
          </v:shape>
          <o:OLEObject Type="Embed" ProgID="Equation.3" ShapeID="_x0000_i1283" DrawAspect="Content" ObjectID="_1719168312" r:id="rId536"/>
        </w:object>
      </w:r>
      <w:r>
        <w:tab/>
      </w:r>
      <w:r>
        <w:tab/>
      </w:r>
      <w:r>
        <w:tab/>
        <w:t>plug in the point (20, 0)</w:t>
      </w:r>
    </w:p>
    <w:p w14:paraId="11B71F18" w14:textId="77777777" w:rsidR="00C5582F" w:rsidRDefault="00C5582F" w:rsidP="00C5582F">
      <w:pPr>
        <w:pStyle w:val="Example"/>
      </w:pPr>
      <w:r w:rsidRPr="00C25B8B">
        <w:rPr>
          <w:position w:val="-10"/>
        </w:rPr>
        <w:object w:dxaOrig="1420" w:dyaOrig="320" w14:anchorId="4B75D829">
          <v:shape id="_x0000_i1284" type="#_x0000_t75" style="width:71.25pt;height:15pt" o:ole="">
            <v:imagedata r:id="rId537" o:title=""/>
          </v:shape>
          <o:OLEObject Type="Embed" ProgID="Equation.3" ShapeID="_x0000_i1284" DrawAspect="Content" ObjectID="_1719168313" r:id="rId538"/>
        </w:object>
      </w:r>
    </w:p>
    <w:p w14:paraId="39309B7C" w14:textId="77777777" w:rsidR="00C5582F" w:rsidRDefault="00C5582F" w:rsidP="00C5582F">
      <w:pPr>
        <w:pStyle w:val="Example"/>
      </w:pPr>
      <w:r w:rsidRPr="00C25B8B">
        <w:rPr>
          <w:position w:val="-6"/>
        </w:rPr>
        <w:object w:dxaOrig="660" w:dyaOrig="279" w14:anchorId="02F286EC">
          <v:shape id="_x0000_i1285" type="#_x0000_t75" style="width:32.25pt;height:13.5pt" o:ole="">
            <v:imagedata r:id="rId539" o:title=""/>
          </v:shape>
          <o:OLEObject Type="Embed" ProgID="Equation.3" ShapeID="_x0000_i1285" DrawAspect="Content" ObjectID="_1719168314" r:id="rId540"/>
        </w:object>
      </w:r>
      <w:r>
        <w:tab/>
      </w:r>
      <w:r>
        <w:tab/>
      </w:r>
      <w:r>
        <w:tab/>
      </w:r>
    </w:p>
    <w:p w14:paraId="18C9ADA1" w14:textId="77777777" w:rsidR="00C5582F" w:rsidRDefault="00C5582F" w:rsidP="00C5582F">
      <w:pPr>
        <w:pStyle w:val="Example"/>
      </w:pPr>
      <w:r w:rsidRPr="00C25B8B">
        <w:rPr>
          <w:position w:val="-10"/>
        </w:rPr>
        <w:object w:dxaOrig="1600" w:dyaOrig="320" w14:anchorId="2D2EC009">
          <v:shape id="_x0000_i1286" type="#_x0000_t75" style="width:80.25pt;height:15pt" o:ole="">
            <v:imagedata r:id="rId541" o:title=""/>
          </v:shape>
          <o:OLEObject Type="Embed" ProgID="Equation.3" ShapeID="_x0000_i1286" DrawAspect="Content" ObjectID="_1719168315" r:id="rId542"/>
        </w:object>
      </w:r>
    </w:p>
    <w:p w14:paraId="0C16BB34" w14:textId="77777777" w:rsidR="00C5582F" w:rsidRDefault="00C5582F" w:rsidP="00C5582F">
      <w:pPr>
        <w:pStyle w:val="Example"/>
      </w:pPr>
    </w:p>
    <w:p w14:paraId="5F1878D4" w14:textId="77777777" w:rsidR="00C5582F" w:rsidRDefault="00C5582F" w:rsidP="00C5582F">
      <w:pPr>
        <w:pStyle w:val="Example"/>
      </w:pPr>
      <w:r>
        <w:t>We can now find the coordinates of the junction of the roads by finding the intersection of these lines.  Setting them equal,</w:t>
      </w:r>
    </w:p>
    <w:p w14:paraId="48E04D08" w14:textId="77777777" w:rsidR="00C5582F" w:rsidRDefault="00C5582F" w:rsidP="00C5582F">
      <w:pPr>
        <w:pStyle w:val="Example"/>
      </w:pPr>
      <w:r w:rsidRPr="00C25B8B">
        <w:rPr>
          <w:position w:val="-24"/>
        </w:rPr>
        <w:object w:dxaOrig="1440" w:dyaOrig="620" w14:anchorId="7589EADE">
          <v:shape id="_x0000_i1287" type="#_x0000_t75" style="width:1in;height:30.75pt" o:ole="">
            <v:imagedata r:id="rId543" o:title=""/>
          </v:shape>
          <o:OLEObject Type="Embed" ProgID="Equation.3" ShapeID="_x0000_i1287" DrawAspect="Content" ObjectID="_1719168316" r:id="rId544"/>
        </w:object>
      </w:r>
    </w:p>
    <w:p w14:paraId="5FF81AF3" w14:textId="77777777" w:rsidR="00C5582F" w:rsidRDefault="00C5582F" w:rsidP="00C5582F">
      <w:pPr>
        <w:pStyle w:val="Example"/>
      </w:pPr>
      <w:r w:rsidRPr="00C25B8B">
        <w:rPr>
          <w:position w:val="-24"/>
        </w:rPr>
        <w:object w:dxaOrig="960" w:dyaOrig="620" w14:anchorId="47043013">
          <v:shape id="_x0000_i1288" type="#_x0000_t75" style="width:47.25pt;height:30.75pt" o:ole="">
            <v:imagedata r:id="rId545" o:title=""/>
          </v:shape>
          <o:OLEObject Type="Embed" ProgID="Equation.3" ShapeID="_x0000_i1288" DrawAspect="Content" ObjectID="_1719168317" r:id="rId546"/>
        </w:object>
      </w:r>
    </w:p>
    <w:p w14:paraId="4C2EBD75" w14:textId="77777777" w:rsidR="00C5582F" w:rsidRDefault="00C5582F" w:rsidP="00C5582F">
      <w:pPr>
        <w:pStyle w:val="Example"/>
      </w:pPr>
      <w:r w:rsidRPr="00C25B8B">
        <w:rPr>
          <w:position w:val="-6"/>
        </w:rPr>
        <w:object w:dxaOrig="980" w:dyaOrig="279" w14:anchorId="06B51243">
          <v:shape id="_x0000_i1289" type="#_x0000_t75" style="width:47.25pt;height:13.5pt" o:ole="">
            <v:imagedata r:id="rId547" o:title=""/>
          </v:shape>
          <o:OLEObject Type="Embed" ProgID="Equation.3" ShapeID="_x0000_i1289" DrawAspect="Content" ObjectID="_1719168318" r:id="rId548"/>
        </w:object>
      </w:r>
    </w:p>
    <w:p w14:paraId="382721E6" w14:textId="77777777" w:rsidR="00C5582F" w:rsidRDefault="00C5582F" w:rsidP="00C5582F">
      <w:pPr>
        <w:pStyle w:val="Example"/>
      </w:pPr>
      <w:r w:rsidRPr="00C25B8B">
        <w:rPr>
          <w:position w:val="-6"/>
        </w:rPr>
        <w:object w:dxaOrig="639" w:dyaOrig="279" w14:anchorId="6B8A4125">
          <v:shape id="_x0000_i1290" type="#_x0000_t75" style="width:32.25pt;height:13.5pt" o:ole="">
            <v:imagedata r:id="rId549" o:title=""/>
          </v:shape>
          <o:OLEObject Type="Embed" ProgID="Equation.3" ShapeID="_x0000_i1290" DrawAspect="Content" ObjectID="_1719168319" r:id="rId550"/>
        </w:object>
      </w:r>
      <w:r>
        <w:tab/>
      </w:r>
      <w:r>
        <w:tab/>
      </w:r>
      <w:r>
        <w:tab/>
      </w:r>
      <w:r>
        <w:tab/>
        <w:t xml:space="preserve">Substituting this back into </w:t>
      </w:r>
      <w:r w:rsidRPr="00C25B8B">
        <w:rPr>
          <w:i/>
        </w:rPr>
        <w:t>W(x)</w:t>
      </w:r>
    </w:p>
    <w:p w14:paraId="504C39B6" w14:textId="77777777" w:rsidR="00C5582F" w:rsidRDefault="00C5582F" w:rsidP="00C5582F">
      <w:pPr>
        <w:pStyle w:val="Example"/>
      </w:pPr>
      <w:r w:rsidRPr="00C25B8B">
        <w:rPr>
          <w:position w:val="-24"/>
        </w:rPr>
        <w:object w:dxaOrig="2200" w:dyaOrig="620" w14:anchorId="31F21A1C">
          <v:shape id="_x0000_i1291" type="#_x0000_t75" style="width:110.25pt;height:30.75pt" o:ole="">
            <v:imagedata r:id="rId551" o:title=""/>
          </v:shape>
          <o:OLEObject Type="Embed" ProgID="Equation.3" ShapeID="_x0000_i1291" DrawAspect="Content" ObjectID="_1719168320" r:id="rId552"/>
        </w:object>
      </w:r>
    </w:p>
    <w:p w14:paraId="174EEE0F" w14:textId="77777777" w:rsidR="00C5582F" w:rsidRDefault="00C5582F" w:rsidP="00C5582F">
      <w:pPr>
        <w:pStyle w:val="Example"/>
      </w:pPr>
      <w:r>
        <w:t>The roads intersect at the point (18, 6).  Using the distance formula, we can now find the distance from Westborough to the junction:</w:t>
      </w:r>
    </w:p>
    <w:p w14:paraId="4A0F815A" w14:textId="77777777" w:rsidR="00C5582F" w:rsidRDefault="00C5582F" w:rsidP="00C5582F">
      <w:pPr>
        <w:pStyle w:val="Example"/>
      </w:pPr>
      <w:r w:rsidRPr="00C25B8B">
        <w:rPr>
          <w:position w:val="-12"/>
        </w:rPr>
        <w:object w:dxaOrig="3460" w:dyaOrig="440" w14:anchorId="2FE06CC7">
          <v:shape id="_x0000_i1292" type="#_x0000_t75" style="width:173.25pt;height:21.75pt" o:ole="">
            <v:imagedata r:id="rId553" o:title=""/>
          </v:shape>
          <o:OLEObject Type="Embed" ProgID="Equation.3" ShapeID="_x0000_i1292" DrawAspect="Content" ObjectID="_1719168321" r:id="rId554"/>
        </w:object>
      </w:r>
      <w:r>
        <w:t xml:space="preserve"> miles</w:t>
      </w:r>
      <w:r w:rsidR="00862982">
        <w:t>.</w:t>
      </w:r>
    </w:p>
    <w:p w14:paraId="4FE2339C" w14:textId="77777777" w:rsidR="00C5582F" w:rsidRDefault="00C5582F" w:rsidP="001472C2"/>
    <w:p w14:paraId="33E2C050" w14:textId="77777777" w:rsidR="00C5582F" w:rsidRDefault="00C5582F" w:rsidP="001472C2"/>
    <w:p w14:paraId="1CF89255" w14:textId="77777777" w:rsidR="00C5582F" w:rsidRPr="00D4156F" w:rsidRDefault="00C5582F" w:rsidP="001472C2"/>
    <w:p w14:paraId="0712957C" w14:textId="77777777" w:rsidR="005D143D" w:rsidRPr="00497D18" w:rsidRDefault="005D143D" w:rsidP="005D143D">
      <w:pPr>
        <w:pStyle w:val="DefinitionHeader"/>
      </w:pPr>
      <w:r>
        <w:t>Important Topics of this Section</w:t>
      </w:r>
    </w:p>
    <w:p w14:paraId="6EFD57E9" w14:textId="77777777" w:rsidR="001C1DA5" w:rsidRPr="001E6CDA" w:rsidRDefault="001C1DA5" w:rsidP="001E6CDA">
      <w:pPr>
        <w:pStyle w:val="Definition"/>
        <w:rPr>
          <w:b/>
          <w:bCs/>
        </w:rPr>
      </w:pPr>
      <w:r w:rsidRPr="001E6CDA">
        <w:rPr>
          <w:b/>
          <w:bCs/>
        </w:rPr>
        <w:t>The problem solving process</w:t>
      </w:r>
    </w:p>
    <w:p w14:paraId="082289BF" w14:textId="77777777" w:rsidR="001472C2" w:rsidRDefault="001472C2" w:rsidP="001472C2">
      <w:pPr>
        <w:pStyle w:val="Definition"/>
        <w:numPr>
          <w:ilvl w:val="0"/>
          <w:numId w:val="4"/>
        </w:numPr>
      </w:pPr>
      <w:r>
        <w:t xml:space="preserve">Identify changing quantities, and </w:t>
      </w:r>
      <w:r w:rsidR="001E6CDA">
        <w:t xml:space="preserve">then </w:t>
      </w:r>
      <w:r>
        <w:t>carefully and clearly define descriptive variables to represent those quantities.  When appropriate, sketch a picture or define a coordinate system.</w:t>
      </w:r>
    </w:p>
    <w:p w14:paraId="300B20DB" w14:textId="77777777" w:rsidR="001472C2" w:rsidRDefault="001472C2" w:rsidP="001472C2">
      <w:pPr>
        <w:pStyle w:val="Definition"/>
        <w:numPr>
          <w:ilvl w:val="0"/>
          <w:numId w:val="4"/>
        </w:numPr>
      </w:pPr>
      <w:r>
        <w:t>Carefully read the problem to identify important information.  Look for information giving values for the variables, or values for parts of the functional model, like slope and initial value.</w:t>
      </w:r>
    </w:p>
    <w:p w14:paraId="35F83B70" w14:textId="77777777" w:rsidR="001472C2" w:rsidRDefault="001472C2" w:rsidP="001472C2">
      <w:pPr>
        <w:pStyle w:val="Definition"/>
        <w:numPr>
          <w:ilvl w:val="0"/>
          <w:numId w:val="4"/>
        </w:numPr>
      </w:pPr>
      <w:r>
        <w:t xml:space="preserve">Carefully read the problem to identify what we are trying to find, identify, solve, or interpret.  </w:t>
      </w:r>
    </w:p>
    <w:p w14:paraId="0F0D1547" w14:textId="77777777" w:rsidR="001472C2" w:rsidRDefault="001472C2" w:rsidP="001472C2">
      <w:pPr>
        <w:pStyle w:val="Definition"/>
        <w:numPr>
          <w:ilvl w:val="0"/>
          <w:numId w:val="4"/>
        </w:numPr>
      </w:pPr>
      <w:r>
        <w:t xml:space="preserve">Identify a solution pathway from the provided information to what we are trying to find.  Often this will involve checking and tracking units, building a table or even finding a formula for the function being used to model the problem. </w:t>
      </w:r>
    </w:p>
    <w:p w14:paraId="03F5F341" w14:textId="77777777" w:rsidR="001472C2" w:rsidRDefault="001472C2" w:rsidP="001472C2">
      <w:pPr>
        <w:pStyle w:val="Definition"/>
        <w:numPr>
          <w:ilvl w:val="0"/>
          <w:numId w:val="4"/>
        </w:numPr>
      </w:pPr>
      <w:r>
        <w:t>When needed, find a formula for the function.</w:t>
      </w:r>
    </w:p>
    <w:p w14:paraId="0D81A968" w14:textId="77777777" w:rsidR="001472C2" w:rsidRDefault="001472C2" w:rsidP="001472C2">
      <w:pPr>
        <w:pStyle w:val="Definition"/>
        <w:numPr>
          <w:ilvl w:val="0"/>
          <w:numId w:val="4"/>
        </w:numPr>
      </w:pPr>
      <w:r>
        <w:t>Solve or evaluate using the formula you found for the desired quantities.</w:t>
      </w:r>
    </w:p>
    <w:p w14:paraId="424CB560" w14:textId="77777777" w:rsidR="000231ED" w:rsidRDefault="000231ED" w:rsidP="000231ED">
      <w:pPr>
        <w:pStyle w:val="Definition"/>
        <w:numPr>
          <w:ilvl w:val="0"/>
          <w:numId w:val="4"/>
        </w:numPr>
      </w:pPr>
      <w:r>
        <w:t>Reflect on whether your answer is reasonable for the given situation and whether it makes sense mathematically.</w:t>
      </w:r>
    </w:p>
    <w:p w14:paraId="13D6FF5E" w14:textId="77777777" w:rsidR="001472C2" w:rsidRDefault="001472C2" w:rsidP="001472C2">
      <w:pPr>
        <w:pStyle w:val="Definition"/>
        <w:numPr>
          <w:ilvl w:val="0"/>
          <w:numId w:val="4"/>
        </w:numPr>
      </w:pPr>
      <w:r>
        <w:t>Clearly convey your result using appropriate units, and answer in full sentences when appropriate.</w:t>
      </w:r>
    </w:p>
    <w:p w14:paraId="3A0F644F" w14:textId="77777777" w:rsidR="001472C2" w:rsidRPr="001138B5" w:rsidRDefault="001472C2" w:rsidP="001472C2"/>
    <w:p w14:paraId="7B87F626" w14:textId="77777777" w:rsidR="001C1DA5" w:rsidRDefault="001C1DA5"/>
    <w:p w14:paraId="29FB0CA3" w14:textId="4C70B785" w:rsidR="00D33408" w:rsidRDefault="00D33408"/>
    <w:p w14:paraId="747FC9BA" w14:textId="77777777" w:rsidR="003B1BA8" w:rsidRDefault="003B1BA8" w:rsidP="003B1BA8">
      <w:pPr>
        <w:pStyle w:val="TryitNow"/>
      </w:pPr>
      <w:r>
        <w:t>Try it Now</w:t>
      </w:r>
    </w:p>
    <w:p w14:paraId="656AE572" w14:textId="609583DE" w:rsidR="003B1BA8" w:rsidRDefault="003B1BA8" w:rsidP="003B1BA8">
      <w:pPr>
        <w:pStyle w:val="TryitNowbody"/>
        <w:ind w:left="360" w:hanging="360"/>
      </w:pPr>
      <w:r>
        <w:t xml:space="preserve">1.  Letting </w:t>
      </w:r>
      <w:proofErr w:type="spellStart"/>
      <w:r w:rsidRPr="003B1BA8">
        <w:rPr>
          <w:i/>
        </w:rPr>
        <w:t>t</w:t>
      </w:r>
      <w:proofErr w:type="spellEnd"/>
      <w:r>
        <w:t xml:space="preserve"> be the number of minutes since she got impatient, and </w:t>
      </w:r>
      <w:r>
        <w:rPr>
          <w:i/>
        </w:rPr>
        <w:t>N</w:t>
      </w:r>
      <w:r>
        <w:t xml:space="preserve"> be the number rows loaded, in millions, we have two points: (0, 1.2) and (10, 2.5). </w:t>
      </w:r>
      <w:r>
        <w:br/>
      </w:r>
      <w:r>
        <w:br/>
        <w:t xml:space="preserve">The slope is </w:t>
      </w:r>
      <w:r w:rsidRPr="003B1BA8">
        <w:rPr>
          <w:position w:val="-24"/>
        </w:rPr>
        <w:object w:dxaOrig="2500" w:dyaOrig="620" w14:anchorId="045866D5">
          <v:shape id="_x0000_i1293" type="#_x0000_t75" style="width:125.25pt;height:32.25pt" o:ole="">
            <v:imagedata r:id="rId555" o:title=""/>
          </v:shape>
          <o:OLEObject Type="Embed" ProgID="Equation.3" ShapeID="_x0000_i1293" DrawAspect="Content" ObjectID="_1719168322" r:id="rId556"/>
        </w:object>
      </w:r>
      <w:r>
        <w:t xml:space="preserve"> million rows per minute.  </w:t>
      </w:r>
      <w:r>
        <w:br/>
        <w:t xml:space="preserve">We know the </w:t>
      </w:r>
      <w:r>
        <w:rPr>
          <w:i/>
        </w:rPr>
        <w:t>N</w:t>
      </w:r>
      <w:r>
        <w:t xml:space="preserve"> intercept, so we can write the equation: </w:t>
      </w:r>
      <w:r>
        <w:br/>
      </w:r>
      <w:r w:rsidRPr="003B1BA8">
        <w:rPr>
          <w:position w:val="-6"/>
        </w:rPr>
        <w:object w:dxaOrig="1480" w:dyaOrig="279" w14:anchorId="2874A95A">
          <v:shape id="_x0000_i1294" type="#_x0000_t75" style="width:74.25pt;height:13.5pt" o:ole="">
            <v:imagedata r:id="rId557" o:title=""/>
          </v:shape>
          <o:OLEObject Type="Embed" ProgID="Equation.3" ShapeID="_x0000_i1294" DrawAspect="Content" ObjectID="_1719168323" r:id="rId558"/>
        </w:object>
      </w:r>
      <w:r>
        <w:br/>
      </w:r>
      <w:r>
        <w:br/>
        <w:t xml:space="preserve">To determine how long she will have to wait, we need to solve for when </w:t>
      </w:r>
      <w:r>
        <w:rPr>
          <w:i/>
        </w:rPr>
        <w:t>N</w:t>
      </w:r>
      <w:r>
        <w:t xml:space="preserve"> = 80.</w:t>
      </w:r>
      <w:r>
        <w:br/>
      </w:r>
      <w:r w:rsidRPr="003B1BA8">
        <w:rPr>
          <w:position w:val="-6"/>
        </w:rPr>
        <w:object w:dxaOrig="1939" w:dyaOrig="279" w14:anchorId="04B96EA7">
          <v:shape id="_x0000_i1295" type="#_x0000_t75" style="width:96.75pt;height:13.5pt" o:ole="">
            <v:imagedata r:id="rId559" o:title=""/>
          </v:shape>
          <o:OLEObject Type="Embed" ProgID="Equation.3" ShapeID="_x0000_i1295" DrawAspect="Content" ObjectID="_1719168324" r:id="rId560"/>
        </w:object>
      </w:r>
      <w:r>
        <w:br/>
      </w:r>
      <w:r w:rsidRPr="003B1BA8">
        <w:rPr>
          <w:position w:val="-6"/>
        </w:rPr>
        <w:object w:dxaOrig="1219" w:dyaOrig="279" w14:anchorId="4CCF1EE1">
          <v:shape id="_x0000_i1296" type="#_x0000_t75" style="width:61.5pt;height:13.5pt" o:ole="">
            <v:imagedata r:id="rId561" o:title=""/>
          </v:shape>
          <o:OLEObject Type="Embed" ProgID="Equation.3" ShapeID="_x0000_i1296" DrawAspect="Content" ObjectID="_1719168325" r:id="rId562"/>
        </w:object>
      </w:r>
      <w:r>
        <w:br/>
      </w:r>
      <w:r w:rsidRPr="003B1BA8">
        <w:rPr>
          <w:position w:val="-24"/>
        </w:rPr>
        <w:object w:dxaOrig="1420" w:dyaOrig="620" w14:anchorId="05BFEAAA">
          <v:shape id="_x0000_i1297" type="#_x0000_t75" style="width:69.75pt;height:32.25pt" o:ole="">
            <v:imagedata r:id="rId563" o:title=""/>
          </v:shape>
          <o:OLEObject Type="Embed" ProgID="Equation.3" ShapeID="_x0000_i1297" DrawAspect="Content" ObjectID="_1719168326" r:id="rId564"/>
        </w:object>
      </w:r>
      <w:r>
        <w:t>.  She’ll have to wait another 606 minutes, about 10 hours.</w:t>
      </w:r>
    </w:p>
    <w:p w14:paraId="1B3D3692" w14:textId="77777777" w:rsidR="003B1BA8" w:rsidRDefault="003B1BA8">
      <w:pPr>
        <w:sectPr w:rsidR="003B1BA8" w:rsidSect="00FD7B42">
          <w:headerReference w:type="default" r:id="rId565"/>
          <w:pgSz w:w="12240" w:h="15840" w:code="1"/>
          <w:pgMar w:top="1440" w:right="1440" w:bottom="1440" w:left="1440" w:header="720" w:footer="720" w:gutter="720"/>
          <w:cols w:space="720"/>
          <w:docGrid w:linePitch="360"/>
        </w:sectPr>
      </w:pPr>
    </w:p>
    <w:p w14:paraId="1F20945F" w14:textId="77777777" w:rsidR="00D33408" w:rsidRDefault="00D33408" w:rsidP="00D33408">
      <w:pPr>
        <w:pStyle w:val="Heading2"/>
      </w:pPr>
      <w:r>
        <w:lastRenderedPageBreak/>
        <w:t>Section 2.3 Exercises</w:t>
      </w:r>
    </w:p>
    <w:p w14:paraId="3FE8BB1B" w14:textId="77777777" w:rsidR="00D33408" w:rsidRDefault="00D33408" w:rsidP="00D33408"/>
    <w:p w14:paraId="5E5ED64B" w14:textId="77777777" w:rsidR="00D33408" w:rsidRDefault="00D33408" w:rsidP="00D33408">
      <w:pPr>
        <w:pStyle w:val="ListParagraph"/>
        <w:numPr>
          <w:ilvl w:val="0"/>
          <w:numId w:val="13"/>
        </w:numPr>
        <w:spacing w:after="240" w:line="240" w:lineRule="auto"/>
      </w:pPr>
      <w:r>
        <w:t>In 2004, a school population was 1001. By 2008 the population had grown to 1697.</w:t>
      </w:r>
      <w:r w:rsidR="00ED2AA5">
        <w:t xml:space="preserve">  Assume the population is changing linearly.</w:t>
      </w:r>
    </w:p>
    <w:p w14:paraId="774FF321" w14:textId="77777777" w:rsidR="00EC4CD2" w:rsidRDefault="00D33408" w:rsidP="00EC4CD2">
      <w:pPr>
        <w:pStyle w:val="ListParagraph"/>
        <w:numPr>
          <w:ilvl w:val="1"/>
          <w:numId w:val="13"/>
        </w:numPr>
        <w:spacing w:after="240" w:line="240" w:lineRule="auto"/>
      </w:pPr>
      <w:r>
        <w:t xml:space="preserve">How much did the population grow between the year 2004 and 2008? </w:t>
      </w:r>
    </w:p>
    <w:p w14:paraId="512F2ACE" w14:textId="77777777" w:rsidR="00D33408" w:rsidRDefault="00D33408" w:rsidP="00EC4CD2">
      <w:pPr>
        <w:pStyle w:val="ListParagraph"/>
        <w:numPr>
          <w:ilvl w:val="1"/>
          <w:numId w:val="13"/>
        </w:numPr>
        <w:spacing w:after="240" w:line="240" w:lineRule="auto"/>
      </w:pPr>
      <w:r>
        <w:t xml:space="preserve">How long did it take the population to grow from 1001 students to 1697 students? </w:t>
      </w:r>
    </w:p>
    <w:p w14:paraId="1989F761" w14:textId="77777777" w:rsidR="00D33408" w:rsidRDefault="00D33408" w:rsidP="00EC4CD2">
      <w:pPr>
        <w:pStyle w:val="ListParagraph"/>
        <w:numPr>
          <w:ilvl w:val="1"/>
          <w:numId w:val="13"/>
        </w:numPr>
        <w:spacing w:after="240" w:line="240" w:lineRule="auto"/>
      </w:pPr>
      <w:r>
        <w:t xml:space="preserve">What is the average population growth per year? </w:t>
      </w:r>
    </w:p>
    <w:p w14:paraId="5CE41635" w14:textId="77777777" w:rsidR="00D33408" w:rsidRDefault="00D33408" w:rsidP="00EC4CD2">
      <w:pPr>
        <w:pStyle w:val="ListParagraph"/>
        <w:numPr>
          <w:ilvl w:val="1"/>
          <w:numId w:val="13"/>
        </w:numPr>
        <w:spacing w:after="240" w:line="240" w:lineRule="auto"/>
      </w:pPr>
      <w:r>
        <w:t xml:space="preserve">What was the population in the year 2000? </w:t>
      </w:r>
    </w:p>
    <w:p w14:paraId="3534E485" w14:textId="77777777" w:rsidR="00D33408" w:rsidRDefault="00D33408" w:rsidP="00EC4CD2">
      <w:pPr>
        <w:pStyle w:val="ListParagraph"/>
        <w:numPr>
          <w:ilvl w:val="1"/>
          <w:numId w:val="13"/>
        </w:numPr>
        <w:spacing w:after="240" w:line="240" w:lineRule="auto"/>
      </w:pPr>
      <w:r>
        <w:t xml:space="preserve">Find an equation for the population, </w:t>
      </w:r>
      <w:r w:rsidRPr="009D5402">
        <w:rPr>
          <w:i/>
          <w:iCs/>
        </w:rPr>
        <w:t>P</w:t>
      </w:r>
      <w:r>
        <w:t xml:space="preserve">, of the school </w:t>
      </w:r>
      <w:r w:rsidRPr="009D5402">
        <w:rPr>
          <w:i/>
          <w:iCs/>
        </w:rPr>
        <w:t>t</w:t>
      </w:r>
      <w:r>
        <w:t xml:space="preserve"> years after 2000. </w:t>
      </w:r>
    </w:p>
    <w:p w14:paraId="492F800F" w14:textId="77777777" w:rsidR="00D33408" w:rsidRDefault="00D33408" w:rsidP="00EC4CD2">
      <w:pPr>
        <w:pStyle w:val="ListParagraph"/>
        <w:numPr>
          <w:ilvl w:val="1"/>
          <w:numId w:val="13"/>
        </w:numPr>
        <w:spacing w:after="240" w:line="240" w:lineRule="auto"/>
      </w:pPr>
      <w:r>
        <w:t xml:space="preserve">Using your equation, predict the population of the school in 2011. </w:t>
      </w:r>
    </w:p>
    <w:p w14:paraId="3E508CB3" w14:textId="77777777" w:rsidR="00D33408" w:rsidRDefault="00D33408" w:rsidP="00D33408">
      <w:pPr>
        <w:pStyle w:val="ListParagraph"/>
        <w:spacing w:after="240" w:line="240" w:lineRule="auto"/>
        <w:ind w:left="900"/>
      </w:pPr>
    </w:p>
    <w:p w14:paraId="33329348" w14:textId="77777777" w:rsidR="00D33408" w:rsidRDefault="00D33408" w:rsidP="00ED2AA5">
      <w:pPr>
        <w:pStyle w:val="ListParagraph"/>
        <w:numPr>
          <w:ilvl w:val="0"/>
          <w:numId w:val="13"/>
        </w:numPr>
        <w:spacing w:after="240" w:line="240" w:lineRule="auto"/>
      </w:pPr>
      <w:r>
        <w:t>In 2003, a town’s population was 1431. By 2007 th</w:t>
      </w:r>
      <w:r w:rsidR="00ED2AA5">
        <w:t>e population had grown to 2134.  Assume the population is changing linearly.</w:t>
      </w:r>
    </w:p>
    <w:p w14:paraId="36490C58" w14:textId="77777777" w:rsidR="00D33408" w:rsidRDefault="00D33408" w:rsidP="00EC4CD2">
      <w:pPr>
        <w:pStyle w:val="ListParagraph"/>
        <w:numPr>
          <w:ilvl w:val="1"/>
          <w:numId w:val="13"/>
        </w:numPr>
        <w:spacing w:after="240" w:line="240" w:lineRule="auto"/>
      </w:pPr>
      <w:r>
        <w:t xml:space="preserve">How much did the population grow between the year 2003 and 2007? </w:t>
      </w:r>
    </w:p>
    <w:p w14:paraId="2B6B67FB" w14:textId="77777777" w:rsidR="00D33408" w:rsidRDefault="00D33408" w:rsidP="00EC4CD2">
      <w:pPr>
        <w:pStyle w:val="ListParagraph"/>
        <w:numPr>
          <w:ilvl w:val="1"/>
          <w:numId w:val="13"/>
        </w:numPr>
        <w:spacing w:after="240" w:line="240" w:lineRule="auto"/>
      </w:pPr>
      <w:r>
        <w:t xml:space="preserve">How long did it take the population to grow from 1431 people to 2134? </w:t>
      </w:r>
    </w:p>
    <w:p w14:paraId="5280E41F" w14:textId="77777777" w:rsidR="00D33408" w:rsidRDefault="00D33408" w:rsidP="00EC4CD2">
      <w:pPr>
        <w:pStyle w:val="ListParagraph"/>
        <w:numPr>
          <w:ilvl w:val="1"/>
          <w:numId w:val="13"/>
        </w:numPr>
        <w:spacing w:after="240" w:line="240" w:lineRule="auto"/>
      </w:pPr>
      <w:r>
        <w:t xml:space="preserve">What is the average population growth per year? </w:t>
      </w:r>
    </w:p>
    <w:p w14:paraId="35BC4E3B" w14:textId="77777777" w:rsidR="00D33408" w:rsidRDefault="00D33408" w:rsidP="00EC4CD2">
      <w:pPr>
        <w:pStyle w:val="ListParagraph"/>
        <w:numPr>
          <w:ilvl w:val="1"/>
          <w:numId w:val="13"/>
        </w:numPr>
        <w:spacing w:after="240" w:line="240" w:lineRule="auto"/>
      </w:pPr>
      <w:r>
        <w:t xml:space="preserve">What was the population in the year 2000? </w:t>
      </w:r>
    </w:p>
    <w:p w14:paraId="14120687" w14:textId="77777777" w:rsidR="00D33408" w:rsidRDefault="00D33408" w:rsidP="00EC4CD2">
      <w:pPr>
        <w:pStyle w:val="ListParagraph"/>
        <w:numPr>
          <w:ilvl w:val="1"/>
          <w:numId w:val="13"/>
        </w:numPr>
        <w:spacing w:after="240" w:line="240" w:lineRule="auto"/>
      </w:pPr>
      <w:r>
        <w:t xml:space="preserve">Find an equation for the population, </w:t>
      </w:r>
      <w:r w:rsidRPr="009D5402">
        <w:rPr>
          <w:i/>
          <w:iCs/>
        </w:rPr>
        <w:t>P</w:t>
      </w:r>
      <w:r>
        <w:t xml:space="preserve">, of the town </w:t>
      </w:r>
      <w:r w:rsidRPr="009D5402">
        <w:rPr>
          <w:i/>
          <w:iCs/>
        </w:rPr>
        <w:t>t</w:t>
      </w:r>
      <w:r>
        <w:t xml:space="preserve"> years after 2000. </w:t>
      </w:r>
    </w:p>
    <w:p w14:paraId="12911B66" w14:textId="77777777" w:rsidR="00D33408" w:rsidRDefault="00D33408" w:rsidP="00EC4CD2">
      <w:pPr>
        <w:pStyle w:val="ListParagraph"/>
        <w:numPr>
          <w:ilvl w:val="1"/>
          <w:numId w:val="13"/>
        </w:numPr>
        <w:spacing w:after="240" w:line="240" w:lineRule="auto"/>
      </w:pPr>
      <w:r>
        <w:t xml:space="preserve">Using your equation, predict the population of the town in 2014. </w:t>
      </w:r>
    </w:p>
    <w:p w14:paraId="63D4CDED" w14:textId="77777777" w:rsidR="00D33408" w:rsidRDefault="00D33408" w:rsidP="00D33408">
      <w:pPr>
        <w:pStyle w:val="ListParagraph"/>
        <w:spacing w:after="240"/>
        <w:ind w:left="360"/>
      </w:pPr>
    </w:p>
    <w:p w14:paraId="75ECEDF0" w14:textId="77777777" w:rsidR="00D33408" w:rsidRDefault="00D33408" w:rsidP="00D33408">
      <w:pPr>
        <w:pStyle w:val="ListParagraph"/>
        <w:numPr>
          <w:ilvl w:val="0"/>
          <w:numId w:val="13"/>
        </w:numPr>
        <w:spacing w:after="240" w:line="240" w:lineRule="auto"/>
      </w:pPr>
      <w:r>
        <w:t>A phone company has a monthly cellular plan where a customer pays a flat monthly fee and then a certain amount of money per minute used on the phone. If a customer uses 410 minutes, the monthly cost will be $</w:t>
      </w:r>
      <w:r w:rsidR="00DA2F7E">
        <w:t>71</w:t>
      </w:r>
      <w:r>
        <w:t>.50. If the customer uses 720 minutes, the monthly cost will be $</w:t>
      </w:r>
      <w:r w:rsidR="00DA2F7E">
        <w:t>118</w:t>
      </w:r>
      <w:r>
        <w:t xml:space="preserve">. </w:t>
      </w:r>
    </w:p>
    <w:p w14:paraId="1D70FF29" w14:textId="77777777" w:rsidR="00D33408" w:rsidRDefault="00D33408" w:rsidP="00D33408">
      <w:pPr>
        <w:pStyle w:val="ListParagraph"/>
        <w:numPr>
          <w:ilvl w:val="1"/>
          <w:numId w:val="13"/>
        </w:numPr>
        <w:spacing w:after="240" w:line="240" w:lineRule="auto"/>
      </w:pPr>
      <w:r>
        <w:t xml:space="preserve">Find a linear equation for the monthly cost of the cell plan as a function of </w:t>
      </w:r>
      <w:r w:rsidRPr="009D5402">
        <w:rPr>
          <w:i/>
          <w:iCs/>
        </w:rPr>
        <w:t>x</w:t>
      </w:r>
      <w:r>
        <w:t>, the number of monthly minutes used.</w:t>
      </w:r>
    </w:p>
    <w:p w14:paraId="12F97BD3" w14:textId="77777777" w:rsidR="00D33408" w:rsidRDefault="00D33408" w:rsidP="00D33408">
      <w:pPr>
        <w:pStyle w:val="ListParagraph"/>
        <w:numPr>
          <w:ilvl w:val="1"/>
          <w:numId w:val="13"/>
        </w:numPr>
        <w:spacing w:after="240" w:line="240" w:lineRule="auto"/>
      </w:pPr>
      <w:r>
        <w:t>Interpret the slope and vertical intercept of the equation.</w:t>
      </w:r>
    </w:p>
    <w:p w14:paraId="080FFC69" w14:textId="77777777" w:rsidR="00D33408" w:rsidRDefault="00D33408" w:rsidP="00D33408">
      <w:pPr>
        <w:pStyle w:val="ListParagraph"/>
        <w:numPr>
          <w:ilvl w:val="1"/>
          <w:numId w:val="13"/>
        </w:numPr>
        <w:spacing w:after="240" w:line="240" w:lineRule="auto"/>
      </w:pPr>
      <w:r>
        <w:t>Use your equation to find the total monthly cost if 687 minutes are used.</w:t>
      </w:r>
    </w:p>
    <w:p w14:paraId="685308CE" w14:textId="77777777" w:rsidR="00D33408" w:rsidRDefault="00D33408" w:rsidP="00D33408">
      <w:pPr>
        <w:pStyle w:val="ListParagraph"/>
        <w:spacing w:after="240"/>
        <w:ind w:left="1080"/>
      </w:pPr>
    </w:p>
    <w:p w14:paraId="5485BDAC" w14:textId="77777777" w:rsidR="00D33408" w:rsidRDefault="00D33408" w:rsidP="00D33408">
      <w:pPr>
        <w:pStyle w:val="ListParagraph"/>
        <w:numPr>
          <w:ilvl w:val="0"/>
          <w:numId w:val="13"/>
        </w:numPr>
        <w:spacing w:after="240" w:line="240" w:lineRule="auto"/>
      </w:pPr>
      <w:r>
        <w:t xml:space="preserve">A phone company has a monthly cellular data plan where a customer pays a flat monthly fee and then a certain amount of money per megabyte (MB) of data used on the phone. If a customer uses 20 </w:t>
      </w:r>
      <w:r w:rsidR="00EC4CD2">
        <w:t>M</w:t>
      </w:r>
      <w:r>
        <w:t xml:space="preserve">B, the monthly cost will be $11.20. If the customer uses 130 </w:t>
      </w:r>
      <w:r w:rsidR="00EC4CD2">
        <w:t>M</w:t>
      </w:r>
      <w:r>
        <w:t xml:space="preserve">B, the monthly cost will be $17.80. </w:t>
      </w:r>
    </w:p>
    <w:p w14:paraId="29CA4C79" w14:textId="77777777" w:rsidR="00D33408" w:rsidRDefault="00D33408" w:rsidP="00D33408">
      <w:pPr>
        <w:pStyle w:val="ListParagraph"/>
        <w:numPr>
          <w:ilvl w:val="1"/>
          <w:numId w:val="13"/>
        </w:numPr>
        <w:spacing w:after="240" w:line="240" w:lineRule="auto"/>
      </w:pPr>
      <w:r>
        <w:t xml:space="preserve">Find a linear equation for the monthly cost of the data plan as a function of </w:t>
      </w:r>
      <w:r w:rsidRPr="009D5402">
        <w:rPr>
          <w:i/>
          <w:iCs/>
        </w:rPr>
        <w:t>x</w:t>
      </w:r>
      <w:r>
        <w:t>, the number of MB used.</w:t>
      </w:r>
    </w:p>
    <w:p w14:paraId="50E48164" w14:textId="77777777" w:rsidR="00D33408" w:rsidRDefault="00D33408" w:rsidP="00D33408">
      <w:pPr>
        <w:pStyle w:val="ListParagraph"/>
        <w:numPr>
          <w:ilvl w:val="1"/>
          <w:numId w:val="13"/>
        </w:numPr>
        <w:spacing w:after="240" w:line="240" w:lineRule="auto"/>
      </w:pPr>
      <w:r>
        <w:t>Interpret the slope and vertical intercept of the equation.</w:t>
      </w:r>
    </w:p>
    <w:p w14:paraId="6944C573" w14:textId="77777777" w:rsidR="00D33408" w:rsidRDefault="00D33408" w:rsidP="00D33408">
      <w:pPr>
        <w:pStyle w:val="ListParagraph"/>
        <w:numPr>
          <w:ilvl w:val="1"/>
          <w:numId w:val="13"/>
        </w:numPr>
        <w:spacing w:after="240" w:line="240" w:lineRule="auto"/>
      </w:pPr>
      <w:r>
        <w:t>Use your equation to find the total monthly cost if 250 MB are used.</w:t>
      </w:r>
    </w:p>
    <w:p w14:paraId="0E57AABE" w14:textId="77777777" w:rsidR="00D33408" w:rsidRDefault="00D33408" w:rsidP="00D33408">
      <w:pPr>
        <w:pStyle w:val="ListParagraph"/>
        <w:spacing w:after="240"/>
        <w:ind w:left="0"/>
      </w:pPr>
    </w:p>
    <w:p w14:paraId="543DE5F5" w14:textId="77777777" w:rsidR="00D33408" w:rsidRDefault="00D33408" w:rsidP="00D33408">
      <w:pPr>
        <w:pStyle w:val="ListParagraph"/>
        <w:spacing w:after="240"/>
        <w:ind w:left="0"/>
      </w:pPr>
    </w:p>
    <w:p w14:paraId="65ABC4EA" w14:textId="77777777" w:rsidR="00D33408" w:rsidRDefault="00D33408" w:rsidP="00D33408">
      <w:pPr>
        <w:pStyle w:val="ListParagraph"/>
        <w:spacing w:after="240"/>
        <w:ind w:left="0"/>
      </w:pPr>
    </w:p>
    <w:p w14:paraId="09AE27D8" w14:textId="77777777" w:rsidR="00D33408" w:rsidRDefault="00D33408" w:rsidP="00D33408">
      <w:pPr>
        <w:pStyle w:val="ListParagraph"/>
        <w:spacing w:after="240"/>
        <w:ind w:left="0"/>
      </w:pPr>
    </w:p>
    <w:p w14:paraId="793B2CFB" w14:textId="77777777" w:rsidR="00D33408" w:rsidRDefault="00D33408" w:rsidP="00D33408">
      <w:pPr>
        <w:pStyle w:val="ListParagraph"/>
        <w:spacing w:after="240"/>
        <w:ind w:left="0"/>
      </w:pPr>
    </w:p>
    <w:p w14:paraId="6E399D21" w14:textId="77777777" w:rsidR="00D33408" w:rsidRDefault="00D33408" w:rsidP="00D33408">
      <w:pPr>
        <w:pStyle w:val="ListParagraph"/>
        <w:spacing w:after="240"/>
        <w:ind w:left="0"/>
      </w:pPr>
    </w:p>
    <w:p w14:paraId="334DF63F" w14:textId="77777777" w:rsidR="00D33408" w:rsidRDefault="00D33408" w:rsidP="00D33408">
      <w:pPr>
        <w:pStyle w:val="ListParagraph"/>
        <w:numPr>
          <w:ilvl w:val="0"/>
          <w:numId w:val="13"/>
        </w:numPr>
        <w:spacing w:after="240" w:line="240" w:lineRule="auto"/>
      </w:pPr>
      <w:r>
        <w:lastRenderedPageBreak/>
        <w:t>In 1991, the moose population in a park was measured to be 4360. By 1999, the population was measured again to be 5880. If the population continues to change linearly,</w:t>
      </w:r>
    </w:p>
    <w:p w14:paraId="50ECA115" w14:textId="77777777" w:rsidR="00D33408" w:rsidRDefault="00D33408" w:rsidP="00D33408">
      <w:pPr>
        <w:pStyle w:val="ListParagraph"/>
        <w:numPr>
          <w:ilvl w:val="1"/>
          <w:numId w:val="13"/>
        </w:numPr>
        <w:spacing w:after="240" w:line="240" w:lineRule="auto"/>
      </w:pPr>
      <w:r>
        <w:t xml:space="preserve">Find a formula for the moose population, </w:t>
      </w:r>
      <w:r w:rsidRPr="00613FB7">
        <w:rPr>
          <w:i/>
          <w:iCs/>
        </w:rPr>
        <w:t>P</w:t>
      </w:r>
      <w:r>
        <w:t>.</w:t>
      </w:r>
    </w:p>
    <w:p w14:paraId="20EC8670" w14:textId="77777777" w:rsidR="00D33408" w:rsidRDefault="00D33408" w:rsidP="00D33408">
      <w:pPr>
        <w:pStyle w:val="ListParagraph"/>
        <w:numPr>
          <w:ilvl w:val="1"/>
          <w:numId w:val="13"/>
        </w:numPr>
        <w:spacing w:after="240" w:line="240" w:lineRule="auto"/>
      </w:pPr>
      <w:r>
        <w:t>What does your model predict the moose population to be in 2003?</w:t>
      </w:r>
    </w:p>
    <w:p w14:paraId="2CEE2811" w14:textId="77777777" w:rsidR="00D33408" w:rsidRDefault="00D33408" w:rsidP="00D33408">
      <w:pPr>
        <w:pStyle w:val="ListParagraph"/>
        <w:spacing w:after="240"/>
        <w:ind w:left="1080"/>
      </w:pPr>
    </w:p>
    <w:p w14:paraId="4783E28D" w14:textId="77777777" w:rsidR="00D33408" w:rsidRDefault="00D33408" w:rsidP="00D33408">
      <w:pPr>
        <w:pStyle w:val="ListParagraph"/>
        <w:numPr>
          <w:ilvl w:val="0"/>
          <w:numId w:val="13"/>
        </w:numPr>
        <w:spacing w:after="240" w:line="240" w:lineRule="auto"/>
      </w:pPr>
      <w:r>
        <w:t>In 2003, the owl population in a park was measured to be 340. By 2007, the population was measured again to be 285. If the population continues to change linearly,</w:t>
      </w:r>
    </w:p>
    <w:p w14:paraId="299714EA" w14:textId="77777777" w:rsidR="00D33408" w:rsidRDefault="00D33408" w:rsidP="00D33408">
      <w:pPr>
        <w:pStyle w:val="ListParagraph"/>
        <w:numPr>
          <w:ilvl w:val="1"/>
          <w:numId w:val="13"/>
        </w:numPr>
        <w:spacing w:after="240" w:line="240" w:lineRule="auto"/>
      </w:pPr>
      <w:r>
        <w:t xml:space="preserve">Find a formula for the owl population, </w:t>
      </w:r>
      <w:r w:rsidRPr="00613FB7">
        <w:rPr>
          <w:i/>
          <w:iCs/>
        </w:rPr>
        <w:t>P</w:t>
      </w:r>
      <w:r>
        <w:t>.</w:t>
      </w:r>
    </w:p>
    <w:p w14:paraId="240A18BF" w14:textId="77777777" w:rsidR="00D33408" w:rsidRDefault="00D33408" w:rsidP="00D33408">
      <w:pPr>
        <w:pStyle w:val="ListParagraph"/>
        <w:numPr>
          <w:ilvl w:val="1"/>
          <w:numId w:val="13"/>
        </w:numPr>
        <w:spacing w:after="240" w:line="240" w:lineRule="auto"/>
      </w:pPr>
      <w:r>
        <w:t>What does your model predict the owl population to be in 2012?</w:t>
      </w:r>
    </w:p>
    <w:p w14:paraId="326412A8" w14:textId="77777777" w:rsidR="00D33408" w:rsidRDefault="00D33408" w:rsidP="00D33408">
      <w:pPr>
        <w:pStyle w:val="ListParagraph"/>
        <w:spacing w:after="240"/>
        <w:ind w:left="360"/>
      </w:pPr>
    </w:p>
    <w:p w14:paraId="442C8482" w14:textId="77777777" w:rsidR="00D33408" w:rsidRDefault="00D33408" w:rsidP="00D33408">
      <w:pPr>
        <w:pStyle w:val="ListParagraph"/>
        <w:numPr>
          <w:ilvl w:val="0"/>
          <w:numId w:val="13"/>
        </w:numPr>
        <w:spacing w:after="240" w:line="240" w:lineRule="auto"/>
      </w:pPr>
      <w:r>
        <w:t xml:space="preserve">The Federal Helium Reserve held about 16 billion cubic feet of helium in 2010, and is being depleted by about 2.1 billion cubic feet each year.  </w:t>
      </w:r>
    </w:p>
    <w:p w14:paraId="7AE44205" w14:textId="77777777" w:rsidR="00D33408" w:rsidRDefault="00D33408" w:rsidP="00D33408">
      <w:pPr>
        <w:pStyle w:val="ListParagraph"/>
        <w:numPr>
          <w:ilvl w:val="1"/>
          <w:numId w:val="13"/>
        </w:numPr>
        <w:spacing w:after="240" w:line="240" w:lineRule="auto"/>
      </w:pPr>
      <w:r>
        <w:t xml:space="preserve">Give a linear equation for the remaining federal helium reserves, </w:t>
      </w:r>
      <w:r w:rsidRPr="00613FB7">
        <w:rPr>
          <w:i/>
          <w:iCs/>
        </w:rPr>
        <w:t>R</w:t>
      </w:r>
      <w:r>
        <w:t xml:space="preserve">, in terms of </w:t>
      </w:r>
      <w:r w:rsidRPr="00613FB7">
        <w:rPr>
          <w:i/>
        </w:rPr>
        <w:t>t</w:t>
      </w:r>
      <w:r>
        <w:t xml:space="preserve">, the number of years since 2010. </w:t>
      </w:r>
    </w:p>
    <w:p w14:paraId="21C5AF02" w14:textId="77777777" w:rsidR="00D33408" w:rsidRDefault="00D33408" w:rsidP="00D33408">
      <w:pPr>
        <w:pStyle w:val="ListParagraph"/>
        <w:numPr>
          <w:ilvl w:val="1"/>
          <w:numId w:val="13"/>
        </w:numPr>
        <w:spacing w:after="240" w:line="240" w:lineRule="auto"/>
      </w:pPr>
      <w:r>
        <w:t>In 2015, what will the helium reserves be?</w:t>
      </w:r>
    </w:p>
    <w:p w14:paraId="37D79680" w14:textId="77777777" w:rsidR="00D33408" w:rsidRDefault="00D33408" w:rsidP="00D33408">
      <w:pPr>
        <w:pStyle w:val="ListParagraph"/>
        <w:numPr>
          <w:ilvl w:val="1"/>
          <w:numId w:val="13"/>
        </w:numPr>
        <w:spacing w:after="240" w:line="240" w:lineRule="auto"/>
      </w:pPr>
      <w:r>
        <w:t xml:space="preserve">If the rate of depletion </w:t>
      </w:r>
      <w:r w:rsidR="000231ED">
        <w:t>doesn</w:t>
      </w:r>
      <w:r>
        <w:t>’t change, when will the Federal Helium Reserve be depleted?</w:t>
      </w:r>
    </w:p>
    <w:p w14:paraId="64B57DDF" w14:textId="77777777" w:rsidR="00D33408" w:rsidRDefault="00D33408" w:rsidP="00D33408">
      <w:pPr>
        <w:pStyle w:val="ListParagraph"/>
        <w:spacing w:after="240"/>
        <w:ind w:left="1080"/>
      </w:pPr>
    </w:p>
    <w:p w14:paraId="21AAB7E5" w14:textId="77777777" w:rsidR="00D33408" w:rsidRDefault="00D33408" w:rsidP="00D33408">
      <w:pPr>
        <w:pStyle w:val="ListParagraph"/>
        <w:numPr>
          <w:ilvl w:val="0"/>
          <w:numId w:val="13"/>
        </w:numPr>
        <w:spacing w:after="240" w:line="240" w:lineRule="auto"/>
      </w:pPr>
      <w:r>
        <w:t xml:space="preserve">Suppose the world's current oil reserves are </w:t>
      </w:r>
      <w:r>
        <w:rPr>
          <w:rFonts w:ascii="Times" w:hAnsi="Times" w:cs="Times"/>
        </w:rPr>
        <w:t>1820</w:t>
      </w:r>
      <w:r>
        <w:t xml:space="preserve"> billion barrels. If, on average, the total reserves is decreasing by </w:t>
      </w:r>
      <w:r>
        <w:rPr>
          <w:rFonts w:ascii="Times" w:hAnsi="Times" w:cs="Times"/>
        </w:rPr>
        <w:t>25</w:t>
      </w:r>
      <w:r>
        <w:t xml:space="preserve"> billion barrels of oil each year:</w:t>
      </w:r>
    </w:p>
    <w:p w14:paraId="2D5D848A" w14:textId="77777777" w:rsidR="00D33408" w:rsidRDefault="00D33408" w:rsidP="00D33408">
      <w:pPr>
        <w:pStyle w:val="ListParagraph"/>
        <w:numPr>
          <w:ilvl w:val="1"/>
          <w:numId w:val="13"/>
        </w:numPr>
        <w:spacing w:after="240" w:line="240" w:lineRule="auto"/>
      </w:pPr>
      <w:r>
        <w:t xml:space="preserve">Give a linear equation for the remaining oil reserves, </w:t>
      </w:r>
      <w:r w:rsidRPr="00613FB7">
        <w:rPr>
          <w:i/>
          <w:iCs/>
        </w:rPr>
        <w:t>R</w:t>
      </w:r>
      <w:r>
        <w:t xml:space="preserve">, in terms of </w:t>
      </w:r>
      <w:r w:rsidRPr="00613FB7">
        <w:rPr>
          <w:i/>
        </w:rPr>
        <w:t>t</w:t>
      </w:r>
      <w:r>
        <w:t xml:space="preserve">, the number of years since now. </w:t>
      </w:r>
    </w:p>
    <w:p w14:paraId="77B26C62" w14:textId="77777777" w:rsidR="00D33408" w:rsidRDefault="00D33408" w:rsidP="00D33408">
      <w:pPr>
        <w:pStyle w:val="ListParagraph"/>
        <w:numPr>
          <w:ilvl w:val="1"/>
          <w:numId w:val="13"/>
        </w:numPr>
        <w:spacing w:after="240" w:line="240" w:lineRule="auto"/>
      </w:pPr>
      <w:r>
        <w:t>Seven years from now, what will the oil reserves be?</w:t>
      </w:r>
    </w:p>
    <w:p w14:paraId="12F4EC08" w14:textId="77777777" w:rsidR="00D33408" w:rsidRDefault="00D33408" w:rsidP="00D33408">
      <w:pPr>
        <w:pStyle w:val="ListParagraph"/>
        <w:numPr>
          <w:ilvl w:val="1"/>
          <w:numId w:val="13"/>
        </w:numPr>
        <w:spacing w:after="240" w:line="240" w:lineRule="auto"/>
      </w:pPr>
      <w:r>
        <w:t>If the rate of depletion isn’t change, when will the world’s oil reserves be depleted?</w:t>
      </w:r>
    </w:p>
    <w:p w14:paraId="590FAF45" w14:textId="77777777" w:rsidR="00D33408" w:rsidRDefault="00D33408" w:rsidP="00D33408">
      <w:pPr>
        <w:pStyle w:val="ListParagraph"/>
        <w:spacing w:after="240"/>
        <w:ind w:left="1080"/>
      </w:pPr>
    </w:p>
    <w:p w14:paraId="49C3C507" w14:textId="77777777" w:rsidR="00D33408" w:rsidRDefault="00D33408" w:rsidP="00D33408">
      <w:pPr>
        <w:pStyle w:val="ListParagraph"/>
        <w:numPr>
          <w:ilvl w:val="0"/>
          <w:numId w:val="13"/>
        </w:numPr>
        <w:spacing w:after="240" w:line="240" w:lineRule="auto"/>
      </w:pPr>
      <w:r>
        <w:t xml:space="preserve">You are choosing between two different prepaid cell phone plans. The first plan charges a rate of 26 cents per minute. The second plan charges a monthly fee of $19.95 </w:t>
      </w:r>
      <w:r>
        <w:rPr>
          <w:rStyle w:val="Emphasis"/>
        </w:rPr>
        <w:t>plus</w:t>
      </w:r>
      <w:r>
        <w:t xml:space="preserve"> 11 cents per minute. How many minutes would you have to use in a month in order for the second plan to be preferable? </w:t>
      </w:r>
    </w:p>
    <w:p w14:paraId="766A8B03" w14:textId="77777777" w:rsidR="00D33408" w:rsidRDefault="00D33408" w:rsidP="00D33408">
      <w:pPr>
        <w:pStyle w:val="ListParagraph"/>
        <w:spacing w:after="240"/>
        <w:ind w:left="360"/>
      </w:pPr>
    </w:p>
    <w:p w14:paraId="7063DA63" w14:textId="77777777" w:rsidR="00D33408" w:rsidRDefault="00D33408" w:rsidP="00D33408">
      <w:pPr>
        <w:pStyle w:val="ListParagraph"/>
        <w:numPr>
          <w:ilvl w:val="0"/>
          <w:numId w:val="13"/>
        </w:numPr>
        <w:spacing w:after="240" w:line="240" w:lineRule="auto"/>
      </w:pPr>
      <w:r>
        <w:t>You are choosing between two different window washing companies.  The first charges $5 per window.  The second charges a base fee of $40 plus $3 per window.  How many windows would you need to have for the second company to be preferable?</w:t>
      </w:r>
    </w:p>
    <w:p w14:paraId="41BE022C" w14:textId="77777777" w:rsidR="00D33408" w:rsidRDefault="00D33408" w:rsidP="00D33408">
      <w:pPr>
        <w:pStyle w:val="ListParagraph"/>
        <w:spacing w:after="240"/>
        <w:ind w:left="360"/>
      </w:pPr>
    </w:p>
    <w:p w14:paraId="316635B7" w14:textId="77777777" w:rsidR="00D33408" w:rsidRDefault="00D33408" w:rsidP="00D33408">
      <w:pPr>
        <w:pStyle w:val="ListParagraph"/>
        <w:numPr>
          <w:ilvl w:val="0"/>
          <w:numId w:val="13"/>
        </w:numPr>
        <w:spacing w:after="240" w:line="240" w:lineRule="auto"/>
      </w:pPr>
      <w:r>
        <w:t>When hired at a new job selling jewelry, you are given two pay options:</w:t>
      </w:r>
      <w:r>
        <w:br/>
        <w:t>Option A: Base salary of $17,000 a year, with a commission of 12% of your sales</w:t>
      </w:r>
      <w:r>
        <w:br/>
        <w:t>Option B: Base salary of $20,000 a year, with a commission of 5% of your sales</w:t>
      </w:r>
      <w:r>
        <w:br/>
        <w:t>How much jewelry would you need to sell for option A to produce a larger income?</w:t>
      </w:r>
    </w:p>
    <w:p w14:paraId="39277E41" w14:textId="77777777" w:rsidR="00D33408" w:rsidRDefault="00D33408" w:rsidP="00D33408">
      <w:pPr>
        <w:pStyle w:val="ListParagraph"/>
        <w:spacing w:after="240"/>
        <w:ind w:left="360"/>
      </w:pPr>
    </w:p>
    <w:p w14:paraId="3B23561C" w14:textId="77777777" w:rsidR="00D33408" w:rsidRDefault="00D33408" w:rsidP="00D33408">
      <w:pPr>
        <w:pStyle w:val="ListParagraph"/>
        <w:spacing w:after="240"/>
        <w:ind w:left="360"/>
      </w:pPr>
    </w:p>
    <w:p w14:paraId="55AB497C" w14:textId="77777777" w:rsidR="00D33408" w:rsidRDefault="00D33408" w:rsidP="00D33408">
      <w:pPr>
        <w:pStyle w:val="ListParagraph"/>
        <w:numPr>
          <w:ilvl w:val="0"/>
          <w:numId w:val="13"/>
        </w:numPr>
        <w:spacing w:after="240" w:line="240" w:lineRule="auto"/>
      </w:pPr>
      <w:r>
        <w:lastRenderedPageBreak/>
        <w:t>When hired at a new job selling electronics, you are given two pay options:</w:t>
      </w:r>
      <w:r>
        <w:br/>
        <w:t>Option A: Base salary of $14,000 a year, with a commission of 10% of your sales</w:t>
      </w:r>
      <w:r>
        <w:br/>
        <w:t>Option B: Base salary of $19,000 a year, with a commission of 4% of your sales</w:t>
      </w:r>
      <w:r>
        <w:br/>
        <w:t>How much electronics would you need to sell for option A to produce a larger income?</w:t>
      </w:r>
    </w:p>
    <w:p w14:paraId="272F07AB" w14:textId="77777777" w:rsidR="00D33408" w:rsidRDefault="00D33408" w:rsidP="00D33408">
      <w:pPr>
        <w:pStyle w:val="ListParagraph"/>
        <w:spacing w:after="240"/>
        <w:ind w:left="360"/>
      </w:pPr>
    </w:p>
    <w:p w14:paraId="5245FAFE" w14:textId="77777777" w:rsidR="00D33408" w:rsidRDefault="00D33408" w:rsidP="00D33408">
      <w:pPr>
        <w:pStyle w:val="ListParagraph"/>
        <w:numPr>
          <w:ilvl w:val="0"/>
          <w:numId w:val="13"/>
        </w:numPr>
        <w:spacing w:after="240" w:line="240" w:lineRule="auto"/>
      </w:pPr>
      <w:r>
        <w:t xml:space="preserve">Find the area of a triangle bounded by the </w:t>
      </w:r>
      <w:r w:rsidRPr="0074463E">
        <w:rPr>
          <w:i/>
          <w:iCs/>
        </w:rPr>
        <w:t>y</w:t>
      </w:r>
      <w:r>
        <w:t xml:space="preserve"> axis, the line </w:t>
      </w:r>
      <w:r w:rsidRPr="001667AB">
        <w:rPr>
          <w:position w:val="-24"/>
        </w:rPr>
        <w:object w:dxaOrig="1460" w:dyaOrig="620" w14:anchorId="4FB9E882">
          <v:shape id="_x0000_i1298" type="#_x0000_t75" style="width:72.75pt;height:30.75pt" o:ole="">
            <v:imagedata r:id="rId566" o:title=""/>
          </v:shape>
          <o:OLEObject Type="Embed" ProgID="Equation.3" ShapeID="_x0000_i1298" DrawAspect="Content" ObjectID="_1719168327" r:id="rId567"/>
        </w:object>
      </w:r>
      <w:r>
        <w:t xml:space="preserve">, and the line perpendicular to </w:t>
      </w:r>
      <w:r w:rsidRPr="001667AB">
        <w:rPr>
          <w:position w:val="-10"/>
        </w:rPr>
        <w:object w:dxaOrig="540" w:dyaOrig="320" w14:anchorId="2A199161">
          <v:shape id="_x0000_i1299" type="#_x0000_t75" style="width:27pt;height:15pt" o:ole="">
            <v:imagedata r:id="rId568" o:title=""/>
          </v:shape>
          <o:OLEObject Type="Embed" ProgID="Equation.3" ShapeID="_x0000_i1299" DrawAspect="Content" ObjectID="_1719168328" r:id="rId569"/>
        </w:object>
      </w:r>
      <w:r>
        <w:t xml:space="preserve"> that passes through the origin.</w:t>
      </w:r>
    </w:p>
    <w:p w14:paraId="61BAD43D" w14:textId="77777777" w:rsidR="00D33408" w:rsidRDefault="00D33408" w:rsidP="00D33408">
      <w:pPr>
        <w:pStyle w:val="ListParagraph"/>
        <w:spacing w:after="240"/>
        <w:ind w:left="360"/>
      </w:pPr>
    </w:p>
    <w:p w14:paraId="576D0C90" w14:textId="77777777" w:rsidR="00D33408" w:rsidRDefault="00D33408" w:rsidP="00D33408">
      <w:pPr>
        <w:pStyle w:val="ListParagraph"/>
        <w:numPr>
          <w:ilvl w:val="0"/>
          <w:numId w:val="13"/>
        </w:numPr>
        <w:spacing w:after="240" w:line="240" w:lineRule="auto"/>
      </w:pPr>
      <w:r>
        <w:t xml:space="preserve">Find the area of a triangle bounded by the </w:t>
      </w:r>
      <w:r>
        <w:rPr>
          <w:i/>
          <w:iCs/>
        </w:rPr>
        <w:t>x</w:t>
      </w:r>
      <w:r>
        <w:t xml:space="preserve"> axis, the line </w:t>
      </w:r>
      <w:r w:rsidRPr="001667AB">
        <w:rPr>
          <w:position w:val="-24"/>
        </w:rPr>
        <w:object w:dxaOrig="1540" w:dyaOrig="620" w14:anchorId="31EAFB06">
          <v:shape id="_x0000_i1300" type="#_x0000_t75" style="width:75.75pt;height:30.75pt" o:ole="">
            <v:imagedata r:id="rId570" o:title=""/>
          </v:shape>
          <o:OLEObject Type="Embed" ProgID="Equation.3" ShapeID="_x0000_i1300" DrawAspect="Content" ObjectID="_1719168329" r:id="rId571"/>
        </w:object>
      </w:r>
      <w:r>
        <w:t xml:space="preserve">, and the line perpendicular to </w:t>
      </w:r>
      <w:r w:rsidRPr="001667AB">
        <w:rPr>
          <w:position w:val="-10"/>
        </w:rPr>
        <w:object w:dxaOrig="540" w:dyaOrig="320" w14:anchorId="1EACE548">
          <v:shape id="_x0000_i1301" type="#_x0000_t75" style="width:27pt;height:15pt" o:ole="">
            <v:imagedata r:id="rId572" o:title=""/>
          </v:shape>
          <o:OLEObject Type="Embed" ProgID="Equation.3" ShapeID="_x0000_i1301" DrawAspect="Content" ObjectID="_1719168330" r:id="rId573"/>
        </w:object>
      </w:r>
      <w:r>
        <w:t xml:space="preserve"> that passes through the origin.</w:t>
      </w:r>
    </w:p>
    <w:p w14:paraId="0D87D971" w14:textId="77777777" w:rsidR="00D33408" w:rsidRDefault="00D33408" w:rsidP="00D33408">
      <w:pPr>
        <w:pStyle w:val="ListParagraph"/>
        <w:spacing w:after="240"/>
        <w:ind w:left="360"/>
      </w:pPr>
    </w:p>
    <w:p w14:paraId="2FAD7175" w14:textId="77777777" w:rsidR="00D33408" w:rsidRDefault="00D33408" w:rsidP="00D33408">
      <w:pPr>
        <w:pStyle w:val="ListParagraph"/>
        <w:numPr>
          <w:ilvl w:val="0"/>
          <w:numId w:val="13"/>
        </w:numPr>
        <w:spacing w:after="240" w:line="240" w:lineRule="auto"/>
      </w:pPr>
      <w:r>
        <w:t xml:space="preserve">Find the area of a parallelogram bounded by the </w:t>
      </w:r>
      <w:r>
        <w:rPr>
          <w:i/>
        </w:rPr>
        <w:t>y</w:t>
      </w:r>
      <w:r>
        <w:t xml:space="preserve"> axis, the line </w:t>
      </w:r>
      <w:r w:rsidRPr="001667AB">
        <w:rPr>
          <w:position w:val="-6"/>
        </w:rPr>
        <w:object w:dxaOrig="540" w:dyaOrig="279" w14:anchorId="69E4B54C">
          <v:shape id="_x0000_i1302" type="#_x0000_t75" style="width:27pt;height:15pt" o:ole="">
            <v:imagedata r:id="rId574" o:title=""/>
          </v:shape>
          <o:OLEObject Type="Embed" ProgID="Equation.3" ShapeID="_x0000_i1302" DrawAspect="Content" ObjectID="_1719168331" r:id="rId575"/>
        </w:object>
      </w:r>
      <w:r>
        <w:t xml:space="preserve">, the line </w:t>
      </w:r>
      <w:r w:rsidRPr="001667AB">
        <w:rPr>
          <w:position w:val="-14"/>
        </w:rPr>
        <w:object w:dxaOrig="1359" w:dyaOrig="400" w14:anchorId="060C2304">
          <v:shape id="_x0000_i1303" type="#_x0000_t75" style="width:68.25pt;height:19.5pt" o:ole="">
            <v:imagedata r:id="rId576" o:title=""/>
          </v:shape>
          <o:OLEObject Type="Embed" ProgID="Equation.3" ShapeID="_x0000_i1303" DrawAspect="Content" ObjectID="_1719168332" r:id="rId577"/>
        </w:object>
      </w:r>
      <w:r>
        <w:t xml:space="preserve">, and the line parallel to </w:t>
      </w:r>
      <w:r w:rsidRPr="001667AB">
        <w:rPr>
          <w:position w:val="-10"/>
        </w:rPr>
        <w:object w:dxaOrig="540" w:dyaOrig="320" w14:anchorId="1AA81457">
          <v:shape id="_x0000_i1304" type="#_x0000_t75" style="width:27pt;height:15pt" o:ole="">
            <v:imagedata r:id="rId578" o:title=""/>
          </v:shape>
          <o:OLEObject Type="Embed" ProgID="Equation.3" ShapeID="_x0000_i1304" DrawAspect="Content" ObjectID="_1719168333" r:id="rId579"/>
        </w:object>
      </w:r>
      <w:r>
        <w:t xml:space="preserve"> passing through (2, 7)</w:t>
      </w:r>
    </w:p>
    <w:p w14:paraId="2BE67231" w14:textId="77777777" w:rsidR="00D33408" w:rsidRDefault="00D33408" w:rsidP="00D33408">
      <w:pPr>
        <w:pStyle w:val="ListParagraph"/>
        <w:spacing w:after="240"/>
        <w:ind w:left="360"/>
      </w:pPr>
    </w:p>
    <w:p w14:paraId="42B78FBA" w14:textId="77777777" w:rsidR="00D33408" w:rsidRDefault="00D33408" w:rsidP="00D33408">
      <w:pPr>
        <w:pStyle w:val="ListParagraph"/>
        <w:numPr>
          <w:ilvl w:val="0"/>
          <w:numId w:val="13"/>
        </w:numPr>
        <w:spacing w:after="240" w:line="240" w:lineRule="auto"/>
      </w:pPr>
      <w:r>
        <w:t xml:space="preserve">Find the area of a parallelogram bounded by the </w:t>
      </w:r>
      <w:r>
        <w:rPr>
          <w:i/>
        </w:rPr>
        <w:t>x</w:t>
      </w:r>
      <w:r>
        <w:t xml:space="preserve"> axis, the line </w:t>
      </w:r>
      <w:r w:rsidRPr="001667AB">
        <w:rPr>
          <w:position w:val="-10"/>
        </w:rPr>
        <w:object w:dxaOrig="880" w:dyaOrig="320" w14:anchorId="3D2116D0">
          <v:shape id="_x0000_i1305" type="#_x0000_t75" style="width:44.25pt;height:15pt" o:ole="">
            <v:imagedata r:id="rId580" o:title=""/>
          </v:shape>
          <o:OLEObject Type="Embed" ProgID="Equation.3" ShapeID="_x0000_i1305" DrawAspect="Content" ObjectID="_1719168334" r:id="rId581"/>
        </w:object>
      </w:r>
      <w:r>
        <w:t xml:space="preserve">, the line </w:t>
      </w:r>
      <w:r w:rsidRPr="001667AB">
        <w:rPr>
          <w:position w:val="-14"/>
        </w:rPr>
        <w:object w:dxaOrig="1060" w:dyaOrig="400" w14:anchorId="3974EECC">
          <v:shape id="_x0000_i1306" type="#_x0000_t75" style="width:52.5pt;height:19.5pt" o:ole="">
            <v:imagedata r:id="rId582" o:title=""/>
          </v:shape>
          <o:OLEObject Type="Embed" ProgID="Equation.3" ShapeID="_x0000_i1306" DrawAspect="Content" ObjectID="_1719168335" r:id="rId583"/>
        </w:object>
      </w:r>
      <w:r>
        <w:t xml:space="preserve">, and the line parallel to </w:t>
      </w:r>
      <w:r w:rsidRPr="001667AB">
        <w:rPr>
          <w:position w:val="-10"/>
        </w:rPr>
        <w:object w:dxaOrig="540" w:dyaOrig="320" w14:anchorId="55F9DBA7">
          <v:shape id="_x0000_i1307" type="#_x0000_t75" style="width:27pt;height:15pt" o:ole="">
            <v:imagedata r:id="rId584" o:title=""/>
          </v:shape>
          <o:OLEObject Type="Embed" ProgID="Equation.3" ShapeID="_x0000_i1307" DrawAspect="Content" ObjectID="_1719168336" r:id="rId585"/>
        </w:object>
      </w:r>
      <w:r>
        <w:t xml:space="preserve"> passing through (6, 1)</w:t>
      </w:r>
    </w:p>
    <w:p w14:paraId="1711A8D1" w14:textId="77777777" w:rsidR="00D33408" w:rsidRDefault="00D33408" w:rsidP="00D33408">
      <w:pPr>
        <w:pStyle w:val="ListParagraph"/>
        <w:ind w:left="360"/>
      </w:pPr>
    </w:p>
    <w:p w14:paraId="1B861007" w14:textId="77777777" w:rsidR="00D33408" w:rsidRDefault="00D33408" w:rsidP="00D33408">
      <w:pPr>
        <w:pStyle w:val="ListParagraph"/>
        <w:numPr>
          <w:ilvl w:val="0"/>
          <w:numId w:val="13"/>
        </w:numPr>
        <w:spacing w:after="0" w:line="240" w:lineRule="auto"/>
      </w:pPr>
      <w:r>
        <w:t xml:space="preserve">If </w:t>
      </w:r>
      <w:r w:rsidRPr="001667AB">
        <w:rPr>
          <w:position w:val="-6"/>
        </w:rPr>
        <w:object w:dxaOrig="540" w:dyaOrig="279" w14:anchorId="6D6C83CF">
          <v:shape id="_x0000_i1308" type="#_x0000_t75" style="width:27pt;height:15pt" o:ole="">
            <v:imagedata r:id="rId586" o:title=""/>
          </v:shape>
          <o:OLEObject Type="Embed" ProgID="Equation.3" ShapeID="_x0000_i1308" DrawAspect="Content" ObjectID="_1719168337" r:id="rId587"/>
        </w:object>
      </w:r>
      <w:r>
        <w:t xml:space="preserve"> and </w:t>
      </w:r>
      <w:r w:rsidRPr="001667AB">
        <w:rPr>
          <w:position w:val="-6"/>
        </w:rPr>
        <w:object w:dxaOrig="600" w:dyaOrig="279" w14:anchorId="77099CD9">
          <v:shape id="_x0000_i1309" type="#_x0000_t75" style="width:30.75pt;height:15pt" o:ole="">
            <v:imagedata r:id="rId588" o:title=""/>
          </v:shape>
          <o:OLEObject Type="Embed" ProgID="Equation.3" ShapeID="_x0000_i1309" DrawAspect="Content" ObjectID="_1719168338" r:id="rId589"/>
        </w:object>
      </w:r>
      <w:r>
        <w:t xml:space="preserve">, then the line </w:t>
      </w:r>
      <w:r w:rsidRPr="001667AB">
        <w:rPr>
          <w:position w:val="-14"/>
        </w:rPr>
        <w:object w:dxaOrig="1440" w:dyaOrig="400" w14:anchorId="46D32C64">
          <v:shape id="_x0000_i1310" type="#_x0000_t75" style="width:1in;height:19.5pt" o:ole="">
            <v:imagedata r:id="rId590" o:title=""/>
          </v:shape>
          <o:OLEObject Type="Embed" ProgID="Equation.3" ShapeID="_x0000_i1310" DrawAspect="Content" ObjectID="_1719168339" r:id="rId591"/>
        </w:object>
      </w:r>
      <w:r>
        <w:t xml:space="preserve"> cuts off a triangle from the first quadrant.  Express the area of that triangle in terms of </w:t>
      </w:r>
      <w:r>
        <w:rPr>
          <w:i/>
        </w:rPr>
        <w:t xml:space="preserve">m </w:t>
      </w:r>
      <w:r>
        <w:t xml:space="preserve">and </w:t>
      </w:r>
      <w:r>
        <w:rPr>
          <w:i/>
        </w:rPr>
        <w:t>b</w:t>
      </w:r>
      <w:r>
        <w:t>.   [UW]</w:t>
      </w:r>
    </w:p>
    <w:p w14:paraId="01219591" w14:textId="77777777" w:rsidR="00D33408" w:rsidRDefault="00D33408" w:rsidP="00D33408">
      <w:pPr>
        <w:pStyle w:val="ListParagraph"/>
        <w:ind w:left="360"/>
      </w:pPr>
    </w:p>
    <w:p w14:paraId="007397EC" w14:textId="77777777" w:rsidR="00D33408" w:rsidRDefault="00D33408" w:rsidP="00D33408">
      <w:pPr>
        <w:pStyle w:val="ListParagraph"/>
        <w:numPr>
          <w:ilvl w:val="0"/>
          <w:numId w:val="13"/>
        </w:numPr>
        <w:spacing w:after="0" w:line="240" w:lineRule="auto"/>
      </w:pPr>
      <w:r>
        <w:t xml:space="preserve">Find the value of </w:t>
      </w:r>
      <w:r>
        <w:rPr>
          <w:i/>
        </w:rPr>
        <w:t>m</w:t>
      </w:r>
      <w:r>
        <w:t xml:space="preserve"> so the lines </w:t>
      </w:r>
      <w:r w:rsidRPr="001667AB">
        <w:rPr>
          <w:position w:val="-14"/>
        </w:rPr>
        <w:object w:dxaOrig="1420" w:dyaOrig="400" w14:anchorId="2E5AC009">
          <v:shape id="_x0000_i1311" type="#_x0000_t75" style="width:71.25pt;height:19.5pt" o:ole="">
            <v:imagedata r:id="rId592" o:title=""/>
          </v:shape>
          <o:OLEObject Type="Embed" ProgID="Equation.3" ShapeID="_x0000_i1311" DrawAspect="Content" ObjectID="_1719168340" r:id="rId593"/>
        </w:object>
      </w:r>
      <w:r>
        <w:t xml:space="preserve"> and </w:t>
      </w:r>
      <w:r w:rsidRPr="001667AB">
        <w:rPr>
          <w:position w:val="-14"/>
        </w:rPr>
        <w:object w:dxaOrig="920" w:dyaOrig="400" w14:anchorId="6A85EC96">
          <v:shape id="_x0000_i1312" type="#_x0000_t75" style="width:45pt;height:19.5pt" o:ole="">
            <v:imagedata r:id="rId594" o:title=""/>
          </v:shape>
          <o:OLEObject Type="Embed" ProgID="Equation.3" ShapeID="_x0000_i1312" DrawAspect="Content" ObjectID="_1719168341" r:id="rId595"/>
        </w:object>
      </w:r>
      <w:r>
        <w:t xml:space="preserve"> </w:t>
      </w:r>
      <w:proofErr w:type="spellStart"/>
      <w:r>
        <w:t>and</w:t>
      </w:r>
      <w:proofErr w:type="spellEnd"/>
      <w:r>
        <w:t xml:space="preserve"> the </w:t>
      </w:r>
      <w:r>
        <w:rPr>
          <w:i/>
        </w:rPr>
        <w:t>y</w:t>
      </w:r>
      <w:r>
        <w:t>-axis form a triangle with an area of 10.   [UW]</w:t>
      </w:r>
    </w:p>
    <w:p w14:paraId="6D97EDB5" w14:textId="77777777" w:rsidR="00D33408" w:rsidRDefault="00D33408" w:rsidP="00D33408">
      <w:pPr>
        <w:pStyle w:val="ListParagraph"/>
        <w:spacing w:after="240"/>
        <w:ind w:left="360"/>
      </w:pPr>
    </w:p>
    <w:p w14:paraId="78872E33" w14:textId="77777777" w:rsidR="00D33408" w:rsidRPr="00E66B23" w:rsidRDefault="00D33408" w:rsidP="00D33408">
      <w:pPr>
        <w:pStyle w:val="ListParagraph"/>
        <w:numPr>
          <w:ilvl w:val="0"/>
          <w:numId w:val="13"/>
        </w:numPr>
        <w:spacing w:after="0" w:line="240" w:lineRule="auto"/>
      </w:pPr>
      <w:r w:rsidRPr="00E66B23">
        <w:t>The median home value</w:t>
      </w:r>
      <w:r w:rsidR="000231ED">
        <w:t>s</w:t>
      </w:r>
      <w:r w:rsidRPr="00E66B23">
        <w:t xml:space="preserve"> in Mississippi and Hawaii (adjusted for inflation) are shown below.   If we assume that the house values are changing linearly,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1350"/>
        <w:gridCol w:w="950"/>
      </w:tblGrid>
      <w:tr w:rsidR="00D33408" w14:paraId="07533C16" w14:textId="77777777" w:rsidTr="000A066F">
        <w:tc>
          <w:tcPr>
            <w:tcW w:w="0" w:type="auto"/>
            <w:shd w:val="clear" w:color="auto" w:fill="auto"/>
          </w:tcPr>
          <w:p w14:paraId="75044C57" w14:textId="77777777" w:rsidR="00D33408" w:rsidRPr="000A066F" w:rsidRDefault="00D33408" w:rsidP="000A066F">
            <w:pPr>
              <w:jc w:val="center"/>
              <w:rPr>
                <w:b/>
                <w:bCs/>
              </w:rPr>
            </w:pPr>
            <w:r w:rsidRPr="000A066F">
              <w:rPr>
                <w:b/>
                <w:bCs/>
              </w:rPr>
              <w:t>Year</w:t>
            </w:r>
          </w:p>
        </w:tc>
        <w:tc>
          <w:tcPr>
            <w:tcW w:w="0" w:type="auto"/>
            <w:shd w:val="clear" w:color="auto" w:fill="auto"/>
          </w:tcPr>
          <w:p w14:paraId="40F1A283" w14:textId="77777777" w:rsidR="00D33408" w:rsidRPr="000A066F" w:rsidRDefault="00D33408" w:rsidP="000A066F">
            <w:pPr>
              <w:jc w:val="center"/>
              <w:rPr>
                <w:b/>
                <w:bCs/>
              </w:rPr>
            </w:pPr>
            <w:r w:rsidRPr="000A066F">
              <w:rPr>
                <w:b/>
                <w:bCs/>
              </w:rPr>
              <w:t>Mississippi</w:t>
            </w:r>
          </w:p>
        </w:tc>
        <w:tc>
          <w:tcPr>
            <w:tcW w:w="0" w:type="auto"/>
            <w:shd w:val="clear" w:color="auto" w:fill="auto"/>
          </w:tcPr>
          <w:p w14:paraId="10F44DA4" w14:textId="77777777" w:rsidR="00D33408" w:rsidRPr="000A066F" w:rsidRDefault="00D33408" w:rsidP="000A066F">
            <w:pPr>
              <w:jc w:val="center"/>
              <w:rPr>
                <w:b/>
                <w:bCs/>
              </w:rPr>
            </w:pPr>
            <w:r w:rsidRPr="000A066F">
              <w:rPr>
                <w:b/>
                <w:bCs/>
              </w:rPr>
              <w:t>Hawaii</w:t>
            </w:r>
          </w:p>
        </w:tc>
      </w:tr>
      <w:tr w:rsidR="00D33408" w14:paraId="1384A593" w14:textId="77777777" w:rsidTr="000A066F">
        <w:tc>
          <w:tcPr>
            <w:tcW w:w="0" w:type="auto"/>
            <w:shd w:val="clear" w:color="auto" w:fill="auto"/>
          </w:tcPr>
          <w:p w14:paraId="1F34D19D" w14:textId="77777777" w:rsidR="00D33408" w:rsidRDefault="00D33408" w:rsidP="000A066F">
            <w:pPr>
              <w:jc w:val="right"/>
            </w:pPr>
            <w:r>
              <w:t>1950</w:t>
            </w:r>
          </w:p>
        </w:tc>
        <w:tc>
          <w:tcPr>
            <w:tcW w:w="0" w:type="auto"/>
            <w:shd w:val="clear" w:color="auto" w:fill="auto"/>
          </w:tcPr>
          <w:p w14:paraId="485A41A9" w14:textId="77777777" w:rsidR="00D33408" w:rsidRDefault="00D33408" w:rsidP="000A066F">
            <w:pPr>
              <w:jc w:val="right"/>
            </w:pPr>
            <w:r>
              <w:t>25200</w:t>
            </w:r>
          </w:p>
        </w:tc>
        <w:tc>
          <w:tcPr>
            <w:tcW w:w="0" w:type="auto"/>
            <w:shd w:val="clear" w:color="auto" w:fill="auto"/>
          </w:tcPr>
          <w:p w14:paraId="4995D120" w14:textId="77777777" w:rsidR="00D33408" w:rsidRDefault="00D33408" w:rsidP="000A066F">
            <w:pPr>
              <w:jc w:val="right"/>
            </w:pPr>
            <w:r>
              <w:t>74400</w:t>
            </w:r>
          </w:p>
        </w:tc>
      </w:tr>
      <w:tr w:rsidR="00D33408" w14:paraId="33144A05" w14:textId="77777777" w:rsidTr="000A066F">
        <w:tc>
          <w:tcPr>
            <w:tcW w:w="0" w:type="auto"/>
            <w:shd w:val="clear" w:color="auto" w:fill="auto"/>
          </w:tcPr>
          <w:p w14:paraId="62D0AFEC" w14:textId="77777777" w:rsidR="00D33408" w:rsidRDefault="00D33408" w:rsidP="000A066F">
            <w:pPr>
              <w:jc w:val="right"/>
            </w:pPr>
            <w:r>
              <w:t>2000</w:t>
            </w:r>
          </w:p>
        </w:tc>
        <w:tc>
          <w:tcPr>
            <w:tcW w:w="0" w:type="auto"/>
            <w:shd w:val="clear" w:color="auto" w:fill="auto"/>
          </w:tcPr>
          <w:p w14:paraId="7AF9E16C" w14:textId="77777777" w:rsidR="00D33408" w:rsidRDefault="00D33408" w:rsidP="000A066F">
            <w:pPr>
              <w:jc w:val="right"/>
            </w:pPr>
            <w:r>
              <w:t>71400</w:t>
            </w:r>
          </w:p>
        </w:tc>
        <w:tc>
          <w:tcPr>
            <w:tcW w:w="0" w:type="auto"/>
            <w:shd w:val="clear" w:color="auto" w:fill="auto"/>
          </w:tcPr>
          <w:p w14:paraId="5F49F3A1" w14:textId="77777777" w:rsidR="00D33408" w:rsidRDefault="00D33408" w:rsidP="000A066F">
            <w:pPr>
              <w:jc w:val="right"/>
            </w:pPr>
            <w:r>
              <w:t>272700</w:t>
            </w:r>
          </w:p>
        </w:tc>
      </w:tr>
    </w:tbl>
    <w:p w14:paraId="2C687630" w14:textId="77777777" w:rsidR="00D33408" w:rsidRDefault="00D33408" w:rsidP="00D33408">
      <w:pPr>
        <w:pStyle w:val="ListParagraph"/>
        <w:numPr>
          <w:ilvl w:val="1"/>
          <w:numId w:val="13"/>
        </w:numPr>
        <w:spacing w:after="0" w:line="240" w:lineRule="auto"/>
      </w:pPr>
      <w:r>
        <w:t xml:space="preserve">In which state have home values increased at a higher rate? </w:t>
      </w:r>
    </w:p>
    <w:p w14:paraId="3E8AD725" w14:textId="77777777" w:rsidR="00D33408" w:rsidRDefault="00D33408" w:rsidP="00D33408">
      <w:pPr>
        <w:pStyle w:val="ListParagraph"/>
        <w:numPr>
          <w:ilvl w:val="1"/>
          <w:numId w:val="13"/>
        </w:numPr>
        <w:spacing w:after="0" w:line="240" w:lineRule="auto"/>
      </w:pPr>
      <w:r>
        <w:t xml:space="preserve">If these trends were to continue, what would be the median home value in Mississippi in 2010? </w:t>
      </w:r>
    </w:p>
    <w:p w14:paraId="6F6C79C2" w14:textId="77777777" w:rsidR="00D33408" w:rsidRDefault="00D33408" w:rsidP="00D33408">
      <w:pPr>
        <w:pStyle w:val="ListParagraph"/>
        <w:numPr>
          <w:ilvl w:val="1"/>
          <w:numId w:val="13"/>
        </w:numPr>
        <w:spacing w:after="0" w:line="240" w:lineRule="auto"/>
      </w:pPr>
      <w:r>
        <w:t xml:space="preserve"> If we assume the linear trend existed before 1950 and continues after 2000, the two states' median house values will be (or were) equal in what year? (The answer might be absurd)</w:t>
      </w:r>
      <w:r>
        <w:br/>
      </w:r>
    </w:p>
    <w:p w14:paraId="2F880715" w14:textId="77777777" w:rsidR="00D33408" w:rsidRDefault="00D33408" w:rsidP="00D33408">
      <w:pPr>
        <w:pStyle w:val="ListParagraph"/>
        <w:spacing w:after="0" w:line="240" w:lineRule="auto"/>
        <w:ind w:left="1080"/>
      </w:pPr>
    </w:p>
    <w:p w14:paraId="108470FF" w14:textId="77777777" w:rsidR="00D33408" w:rsidRDefault="00D33408" w:rsidP="00D33408">
      <w:pPr>
        <w:pStyle w:val="ListParagraph"/>
        <w:spacing w:after="0" w:line="240" w:lineRule="auto"/>
        <w:ind w:left="1080"/>
      </w:pPr>
    </w:p>
    <w:p w14:paraId="43EF9B3D" w14:textId="77777777" w:rsidR="00D33408" w:rsidRDefault="00D33408" w:rsidP="00D33408">
      <w:pPr>
        <w:pStyle w:val="ListParagraph"/>
        <w:spacing w:after="0" w:line="240" w:lineRule="auto"/>
        <w:ind w:left="1080"/>
      </w:pPr>
    </w:p>
    <w:p w14:paraId="5A233A44" w14:textId="77777777" w:rsidR="00D33408" w:rsidRDefault="00D33408" w:rsidP="00D33408">
      <w:pPr>
        <w:pStyle w:val="ListParagraph"/>
        <w:numPr>
          <w:ilvl w:val="0"/>
          <w:numId w:val="13"/>
        </w:numPr>
        <w:spacing w:after="0" w:line="240" w:lineRule="auto"/>
      </w:pPr>
      <w:r>
        <w:t>The median home value in</w:t>
      </w:r>
      <w:r w:rsidR="000231ED">
        <w:t>s</w:t>
      </w:r>
      <w:r>
        <w:t xml:space="preserve"> Indiana and Alabama (adjusted for inflation) are shown below.  If we assume that the house values are changing linearly,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1017"/>
        <w:gridCol w:w="1150"/>
      </w:tblGrid>
      <w:tr w:rsidR="00D33408" w14:paraId="120ED99A" w14:textId="77777777" w:rsidTr="000A066F">
        <w:tc>
          <w:tcPr>
            <w:tcW w:w="0" w:type="auto"/>
            <w:shd w:val="clear" w:color="auto" w:fill="auto"/>
          </w:tcPr>
          <w:p w14:paraId="147F2B02" w14:textId="77777777" w:rsidR="00D33408" w:rsidRPr="000A066F" w:rsidRDefault="00D33408" w:rsidP="000A066F">
            <w:pPr>
              <w:jc w:val="center"/>
              <w:rPr>
                <w:b/>
                <w:bCs/>
              </w:rPr>
            </w:pPr>
            <w:r w:rsidRPr="000A066F">
              <w:rPr>
                <w:b/>
                <w:bCs/>
              </w:rPr>
              <w:lastRenderedPageBreak/>
              <w:t>Year</w:t>
            </w:r>
          </w:p>
        </w:tc>
        <w:tc>
          <w:tcPr>
            <w:tcW w:w="0" w:type="auto"/>
            <w:shd w:val="clear" w:color="auto" w:fill="auto"/>
          </w:tcPr>
          <w:p w14:paraId="6DA19935" w14:textId="77777777" w:rsidR="00D33408" w:rsidRPr="000A066F" w:rsidRDefault="00D33408" w:rsidP="000A066F">
            <w:pPr>
              <w:jc w:val="center"/>
              <w:rPr>
                <w:b/>
                <w:bCs/>
              </w:rPr>
            </w:pPr>
            <w:r w:rsidRPr="000A066F">
              <w:rPr>
                <w:b/>
                <w:bCs/>
              </w:rPr>
              <w:t>Indiana</w:t>
            </w:r>
          </w:p>
        </w:tc>
        <w:tc>
          <w:tcPr>
            <w:tcW w:w="0" w:type="auto"/>
            <w:shd w:val="clear" w:color="auto" w:fill="auto"/>
          </w:tcPr>
          <w:p w14:paraId="6B7F69E8" w14:textId="77777777" w:rsidR="00D33408" w:rsidRPr="000A066F" w:rsidRDefault="00D33408" w:rsidP="000A066F">
            <w:pPr>
              <w:jc w:val="center"/>
              <w:rPr>
                <w:b/>
                <w:bCs/>
              </w:rPr>
            </w:pPr>
            <w:r w:rsidRPr="000A066F">
              <w:rPr>
                <w:b/>
                <w:bCs/>
              </w:rPr>
              <w:t>Alabama</w:t>
            </w:r>
          </w:p>
        </w:tc>
      </w:tr>
      <w:tr w:rsidR="00D33408" w14:paraId="720BC6E8" w14:textId="77777777" w:rsidTr="000A066F">
        <w:tc>
          <w:tcPr>
            <w:tcW w:w="0" w:type="auto"/>
            <w:shd w:val="clear" w:color="auto" w:fill="auto"/>
          </w:tcPr>
          <w:p w14:paraId="5EBEA736" w14:textId="77777777" w:rsidR="00D33408" w:rsidRDefault="00D33408" w:rsidP="000A066F">
            <w:pPr>
              <w:jc w:val="right"/>
            </w:pPr>
            <w:r>
              <w:t>1950</w:t>
            </w:r>
          </w:p>
        </w:tc>
        <w:tc>
          <w:tcPr>
            <w:tcW w:w="0" w:type="auto"/>
            <w:shd w:val="clear" w:color="auto" w:fill="auto"/>
          </w:tcPr>
          <w:p w14:paraId="53219A48" w14:textId="77777777" w:rsidR="00D33408" w:rsidRDefault="00D33408" w:rsidP="000A066F">
            <w:pPr>
              <w:jc w:val="right"/>
            </w:pPr>
            <w:r>
              <w:t>37700</w:t>
            </w:r>
          </w:p>
        </w:tc>
        <w:tc>
          <w:tcPr>
            <w:tcW w:w="0" w:type="auto"/>
            <w:shd w:val="clear" w:color="auto" w:fill="auto"/>
          </w:tcPr>
          <w:p w14:paraId="4B28A9ED" w14:textId="77777777" w:rsidR="00D33408" w:rsidRDefault="00D33408" w:rsidP="000A066F">
            <w:pPr>
              <w:jc w:val="right"/>
            </w:pPr>
            <w:r>
              <w:t>27100</w:t>
            </w:r>
          </w:p>
        </w:tc>
      </w:tr>
      <w:tr w:rsidR="00D33408" w14:paraId="1AF00516" w14:textId="77777777" w:rsidTr="000A066F">
        <w:tc>
          <w:tcPr>
            <w:tcW w:w="0" w:type="auto"/>
            <w:shd w:val="clear" w:color="auto" w:fill="auto"/>
          </w:tcPr>
          <w:p w14:paraId="48DA9C01" w14:textId="77777777" w:rsidR="00D33408" w:rsidRDefault="00D33408" w:rsidP="000A066F">
            <w:pPr>
              <w:jc w:val="right"/>
            </w:pPr>
            <w:r>
              <w:t>2000</w:t>
            </w:r>
          </w:p>
        </w:tc>
        <w:tc>
          <w:tcPr>
            <w:tcW w:w="0" w:type="auto"/>
            <w:shd w:val="clear" w:color="auto" w:fill="auto"/>
          </w:tcPr>
          <w:p w14:paraId="059FB798" w14:textId="77777777" w:rsidR="00D33408" w:rsidRDefault="00D33408" w:rsidP="000A066F">
            <w:pPr>
              <w:jc w:val="right"/>
            </w:pPr>
            <w:r>
              <w:t>94300</w:t>
            </w:r>
          </w:p>
        </w:tc>
        <w:tc>
          <w:tcPr>
            <w:tcW w:w="0" w:type="auto"/>
            <w:shd w:val="clear" w:color="auto" w:fill="auto"/>
          </w:tcPr>
          <w:p w14:paraId="5B5304E7" w14:textId="77777777" w:rsidR="00D33408" w:rsidRDefault="00D33408" w:rsidP="000A066F">
            <w:pPr>
              <w:jc w:val="right"/>
            </w:pPr>
            <w:r>
              <w:t>85100</w:t>
            </w:r>
          </w:p>
        </w:tc>
      </w:tr>
    </w:tbl>
    <w:p w14:paraId="04FFD771" w14:textId="77777777" w:rsidR="00D33408" w:rsidRDefault="00D33408" w:rsidP="00D33408">
      <w:pPr>
        <w:pStyle w:val="ListParagraph"/>
        <w:numPr>
          <w:ilvl w:val="1"/>
          <w:numId w:val="13"/>
        </w:numPr>
        <w:spacing w:after="0" w:line="240" w:lineRule="auto"/>
      </w:pPr>
      <w:r>
        <w:t xml:space="preserve">In which state have home values increased at a higher rate? </w:t>
      </w:r>
    </w:p>
    <w:p w14:paraId="65F8B13C" w14:textId="77777777" w:rsidR="00D33408" w:rsidRDefault="00D33408" w:rsidP="00D33408">
      <w:pPr>
        <w:pStyle w:val="ListParagraph"/>
        <w:numPr>
          <w:ilvl w:val="1"/>
          <w:numId w:val="13"/>
        </w:numPr>
        <w:spacing w:after="0" w:line="240" w:lineRule="auto"/>
      </w:pPr>
      <w:r>
        <w:t>If these trends were to continue, what would be the median home value in Indiana in 2010?</w:t>
      </w:r>
    </w:p>
    <w:p w14:paraId="10B44AED" w14:textId="77777777" w:rsidR="00D33408" w:rsidRDefault="00D33408" w:rsidP="00D33408">
      <w:pPr>
        <w:pStyle w:val="ListParagraph"/>
        <w:numPr>
          <w:ilvl w:val="1"/>
          <w:numId w:val="13"/>
        </w:numPr>
        <w:spacing w:after="0" w:line="240" w:lineRule="auto"/>
      </w:pPr>
      <w:r>
        <w:t xml:space="preserve"> If we assume the linear trend existed before 1950 and continues after 2000, the two states' median house values will be (or were) equal in what year? (The answer might be absurd)</w:t>
      </w:r>
      <w:r>
        <w:br/>
      </w:r>
    </w:p>
    <w:p w14:paraId="6FAB30CC" w14:textId="77777777" w:rsidR="00D33408" w:rsidRDefault="00D33408" w:rsidP="00D33408">
      <w:pPr>
        <w:pStyle w:val="ListParagraph"/>
        <w:numPr>
          <w:ilvl w:val="0"/>
          <w:numId w:val="13"/>
        </w:numPr>
        <w:spacing w:after="0" w:line="240" w:lineRule="auto"/>
      </w:pPr>
      <w:r w:rsidRPr="007B10E9">
        <w:t>Pam is taking a train from the town of Rome to the town of Florence. Rome is located 30 miles due West of the town of Paris. Florence is 25 miles East, and 45 miles North of Rome.</w:t>
      </w:r>
      <w:r>
        <w:t xml:space="preserve">  </w:t>
      </w:r>
      <w:r w:rsidRPr="007B10E9">
        <w:t>On her trip, how close does Pam get to Paris?</w:t>
      </w:r>
      <w:r>
        <w:t xml:space="preserve">  [UW]</w:t>
      </w:r>
    </w:p>
    <w:p w14:paraId="157C05FC" w14:textId="77777777" w:rsidR="00D33408" w:rsidRDefault="00D33408" w:rsidP="00D33408">
      <w:pPr>
        <w:pStyle w:val="ListParagraph"/>
        <w:ind w:left="360"/>
      </w:pPr>
    </w:p>
    <w:p w14:paraId="51FE6266" w14:textId="77777777" w:rsidR="00D33408" w:rsidRDefault="00D33408" w:rsidP="00D33408">
      <w:pPr>
        <w:pStyle w:val="ListParagraph"/>
        <w:numPr>
          <w:ilvl w:val="0"/>
          <w:numId w:val="13"/>
        </w:numPr>
        <w:spacing w:after="0" w:line="240" w:lineRule="auto"/>
      </w:pPr>
      <w:r>
        <w:t>You’re flying from Joint Base Lewis-McChord (JBLM) to an undisclosed location 226 km south and 230 km east. Mt. Rainier is located approximately 56 km east and 40 km south of JBLM. If you are flying at a constant speed of 800 km/</w:t>
      </w:r>
      <w:proofErr w:type="spellStart"/>
      <w:r>
        <w:t>hr</w:t>
      </w:r>
      <w:proofErr w:type="spellEnd"/>
      <w:r>
        <w:t>, how long after you depart JBLM will you be the closest to Mt. Rainier?</w:t>
      </w:r>
    </w:p>
    <w:p w14:paraId="2711B255" w14:textId="77777777" w:rsidR="00D33408" w:rsidRDefault="00D33408" w:rsidP="00D33408">
      <w:r>
        <w:t> </w:t>
      </w:r>
    </w:p>
    <w:p w14:paraId="6CF32119" w14:textId="77777777" w:rsidR="00D33408" w:rsidRDefault="00D33408">
      <w:pPr>
        <w:sectPr w:rsidR="00D33408" w:rsidSect="00FD7B42">
          <w:pgSz w:w="12240" w:h="15840" w:code="1"/>
          <w:pgMar w:top="1440" w:right="1440" w:bottom="1440" w:left="1440" w:header="720" w:footer="720" w:gutter="720"/>
          <w:cols w:space="720"/>
          <w:docGrid w:linePitch="360"/>
        </w:sectPr>
      </w:pPr>
    </w:p>
    <w:p w14:paraId="46499B17" w14:textId="77777777" w:rsidR="001472C2" w:rsidRPr="009A57E8" w:rsidRDefault="001472C2" w:rsidP="001472C2">
      <w:pPr>
        <w:pStyle w:val="Heading2"/>
      </w:pPr>
      <w:bookmarkStart w:id="5" w:name="_Toc273621238"/>
      <w:r>
        <w:lastRenderedPageBreak/>
        <w:t>Section 2.4 Fitting Linear Models to Data</w:t>
      </w:r>
      <w:bookmarkEnd w:id="5"/>
    </w:p>
    <w:p w14:paraId="10CFA77C" w14:textId="77777777" w:rsidR="001472C2" w:rsidRDefault="00F40C88" w:rsidP="001472C2">
      <w:r>
        <w:fldChar w:fldCharType="begin"/>
      </w:r>
      <w:r>
        <w:instrText xml:space="preserve"> XE "</w:instrText>
      </w:r>
      <w:r w:rsidRPr="00154EF7">
        <w:instrText>Linear Functions:</w:instrText>
      </w:r>
      <w:r w:rsidR="009D065B">
        <w:instrText>Fitting L</w:instrText>
      </w:r>
      <w:r w:rsidRPr="00154EF7">
        <w:instrText>inear Models to Data</w:instrText>
      </w:r>
      <w:r>
        <w:instrText xml:space="preserve">" </w:instrText>
      </w:r>
      <w:r>
        <w:fldChar w:fldCharType="end"/>
      </w:r>
    </w:p>
    <w:p w14:paraId="095909A1" w14:textId="77777777" w:rsidR="001472C2" w:rsidRDefault="001472C2" w:rsidP="001472C2">
      <w:r>
        <w:t xml:space="preserve">In the real world, rarely do things follow trends perfectly.  When we expect the trend to behave linearly, or when inspection suggests the trend is behaving linearly, it is often desirable to find an equation to approximate the data. Finding an equation to approximate the data helps us understand the behavior of the data and allows us to use the linear model to make predictions about the data, inside and outside of the data range.  </w:t>
      </w:r>
    </w:p>
    <w:p w14:paraId="37D32734" w14:textId="77777777" w:rsidR="001472C2" w:rsidRPr="00F6258B" w:rsidRDefault="001472C2" w:rsidP="001472C2"/>
    <w:p w14:paraId="3A93B4D5" w14:textId="77777777" w:rsidR="001472C2" w:rsidRDefault="001472C2" w:rsidP="001472C2"/>
    <w:p w14:paraId="4F8D1908" w14:textId="77777777" w:rsidR="001472C2" w:rsidRDefault="001472C2" w:rsidP="001472C2">
      <w:pPr>
        <w:pStyle w:val="ExampleHeader"/>
      </w:pPr>
      <w:r>
        <w:t>Example 1</w:t>
      </w:r>
    </w:p>
    <w:p w14:paraId="730636F2" w14:textId="77777777" w:rsidR="001472C2" w:rsidRDefault="001472C2" w:rsidP="001472C2">
      <w:pPr>
        <w:pStyle w:val="Example"/>
      </w:pPr>
      <w:r>
        <w:t>The table below shows the number of cricket chirps in 15 seconds, and the air temperature, in degrees Fahrenheit</w:t>
      </w:r>
      <w:r>
        <w:rPr>
          <w:rStyle w:val="FootnoteReference"/>
        </w:rPr>
        <w:footnoteReference w:id="4"/>
      </w:r>
      <w:r>
        <w:t>.  Plot this data, and determine whether the data appears to be linearly related.</w:t>
      </w:r>
    </w:p>
    <w:p w14:paraId="5076E975" w14:textId="77777777" w:rsidR="001472C2" w:rsidRDefault="00695326" w:rsidP="001472C2">
      <w:pPr>
        <w:pStyle w:val="Example"/>
      </w:pPr>
      <w:r>
        <w:rPr>
          <w:noProof/>
        </w:rPr>
        <mc:AlternateContent>
          <mc:Choice Requires="wps">
            <w:drawing>
              <wp:inline distT="0" distB="0" distL="0" distR="0" wp14:anchorId="2ED23619" wp14:editId="20D2D713">
                <wp:extent cx="5715000" cy="523875"/>
                <wp:effectExtent l="0" t="2540" r="3810" b="0"/>
                <wp:docPr id="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3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720"/>
                              <w:gridCol w:w="720"/>
                              <w:gridCol w:w="720"/>
                              <w:gridCol w:w="720"/>
                              <w:gridCol w:w="720"/>
                              <w:gridCol w:w="720"/>
                              <w:gridCol w:w="720"/>
                              <w:gridCol w:w="720"/>
                              <w:gridCol w:w="720"/>
                            </w:tblGrid>
                            <w:tr w:rsidR="00994E77" w:rsidRPr="002143A1" w14:paraId="222B84C0" w14:textId="77777777" w:rsidTr="00B62C22">
                              <w:tc>
                                <w:tcPr>
                                  <w:tcW w:w="918" w:type="dxa"/>
                                </w:tcPr>
                                <w:p w14:paraId="650082DA" w14:textId="77777777" w:rsidR="00994E77" w:rsidRPr="002143A1" w:rsidRDefault="00994E77" w:rsidP="001472C2">
                                  <w:r w:rsidRPr="002143A1">
                                    <w:t>chirps</w:t>
                                  </w:r>
                                </w:p>
                              </w:tc>
                              <w:tc>
                                <w:tcPr>
                                  <w:tcW w:w="720" w:type="dxa"/>
                                </w:tcPr>
                                <w:p w14:paraId="5FA8D5D0" w14:textId="77777777" w:rsidR="00994E77" w:rsidRPr="002143A1" w:rsidRDefault="00994E77" w:rsidP="001472C2">
                                  <w:r w:rsidRPr="002143A1">
                                    <w:t>44</w:t>
                                  </w:r>
                                </w:p>
                              </w:tc>
                              <w:tc>
                                <w:tcPr>
                                  <w:tcW w:w="720" w:type="dxa"/>
                                </w:tcPr>
                                <w:p w14:paraId="6B1F66A0" w14:textId="77777777" w:rsidR="00994E77" w:rsidRPr="002143A1" w:rsidRDefault="00994E77" w:rsidP="001472C2">
                                  <w:r w:rsidRPr="002143A1">
                                    <w:t>35</w:t>
                                  </w:r>
                                </w:p>
                              </w:tc>
                              <w:tc>
                                <w:tcPr>
                                  <w:tcW w:w="720" w:type="dxa"/>
                                </w:tcPr>
                                <w:p w14:paraId="2EB0EEB4" w14:textId="77777777" w:rsidR="00994E77" w:rsidRPr="002143A1" w:rsidRDefault="00994E77" w:rsidP="001472C2">
                                  <w:r w:rsidRPr="002143A1">
                                    <w:t>20.4</w:t>
                                  </w:r>
                                </w:p>
                              </w:tc>
                              <w:tc>
                                <w:tcPr>
                                  <w:tcW w:w="720" w:type="dxa"/>
                                </w:tcPr>
                                <w:p w14:paraId="54C23C7E" w14:textId="77777777" w:rsidR="00994E77" w:rsidRPr="002143A1" w:rsidRDefault="00994E77" w:rsidP="001472C2">
                                  <w:r w:rsidRPr="002143A1">
                                    <w:t>33</w:t>
                                  </w:r>
                                </w:p>
                              </w:tc>
                              <w:tc>
                                <w:tcPr>
                                  <w:tcW w:w="720" w:type="dxa"/>
                                </w:tcPr>
                                <w:p w14:paraId="3A978417" w14:textId="77777777" w:rsidR="00994E77" w:rsidRPr="002143A1" w:rsidRDefault="00994E77" w:rsidP="001472C2">
                                  <w:r w:rsidRPr="002143A1">
                                    <w:t>31</w:t>
                                  </w:r>
                                </w:p>
                              </w:tc>
                              <w:tc>
                                <w:tcPr>
                                  <w:tcW w:w="720" w:type="dxa"/>
                                </w:tcPr>
                                <w:p w14:paraId="61B349C9" w14:textId="77777777" w:rsidR="00994E77" w:rsidRPr="002143A1" w:rsidRDefault="00994E77" w:rsidP="001472C2">
                                  <w:r w:rsidRPr="002143A1">
                                    <w:t>35</w:t>
                                  </w:r>
                                </w:p>
                              </w:tc>
                              <w:tc>
                                <w:tcPr>
                                  <w:tcW w:w="720" w:type="dxa"/>
                                </w:tcPr>
                                <w:p w14:paraId="36227F48" w14:textId="77777777" w:rsidR="00994E77" w:rsidRPr="002143A1" w:rsidRDefault="00994E77" w:rsidP="001472C2">
                                  <w:r w:rsidRPr="002143A1">
                                    <w:t>18.5</w:t>
                                  </w:r>
                                </w:p>
                              </w:tc>
                              <w:tc>
                                <w:tcPr>
                                  <w:tcW w:w="720" w:type="dxa"/>
                                </w:tcPr>
                                <w:p w14:paraId="6479D022" w14:textId="77777777" w:rsidR="00994E77" w:rsidRPr="002143A1" w:rsidRDefault="00994E77" w:rsidP="001472C2">
                                  <w:r w:rsidRPr="002143A1">
                                    <w:t>37</w:t>
                                  </w:r>
                                </w:p>
                              </w:tc>
                              <w:tc>
                                <w:tcPr>
                                  <w:tcW w:w="720" w:type="dxa"/>
                                </w:tcPr>
                                <w:p w14:paraId="3032A688" w14:textId="77777777" w:rsidR="00994E77" w:rsidRPr="002143A1" w:rsidRDefault="00994E77" w:rsidP="001472C2">
                                  <w:r w:rsidRPr="002143A1">
                                    <w:t>26</w:t>
                                  </w:r>
                                </w:p>
                              </w:tc>
                            </w:tr>
                            <w:tr w:rsidR="00994E77" w:rsidRPr="002143A1" w14:paraId="4E9E3D38" w14:textId="77777777" w:rsidTr="00B62C22">
                              <w:tc>
                                <w:tcPr>
                                  <w:tcW w:w="918" w:type="dxa"/>
                                </w:tcPr>
                                <w:p w14:paraId="7A908F51" w14:textId="77777777" w:rsidR="00994E77" w:rsidRPr="002143A1" w:rsidRDefault="00994E77" w:rsidP="001472C2">
                                  <w:r w:rsidRPr="002143A1">
                                    <w:t>Temp</w:t>
                                  </w:r>
                                </w:p>
                              </w:tc>
                              <w:tc>
                                <w:tcPr>
                                  <w:tcW w:w="720" w:type="dxa"/>
                                </w:tcPr>
                                <w:p w14:paraId="16D700E7" w14:textId="77777777" w:rsidR="00994E77" w:rsidRPr="002143A1" w:rsidRDefault="00994E77" w:rsidP="001472C2">
                                  <w:r w:rsidRPr="002143A1">
                                    <w:t>80.5</w:t>
                                  </w:r>
                                </w:p>
                              </w:tc>
                              <w:tc>
                                <w:tcPr>
                                  <w:tcW w:w="720" w:type="dxa"/>
                                </w:tcPr>
                                <w:p w14:paraId="514A55BD" w14:textId="77777777" w:rsidR="00994E77" w:rsidRPr="002143A1" w:rsidRDefault="00994E77" w:rsidP="001472C2">
                                  <w:r w:rsidRPr="002143A1">
                                    <w:t>70.5</w:t>
                                  </w:r>
                                </w:p>
                              </w:tc>
                              <w:tc>
                                <w:tcPr>
                                  <w:tcW w:w="720" w:type="dxa"/>
                                </w:tcPr>
                                <w:p w14:paraId="2BC819DD" w14:textId="77777777" w:rsidR="00994E77" w:rsidRPr="002143A1" w:rsidRDefault="00994E77" w:rsidP="001472C2">
                                  <w:r w:rsidRPr="002143A1">
                                    <w:t>57</w:t>
                                  </w:r>
                                </w:p>
                              </w:tc>
                              <w:tc>
                                <w:tcPr>
                                  <w:tcW w:w="720" w:type="dxa"/>
                                </w:tcPr>
                                <w:p w14:paraId="369503D5" w14:textId="77777777" w:rsidR="00994E77" w:rsidRPr="002143A1" w:rsidRDefault="00994E77" w:rsidP="001472C2">
                                  <w:r w:rsidRPr="002143A1">
                                    <w:t>66</w:t>
                                  </w:r>
                                </w:p>
                              </w:tc>
                              <w:tc>
                                <w:tcPr>
                                  <w:tcW w:w="720" w:type="dxa"/>
                                </w:tcPr>
                                <w:p w14:paraId="0DC0E656" w14:textId="77777777" w:rsidR="00994E77" w:rsidRPr="002143A1" w:rsidRDefault="00994E77" w:rsidP="001472C2">
                                  <w:r w:rsidRPr="002143A1">
                                    <w:t>68</w:t>
                                  </w:r>
                                </w:p>
                              </w:tc>
                              <w:tc>
                                <w:tcPr>
                                  <w:tcW w:w="720" w:type="dxa"/>
                                </w:tcPr>
                                <w:p w14:paraId="3C51308F" w14:textId="77777777" w:rsidR="00994E77" w:rsidRPr="002143A1" w:rsidRDefault="00994E77" w:rsidP="001472C2">
                                  <w:r w:rsidRPr="002143A1">
                                    <w:t>72</w:t>
                                  </w:r>
                                </w:p>
                              </w:tc>
                              <w:tc>
                                <w:tcPr>
                                  <w:tcW w:w="720" w:type="dxa"/>
                                </w:tcPr>
                                <w:p w14:paraId="11C0A416" w14:textId="77777777" w:rsidR="00994E77" w:rsidRPr="002143A1" w:rsidRDefault="00994E77" w:rsidP="001472C2">
                                  <w:r w:rsidRPr="002143A1">
                                    <w:t>52</w:t>
                                  </w:r>
                                </w:p>
                              </w:tc>
                              <w:tc>
                                <w:tcPr>
                                  <w:tcW w:w="720" w:type="dxa"/>
                                </w:tcPr>
                                <w:p w14:paraId="26639412" w14:textId="77777777" w:rsidR="00994E77" w:rsidRPr="002143A1" w:rsidRDefault="00994E77" w:rsidP="001472C2">
                                  <w:r w:rsidRPr="002143A1">
                                    <w:t>73.5</w:t>
                                  </w:r>
                                </w:p>
                              </w:tc>
                              <w:tc>
                                <w:tcPr>
                                  <w:tcW w:w="720" w:type="dxa"/>
                                </w:tcPr>
                                <w:p w14:paraId="5534333B" w14:textId="77777777" w:rsidR="00994E77" w:rsidRPr="002143A1" w:rsidRDefault="00994E77" w:rsidP="001472C2">
                                  <w:r w:rsidRPr="002143A1">
                                    <w:t>53</w:t>
                                  </w:r>
                                </w:p>
                              </w:tc>
                            </w:tr>
                          </w:tbl>
                          <w:p w14:paraId="279F5E91" w14:textId="77777777" w:rsidR="00994E77" w:rsidRDefault="00994E77" w:rsidP="001472C2"/>
                        </w:txbxContent>
                      </wps:txbx>
                      <wps:bodyPr rot="0" vert="horz" wrap="square" lIns="91440" tIns="45720" rIns="91440" bIns="45720" anchor="t" anchorCtr="0" upright="1">
                        <a:noAutofit/>
                      </wps:bodyPr>
                    </wps:wsp>
                  </a:graphicData>
                </a:graphic>
              </wp:inline>
            </w:drawing>
          </mc:Choice>
          <mc:Fallback>
            <w:pict>
              <v:shape w14:anchorId="2ED23619" id="Text Box 233" o:spid="_x0000_s1095" type="#_x0000_t202" style="width:450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" filled="f" stroked="f">
                <v:textbox>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720"/>
                        <w:gridCol w:w="720"/>
                        <w:gridCol w:w="720"/>
                        <w:gridCol w:w="720"/>
                        <w:gridCol w:w="720"/>
                        <w:gridCol w:w="720"/>
                        <w:gridCol w:w="720"/>
                        <w:gridCol w:w="720"/>
                        <w:gridCol w:w="720"/>
                      </w:tblGrid>
                      <w:tr w:rsidR="00994E77" w:rsidRPr="002143A1" w14:paraId="222B84C0" w14:textId="77777777" w:rsidTr="00B62C22">
                        <w:tc>
                          <w:tcPr>
                            <w:tcW w:w="918" w:type="dxa"/>
                          </w:tcPr>
                          <w:p w14:paraId="650082DA" w14:textId="77777777" w:rsidR="00994E77" w:rsidRPr="002143A1" w:rsidRDefault="00994E77" w:rsidP="001472C2">
                            <w:r w:rsidRPr="002143A1">
                              <w:t>chirps</w:t>
                            </w:r>
                          </w:p>
                        </w:tc>
                        <w:tc>
                          <w:tcPr>
                            <w:tcW w:w="720" w:type="dxa"/>
                          </w:tcPr>
                          <w:p w14:paraId="5FA8D5D0" w14:textId="77777777" w:rsidR="00994E77" w:rsidRPr="002143A1" w:rsidRDefault="00994E77" w:rsidP="001472C2">
                            <w:r w:rsidRPr="002143A1">
                              <w:t>44</w:t>
                            </w:r>
                          </w:p>
                        </w:tc>
                        <w:tc>
                          <w:tcPr>
                            <w:tcW w:w="720" w:type="dxa"/>
                          </w:tcPr>
                          <w:p w14:paraId="6B1F66A0" w14:textId="77777777" w:rsidR="00994E77" w:rsidRPr="002143A1" w:rsidRDefault="00994E77" w:rsidP="001472C2">
                            <w:r w:rsidRPr="002143A1">
                              <w:t>35</w:t>
                            </w:r>
                          </w:p>
                        </w:tc>
                        <w:tc>
                          <w:tcPr>
                            <w:tcW w:w="720" w:type="dxa"/>
                          </w:tcPr>
                          <w:p w14:paraId="2EB0EEB4" w14:textId="77777777" w:rsidR="00994E77" w:rsidRPr="002143A1" w:rsidRDefault="00994E77" w:rsidP="001472C2">
                            <w:r w:rsidRPr="002143A1">
                              <w:t>20.4</w:t>
                            </w:r>
                          </w:p>
                        </w:tc>
                        <w:tc>
                          <w:tcPr>
                            <w:tcW w:w="720" w:type="dxa"/>
                          </w:tcPr>
                          <w:p w14:paraId="54C23C7E" w14:textId="77777777" w:rsidR="00994E77" w:rsidRPr="002143A1" w:rsidRDefault="00994E77" w:rsidP="001472C2">
                            <w:r w:rsidRPr="002143A1">
                              <w:t>33</w:t>
                            </w:r>
                          </w:p>
                        </w:tc>
                        <w:tc>
                          <w:tcPr>
                            <w:tcW w:w="720" w:type="dxa"/>
                          </w:tcPr>
                          <w:p w14:paraId="3A978417" w14:textId="77777777" w:rsidR="00994E77" w:rsidRPr="002143A1" w:rsidRDefault="00994E77" w:rsidP="001472C2">
                            <w:r w:rsidRPr="002143A1">
                              <w:t>31</w:t>
                            </w:r>
                          </w:p>
                        </w:tc>
                        <w:tc>
                          <w:tcPr>
                            <w:tcW w:w="720" w:type="dxa"/>
                          </w:tcPr>
                          <w:p w14:paraId="61B349C9" w14:textId="77777777" w:rsidR="00994E77" w:rsidRPr="002143A1" w:rsidRDefault="00994E77" w:rsidP="001472C2">
                            <w:r w:rsidRPr="002143A1">
                              <w:t>35</w:t>
                            </w:r>
                          </w:p>
                        </w:tc>
                        <w:tc>
                          <w:tcPr>
                            <w:tcW w:w="720" w:type="dxa"/>
                          </w:tcPr>
                          <w:p w14:paraId="36227F48" w14:textId="77777777" w:rsidR="00994E77" w:rsidRPr="002143A1" w:rsidRDefault="00994E77" w:rsidP="001472C2">
                            <w:r w:rsidRPr="002143A1">
                              <w:t>18.5</w:t>
                            </w:r>
                          </w:p>
                        </w:tc>
                        <w:tc>
                          <w:tcPr>
                            <w:tcW w:w="720" w:type="dxa"/>
                          </w:tcPr>
                          <w:p w14:paraId="6479D022" w14:textId="77777777" w:rsidR="00994E77" w:rsidRPr="002143A1" w:rsidRDefault="00994E77" w:rsidP="001472C2">
                            <w:r w:rsidRPr="002143A1">
                              <w:t>37</w:t>
                            </w:r>
                          </w:p>
                        </w:tc>
                        <w:tc>
                          <w:tcPr>
                            <w:tcW w:w="720" w:type="dxa"/>
                          </w:tcPr>
                          <w:p w14:paraId="3032A688" w14:textId="77777777" w:rsidR="00994E77" w:rsidRPr="002143A1" w:rsidRDefault="00994E77" w:rsidP="001472C2">
                            <w:r w:rsidRPr="002143A1">
                              <w:t>26</w:t>
                            </w:r>
                          </w:p>
                        </w:tc>
                      </w:tr>
                      <w:tr w:rsidR="00994E77" w:rsidRPr="002143A1" w14:paraId="4E9E3D38" w14:textId="77777777" w:rsidTr="00B62C22">
                        <w:tc>
                          <w:tcPr>
                            <w:tcW w:w="918" w:type="dxa"/>
                          </w:tcPr>
                          <w:p w14:paraId="7A908F51" w14:textId="77777777" w:rsidR="00994E77" w:rsidRPr="002143A1" w:rsidRDefault="00994E77" w:rsidP="001472C2">
                            <w:r w:rsidRPr="002143A1">
                              <w:t>Temp</w:t>
                            </w:r>
                          </w:p>
                        </w:tc>
                        <w:tc>
                          <w:tcPr>
                            <w:tcW w:w="720" w:type="dxa"/>
                          </w:tcPr>
                          <w:p w14:paraId="16D700E7" w14:textId="77777777" w:rsidR="00994E77" w:rsidRPr="002143A1" w:rsidRDefault="00994E77" w:rsidP="001472C2">
                            <w:r w:rsidRPr="002143A1">
                              <w:t>80.5</w:t>
                            </w:r>
                          </w:p>
                        </w:tc>
                        <w:tc>
                          <w:tcPr>
                            <w:tcW w:w="720" w:type="dxa"/>
                          </w:tcPr>
                          <w:p w14:paraId="514A55BD" w14:textId="77777777" w:rsidR="00994E77" w:rsidRPr="002143A1" w:rsidRDefault="00994E77" w:rsidP="001472C2">
                            <w:r w:rsidRPr="002143A1">
                              <w:t>70.5</w:t>
                            </w:r>
                          </w:p>
                        </w:tc>
                        <w:tc>
                          <w:tcPr>
                            <w:tcW w:w="720" w:type="dxa"/>
                          </w:tcPr>
                          <w:p w14:paraId="2BC819DD" w14:textId="77777777" w:rsidR="00994E77" w:rsidRPr="002143A1" w:rsidRDefault="00994E77" w:rsidP="001472C2">
                            <w:r w:rsidRPr="002143A1">
                              <w:t>57</w:t>
                            </w:r>
                          </w:p>
                        </w:tc>
                        <w:tc>
                          <w:tcPr>
                            <w:tcW w:w="720" w:type="dxa"/>
                          </w:tcPr>
                          <w:p w14:paraId="369503D5" w14:textId="77777777" w:rsidR="00994E77" w:rsidRPr="002143A1" w:rsidRDefault="00994E77" w:rsidP="001472C2">
                            <w:r w:rsidRPr="002143A1">
                              <w:t>66</w:t>
                            </w:r>
                          </w:p>
                        </w:tc>
                        <w:tc>
                          <w:tcPr>
                            <w:tcW w:w="720" w:type="dxa"/>
                          </w:tcPr>
                          <w:p w14:paraId="0DC0E656" w14:textId="77777777" w:rsidR="00994E77" w:rsidRPr="002143A1" w:rsidRDefault="00994E77" w:rsidP="001472C2">
                            <w:r w:rsidRPr="002143A1">
                              <w:t>68</w:t>
                            </w:r>
                          </w:p>
                        </w:tc>
                        <w:tc>
                          <w:tcPr>
                            <w:tcW w:w="720" w:type="dxa"/>
                          </w:tcPr>
                          <w:p w14:paraId="3C51308F" w14:textId="77777777" w:rsidR="00994E77" w:rsidRPr="002143A1" w:rsidRDefault="00994E77" w:rsidP="001472C2">
                            <w:r w:rsidRPr="002143A1">
                              <w:t>72</w:t>
                            </w:r>
                          </w:p>
                        </w:tc>
                        <w:tc>
                          <w:tcPr>
                            <w:tcW w:w="720" w:type="dxa"/>
                          </w:tcPr>
                          <w:p w14:paraId="11C0A416" w14:textId="77777777" w:rsidR="00994E77" w:rsidRPr="002143A1" w:rsidRDefault="00994E77" w:rsidP="001472C2">
                            <w:r w:rsidRPr="002143A1">
                              <w:t>52</w:t>
                            </w:r>
                          </w:p>
                        </w:tc>
                        <w:tc>
                          <w:tcPr>
                            <w:tcW w:w="720" w:type="dxa"/>
                          </w:tcPr>
                          <w:p w14:paraId="26639412" w14:textId="77777777" w:rsidR="00994E77" w:rsidRPr="002143A1" w:rsidRDefault="00994E77" w:rsidP="001472C2">
                            <w:r w:rsidRPr="002143A1">
                              <w:t>73.5</w:t>
                            </w:r>
                          </w:p>
                        </w:tc>
                        <w:tc>
                          <w:tcPr>
                            <w:tcW w:w="720" w:type="dxa"/>
                          </w:tcPr>
                          <w:p w14:paraId="5534333B" w14:textId="77777777" w:rsidR="00994E77" w:rsidRPr="002143A1" w:rsidRDefault="00994E77" w:rsidP="001472C2">
                            <w:r w:rsidRPr="002143A1">
                              <w:t>53</w:t>
                            </w:r>
                          </w:p>
                        </w:tc>
                      </w:tr>
                    </w:tbl>
                    <w:p w14:paraId="279F5E91" w14:textId="77777777" w:rsidR="00994E77" w:rsidRDefault="00994E77" w:rsidP="001472C2"/>
                  </w:txbxContent>
                </v:textbox>
                <w10:anchorlock/>
              </v:shape>
            </w:pict>
          </mc:Fallback>
        </mc:AlternateContent>
      </w:r>
    </w:p>
    <w:p w14:paraId="7CE71DF8" w14:textId="77777777" w:rsidR="001472C2" w:rsidRDefault="001472C2" w:rsidP="001472C2">
      <w:pPr>
        <w:pStyle w:val="Example"/>
      </w:pPr>
      <w:r>
        <w:t xml:space="preserve">Plotting this data, it appears there may be a trend, and that the trend appears roughly linear, though certainly not perfectly so.  </w:t>
      </w:r>
    </w:p>
    <w:p w14:paraId="4975A595" w14:textId="378A662C" w:rsidR="001472C2" w:rsidRDefault="00BA649A" w:rsidP="001472C2">
      <w:pPr>
        <w:pStyle w:val="Example"/>
      </w:pPr>
      <w:r>
        <w:object w:dxaOrig="4320" w:dyaOrig="3480" w14:anchorId="21DD9982">
          <v:shape id="_x0000_i1313" type="#_x0000_t75" alt="A scatter plot with the horizontal axis labeled Cricket Chirps in 15 seconds, and vertical labeled Temperature in degrees.  The data from the earlier table are plotted as points in the graph." style="width:3in;height:174.75pt" o:ole="">
            <v:imagedata r:id="rId596" o:title=""/>
          </v:shape>
          <o:OLEObject Type="Embed" ProgID="MSGraph.Chart.8" ShapeID="_x0000_i1313" DrawAspect="Content" ObjectID="_1719168342" r:id="rId597">
            <o:FieldCodes>\s</o:FieldCodes>
          </o:OLEObject>
        </w:object>
      </w:r>
    </w:p>
    <w:p w14:paraId="415E33F3" w14:textId="77777777" w:rsidR="001472C2" w:rsidRDefault="001472C2" w:rsidP="001472C2"/>
    <w:p w14:paraId="55FBBD8E" w14:textId="77777777" w:rsidR="002169FD" w:rsidRDefault="002169FD" w:rsidP="001472C2"/>
    <w:p w14:paraId="35A3C6FB" w14:textId="77777777" w:rsidR="001472C2" w:rsidRDefault="001472C2" w:rsidP="001472C2">
      <w:r>
        <w:t xml:space="preserve">The simplest way to find an equation to approximate this data is to try to “eyeball” a line that seems to fit the data pretty well, then find an equation for that line based on the slope and intercept.  </w:t>
      </w:r>
    </w:p>
    <w:p w14:paraId="67154F37" w14:textId="77777777" w:rsidR="001472C2" w:rsidRDefault="001472C2" w:rsidP="001472C2"/>
    <w:p w14:paraId="378CEE7C" w14:textId="77777777" w:rsidR="001472C2" w:rsidRDefault="001472C2" w:rsidP="001472C2">
      <w:r>
        <w:t>You can see from the trend in the data that the number of chirps increases as the temperature increases.  As you consider a function for this data you should know that you are looking at an increasing function or a function with a positive slope.</w:t>
      </w:r>
    </w:p>
    <w:p w14:paraId="6630D5C8" w14:textId="4A70B288" w:rsidR="002169FD" w:rsidRDefault="002169FD" w:rsidP="001472C2"/>
    <w:p w14:paraId="607DD6A2" w14:textId="41527224" w:rsidR="00217EAE" w:rsidRDefault="00217EAE" w:rsidP="001472C2"/>
    <w:p w14:paraId="12F19B5C" w14:textId="77777777" w:rsidR="00217EAE" w:rsidRDefault="00217EAE" w:rsidP="001472C2"/>
    <w:p w14:paraId="7A8658E2" w14:textId="77777777" w:rsidR="001472C2" w:rsidRPr="00124447" w:rsidRDefault="001472C2" w:rsidP="001472C2">
      <w:pPr>
        <w:pStyle w:val="TryitNow"/>
      </w:pPr>
      <w:r>
        <w:lastRenderedPageBreak/>
        <w:t>Flashback</w:t>
      </w:r>
    </w:p>
    <w:p w14:paraId="0F0CC047" w14:textId="77777777" w:rsidR="001472C2" w:rsidRDefault="001472C2" w:rsidP="001472C2">
      <w:pPr>
        <w:pStyle w:val="TryitNowbody"/>
      </w:pPr>
      <w:r>
        <w:t>1. a. What descriptive variables would you choose to represent Temperature &amp; Chirps?</w:t>
      </w:r>
    </w:p>
    <w:p w14:paraId="7739261A" w14:textId="77777777" w:rsidR="001472C2" w:rsidRDefault="001472C2" w:rsidP="001472C2">
      <w:pPr>
        <w:pStyle w:val="TryitNowbody"/>
      </w:pPr>
      <w:r>
        <w:t xml:space="preserve">    b. Which variable is the independent variable and which is the dependent variable?</w:t>
      </w:r>
    </w:p>
    <w:p w14:paraId="6677AA21" w14:textId="77777777" w:rsidR="001472C2" w:rsidRDefault="001472C2" w:rsidP="001472C2">
      <w:pPr>
        <w:pStyle w:val="TryitNowbody"/>
      </w:pPr>
      <w:r>
        <w:t xml:space="preserve">    c. Based on this data and the graph, what is a reasonable domain &amp; range?</w:t>
      </w:r>
    </w:p>
    <w:p w14:paraId="17C6A967" w14:textId="77777777" w:rsidR="001472C2" w:rsidRDefault="001472C2" w:rsidP="001472C2">
      <w:pPr>
        <w:pStyle w:val="TryitNowbody"/>
      </w:pPr>
      <w:r>
        <w:t xml:space="preserve">    d. Based on the data alone, is this function one-to-one, explain?</w:t>
      </w:r>
    </w:p>
    <w:p w14:paraId="3B5DA019" w14:textId="77777777" w:rsidR="001472C2" w:rsidRDefault="001472C2" w:rsidP="001472C2"/>
    <w:p w14:paraId="11D3A418" w14:textId="77777777" w:rsidR="001472C2" w:rsidRDefault="001472C2" w:rsidP="001472C2"/>
    <w:p w14:paraId="7F4AEB5B" w14:textId="77777777" w:rsidR="001472C2" w:rsidRDefault="001472C2" w:rsidP="001472C2">
      <w:pPr>
        <w:pStyle w:val="ExampleHeader"/>
      </w:pPr>
      <w:r>
        <w:t>Example 2</w:t>
      </w:r>
    </w:p>
    <w:p w14:paraId="7833FC90" w14:textId="77777777" w:rsidR="001472C2" w:rsidRDefault="001472C2" w:rsidP="001472C2">
      <w:pPr>
        <w:pStyle w:val="Example"/>
      </w:pPr>
      <w:r>
        <w:t>Using the table of values from the previous example, find a linear function that fits the data by “eyeballing” a line that seems to fit.</w:t>
      </w:r>
    </w:p>
    <w:p w14:paraId="7D6D1FE9" w14:textId="77777777" w:rsidR="001472C2" w:rsidRDefault="001472C2" w:rsidP="001472C2">
      <w:pPr>
        <w:pStyle w:val="Example"/>
      </w:pPr>
    </w:p>
    <w:p w14:paraId="5E6E3ABC" w14:textId="77777777" w:rsidR="001472C2" w:rsidRDefault="00000000" w:rsidP="001472C2">
      <w:pPr>
        <w:pStyle w:val="Example"/>
      </w:pPr>
      <w:r>
        <w:rPr>
          <w:noProof/>
        </w:rPr>
        <w:object w:dxaOrig="1440" w:dyaOrig="1440" w14:anchorId="4D56DB74">
          <v:shape id="_x0000_s1124" type="#_x0000_t75" alt="A plot showing the cricket chirp scatterplot from the earlier, with a line drawn through the data following the trend of the data." style="position:absolute;left:0;text-align:left;margin-left:239.25pt;margin-top:.9pt;width:3in;height:174pt;z-index:251675648">
            <v:imagedata r:id="rId598" o:title=""/>
            <w10:wrap type="square"/>
          </v:shape>
          <o:OLEObject Type="Embed" ProgID="MSGraph.Chart.8" ShapeID="_x0000_s1124" DrawAspect="Content" ObjectID="_1719168447" r:id="rId599">
            <o:FieldCodes>\s</o:FieldCodes>
          </o:OLEObject>
        </w:object>
      </w:r>
      <w:r w:rsidR="001472C2">
        <w:rPr>
          <w:noProof/>
        </w:rPr>
        <w:t>On a graph,</w:t>
      </w:r>
      <w:r w:rsidR="001472C2">
        <w:t xml:space="preserve"> we could try sketching in a line.  </w:t>
      </w:r>
      <w:r w:rsidR="008F7A37">
        <w:t>Note t</w:t>
      </w:r>
      <w:r w:rsidR="001472C2">
        <w:t xml:space="preserve">he scale on the </w:t>
      </w:r>
      <w:r w:rsidR="00505806">
        <w:t>axes have</w:t>
      </w:r>
      <w:r w:rsidR="008F7A37">
        <w:t xml:space="preserve"> been adjusted to start at zero t</w:t>
      </w:r>
      <w:r w:rsidR="001472C2">
        <w:t>o includ</w:t>
      </w:r>
      <w:r w:rsidR="008F7A37">
        <w:t>e</w:t>
      </w:r>
      <w:r w:rsidR="001472C2">
        <w:t xml:space="preserve"> the vertical axis</w:t>
      </w:r>
      <w:r w:rsidR="00505806">
        <w:t xml:space="preserve"> and vertical intercept</w:t>
      </w:r>
      <w:r w:rsidR="001472C2">
        <w:t xml:space="preserve"> in the graph.</w:t>
      </w:r>
    </w:p>
    <w:p w14:paraId="45D01956" w14:textId="77777777" w:rsidR="001472C2" w:rsidRDefault="001472C2" w:rsidP="001472C2">
      <w:pPr>
        <w:pStyle w:val="Example"/>
      </w:pPr>
    </w:p>
    <w:p w14:paraId="5B68C651" w14:textId="77777777" w:rsidR="001472C2" w:rsidRDefault="001472C2" w:rsidP="001472C2">
      <w:pPr>
        <w:pStyle w:val="Example"/>
      </w:pPr>
      <w:r>
        <w:t xml:space="preserve">Using the starting and ending points of our “hand drawn” line, points (0, 30) and (50, 90), this graph has a slope of  </w:t>
      </w:r>
      <w:r w:rsidRPr="001E12EE">
        <w:rPr>
          <w:position w:val="-24"/>
        </w:rPr>
        <w:object w:dxaOrig="1280" w:dyaOrig="620" w14:anchorId="182DD912">
          <v:shape id="_x0000_i1315" type="#_x0000_t75" style="width:63pt;height:30.75pt" o:ole="">
            <v:imagedata r:id="rId600" o:title=""/>
          </v:shape>
          <o:OLEObject Type="Embed" ProgID="Equation.DSMT4" ShapeID="_x0000_i1315" DrawAspect="Content" ObjectID="_1719168343" r:id="rId601"/>
        </w:object>
      </w:r>
      <w:r>
        <w:t xml:space="preserve"> and a vertical intercept at 30, giving an equation of </w:t>
      </w:r>
    </w:p>
    <w:p w14:paraId="5D8CF59A" w14:textId="77777777" w:rsidR="001472C2" w:rsidRDefault="001472C2" w:rsidP="001472C2">
      <w:pPr>
        <w:pStyle w:val="Example"/>
      </w:pPr>
    </w:p>
    <w:p w14:paraId="03B70F88" w14:textId="77777777" w:rsidR="001472C2" w:rsidRDefault="001472C2" w:rsidP="001472C2">
      <w:pPr>
        <w:pStyle w:val="Example"/>
      </w:pPr>
      <w:r w:rsidRPr="001E12EE">
        <w:rPr>
          <w:position w:val="-10"/>
        </w:rPr>
        <w:object w:dxaOrig="1579" w:dyaOrig="320" w14:anchorId="31ED388B">
          <v:shape id="_x0000_i1316" type="#_x0000_t75" style="width:78.75pt;height:15pt" o:ole="">
            <v:imagedata r:id="rId602" o:title=""/>
          </v:shape>
          <o:OLEObject Type="Embed" ProgID="Equation.DSMT4" ShapeID="_x0000_i1316" DrawAspect="Content" ObjectID="_1719168344" r:id="rId603"/>
        </w:object>
      </w:r>
    </w:p>
    <w:p w14:paraId="20DB8E2E" w14:textId="77777777" w:rsidR="001472C2" w:rsidRDefault="001472C2" w:rsidP="001472C2">
      <w:pPr>
        <w:pStyle w:val="Example"/>
      </w:pPr>
      <w:r>
        <w:t xml:space="preserve">where </w:t>
      </w:r>
      <w:r>
        <w:rPr>
          <w:i/>
        </w:rPr>
        <w:t>c</w:t>
      </w:r>
      <w:r>
        <w:t xml:space="preserve"> is the number of chirps in 15 seconds, and </w:t>
      </w:r>
      <w:r>
        <w:rPr>
          <w:i/>
        </w:rPr>
        <w:t>T(c)</w:t>
      </w:r>
      <w:r>
        <w:t xml:space="preserve"> is the temperature in degrees Fahrenheit.</w:t>
      </w:r>
    </w:p>
    <w:p w14:paraId="21EA2FEA" w14:textId="77777777" w:rsidR="001472C2" w:rsidRDefault="001472C2" w:rsidP="001472C2"/>
    <w:p w14:paraId="303CD623" w14:textId="77777777" w:rsidR="001472C2" w:rsidRPr="00F6258B" w:rsidRDefault="001472C2" w:rsidP="001472C2"/>
    <w:p w14:paraId="28EFC40C" w14:textId="77777777" w:rsidR="001472C2" w:rsidRDefault="001472C2" w:rsidP="001472C2">
      <w:r>
        <w:t xml:space="preserve">This linear equation can then be used to approximate the solution to various questions we might ask about the trend.  While the data does not perfectly fall on the linear equation, the equation is our best guess as to how the relationship will behave outside of the values we have data for.  There is a difference, though, between making predictions inside the domain and range of values we have data for, and outside that domain and range.  </w:t>
      </w:r>
    </w:p>
    <w:p w14:paraId="1140D734" w14:textId="77777777" w:rsidR="001472C2" w:rsidRDefault="001472C2" w:rsidP="001472C2"/>
    <w:p w14:paraId="7F8CAD5E" w14:textId="77777777" w:rsidR="001472C2" w:rsidRDefault="001472C2" w:rsidP="001472C2"/>
    <w:p w14:paraId="52E3FA4A" w14:textId="77777777" w:rsidR="001472C2" w:rsidRDefault="00037F9B" w:rsidP="001472C2">
      <w:pPr>
        <w:pStyle w:val="DefinitionHeader"/>
      </w:pPr>
      <w:r>
        <w:t>Interpolation and Extrapolation</w:t>
      </w:r>
    </w:p>
    <w:p w14:paraId="0F05CE90" w14:textId="77777777" w:rsidR="001472C2" w:rsidRDefault="001472C2" w:rsidP="001472C2">
      <w:pPr>
        <w:pStyle w:val="Definition"/>
      </w:pPr>
      <w:r w:rsidRPr="00F6258B">
        <w:rPr>
          <w:b/>
        </w:rPr>
        <w:t>Interpolation</w:t>
      </w:r>
      <w:r w:rsidR="00F40C88">
        <w:rPr>
          <w:b/>
        </w:rPr>
        <w:fldChar w:fldCharType="begin"/>
      </w:r>
      <w:r w:rsidR="00F40C88">
        <w:instrText xml:space="preserve"> XE "</w:instrText>
      </w:r>
      <w:r w:rsidR="00F40C88" w:rsidRPr="00917FDF">
        <w:rPr>
          <w:b/>
        </w:rPr>
        <w:instrText>Interpolation</w:instrText>
      </w:r>
      <w:r w:rsidR="00F40C88">
        <w:instrText xml:space="preserve">" </w:instrText>
      </w:r>
      <w:r w:rsidR="00F40C88">
        <w:rPr>
          <w:b/>
        </w:rPr>
        <w:fldChar w:fldCharType="end"/>
      </w:r>
      <w:r w:rsidRPr="00F6258B">
        <w:rPr>
          <w:b/>
        </w:rPr>
        <w:t>:</w:t>
      </w:r>
      <w:r>
        <w:t xml:space="preserve"> When we predict a value inside the domain and range of the data</w:t>
      </w:r>
    </w:p>
    <w:p w14:paraId="6CD23071" w14:textId="77777777" w:rsidR="001472C2" w:rsidRPr="001E12EE" w:rsidRDefault="001472C2" w:rsidP="001472C2">
      <w:pPr>
        <w:pStyle w:val="Definition"/>
      </w:pPr>
      <w:r w:rsidRPr="00F6258B">
        <w:rPr>
          <w:b/>
        </w:rPr>
        <w:t>Extrapolation</w:t>
      </w:r>
      <w:r w:rsidR="00F40C88">
        <w:rPr>
          <w:b/>
        </w:rPr>
        <w:fldChar w:fldCharType="begin"/>
      </w:r>
      <w:r w:rsidR="00F40C88">
        <w:instrText xml:space="preserve"> XE "</w:instrText>
      </w:r>
      <w:r w:rsidR="00F40C88" w:rsidRPr="00D63180">
        <w:rPr>
          <w:b/>
        </w:rPr>
        <w:instrText>Extrapolation</w:instrText>
      </w:r>
      <w:r w:rsidR="00F40C88">
        <w:instrText xml:space="preserve">" </w:instrText>
      </w:r>
      <w:r w:rsidR="00F40C88">
        <w:rPr>
          <w:b/>
        </w:rPr>
        <w:fldChar w:fldCharType="end"/>
      </w:r>
      <w:r w:rsidRPr="00F6258B">
        <w:rPr>
          <w:b/>
        </w:rPr>
        <w:t>:</w:t>
      </w:r>
      <w:r>
        <w:t xml:space="preserve"> When we predict a value outside the domain and range of the data</w:t>
      </w:r>
    </w:p>
    <w:p w14:paraId="56995FDA" w14:textId="77777777" w:rsidR="001472C2" w:rsidRDefault="001472C2" w:rsidP="001472C2"/>
    <w:p w14:paraId="32EE5BFA" w14:textId="77777777" w:rsidR="00217EAE" w:rsidRDefault="00217EAE" w:rsidP="001472C2"/>
    <w:p w14:paraId="584882E7" w14:textId="46350043" w:rsidR="001472C2" w:rsidRDefault="001472C2" w:rsidP="001472C2">
      <w:r>
        <w:t xml:space="preserve">For the Temperature as a function of chirps </w:t>
      </w:r>
      <w:r w:rsidR="00217EAE">
        <w:t>in our hand drawn model above,</w:t>
      </w:r>
    </w:p>
    <w:p w14:paraId="61D144EB" w14:textId="77777777" w:rsidR="001472C2" w:rsidRDefault="001472C2" w:rsidP="00217EAE">
      <w:pPr>
        <w:pStyle w:val="ListParagraph"/>
        <w:numPr>
          <w:ilvl w:val="0"/>
          <w:numId w:val="17"/>
        </w:numPr>
      </w:pPr>
      <w:r>
        <w:t>Interpolation would occur if we used our model to predict temperature when the values for chirps are between 18.5 and 44.</w:t>
      </w:r>
    </w:p>
    <w:p w14:paraId="280369BD" w14:textId="6AFE51B3" w:rsidR="001472C2" w:rsidRDefault="001472C2" w:rsidP="00217EAE">
      <w:pPr>
        <w:pStyle w:val="ListParagraph"/>
        <w:numPr>
          <w:ilvl w:val="0"/>
          <w:numId w:val="17"/>
        </w:numPr>
      </w:pPr>
      <w:r>
        <w:t>Extrapolation would occur if we used our model to predict temperature when the values for chirps are less than 18.5 or greater than 44.</w:t>
      </w:r>
    </w:p>
    <w:p w14:paraId="25FC3447" w14:textId="77777777" w:rsidR="001472C2" w:rsidRDefault="005D143D" w:rsidP="002169FD">
      <w:pPr>
        <w:pStyle w:val="ExampleHeader"/>
      </w:pPr>
      <w:r>
        <w:lastRenderedPageBreak/>
        <w:t xml:space="preserve"> Example 3</w:t>
      </w:r>
    </w:p>
    <w:p w14:paraId="576E5F9C" w14:textId="77777777" w:rsidR="001472C2" w:rsidRDefault="001472C2" w:rsidP="001472C2">
      <w:pPr>
        <w:pStyle w:val="Example"/>
      </w:pPr>
      <w:r>
        <w:t>a) Would predicting the temperature when crickets are chirping 30 times in 15 seconds be interpolation or extrapolation?  Make the prediction, and discuss if it is reasonable.</w:t>
      </w:r>
    </w:p>
    <w:p w14:paraId="4056B904" w14:textId="77777777" w:rsidR="001472C2" w:rsidRDefault="001472C2" w:rsidP="001472C2">
      <w:pPr>
        <w:pStyle w:val="Example"/>
      </w:pPr>
    </w:p>
    <w:p w14:paraId="5A04A405" w14:textId="77777777" w:rsidR="001472C2" w:rsidRDefault="001472C2" w:rsidP="001472C2">
      <w:pPr>
        <w:pStyle w:val="Example"/>
      </w:pPr>
      <w:r>
        <w:t>b) Would predicting the number of chirps crickets will make at 40 degrees be interpolation or extrapolation?  Make the prediction, and discuss if it is reasonable.</w:t>
      </w:r>
    </w:p>
    <w:p w14:paraId="7F153E49" w14:textId="77777777" w:rsidR="001472C2" w:rsidRDefault="001472C2" w:rsidP="001472C2">
      <w:pPr>
        <w:pStyle w:val="Example"/>
      </w:pPr>
    </w:p>
    <w:p w14:paraId="6D037AFE" w14:textId="77777777" w:rsidR="00862982" w:rsidRDefault="001472C2" w:rsidP="00862982">
      <w:pPr>
        <w:pStyle w:val="Example"/>
      </w:pPr>
      <w:r>
        <w:t xml:space="preserve">With our cricket data, our number of chirps in the data provided varied from 18.5 to 44.  A prediction at 30 chirps per 15 seconds is inside the domain of our data, so would be </w:t>
      </w:r>
      <w:r w:rsidR="00862982">
        <w:t>interpolation.  Using our model:</w:t>
      </w:r>
    </w:p>
    <w:p w14:paraId="39924182" w14:textId="6DF63003" w:rsidR="00862982" w:rsidRDefault="00862982" w:rsidP="00862982">
      <w:pPr>
        <w:pStyle w:val="Example"/>
      </w:pPr>
      <w:r w:rsidRPr="001E12EE">
        <w:rPr>
          <w:position w:val="-10"/>
        </w:rPr>
        <w:object w:dxaOrig="2460" w:dyaOrig="320" w14:anchorId="749EFE64">
          <v:shape id="_x0000_i1317" type="#_x0000_t75" style="width:123pt;height:15pt" o:ole="">
            <v:imagedata r:id="rId604" o:title=""/>
          </v:shape>
          <o:OLEObject Type="Embed" ProgID="Equation.3" ShapeID="_x0000_i1317" DrawAspect="Content" ObjectID="_1719168345" r:id="rId605"/>
        </w:object>
      </w:r>
      <w:r>
        <w:t>degrees.</w:t>
      </w:r>
    </w:p>
    <w:p w14:paraId="189CCB8B" w14:textId="77777777" w:rsidR="00217EAE" w:rsidRDefault="00217EAE" w:rsidP="00862982">
      <w:pPr>
        <w:pStyle w:val="Example"/>
      </w:pPr>
    </w:p>
    <w:p w14:paraId="3AE7ECF9" w14:textId="77777777" w:rsidR="00862982" w:rsidRDefault="00862982" w:rsidP="00862982">
      <w:pPr>
        <w:pStyle w:val="Example"/>
      </w:pPr>
      <w:r>
        <w:t>Based on the data we have, this value seems reasonable.</w:t>
      </w:r>
    </w:p>
    <w:p w14:paraId="6E7AD0A4" w14:textId="77777777" w:rsidR="00862982" w:rsidRDefault="00862982" w:rsidP="00862982">
      <w:pPr>
        <w:pStyle w:val="Example"/>
      </w:pPr>
    </w:p>
    <w:p w14:paraId="78A308A7" w14:textId="77777777" w:rsidR="00862982" w:rsidRDefault="00862982" w:rsidP="00862982">
      <w:pPr>
        <w:pStyle w:val="Example"/>
      </w:pPr>
      <w:r>
        <w:t>The temperature values varied from 52 to 80.5.   Predicting the number of chirps at 40 degrees is extrapolation since 40 is outside the range of our data.  Using our model:</w:t>
      </w:r>
    </w:p>
    <w:p w14:paraId="218FF039" w14:textId="77777777" w:rsidR="00862982" w:rsidRDefault="00862982" w:rsidP="00862982">
      <w:pPr>
        <w:pStyle w:val="Example"/>
      </w:pPr>
      <w:r w:rsidRPr="003742BD">
        <w:rPr>
          <w:position w:val="-42"/>
        </w:rPr>
        <w:object w:dxaOrig="1380" w:dyaOrig="999" w14:anchorId="129230A0">
          <v:shape id="_x0000_i1318" type="#_x0000_t75" style="width:69pt;height:50.25pt" o:ole="">
            <v:imagedata r:id="rId606" o:title=""/>
          </v:shape>
          <o:OLEObject Type="Embed" ProgID="Equation.3" ShapeID="_x0000_i1318" DrawAspect="Content" ObjectID="_1719168346" r:id="rId607"/>
        </w:object>
      </w:r>
    </w:p>
    <w:p w14:paraId="29FF706F" w14:textId="77777777" w:rsidR="00862982" w:rsidRDefault="00862982" w:rsidP="00862982">
      <w:pPr>
        <w:pStyle w:val="Example"/>
      </w:pPr>
    </w:p>
    <w:p w14:paraId="47890EDE" w14:textId="77777777" w:rsidR="00862982" w:rsidRDefault="00862982" w:rsidP="00862982">
      <w:pPr>
        <w:pStyle w:val="Example"/>
      </w:pPr>
      <w:r>
        <w:t>Our model predicts the crickets would chirp 8.33 times in 15 seconds.  While this might</w:t>
      </w:r>
    </w:p>
    <w:p w14:paraId="700C2B7E" w14:textId="77777777" w:rsidR="001472C2" w:rsidRDefault="001472C2" w:rsidP="001472C2">
      <w:pPr>
        <w:pStyle w:val="Example"/>
      </w:pPr>
      <w:r>
        <w:t>be possible, we have no reason to believe our model is valid outside the domain and range.  In fact, generally crickets stop chirping altogether below around 50 degrees.</w:t>
      </w:r>
    </w:p>
    <w:p w14:paraId="1DED809B" w14:textId="77777777" w:rsidR="001472C2" w:rsidRDefault="001472C2" w:rsidP="001472C2"/>
    <w:p w14:paraId="3B6B694A" w14:textId="77777777" w:rsidR="001472C2" w:rsidRDefault="001472C2" w:rsidP="001472C2"/>
    <w:p w14:paraId="22B31174" w14:textId="77777777" w:rsidR="001472C2" w:rsidRDefault="001472C2" w:rsidP="001472C2">
      <w:r>
        <w:t xml:space="preserve">When our model no longer applies after some point, it is sometimes called </w:t>
      </w:r>
      <w:r>
        <w:rPr>
          <w:b/>
        </w:rPr>
        <w:t>model breakdown</w:t>
      </w:r>
      <w:r w:rsidR="00F40C88">
        <w:rPr>
          <w:b/>
        </w:rPr>
        <w:fldChar w:fldCharType="begin"/>
      </w:r>
      <w:r w:rsidR="00F40C88">
        <w:instrText xml:space="preserve"> XE "</w:instrText>
      </w:r>
      <w:r w:rsidR="00F40C88" w:rsidRPr="00A56821">
        <w:rPr>
          <w:b/>
        </w:rPr>
        <w:instrText>Model Breakdown</w:instrText>
      </w:r>
      <w:r w:rsidR="00F40C88">
        <w:instrText xml:space="preserve">" </w:instrText>
      </w:r>
      <w:r w:rsidR="00F40C88">
        <w:rPr>
          <w:b/>
        </w:rPr>
        <w:fldChar w:fldCharType="end"/>
      </w:r>
      <w:r>
        <w:t xml:space="preserve">. </w:t>
      </w:r>
    </w:p>
    <w:p w14:paraId="4AB15340" w14:textId="77777777" w:rsidR="001472C2" w:rsidRDefault="001472C2" w:rsidP="001472C2"/>
    <w:p w14:paraId="0FD39C5D" w14:textId="77777777" w:rsidR="002169FD" w:rsidRDefault="002169FD" w:rsidP="001472C2"/>
    <w:p w14:paraId="442254A8" w14:textId="77777777" w:rsidR="001472C2" w:rsidRDefault="001472C2" w:rsidP="001472C2">
      <w:pPr>
        <w:pStyle w:val="TryitNow"/>
      </w:pPr>
      <w:r>
        <w:t xml:space="preserve">Try it Now </w:t>
      </w:r>
    </w:p>
    <w:p w14:paraId="741685B3" w14:textId="03EB901A" w:rsidR="001472C2" w:rsidRDefault="00C57613" w:rsidP="001472C2">
      <w:pPr>
        <w:pStyle w:val="TryitNowbody"/>
      </w:pPr>
      <w:r>
        <w:t xml:space="preserve">1. </w:t>
      </w:r>
      <w:r w:rsidR="001472C2">
        <w:t>What temperature would you predict if you counted 20 chirps in 15 seconds?</w:t>
      </w:r>
    </w:p>
    <w:p w14:paraId="1F14079C" w14:textId="77777777" w:rsidR="001472C2" w:rsidRDefault="001472C2" w:rsidP="001472C2"/>
    <w:p w14:paraId="5E74AE95" w14:textId="77777777" w:rsidR="001472C2" w:rsidRDefault="001472C2" w:rsidP="001472C2"/>
    <w:p w14:paraId="3D5A6BD6" w14:textId="77777777" w:rsidR="001472C2" w:rsidRDefault="001472C2" w:rsidP="001472C2">
      <w:r>
        <w:rPr>
          <w:b/>
        </w:rPr>
        <w:t>Fitting Lines with Technology</w:t>
      </w:r>
    </w:p>
    <w:p w14:paraId="1428B195" w14:textId="77777777" w:rsidR="00217EAE" w:rsidRDefault="00217EAE" w:rsidP="001472C2"/>
    <w:p w14:paraId="50E7C530" w14:textId="71C22549" w:rsidR="001472C2" w:rsidRDefault="001472C2" w:rsidP="001472C2">
      <w:r>
        <w:t>While eyeballing a line works reasonably well, there are statistical techniques for fitting a line to data that minimize the differences between the line and data values</w:t>
      </w:r>
      <w:r>
        <w:rPr>
          <w:rStyle w:val="FootnoteReference"/>
        </w:rPr>
        <w:footnoteReference w:id="5"/>
      </w:r>
      <w:r>
        <w:t xml:space="preserve">.  This technique is called </w:t>
      </w:r>
      <w:r>
        <w:rPr>
          <w:b/>
        </w:rPr>
        <w:t>least-square regression</w:t>
      </w:r>
      <w:r w:rsidR="00F40C88">
        <w:rPr>
          <w:b/>
        </w:rPr>
        <w:fldChar w:fldCharType="begin"/>
      </w:r>
      <w:r w:rsidR="00F40C88">
        <w:instrText xml:space="preserve"> XE "</w:instrText>
      </w:r>
      <w:r w:rsidR="00F40C88" w:rsidRPr="00076247">
        <w:rPr>
          <w:b/>
        </w:rPr>
        <w:instrText>Least-Square Regression</w:instrText>
      </w:r>
      <w:r w:rsidR="00F40C88">
        <w:instrText xml:space="preserve">" </w:instrText>
      </w:r>
      <w:r w:rsidR="00F40C88">
        <w:rPr>
          <w:b/>
        </w:rPr>
        <w:fldChar w:fldCharType="end"/>
      </w:r>
      <w:r w:rsidR="00F40C88">
        <w:rPr>
          <w:b/>
        </w:rPr>
        <w:fldChar w:fldCharType="begin"/>
      </w:r>
      <w:r w:rsidR="00F40C88">
        <w:instrText xml:space="preserve"> XE "</w:instrText>
      </w:r>
      <w:r w:rsidR="00F40C88" w:rsidRPr="005E76ED">
        <w:instrText>Linear Functions:Least-Square Regression</w:instrText>
      </w:r>
      <w:r w:rsidR="00F40C88">
        <w:instrText xml:space="preserve">" </w:instrText>
      </w:r>
      <w:r w:rsidR="00F40C88">
        <w:rPr>
          <w:b/>
        </w:rPr>
        <w:fldChar w:fldCharType="end"/>
      </w:r>
      <w:r>
        <w:t>, and can be computed by many graphing calculators, spreadsheet software like Excel or Google Docs, statistical software, and many web-based calculators.</w:t>
      </w:r>
    </w:p>
    <w:p w14:paraId="401D52F6" w14:textId="77777777" w:rsidR="00EB3F0A" w:rsidRDefault="00EB3F0A" w:rsidP="001472C2"/>
    <w:p w14:paraId="6684911C" w14:textId="77777777" w:rsidR="001472C2" w:rsidRDefault="001472C2" w:rsidP="001472C2"/>
    <w:p w14:paraId="263B1BAF" w14:textId="77777777" w:rsidR="001472C2" w:rsidRDefault="001472C2" w:rsidP="001472C2">
      <w:pPr>
        <w:pStyle w:val="ExampleHeader"/>
      </w:pPr>
      <w:r>
        <w:lastRenderedPageBreak/>
        <w:t>Example 4</w:t>
      </w:r>
    </w:p>
    <w:p w14:paraId="44A1D5AD" w14:textId="77777777" w:rsidR="001472C2" w:rsidRDefault="001472C2" w:rsidP="001472C2">
      <w:pPr>
        <w:pStyle w:val="Example"/>
      </w:pPr>
      <w:r>
        <w:t>Find the least-squares regression line using the cricket chirp data from above.</w:t>
      </w:r>
    </w:p>
    <w:p w14:paraId="0F8F242B" w14:textId="77777777" w:rsidR="001472C2" w:rsidRDefault="00000000" w:rsidP="001472C2">
      <w:pPr>
        <w:pStyle w:val="Example"/>
      </w:pPr>
      <w:r>
        <w:rPr>
          <w:noProof/>
        </w:rPr>
        <w:object w:dxaOrig="1440" w:dyaOrig="1440" w14:anchorId="0D602BFE">
          <v:shape id="_x0000_s1158" type="#_x0000_t75" alt="A scatterplot fo the cricket chirp data from earlier, with the line fitting the data found using technology passing through the data following the trend." style="position:absolute;left:0;text-align:left;margin-left:229.5pt;margin-top:6.6pt;width:3in;height:174pt;z-index:251676672">
            <v:imagedata r:id="rId598" o:title=""/>
            <w10:wrap type="square"/>
          </v:shape>
          <o:OLEObject Type="Embed" ProgID="MSGraph.Chart.8" ShapeID="_x0000_s1158" DrawAspect="Content" ObjectID="_1719168448" r:id="rId608">
            <o:FieldCodes>\s</o:FieldCodes>
          </o:OLEObject>
        </w:object>
      </w:r>
    </w:p>
    <w:p w14:paraId="016B42B1" w14:textId="77777777" w:rsidR="00862982" w:rsidRDefault="001472C2" w:rsidP="00862982">
      <w:pPr>
        <w:pStyle w:val="Example"/>
      </w:pPr>
      <w:r>
        <w:t>Using the cricket chirp data from earlier, with technology we obtain the equation:</w:t>
      </w:r>
    </w:p>
    <w:p w14:paraId="0AEA3534" w14:textId="77777777" w:rsidR="001472C2" w:rsidRDefault="00862982" w:rsidP="00862982">
      <w:pPr>
        <w:pStyle w:val="Example"/>
      </w:pPr>
      <w:r w:rsidRPr="001E12EE">
        <w:rPr>
          <w:position w:val="-10"/>
        </w:rPr>
        <w:object w:dxaOrig="2200" w:dyaOrig="320" w14:anchorId="3D8455C9">
          <v:shape id="_x0000_i1320" type="#_x0000_t75" style="width:110.25pt;height:15pt" o:ole="">
            <v:imagedata r:id="rId609" o:title=""/>
          </v:shape>
          <o:OLEObject Type="Embed" ProgID="Equation.3" ShapeID="_x0000_i1320" DrawAspect="Content" ObjectID="_1719168347" r:id="rId610"/>
        </w:object>
      </w:r>
    </w:p>
    <w:p w14:paraId="5607C882" w14:textId="77777777" w:rsidR="001472C2" w:rsidRDefault="001472C2" w:rsidP="001472C2">
      <w:pPr>
        <w:pStyle w:val="Example"/>
      </w:pPr>
    </w:p>
    <w:p w14:paraId="03A4068C" w14:textId="77777777" w:rsidR="00862982" w:rsidRDefault="001472C2" w:rsidP="00862982">
      <w:pPr>
        <w:pStyle w:val="Example"/>
      </w:pPr>
      <w:r>
        <w:t>Notice that this line is quite similar to the equation we “eyeballed”, but should fit the data better.  Notice also that using this equation would change our prediction for the temperature when hearing 30 chirps in 15 seconds from 66 degrees to:</w:t>
      </w:r>
    </w:p>
    <w:p w14:paraId="469BE673" w14:textId="77777777" w:rsidR="001472C2" w:rsidRDefault="00862982" w:rsidP="00862982">
      <w:pPr>
        <w:pStyle w:val="Example"/>
      </w:pPr>
      <w:r w:rsidRPr="001E12EE">
        <w:rPr>
          <w:position w:val="-10"/>
        </w:rPr>
        <w:object w:dxaOrig="4160" w:dyaOrig="320" w14:anchorId="18DBE7CC">
          <v:shape id="_x0000_i1321" type="#_x0000_t75" style="width:207pt;height:15pt" o:ole="">
            <v:imagedata r:id="rId611" o:title=""/>
          </v:shape>
          <o:OLEObject Type="Embed" ProgID="Equation.3" ShapeID="_x0000_i1321" DrawAspect="Content" ObjectID="_1719168348" r:id="rId612"/>
        </w:object>
      </w:r>
      <w:r w:rsidR="001472C2">
        <w:t>degrees.</w:t>
      </w:r>
    </w:p>
    <w:p w14:paraId="65E4AF74" w14:textId="77777777" w:rsidR="001472C2" w:rsidRDefault="001472C2" w:rsidP="001472C2"/>
    <w:p w14:paraId="112BE1A4" w14:textId="77777777" w:rsidR="001472C2" w:rsidRDefault="001472C2" w:rsidP="001472C2"/>
    <w:p w14:paraId="5B7C04A7" w14:textId="537E7A21" w:rsidR="001472C2" w:rsidRPr="00F6258B" w:rsidRDefault="001472C2" w:rsidP="001472C2">
      <w:r>
        <w:t xml:space="preserve">Most calculators and computer software will also provide you with the </w:t>
      </w:r>
      <w:r>
        <w:rPr>
          <w:b/>
        </w:rPr>
        <w:t>correlation coefficient</w:t>
      </w:r>
      <w:r>
        <w:t>, a measure of how closely the line fits the data.</w:t>
      </w:r>
    </w:p>
    <w:p w14:paraId="3FCB5DB9" w14:textId="77777777" w:rsidR="001472C2" w:rsidRDefault="001472C2" w:rsidP="001472C2"/>
    <w:p w14:paraId="77D760FD" w14:textId="77777777" w:rsidR="001472C2" w:rsidRDefault="001472C2" w:rsidP="001472C2"/>
    <w:p w14:paraId="1CB0C180" w14:textId="77777777" w:rsidR="001472C2" w:rsidRDefault="00037F9B" w:rsidP="001472C2">
      <w:pPr>
        <w:pStyle w:val="DefinitionHeader"/>
      </w:pPr>
      <w:r>
        <w:t>Correlation Coefficient</w:t>
      </w:r>
    </w:p>
    <w:p w14:paraId="43FBFB14" w14:textId="77777777" w:rsidR="001472C2" w:rsidRDefault="001472C2" w:rsidP="001472C2">
      <w:pPr>
        <w:pStyle w:val="Definition"/>
      </w:pPr>
      <w:r>
        <w:t xml:space="preserve">The </w:t>
      </w:r>
      <w:r>
        <w:rPr>
          <w:b/>
        </w:rPr>
        <w:t>correlation coefficient</w:t>
      </w:r>
      <w:r w:rsidR="00F40C88">
        <w:rPr>
          <w:b/>
        </w:rPr>
        <w:fldChar w:fldCharType="begin"/>
      </w:r>
      <w:r w:rsidR="00F40C88">
        <w:instrText xml:space="preserve"> XE "</w:instrText>
      </w:r>
      <w:r w:rsidR="00F40C88" w:rsidRPr="001F3C97">
        <w:rPr>
          <w:b/>
        </w:rPr>
        <w:instrText>Correlation Coefficient</w:instrText>
      </w:r>
      <w:r w:rsidR="00F40C88">
        <w:instrText xml:space="preserve">" </w:instrText>
      </w:r>
      <w:r w:rsidR="00F40C88">
        <w:rPr>
          <w:b/>
        </w:rPr>
        <w:fldChar w:fldCharType="end"/>
      </w:r>
      <w:r>
        <w:t xml:space="preserve"> is a value, </w:t>
      </w:r>
      <w:r>
        <w:rPr>
          <w:i/>
        </w:rPr>
        <w:t>r</w:t>
      </w:r>
      <w:r>
        <w:t xml:space="preserve">, between -1 and 1.  </w:t>
      </w:r>
    </w:p>
    <w:p w14:paraId="34DC1538" w14:textId="77777777" w:rsidR="001472C2" w:rsidRDefault="001472C2" w:rsidP="001472C2">
      <w:pPr>
        <w:pStyle w:val="Definition"/>
      </w:pPr>
      <w:r>
        <w:rPr>
          <w:i/>
        </w:rPr>
        <w:t>r</w:t>
      </w:r>
      <w:r w:rsidR="00ED2AA5">
        <w:t xml:space="preserve"> &gt; 0 suggests a positive (increasing) </w:t>
      </w:r>
      <w:r>
        <w:t>relationship</w:t>
      </w:r>
    </w:p>
    <w:p w14:paraId="7A26CED8" w14:textId="77777777" w:rsidR="001472C2" w:rsidRDefault="001472C2" w:rsidP="001472C2">
      <w:pPr>
        <w:pStyle w:val="Definition"/>
      </w:pPr>
      <w:r>
        <w:rPr>
          <w:i/>
        </w:rPr>
        <w:t>r</w:t>
      </w:r>
      <w:r>
        <w:t xml:space="preserve"> &lt; 0 suggests a </w:t>
      </w:r>
      <w:r w:rsidR="00ED2AA5">
        <w:t>negative (decreasing)</w:t>
      </w:r>
      <w:r>
        <w:t xml:space="preserve"> relationship</w:t>
      </w:r>
    </w:p>
    <w:p w14:paraId="3DDA3BF1" w14:textId="77777777" w:rsidR="001472C2" w:rsidRDefault="001472C2" w:rsidP="001472C2">
      <w:pPr>
        <w:pStyle w:val="Definition"/>
      </w:pPr>
      <w:r>
        <w:t>The closer</w:t>
      </w:r>
      <w:r w:rsidR="00324EAB">
        <w:t xml:space="preserve"> the</w:t>
      </w:r>
      <w:r>
        <w:t xml:space="preserve"> value is to 0, the more </w:t>
      </w:r>
      <w:r w:rsidR="00ED2AA5">
        <w:t>scattered</w:t>
      </w:r>
      <w:r>
        <w:t xml:space="preserve"> the data</w:t>
      </w:r>
    </w:p>
    <w:p w14:paraId="783A4F9C" w14:textId="77777777" w:rsidR="001472C2" w:rsidRPr="005F4815" w:rsidRDefault="001472C2" w:rsidP="001472C2">
      <w:pPr>
        <w:pStyle w:val="Definition"/>
      </w:pPr>
      <w:r>
        <w:t xml:space="preserve">The closer the value is to 1 or -1, the </w:t>
      </w:r>
      <w:r w:rsidR="00ED2AA5">
        <w:t>less scattered</w:t>
      </w:r>
      <w:r>
        <w:t xml:space="preserve"> the data is</w:t>
      </w:r>
    </w:p>
    <w:p w14:paraId="700D0350" w14:textId="77777777" w:rsidR="001472C2" w:rsidRDefault="001472C2" w:rsidP="001472C2"/>
    <w:p w14:paraId="3E4506C7" w14:textId="77777777" w:rsidR="001472C2" w:rsidRDefault="001472C2" w:rsidP="001472C2"/>
    <w:p w14:paraId="7921DDBA" w14:textId="77777777" w:rsidR="001472C2" w:rsidRDefault="00ED2AA5" w:rsidP="001472C2">
      <w:r>
        <w:t>The correlation coefficient</w:t>
      </w:r>
      <w:r w:rsidR="001472C2">
        <w:t xml:space="preserve"> provides an easy way to get some idea of how c</w:t>
      </w:r>
      <w:r>
        <w:t>lose to a line the data falls.</w:t>
      </w:r>
    </w:p>
    <w:p w14:paraId="234415D1" w14:textId="77777777" w:rsidR="001472C2" w:rsidRDefault="001472C2" w:rsidP="001472C2"/>
    <w:p w14:paraId="0605C67A" w14:textId="77777777" w:rsidR="001472C2" w:rsidRDefault="00ED2AA5" w:rsidP="001472C2">
      <w:r>
        <w:t xml:space="preserve">We should only compute the </w:t>
      </w:r>
      <w:r w:rsidR="001472C2">
        <w:t xml:space="preserve">correlation coefficient </w:t>
      </w:r>
      <w:r>
        <w:t>for data that follows a linear pattern</w:t>
      </w:r>
      <w:r w:rsidR="001472C2">
        <w:t xml:space="preserve">; </w:t>
      </w:r>
      <w:r>
        <w:t>if the data exhibits a non-linear pattern, the correlation coefficient is meaningless</w:t>
      </w:r>
      <w:r w:rsidR="001472C2">
        <w:t xml:space="preserve">.  To get a sense for the </w:t>
      </w:r>
      <w:r>
        <w:t xml:space="preserve">relationship between the </w:t>
      </w:r>
      <w:r w:rsidR="001472C2">
        <w:t>value</w:t>
      </w:r>
      <w:r>
        <w:t xml:space="preserve"> of </w:t>
      </w:r>
      <w:r>
        <w:rPr>
          <w:i/>
        </w:rPr>
        <w:t>r</w:t>
      </w:r>
      <w:r>
        <w:t xml:space="preserve"> and the graph of the data</w:t>
      </w:r>
      <w:r w:rsidR="001472C2">
        <w:t>, here are some large data sets with their correlation coefficients:</w:t>
      </w:r>
    </w:p>
    <w:p w14:paraId="269BD7BD" w14:textId="77777777" w:rsidR="001472C2" w:rsidRDefault="001472C2" w:rsidP="001472C2"/>
    <w:p w14:paraId="43B047F3" w14:textId="77777777" w:rsidR="002169FD" w:rsidRDefault="002169FD" w:rsidP="001472C2"/>
    <w:p w14:paraId="5CC50A65" w14:textId="77777777" w:rsidR="002169FD" w:rsidRDefault="002169FD" w:rsidP="001472C2"/>
    <w:p w14:paraId="0E2CABB9" w14:textId="77777777" w:rsidR="002169FD" w:rsidRDefault="002169FD" w:rsidP="001472C2"/>
    <w:p w14:paraId="62C48251" w14:textId="77777777" w:rsidR="002169FD" w:rsidRDefault="002169FD" w:rsidP="001472C2"/>
    <w:p w14:paraId="27C83A6A" w14:textId="77777777" w:rsidR="002169FD" w:rsidRDefault="002169FD" w:rsidP="001472C2"/>
    <w:p w14:paraId="4775B7F1" w14:textId="77777777" w:rsidR="002169FD" w:rsidRDefault="002169FD" w:rsidP="001472C2"/>
    <w:p w14:paraId="0A1E84AD" w14:textId="77777777" w:rsidR="002169FD" w:rsidRDefault="002169FD" w:rsidP="001472C2"/>
    <w:p w14:paraId="4FD49872" w14:textId="77777777" w:rsidR="002169FD" w:rsidRDefault="002169FD" w:rsidP="001472C2"/>
    <w:p w14:paraId="6BA756EC" w14:textId="77777777" w:rsidR="00A87D91" w:rsidRDefault="00A87D91" w:rsidP="002169FD">
      <w:pPr>
        <w:rPr>
          <w:b/>
        </w:rPr>
      </w:pPr>
    </w:p>
    <w:p w14:paraId="29E91EB7" w14:textId="77777777" w:rsidR="002169FD" w:rsidRDefault="002169FD" w:rsidP="002169FD">
      <w:pPr>
        <w:rPr>
          <w:b/>
        </w:rPr>
      </w:pPr>
      <w:r w:rsidRPr="002169FD">
        <w:rPr>
          <w:b/>
        </w:rPr>
        <w:t>Examples of Correlation Coefficient Values</w:t>
      </w:r>
    </w:p>
    <w:p w14:paraId="6F4C0907" w14:textId="77777777" w:rsidR="002169FD" w:rsidRPr="002169FD" w:rsidRDefault="00A179D9" w:rsidP="002169FD">
      <w:pPr>
        <w:rPr>
          <w:b/>
        </w:rPr>
      </w:pPr>
      <w:r>
        <w:rPr>
          <w:b/>
        </w:rPr>
        <w:fldChar w:fldCharType="begin"/>
      </w:r>
      <w:r>
        <w:instrText xml:space="preserve"> XE "</w:instrText>
      </w:r>
      <w:r w:rsidRPr="00287CC2">
        <w:instrText>Correlation Coefficient</w:instrText>
      </w:r>
      <w:r>
        <w:instrText xml:space="preserve">" </w:instrText>
      </w:r>
      <w:r>
        <w:rPr>
          <w:b/>
        </w:rPr>
        <w:fldChar w:fldCharType="end"/>
      </w:r>
    </w:p>
    <w:p w14:paraId="5303345F" w14:textId="77777777" w:rsidR="001472C2" w:rsidRDefault="00EE4FDA" w:rsidP="001472C2">
      <w:r>
        <w:rPr>
          <w:noProof/>
        </w:rPr>
        <w:drawing>
          <wp:inline distT="0" distB="0" distL="0" distR="0" wp14:anchorId="4758468A" wp14:editId="5391CA4B">
            <wp:extent cx="5324475" cy="2238375"/>
            <wp:effectExtent l="19050" t="0" r="9525" b="0"/>
            <wp:docPr id="331" name="Picture 331" descr="A diagram showing various correlation coefficient values and scatterplots.  The top row shows a straight increasing line with r of 1.0, then more scattered data with an increasing trend with r of 0.8, even more scattered data with an increasing trend with r of 0.4, random data with an r of 0.  A straight decreasing line has an r of negative 1.0, and more scattered decreasing data has r values of negative 0.4 and negative 0.8.  The second row shows various data sets in a perfect straight line with different slopes; the increasing lines all have r of 1.0, and the decreasing lines all have r of negative 1.0.  The third row shows data with clear patterns, but where the patterns are non-linear, so the r values of all are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A diagram showing various correlation coefficient values and scatterplots.  The top row shows a straight increasing line with r of 1.0, then more scattered data with an increasing trend with r of 0.8, even more scattered data with an increasing trend with r of 0.4, random data with an r of 0.  A straight decreasing line has an r of negative 1.0, and more scattered decreasing data has r values of negative 0.4 and negative 0.8.  The second row shows various data sets in a perfect straight line with different slopes; the increasing lines all have r of 1.0, and the decreasing lines all have r of negative 1.0.  The third row shows data with clear patterns, but where the patterns are non-linear, so the r values of all are 0.0."/>
                    <pic:cNvPicPr>
                      <a:picLocks noChangeAspect="1" noChangeArrowheads="1"/>
                    </pic:cNvPicPr>
                  </pic:nvPicPr>
                  <pic:blipFill>
                    <a:blip r:embed="rId613" cstate="print"/>
                    <a:srcRect/>
                    <a:stretch>
                      <a:fillRect/>
                    </a:stretch>
                  </pic:blipFill>
                  <pic:spPr bwMode="auto">
                    <a:xfrm>
                      <a:off x="0" y="0"/>
                      <a:ext cx="5324475" cy="2238375"/>
                    </a:xfrm>
                    <a:prstGeom prst="rect">
                      <a:avLst/>
                    </a:prstGeom>
                    <a:noFill/>
                    <a:ln w="9525">
                      <a:noFill/>
                      <a:miter lim="800000"/>
                      <a:headEnd/>
                      <a:tailEnd/>
                    </a:ln>
                  </pic:spPr>
                </pic:pic>
              </a:graphicData>
            </a:graphic>
          </wp:inline>
        </w:drawing>
      </w:r>
      <w:r w:rsidR="001472C2">
        <w:rPr>
          <w:rStyle w:val="FootnoteReference"/>
        </w:rPr>
        <w:footnoteReference w:id="6"/>
      </w:r>
    </w:p>
    <w:p w14:paraId="3CFD10D4" w14:textId="77777777" w:rsidR="001472C2" w:rsidRDefault="001472C2" w:rsidP="001472C2"/>
    <w:p w14:paraId="537B7992" w14:textId="77777777" w:rsidR="002169FD" w:rsidRDefault="002169FD" w:rsidP="001472C2"/>
    <w:p w14:paraId="42F3A6BD" w14:textId="77777777" w:rsidR="001472C2" w:rsidRDefault="001472C2" w:rsidP="001472C2">
      <w:pPr>
        <w:pStyle w:val="ExampleHeader"/>
      </w:pPr>
      <w:r>
        <w:t>Example 5</w:t>
      </w:r>
    </w:p>
    <w:p w14:paraId="18506C31" w14:textId="77777777" w:rsidR="001472C2" w:rsidRDefault="001472C2" w:rsidP="001472C2">
      <w:pPr>
        <w:pStyle w:val="Example"/>
      </w:pPr>
      <w:r>
        <w:t>Calculate the correlation coefficient for our cricket data.</w:t>
      </w:r>
    </w:p>
    <w:p w14:paraId="60534ADF" w14:textId="77777777" w:rsidR="001472C2" w:rsidRDefault="001472C2" w:rsidP="001472C2">
      <w:pPr>
        <w:pStyle w:val="Example"/>
      </w:pPr>
    </w:p>
    <w:p w14:paraId="766C3A41" w14:textId="77777777" w:rsidR="001472C2" w:rsidRDefault="00ED2AA5" w:rsidP="001472C2">
      <w:pPr>
        <w:pStyle w:val="Example"/>
      </w:pPr>
      <w:r>
        <w:t>Because the data appears to follow a linear pattern, we can use</w:t>
      </w:r>
      <w:r w:rsidR="001472C2">
        <w:t xml:space="preserve"> technology</w:t>
      </w:r>
      <w:r>
        <w:t xml:space="preserve"> to</w:t>
      </w:r>
      <w:r w:rsidR="001472C2">
        <w:t xml:space="preserve"> calculate</w:t>
      </w:r>
      <w:r>
        <w:t xml:space="preserve"> </w:t>
      </w:r>
      <w:r w:rsidR="001472C2">
        <w:t xml:space="preserve"> </w:t>
      </w:r>
      <w:r w:rsidR="001472C2">
        <w:rPr>
          <w:i/>
        </w:rPr>
        <w:t>r</w:t>
      </w:r>
      <w:r w:rsidR="001472C2">
        <w:t xml:space="preserve"> = 0.9509.  Since this value is very close to 1, it suggests a strong increasing linear relationship.</w:t>
      </w:r>
    </w:p>
    <w:p w14:paraId="3103C95F" w14:textId="77777777" w:rsidR="001472C2" w:rsidRDefault="001472C2" w:rsidP="001472C2"/>
    <w:p w14:paraId="795121CB" w14:textId="77777777" w:rsidR="001472C2" w:rsidRDefault="001472C2" w:rsidP="001472C2"/>
    <w:p w14:paraId="388A523F" w14:textId="77777777" w:rsidR="001472C2" w:rsidRDefault="001472C2" w:rsidP="001472C2">
      <w:pPr>
        <w:pStyle w:val="ExampleHeader"/>
      </w:pPr>
      <w:r>
        <w:t>Example 6</w:t>
      </w:r>
    </w:p>
    <w:p w14:paraId="2D820B23" w14:textId="77777777" w:rsidR="001472C2" w:rsidRDefault="001472C2" w:rsidP="001472C2">
      <w:pPr>
        <w:pStyle w:val="Example"/>
      </w:pPr>
      <w:r>
        <w:t>Gasoline consumption in the US has been increasing steadily.  Consumption data from 1994 to 2004 is shown below.</w:t>
      </w:r>
      <w:r w:rsidRPr="000A227D">
        <w:rPr>
          <w:rStyle w:val="FootnoteReference"/>
        </w:rPr>
        <w:footnoteReference w:id="7"/>
      </w:r>
      <w:r>
        <w:t xml:space="preserve">   Determine if the trend is linear, and if so, find a model for the data.  Use the model to predict the consumption in 2008.</w:t>
      </w:r>
    </w:p>
    <w:p w14:paraId="70F205CB" w14:textId="77777777" w:rsidR="001472C2" w:rsidRDefault="00695326" w:rsidP="001472C2">
      <w:pPr>
        <w:pStyle w:val="Example"/>
      </w:pPr>
      <w:r>
        <w:rPr>
          <w:noProof/>
        </w:rPr>
        <mc:AlternateContent>
          <mc:Choice Requires="wps">
            <w:drawing>
              <wp:anchor distT="0" distB="0" distL="114300" distR="114300" simplePos="0" relativeHeight="251663360" behindDoc="1" locked="0" layoutInCell="1" allowOverlap="1" wp14:anchorId="5A72A29C" wp14:editId="1B0A89A6">
                <wp:simplePos x="0" y="0"/>
                <wp:positionH relativeFrom="column">
                  <wp:posOffset>352425</wp:posOffset>
                </wp:positionH>
                <wp:positionV relativeFrom="paragraph">
                  <wp:posOffset>123825</wp:posOffset>
                </wp:positionV>
                <wp:extent cx="5162550" cy="813435"/>
                <wp:effectExtent l="0" t="4445" r="0" b="1270"/>
                <wp:wrapSquare wrapText="bothSides"/>
                <wp:docPr id="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813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79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580"/>
                              <w:gridCol w:w="580"/>
                              <w:gridCol w:w="580"/>
                              <w:gridCol w:w="580"/>
                              <w:gridCol w:w="580"/>
                              <w:gridCol w:w="580"/>
                              <w:gridCol w:w="580"/>
                              <w:gridCol w:w="580"/>
                              <w:gridCol w:w="580"/>
                              <w:gridCol w:w="580"/>
                              <w:gridCol w:w="580"/>
                            </w:tblGrid>
                            <w:tr w:rsidR="00994E77" w14:paraId="43B66FD1" w14:textId="77777777" w:rsidTr="00B62C22">
                              <w:tc>
                                <w:tcPr>
                                  <w:tcW w:w="1523" w:type="dxa"/>
                                </w:tcPr>
                                <w:p w14:paraId="071AB5B7" w14:textId="77777777" w:rsidR="00994E77" w:rsidRDefault="00994E77" w:rsidP="001472C2">
                                  <w:r>
                                    <w:t>Year</w:t>
                                  </w:r>
                                </w:p>
                              </w:tc>
                              <w:tc>
                                <w:tcPr>
                                  <w:tcW w:w="580" w:type="dxa"/>
                                </w:tcPr>
                                <w:p w14:paraId="26B9D126" w14:textId="77777777" w:rsidR="00994E77" w:rsidRDefault="00994E77" w:rsidP="001472C2">
                                  <w:r>
                                    <w:t>'94</w:t>
                                  </w:r>
                                </w:p>
                              </w:tc>
                              <w:tc>
                                <w:tcPr>
                                  <w:tcW w:w="580" w:type="dxa"/>
                                </w:tcPr>
                                <w:p w14:paraId="419963F7" w14:textId="77777777" w:rsidR="00994E77" w:rsidRDefault="00994E77" w:rsidP="001472C2">
                                  <w:r>
                                    <w:t>'95</w:t>
                                  </w:r>
                                </w:p>
                              </w:tc>
                              <w:tc>
                                <w:tcPr>
                                  <w:tcW w:w="580" w:type="dxa"/>
                                </w:tcPr>
                                <w:p w14:paraId="349CC74F" w14:textId="77777777" w:rsidR="00994E77" w:rsidRDefault="00994E77" w:rsidP="001472C2">
                                  <w:r>
                                    <w:t>'96</w:t>
                                  </w:r>
                                </w:p>
                              </w:tc>
                              <w:tc>
                                <w:tcPr>
                                  <w:tcW w:w="580" w:type="dxa"/>
                                </w:tcPr>
                                <w:p w14:paraId="7D96ED99" w14:textId="77777777" w:rsidR="00994E77" w:rsidRDefault="00994E77" w:rsidP="001472C2">
                                  <w:r>
                                    <w:t>'97</w:t>
                                  </w:r>
                                </w:p>
                              </w:tc>
                              <w:tc>
                                <w:tcPr>
                                  <w:tcW w:w="580" w:type="dxa"/>
                                </w:tcPr>
                                <w:p w14:paraId="222606DD" w14:textId="77777777" w:rsidR="00994E77" w:rsidRDefault="00994E77" w:rsidP="001472C2">
                                  <w:r>
                                    <w:t>'98</w:t>
                                  </w:r>
                                </w:p>
                              </w:tc>
                              <w:tc>
                                <w:tcPr>
                                  <w:tcW w:w="580" w:type="dxa"/>
                                </w:tcPr>
                                <w:p w14:paraId="27E1FE90" w14:textId="77777777" w:rsidR="00994E77" w:rsidRDefault="00994E77" w:rsidP="001472C2">
                                  <w:r>
                                    <w:t>'99</w:t>
                                  </w:r>
                                </w:p>
                              </w:tc>
                              <w:tc>
                                <w:tcPr>
                                  <w:tcW w:w="580" w:type="dxa"/>
                                </w:tcPr>
                                <w:p w14:paraId="23EFAF95" w14:textId="77777777" w:rsidR="00994E77" w:rsidRDefault="00994E77" w:rsidP="001472C2">
                                  <w:r>
                                    <w:t>'00</w:t>
                                  </w:r>
                                </w:p>
                              </w:tc>
                              <w:tc>
                                <w:tcPr>
                                  <w:tcW w:w="580" w:type="dxa"/>
                                </w:tcPr>
                                <w:p w14:paraId="3D2FB5BB" w14:textId="77777777" w:rsidR="00994E77" w:rsidRDefault="00994E77" w:rsidP="001472C2">
                                  <w:r>
                                    <w:t>'01</w:t>
                                  </w:r>
                                </w:p>
                              </w:tc>
                              <w:tc>
                                <w:tcPr>
                                  <w:tcW w:w="580" w:type="dxa"/>
                                </w:tcPr>
                                <w:p w14:paraId="6A5B8F2A" w14:textId="77777777" w:rsidR="00994E77" w:rsidRDefault="00994E77" w:rsidP="001472C2">
                                  <w:r>
                                    <w:t>'02</w:t>
                                  </w:r>
                                </w:p>
                              </w:tc>
                              <w:tc>
                                <w:tcPr>
                                  <w:tcW w:w="580" w:type="dxa"/>
                                </w:tcPr>
                                <w:p w14:paraId="55901BFE" w14:textId="77777777" w:rsidR="00994E77" w:rsidRDefault="00994E77" w:rsidP="001472C2">
                                  <w:r>
                                    <w:t>'03</w:t>
                                  </w:r>
                                </w:p>
                              </w:tc>
                              <w:tc>
                                <w:tcPr>
                                  <w:tcW w:w="580" w:type="dxa"/>
                                </w:tcPr>
                                <w:p w14:paraId="148EC208" w14:textId="77777777" w:rsidR="00994E77" w:rsidRDefault="00994E77" w:rsidP="001472C2">
                                  <w:r>
                                    <w:t>'04</w:t>
                                  </w:r>
                                </w:p>
                              </w:tc>
                            </w:tr>
                            <w:tr w:rsidR="00994E77" w14:paraId="2DCFBE76" w14:textId="77777777" w:rsidTr="00B62C22">
                              <w:tc>
                                <w:tcPr>
                                  <w:tcW w:w="1523" w:type="dxa"/>
                                </w:tcPr>
                                <w:p w14:paraId="48EC86A2" w14:textId="77777777" w:rsidR="00994E77" w:rsidRDefault="00994E77" w:rsidP="001472C2">
                                  <w:r>
                                    <w:t>Consumption (billions of gallons)</w:t>
                                  </w:r>
                                </w:p>
                              </w:tc>
                              <w:tc>
                                <w:tcPr>
                                  <w:tcW w:w="580" w:type="dxa"/>
                                  <w:vAlign w:val="bottom"/>
                                </w:tcPr>
                                <w:p w14:paraId="34F5C94C" w14:textId="77777777" w:rsidR="00994E77" w:rsidRPr="008A3C7F" w:rsidRDefault="00994E77" w:rsidP="001472C2">
                                  <w:r w:rsidRPr="008A3C7F">
                                    <w:t>113</w:t>
                                  </w:r>
                                </w:p>
                              </w:tc>
                              <w:tc>
                                <w:tcPr>
                                  <w:tcW w:w="580" w:type="dxa"/>
                                  <w:vAlign w:val="bottom"/>
                                </w:tcPr>
                                <w:p w14:paraId="54383748" w14:textId="77777777" w:rsidR="00994E77" w:rsidRPr="008A3C7F" w:rsidRDefault="00994E77" w:rsidP="001472C2">
                                  <w:r w:rsidRPr="008A3C7F">
                                    <w:t>116</w:t>
                                  </w:r>
                                </w:p>
                              </w:tc>
                              <w:tc>
                                <w:tcPr>
                                  <w:tcW w:w="580" w:type="dxa"/>
                                  <w:vAlign w:val="bottom"/>
                                </w:tcPr>
                                <w:p w14:paraId="0BADBAB9" w14:textId="77777777" w:rsidR="00994E77" w:rsidRPr="008A3C7F" w:rsidRDefault="00994E77" w:rsidP="001472C2">
                                  <w:r w:rsidRPr="008A3C7F">
                                    <w:t>118</w:t>
                                  </w:r>
                                </w:p>
                              </w:tc>
                              <w:tc>
                                <w:tcPr>
                                  <w:tcW w:w="580" w:type="dxa"/>
                                  <w:vAlign w:val="bottom"/>
                                </w:tcPr>
                                <w:p w14:paraId="22E0FE76" w14:textId="77777777" w:rsidR="00994E77" w:rsidRPr="008A3C7F" w:rsidRDefault="00994E77" w:rsidP="001472C2">
                                  <w:r w:rsidRPr="008A3C7F">
                                    <w:t>119</w:t>
                                  </w:r>
                                </w:p>
                              </w:tc>
                              <w:tc>
                                <w:tcPr>
                                  <w:tcW w:w="580" w:type="dxa"/>
                                  <w:vAlign w:val="bottom"/>
                                </w:tcPr>
                                <w:p w14:paraId="2C8EB1A3" w14:textId="77777777" w:rsidR="00994E77" w:rsidRPr="008A3C7F" w:rsidRDefault="00994E77" w:rsidP="001472C2">
                                  <w:r w:rsidRPr="008A3C7F">
                                    <w:t>123</w:t>
                                  </w:r>
                                </w:p>
                              </w:tc>
                              <w:tc>
                                <w:tcPr>
                                  <w:tcW w:w="580" w:type="dxa"/>
                                  <w:vAlign w:val="bottom"/>
                                </w:tcPr>
                                <w:p w14:paraId="7941799A" w14:textId="77777777" w:rsidR="00994E77" w:rsidRPr="008A3C7F" w:rsidRDefault="00994E77" w:rsidP="001472C2">
                                  <w:r w:rsidRPr="008A3C7F">
                                    <w:t>125</w:t>
                                  </w:r>
                                </w:p>
                              </w:tc>
                              <w:tc>
                                <w:tcPr>
                                  <w:tcW w:w="580" w:type="dxa"/>
                                  <w:vAlign w:val="bottom"/>
                                </w:tcPr>
                                <w:p w14:paraId="5FE2FC68" w14:textId="77777777" w:rsidR="00994E77" w:rsidRPr="008A3C7F" w:rsidRDefault="00994E77" w:rsidP="001472C2">
                                  <w:r w:rsidRPr="008A3C7F">
                                    <w:t>126</w:t>
                                  </w:r>
                                </w:p>
                              </w:tc>
                              <w:tc>
                                <w:tcPr>
                                  <w:tcW w:w="580" w:type="dxa"/>
                                  <w:vAlign w:val="bottom"/>
                                </w:tcPr>
                                <w:p w14:paraId="21FA1E8A" w14:textId="77777777" w:rsidR="00994E77" w:rsidRPr="008A3C7F" w:rsidRDefault="00994E77" w:rsidP="001472C2">
                                  <w:r w:rsidRPr="008A3C7F">
                                    <w:t>128</w:t>
                                  </w:r>
                                </w:p>
                              </w:tc>
                              <w:tc>
                                <w:tcPr>
                                  <w:tcW w:w="580" w:type="dxa"/>
                                  <w:vAlign w:val="bottom"/>
                                </w:tcPr>
                                <w:p w14:paraId="1372582C" w14:textId="77777777" w:rsidR="00994E77" w:rsidRPr="008A3C7F" w:rsidRDefault="00994E77" w:rsidP="001472C2">
                                  <w:r w:rsidRPr="008A3C7F">
                                    <w:t>131</w:t>
                                  </w:r>
                                </w:p>
                              </w:tc>
                              <w:tc>
                                <w:tcPr>
                                  <w:tcW w:w="580" w:type="dxa"/>
                                  <w:vAlign w:val="bottom"/>
                                </w:tcPr>
                                <w:p w14:paraId="24AD40C4" w14:textId="77777777" w:rsidR="00994E77" w:rsidRPr="008A3C7F" w:rsidRDefault="00994E77" w:rsidP="001472C2">
                                  <w:r w:rsidRPr="008A3C7F">
                                    <w:t>133</w:t>
                                  </w:r>
                                </w:p>
                              </w:tc>
                              <w:tc>
                                <w:tcPr>
                                  <w:tcW w:w="580" w:type="dxa"/>
                                  <w:vAlign w:val="bottom"/>
                                </w:tcPr>
                                <w:p w14:paraId="259A5C32" w14:textId="77777777" w:rsidR="00994E77" w:rsidRPr="008A3C7F" w:rsidRDefault="00994E77" w:rsidP="001472C2">
                                  <w:r w:rsidRPr="008A3C7F">
                                    <w:t>136</w:t>
                                  </w:r>
                                </w:p>
                              </w:tc>
                            </w:tr>
                          </w:tbl>
                          <w:p w14:paraId="15CA759C" w14:textId="77777777" w:rsidR="00994E77" w:rsidRDefault="00994E77" w:rsidP="001472C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A29C" id="Text Box 102" o:spid="_x0000_s1096" type="#_x0000_t202" style="position:absolute;left:0;text-align:left;margin-left:27.75pt;margin-top:9.75pt;width:406.5pt;height:6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" filled="f" stroked="f">
                <v:textbox inset="0,0,0,0">
                  <w:txbxContent>
                    <w:tbl>
                      <w:tblPr>
                        <w:tblW w:w="79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580"/>
                        <w:gridCol w:w="580"/>
                        <w:gridCol w:w="580"/>
                        <w:gridCol w:w="580"/>
                        <w:gridCol w:w="580"/>
                        <w:gridCol w:w="580"/>
                        <w:gridCol w:w="580"/>
                        <w:gridCol w:w="580"/>
                        <w:gridCol w:w="580"/>
                        <w:gridCol w:w="580"/>
                        <w:gridCol w:w="580"/>
                      </w:tblGrid>
                      <w:tr w:rsidR="00994E77" w14:paraId="43B66FD1" w14:textId="77777777" w:rsidTr="00B62C22">
                        <w:tc>
                          <w:tcPr>
                            <w:tcW w:w="1523" w:type="dxa"/>
                          </w:tcPr>
                          <w:p w14:paraId="071AB5B7" w14:textId="77777777" w:rsidR="00994E77" w:rsidRDefault="00994E77" w:rsidP="001472C2">
                            <w:r>
                              <w:t>Year</w:t>
                            </w:r>
                          </w:p>
                        </w:tc>
                        <w:tc>
                          <w:tcPr>
                            <w:tcW w:w="580" w:type="dxa"/>
                          </w:tcPr>
                          <w:p w14:paraId="26B9D126" w14:textId="77777777" w:rsidR="00994E77" w:rsidRDefault="00994E77" w:rsidP="001472C2">
                            <w:r>
                              <w:t>'94</w:t>
                            </w:r>
                          </w:p>
                        </w:tc>
                        <w:tc>
                          <w:tcPr>
                            <w:tcW w:w="580" w:type="dxa"/>
                          </w:tcPr>
                          <w:p w14:paraId="419963F7" w14:textId="77777777" w:rsidR="00994E77" w:rsidRDefault="00994E77" w:rsidP="001472C2">
                            <w:r>
                              <w:t>'95</w:t>
                            </w:r>
                          </w:p>
                        </w:tc>
                        <w:tc>
                          <w:tcPr>
                            <w:tcW w:w="580" w:type="dxa"/>
                          </w:tcPr>
                          <w:p w14:paraId="349CC74F" w14:textId="77777777" w:rsidR="00994E77" w:rsidRDefault="00994E77" w:rsidP="001472C2">
                            <w:r>
                              <w:t>'96</w:t>
                            </w:r>
                          </w:p>
                        </w:tc>
                        <w:tc>
                          <w:tcPr>
                            <w:tcW w:w="580" w:type="dxa"/>
                          </w:tcPr>
                          <w:p w14:paraId="7D96ED99" w14:textId="77777777" w:rsidR="00994E77" w:rsidRDefault="00994E77" w:rsidP="001472C2">
                            <w:r>
                              <w:t>'97</w:t>
                            </w:r>
                          </w:p>
                        </w:tc>
                        <w:tc>
                          <w:tcPr>
                            <w:tcW w:w="580" w:type="dxa"/>
                          </w:tcPr>
                          <w:p w14:paraId="222606DD" w14:textId="77777777" w:rsidR="00994E77" w:rsidRDefault="00994E77" w:rsidP="001472C2">
                            <w:r>
                              <w:t>'98</w:t>
                            </w:r>
                          </w:p>
                        </w:tc>
                        <w:tc>
                          <w:tcPr>
                            <w:tcW w:w="580" w:type="dxa"/>
                          </w:tcPr>
                          <w:p w14:paraId="27E1FE90" w14:textId="77777777" w:rsidR="00994E77" w:rsidRDefault="00994E77" w:rsidP="001472C2">
                            <w:r>
                              <w:t>'99</w:t>
                            </w:r>
                          </w:p>
                        </w:tc>
                        <w:tc>
                          <w:tcPr>
                            <w:tcW w:w="580" w:type="dxa"/>
                          </w:tcPr>
                          <w:p w14:paraId="23EFAF95" w14:textId="77777777" w:rsidR="00994E77" w:rsidRDefault="00994E77" w:rsidP="001472C2">
                            <w:r>
                              <w:t>'00</w:t>
                            </w:r>
                          </w:p>
                        </w:tc>
                        <w:tc>
                          <w:tcPr>
                            <w:tcW w:w="580" w:type="dxa"/>
                          </w:tcPr>
                          <w:p w14:paraId="3D2FB5BB" w14:textId="77777777" w:rsidR="00994E77" w:rsidRDefault="00994E77" w:rsidP="001472C2">
                            <w:r>
                              <w:t>'01</w:t>
                            </w:r>
                          </w:p>
                        </w:tc>
                        <w:tc>
                          <w:tcPr>
                            <w:tcW w:w="580" w:type="dxa"/>
                          </w:tcPr>
                          <w:p w14:paraId="6A5B8F2A" w14:textId="77777777" w:rsidR="00994E77" w:rsidRDefault="00994E77" w:rsidP="001472C2">
                            <w:r>
                              <w:t>'02</w:t>
                            </w:r>
                          </w:p>
                        </w:tc>
                        <w:tc>
                          <w:tcPr>
                            <w:tcW w:w="580" w:type="dxa"/>
                          </w:tcPr>
                          <w:p w14:paraId="55901BFE" w14:textId="77777777" w:rsidR="00994E77" w:rsidRDefault="00994E77" w:rsidP="001472C2">
                            <w:r>
                              <w:t>'03</w:t>
                            </w:r>
                          </w:p>
                        </w:tc>
                        <w:tc>
                          <w:tcPr>
                            <w:tcW w:w="580" w:type="dxa"/>
                          </w:tcPr>
                          <w:p w14:paraId="148EC208" w14:textId="77777777" w:rsidR="00994E77" w:rsidRDefault="00994E77" w:rsidP="001472C2">
                            <w:r>
                              <w:t>'04</w:t>
                            </w:r>
                          </w:p>
                        </w:tc>
                      </w:tr>
                      <w:tr w:rsidR="00994E77" w14:paraId="2DCFBE76" w14:textId="77777777" w:rsidTr="00B62C22">
                        <w:tc>
                          <w:tcPr>
                            <w:tcW w:w="1523" w:type="dxa"/>
                          </w:tcPr>
                          <w:p w14:paraId="48EC86A2" w14:textId="77777777" w:rsidR="00994E77" w:rsidRDefault="00994E77" w:rsidP="001472C2">
                            <w:r>
                              <w:t>Consumption (billions of gallons)</w:t>
                            </w:r>
                          </w:p>
                        </w:tc>
                        <w:tc>
                          <w:tcPr>
                            <w:tcW w:w="580" w:type="dxa"/>
                            <w:vAlign w:val="bottom"/>
                          </w:tcPr>
                          <w:p w14:paraId="34F5C94C" w14:textId="77777777" w:rsidR="00994E77" w:rsidRPr="008A3C7F" w:rsidRDefault="00994E77" w:rsidP="001472C2">
                            <w:r w:rsidRPr="008A3C7F">
                              <w:t>113</w:t>
                            </w:r>
                          </w:p>
                        </w:tc>
                        <w:tc>
                          <w:tcPr>
                            <w:tcW w:w="580" w:type="dxa"/>
                            <w:vAlign w:val="bottom"/>
                          </w:tcPr>
                          <w:p w14:paraId="54383748" w14:textId="77777777" w:rsidR="00994E77" w:rsidRPr="008A3C7F" w:rsidRDefault="00994E77" w:rsidP="001472C2">
                            <w:r w:rsidRPr="008A3C7F">
                              <w:t>116</w:t>
                            </w:r>
                          </w:p>
                        </w:tc>
                        <w:tc>
                          <w:tcPr>
                            <w:tcW w:w="580" w:type="dxa"/>
                            <w:vAlign w:val="bottom"/>
                          </w:tcPr>
                          <w:p w14:paraId="0BADBAB9" w14:textId="77777777" w:rsidR="00994E77" w:rsidRPr="008A3C7F" w:rsidRDefault="00994E77" w:rsidP="001472C2">
                            <w:r w:rsidRPr="008A3C7F">
                              <w:t>118</w:t>
                            </w:r>
                          </w:p>
                        </w:tc>
                        <w:tc>
                          <w:tcPr>
                            <w:tcW w:w="580" w:type="dxa"/>
                            <w:vAlign w:val="bottom"/>
                          </w:tcPr>
                          <w:p w14:paraId="22E0FE76" w14:textId="77777777" w:rsidR="00994E77" w:rsidRPr="008A3C7F" w:rsidRDefault="00994E77" w:rsidP="001472C2">
                            <w:r w:rsidRPr="008A3C7F">
                              <w:t>119</w:t>
                            </w:r>
                          </w:p>
                        </w:tc>
                        <w:tc>
                          <w:tcPr>
                            <w:tcW w:w="580" w:type="dxa"/>
                            <w:vAlign w:val="bottom"/>
                          </w:tcPr>
                          <w:p w14:paraId="2C8EB1A3" w14:textId="77777777" w:rsidR="00994E77" w:rsidRPr="008A3C7F" w:rsidRDefault="00994E77" w:rsidP="001472C2">
                            <w:r w:rsidRPr="008A3C7F">
                              <w:t>123</w:t>
                            </w:r>
                          </w:p>
                        </w:tc>
                        <w:tc>
                          <w:tcPr>
                            <w:tcW w:w="580" w:type="dxa"/>
                            <w:vAlign w:val="bottom"/>
                          </w:tcPr>
                          <w:p w14:paraId="7941799A" w14:textId="77777777" w:rsidR="00994E77" w:rsidRPr="008A3C7F" w:rsidRDefault="00994E77" w:rsidP="001472C2">
                            <w:r w:rsidRPr="008A3C7F">
                              <w:t>125</w:t>
                            </w:r>
                          </w:p>
                        </w:tc>
                        <w:tc>
                          <w:tcPr>
                            <w:tcW w:w="580" w:type="dxa"/>
                            <w:vAlign w:val="bottom"/>
                          </w:tcPr>
                          <w:p w14:paraId="5FE2FC68" w14:textId="77777777" w:rsidR="00994E77" w:rsidRPr="008A3C7F" w:rsidRDefault="00994E77" w:rsidP="001472C2">
                            <w:r w:rsidRPr="008A3C7F">
                              <w:t>126</w:t>
                            </w:r>
                          </w:p>
                        </w:tc>
                        <w:tc>
                          <w:tcPr>
                            <w:tcW w:w="580" w:type="dxa"/>
                            <w:vAlign w:val="bottom"/>
                          </w:tcPr>
                          <w:p w14:paraId="21FA1E8A" w14:textId="77777777" w:rsidR="00994E77" w:rsidRPr="008A3C7F" w:rsidRDefault="00994E77" w:rsidP="001472C2">
                            <w:r w:rsidRPr="008A3C7F">
                              <w:t>128</w:t>
                            </w:r>
                          </w:p>
                        </w:tc>
                        <w:tc>
                          <w:tcPr>
                            <w:tcW w:w="580" w:type="dxa"/>
                            <w:vAlign w:val="bottom"/>
                          </w:tcPr>
                          <w:p w14:paraId="1372582C" w14:textId="77777777" w:rsidR="00994E77" w:rsidRPr="008A3C7F" w:rsidRDefault="00994E77" w:rsidP="001472C2">
                            <w:r w:rsidRPr="008A3C7F">
                              <w:t>131</w:t>
                            </w:r>
                          </w:p>
                        </w:tc>
                        <w:tc>
                          <w:tcPr>
                            <w:tcW w:w="580" w:type="dxa"/>
                            <w:vAlign w:val="bottom"/>
                          </w:tcPr>
                          <w:p w14:paraId="24AD40C4" w14:textId="77777777" w:rsidR="00994E77" w:rsidRPr="008A3C7F" w:rsidRDefault="00994E77" w:rsidP="001472C2">
                            <w:r w:rsidRPr="008A3C7F">
                              <w:t>133</w:t>
                            </w:r>
                          </w:p>
                        </w:tc>
                        <w:tc>
                          <w:tcPr>
                            <w:tcW w:w="580" w:type="dxa"/>
                            <w:vAlign w:val="bottom"/>
                          </w:tcPr>
                          <w:p w14:paraId="259A5C32" w14:textId="77777777" w:rsidR="00994E77" w:rsidRPr="008A3C7F" w:rsidRDefault="00994E77" w:rsidP="001472C2">
                            <w:r w:rsidRPr="008A3C7F">
                              <w:t>136</w:t>
                            </w:r>
                          </w:p>
                        </w:tc>
                      </w:tr>
                    </w:tbl>
                    <w:p w14:paraId="15CA759C" w14:textId="77777777" w:rsidR="00994E77" w:rsidRDefault="00994E77" w:rsidP="001472C2"/>
                  </w:txbxContent>
                </v:textbox>
                <w10:wrap type="square"/>
              </v:shape>
            </w:pict>
          </mc:Fallback>
        </mc:AlternateContent>
      </w:r>
    </w:p>
    <w:p w14:paraId="0FD532E9" w14:textId="77777777" w:rsidR="001472C2" w:rsidRDefault="001472C2" w:rsidP="001472C2">
      <w:pPr>
        <w:pStyle w:val="Example"/>
      </w:pPr>
    </w:p>
    <w:p w14:paraId="010ED95C" w14:textId="45ECAE9E" w:rsidR="001472C2" w:rsidRDefault="001472C2" w:rsidP="001472C2">
      <w:pPr>
        <w:pStyle w:val="Example"/>
      </w:pPr>
    </w:p>
    <w:p w14:paraId="31B54131" w14:textId="388C3B41" w:rsidR="001472C2" w:rsidRDefault="001472C2" w:rsidP="001472C2">
      <w:pPr>
        <w:pStyle w:val="Example"/>
      </w:pPr>
    </w:p>
    <w:p w14:paraId="1192B312" w14:textId="76C9FDC2" w:rsidR="001472C2" w:rsidRDefault="00EB3F0A" w:rsidP="001472C2">
      <w:pPr>
        <w:pStyle w:val="Example"/>
      </w:pPr>
      <w:r>
        <w:rPr>
          <w:noProof/>
        </w:rPr>
        <w:drawing>
          <wp:anchor distT="0" distB="0" distL="114300" distR="114300" simplePos="0" relativeHeight="251664384" behindDoc="0" locked="0" layoutInCell="1" allowOverlap="1" wp14:anchorId="5EB6D246" wp14:editId="7E4F5614">
            <wp:simplePos x="0" y="0"/>
            <wp:positionH relativeFrom="margin">
              <wp:posOffset>2356178</wp:posOffset>
            </wp:positionH>
            <wp:positionV relativeFrom="margin">
              <wp:posOffset>6047468</wp:posOffset>
            </wp:positionV>
            <wp:extent cx="3274060" cy="2033270"/>
            <wp:effectExtent l="0" t="0" r="0" b="0"/>
            <wp:wrapSquare wrapText="bothSides"/>
            <wp:docPr id="103" name="Object 103" descr="A graph with horizontal axis labeled Years after 1994, and vertical axis labeled Gas consumption in billions of gallons.  The data from the table are plotted as points, which is very close to linear, along with a graph of the regression line passing through the data."/>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4"/>
              </a:graphicData>
            </a:graphic>
            <wp14:sizeRelH relativeFrom="margin">
              <wp14:pctWidth>0</wp14:pctWidth>
            </wp14:sizeRelH>
            <wp14:sizeRelV relativeFrom="margin">
              <wp14:pctHeight>0</wp14:pctHeight>
            </wp14:sizeRelV>
          </wp:anchor>
        </w:drawing>
      </w:r>
    </w:p>
    <w:p w14:paraId="43EC7658" w14:textId="77777777" w:rsidR="001472C2" w:rsidRDefault="001472C2" w:rsidP="001472C2">
      <w:pPr>
        <w:pStyle w:val="Example"/>
      </w:pPr>
    </w:p>
    <w:p w14:paraId="6184E406" w14:textId="77777777" w:rsidR="002169FD" w:rsidRDefault="001472C2" w:rsidP="001472C2">
      <w:pPr>
        <w:pStyle w:val="Example"/>
      </w:pPr>
      <w:r w:rsidRPr="00F6258B">
        <w:t xml:space="preserve">To make things simpler, a new input variable is introduced, </w:t>
      </w:r>
      <w:r w:rsidRPr="00F6258B">
        <w:rPr>
          <w:i/>
        </w:rPr>
        <w:t>t</w:t>
      </w:r>
      <w:r w:rsidRPr="00F6258B">
        <w:t xml:space="preserve">, representing years since 1994. </w:t>
      </w:r>
    </w:p>
    <w:p w14:paraId="422C9871" w14:textId="77777777" w:rsidR="002169FD" w:rsidRDefault="002169FD" w:rsidP="001472C2">
      <w:pPr>
        <w:pStyle w:val="Example"/>
      </w:pPr>
    </w:p>
    <w:p w14:paraId="43E0EDDC" w14:textId="77777777" w:rsidR="002169FD" w:rsidRDefault="001472C2" w:rsidP="001472C2">
      <w:pPr>
        <w:pStyle w:val="Example"/>
      </w:pPr>
      <w:r w:rsidRPr="00F6258B">
        <w:t xml:space="preserve">Using technology, the correlation coefficient was calculated to be 0.9965, suggesting a very strong increasing linear trend.  </w:t>
      </w:r>
    </w:p>
    <w:p w14:paraId="2711DD5A" w14:textId="77777777" w:rsidR="001472C2" w:rsidRPr="00F6258B" w:rsidRDefault="001472C2" w:rsidP="001472C2">
      <w:pPr>
        <w:pStyle w:val="Example"/>
      </w:pPr>
      <w:r w:rsidRPr="00F6258B">
        <w:lastRenderedPageBreak/>
        <w:t>The least-squ</w:t>
      </w:r>
      <w:r>
        <w:t>ares regression equation is</w:t>
      </w:r>
      <w:r w:rsidRPr="00F6258B">
        <w:t>:</w:t>
      </w:r>
    </w:p>
    <w:p w14:paraId="736583A8" w14:textId="77777777" w:rsidR="001472C2" w:rsidRPr="00F6258B" w:rsidRDefault="007C094D" w:rsidP="001472C2">
      <w:pPr>
        <w:pStyle w:val="Example"/>
      </w:pPr>
      <w:r w:rsidRPr="001E12EE">
        <w:rPr>
          <w:position w:val="-10"/>
        </w:rPr>
        <w:object w:dxaOrig="2340" w:dyaOrig="320" w14:anchorId="6F979426">
          <v:shape id="_x0000_i1322" type="#_x0000_t75" style="width:117pt;height:15pt" o:ole="">
            <v:imagedata r:id="rId615" o:title=""/>
          </v:shape>
          <o:OLEObject Type="Embed" ProgID="Equation.3" ShapeID="_x0000_i1322" DrawAspect="Content" ObjectID="_1719168349" r:id="rId616"/>
        </w:object>
      </w:r>
      <w:r w:rsidR="001472C2" w:rsidRPr="00F6258B">
        <w:t xml:space="preserve">. </w:t>
      </w:r>
    </w:p>
    <w:p w14:paraId="1878CC8E" w14:textId="77777777" w:rsidR="001472C2" w:rsidRDefault="001472C2" w:rsidP="001472C2">
      <w:pPr>
        <w:pStyle w:val="Example"/>
      </w:pPr>
    </w:p>
    <w:p w14:paraId="6D4C1543" w14:textId="77777777" w:rsidR="00862982" w:rsidRDefault="001472C2" w:rsidP="00862982">
      <w:pPr>
        <w:pStyle w:val="Example"/>
      </w:pPr>
      <w:r>
        <w:t>Using this to predict consumption in 2008 (</w:t>
      </w:r>
      <w:r>
        <w:rPr>
          <w:i/>
        </w:rPr>
        <w:t>t</w:t>
      </w:r>
      <w:r>
        <w:t xml:space="preserve"> = 14), </w:t>
      </w:r>
    </w:p>
    <w:p w14:paraId="1AD89597" w14:textId="77777777" w:rsidR="001472C2" w:rsidRDefault="00862982" w:rsidP="00862982">
      <w:pPr>
        <w:pStyle w:val="Example"/>
      </w:pPr>
      <w:r w:rsidRPr="001E12EE">
        <w:rPr>
          <w:position w:val="-10"/>
        </w:rPr>
        <w:object w:dxaOrig="3739" w:dyaOrig="320" w14:anchorId="251B5E2F">
          <v:shape id="_x0000_i1323" type="#_x0000_t75" style="width:186.75pt;height:15pt" o:ole="">
            <v:imagedata r:id="rId617" o:title=""/>
          </v:shape>
          <o:OLEObject Type="Embed" ProgID="Equation.3" ShapeID="_x0000_i1323" DrawAspect="Content" ObjectID="_1719168350" r:id="rId618"/>
        </w:object>
      </w:r>
      <w:r>
        <w:t xml:space="preserve"> </w:t>
      </w:r>
      <w:r w:rsidR="001472C2">
        <w:t>billions of gallons</w:t>
      </w:r>
    </w:p>
    <w:p w14:paraId="01EF8B37" w14:textId="77777777" w:rsidR="001472C2" w:rsidRDefault="001472C2" w:rsidP="001472C2">
      <w:pPr>
        <w:pStyle w:val="Example"/>
      </w:pPr>
    </w:p>
    <w:p w14:paraId="5DBC69C9" w14:textId="77777777" w:rsidR="001472C2" w:rsidRDefault="001472C2" w:rsidP="001472C2">
      <w:pPr>
        <w:pStyle w:val="Example"/>
      </w:pPr>
      <w:r>
        <w:t>The model predicts 144.244 billion gallons of gasoline will be consumed in 2008.</w:t>
      </w:r>
    </w:p>
    <w:p w14:paraId="203335B1" w14:textId="77777777" w:rsidR="001472C2" w:rsidRDefault="001472C2" w:rsidP="001472C2"/>
    <w:p w14:paraId="679F8078" w14:textId="77777777" w:rsidR="001472C2" w:rsidRPr="00F6258B" w:rsidRDefault="001472C2" w:rsidP="001472C2"/>
    <w:p w14:paraId="6D106C22" w14:textId="77777777" w:rsidR="001472C2" w:rsidRPr="00723A78" w:rsidRDefault="001472C2" w:rsidP="001472C2">
      <w:pPr>
        <w:pStyle w:val="TryitNow"/>
      </w:pPr>
      <w:r>
        <w:t>Try it Now</w:t>
      </w:r>
    </w:p>
    <w:p w14:paraId="2A114DD0" w14:textId="77777777" w:rsidR="001472C2" w:rsidRDefault="001472C2" w:rsidP="00C57613">
      <w:pPr>
        <w:pStyle w:val="TryitNowbody"/>
        <w:ind w:left="270" w:hanging="270"/>
      </w:pPr>
      <w:r>
        <w:t xml:space="preserve">2. Use the model created by technology in example 6 to predict the gas consumption in 2011.  Is this an interpolation or an extrapolation? </w:t>
      </w:r>
    </w:p>
    <w:p w14:paraId="74E2E8F8" w14:textId="77777777" w:rsidR="001472C2" w:rsidRPr="00F6258B" w:rsidRDefault="001472C2" w:rsidP="001472C2"/>
    <w:p w14:paraId="40106C14" w14:textId="77777777" w:rsidR="001472C2" w:rsidRPr="00F6258B" w:rsidRDefault="001472C2" w:rsidP="001472C2"/>
    <w:p w14:paraId="510F0A04" w14:textId="77777777" w:rsidR="005D143D" w:rsidRPr="00497D18" w:rsidRDefault="005D143D" w:rsidP="005D143D">
      <w:pPr>
        <w:pStyle w:val="DefinitionHeader"/>
      </w:pPr>
      <w:r>
        <w:t>Important Topics of this Section</w:t>
      </w:r>
    </w:p>
    <w:p w14:paraId="4900119F" w14:textId="77777777" w:rsidR="001472C2" w:rsidRDefault="001472C2" w:rsidP="001472C2">
      <w:pPr>
        <w:pStyle w:val="Definition"/>
      </w:pPr>
      <w:r>
        <w:t>Fitting linear models to data by hand</w:t>
      </w:r>
    </w:p>
    <w:p w14:paraId="22B0D642" w14:textId="77777777" w:rsidR="001472C2" w:rsidRDefault="001472C2" w:rsidP="001472C2">
      <w:pPr>
        <w:pStyle w:val="Definition"/>
      </w:pPr>
      <w:r>
        <w:t>Fitting linear models to data using technology</w:t>
      </w:r>
    </w:p>
    <w:p w14:paraId="75185F1D" w14:textId="77777777" w:rsidR="001472C2" w:rsidRDefault="001472C2" w:rsidP="001472C2">
      <w:pPr>
        <w:pStyle w:val="Definition"/>
      </w:pPr>
      <w:r>
        <w:t>Interpolation</w:t>
      </w:r>
    </w:p>
    <w:p w14:paraId="4305E421" w14:textId="77777777" w:rsidR="001472C2" w:rsidRDefault="001472C2" w:rsidP="001472C2">
      <w:pPr>
        <w:pStyle w:val="Definition"/>
      </w:pPr>
      <w:r>
        <w:t>Extrapolation</w:t>
      </w:r>
    </w:p>
    <w:p w14:paraId="540DA4EC" w14:textId="77777777" w:rsidR="001472C2" w:rsidRDefault="001472C2" w:rsidP="001472C2">
      <w:pPr>
        <w:pStyle w:val="Definition"/>
      </w:pPr>
      <w:r>
        <w:t>Correlation coefficient</w:t>
      </w:r>
    </w:p>
    <w:p w14:paraId="2A7CD0E5" w14:textId="77777777" w:rsidR="001472C2" w:rsidRDefault="001472C2" w:rsidP="001472C2"/>
    <w:p w14:paraId="1166AEE5" w14:textId="77777777" w:rsidR="001472C2" w:rsidRPr="00F6258B" w:rsidRDefault="001472C2" w:rsidP="001472C2"/>
    <w:p w14:paraId="2B504888" w14:textId="77777777" w:rsidR="001472C2" w:rsidRPr="00723A78" w:rsidRDefault="001472C2" w:rsidP="001472C2">
      <w:pPr>
        <w:pStyle w:val="TryitNow"/>
      </w:pPr>
      <w:r>
        <w:t>Flashback Answers</w:t>
      </w:r>
    </w:p>
    <w:p w14:paraId="41FB4BDE" w14:textId="77777777" w:rsidR="001472C2" w:rsidRDefault="001472C2" w:rsidP="001472C2">
      <w:pPr>
        <w:pStyle w:val="TryitNowbody"/>
      </w:pPr>
      <w:r>
        <w:t>1. a. T = Temperature,  C = Chirps (answers may vary)</w:t>
      </w:r>
    </w:p>
    <w:p w14:paraId="609A61E8" w14:textId="77777777" w:rsidR="001472C2" w:rsidRDefault="001472C2" w:rsidP="001472C2">
      <w:pPr>
        <w:pStyle w:val="TryitNowbody"/>
      </w:pPr>
      <w:r>
        <w:t xml:space="preserve">    b. Independent (Chirps) , Dependent (Temperature)</w:t>
      </w:r>
    </w:p>
    <w:p w14:paraId="1DAAEE74" w14:textId="77777777" w:rsidR="001472C2" w:rsidRDefault="001472C2" w:rsidP="001472C2">
      <w:pPr>
        <w:pStyle w:val="TryitNowbody"/>
      </w:pPr>
      <w:r>
        <w:t xml:space="preserve">    c. Reasonable Domain (18.5, 44) , Reasonable Range (52, 80.5) (answers may vary)</w:t>
      </w:r>
    </w:p>
    <w:p w14:paraId="418AA491" w14:textId="77777777" w:rsidR="001472C2" w:rsidRDefault="001472C2" w:rsidP="001472C2">
      <w:pPr>
        <w:pStyle w:val="TryitNowbody"/>
      </w:pPr>
      <w:r>
        <w:t xml:space="preserve">    d. NO, it is not one-to-one, there are two different output values for 35 chirps.</w:t>
      </w:r>
    </w:p>
    <w:p w14:paraId="7ED83300" w14:textId="77777777" w:rsidR="001472C2" w:rsidRDefault="001472C2" w:rsidP="001472C2"/>
    <w:p w14:paraId="47298F85" w14:textId="77777777" w:rsidR="001472C2" w:rsidRPr="00F6258B" w:rsidRDefault="001472C2" w:rsidP="001472C2"/>
    <w:p w14:paraId="2073B95C" w14:textId="77777777" w:rsidR="001472C2" w:rsidRPr="005B39DC" w:rsidRDefault="001472C2" w:rsidP="001472C2">
      <w:pPr>
        <w:pStyle w:val="TryitNow"/>
      </w:pPr>
      <w:r>
        <w:t>Try it Now Answers</w:t>
      </w:r>
    </w:p>
    <w:p w14:paraId="129AC24F" w14:textId="77777777" w:rsidR="001472C2" w:rsidRDefault="001472C2" w:rsidP="001472C2">
      <w:pPr>
        <w:pStyle w:val="TryitNowbody"/>
      </w:pPr>
      <w:r>
        <w:t>1. 54 degrees Fahrenheit</w:t>
      </w:r>
    </w:p>
    <w:p w14:paraId="561D19E7" w14:textId="62F7D09C" w:rsidR="001472C2" w:rsidRPr="005B4301" w:rsidRDefault="001472C2" w:rsidP="001472C2">
      <w:pPr>
        <w:pStyle w:val="TryitNowbody"/>
      </w:pPr>
      <w:r>
        <w:t>2</w:t>
      </w:r>
      <w:r w:rsidR="001C7D0A">
        <w:t xml:space="preserve">. 150.871 billion </w:t>
      </w:r>
      <w:r>
        <w:t>gallons</w:t>
      </w:r>
      <w:r w:rsidR="00C57613">
        <w:t>;</w:t>
      </w:r>
      <w:r>
        <w:t xml:space="preserve"> extrapolation </w:t>
      </w:r>
    </w:p>
    <w:p w14:paraId="35779E84" w14:textId="77777777" w:rsidR="001472C2" w:rsidRDefault="001472C2"/>
    <w:p w14:paraId="4909017F" w14:textId="77777777" w:rsidR="00D33408" w:rsidRDefault="00D33408"/>
    <w:p w14:paraId="798B5347" w14:textId="77777777" w:rsidR="00D33408" w:rsidRDefault="00D33408">
      <w:pPr>
        <w:sectPr w:rsidR="00D33408" w:rsidSect="00FD7B42">
          <w:headerReference w:type="default" r:id="rId619"/>
          <w:pgSz w:w="12240" w:h="15840" w:code="1"/>
          <w:pgMar w:top="1440" w:right="1440" w:bottom="1440" w:left="1440" w:header="720" w:footer="720" w:gutter="720"/>
          <w:cols w:space="720"/>
          <w:docGrid w:linePitch="360"/>
        </w:sectPr>
      </w:pPr>
    </w:p>
    <w:p w14:paraId="7106CB71" w14:textId="77777777" w:rsidR="00F74B8F" w:rsidRDefault="00F74B8F" w:rsidP="00F74B8F">
      <w:pPr>
        <w:pStyle w:val="Heading2"/>
      </w:pPr>
      <w:r>
        <w:lastRenderedPageBreak/>
        <w:t>Section 2.4 Exercises</w:t>
      </w:r>
    </w:p>
    <w:p w14:paraId="2CB7A99C" w14:textId="77777777" w:rsidR="00F74B8F" w:rsidRDefault="00F74B8F" w:rsidP="00F74B8F"/>
    <w:p w14:paraId="1CF28D61" w14:textId="77777777" w:rsidR="00F74B8F" w:rsidRDefault="00F74B8F" w:rsidP="00F74B8F">
      <w:pPr>
        <w:pStyle w:val="ListParagraph"/>
        <w:numPr>
          <w:ilvl w:val="0"/>
          <w:numId w:val="14"/>
        </w:numPr>
        <w:spacing w:after="0" w:line="240" w:lineRule="auto"/>
      </w:pPr>
      <w:r>
        <w:t xml:space="preserve">The following is data for the first and second </w:t>
      </w:r>
      <w:r w:rsidR="001C7D0A">
        <w:t>q</w:t>
      </w:r>
      <w:r>
        <w:t>uiz scores for 8 students in a class. Plot the points, then sketch a line that fits the data.</w:t>
      </w:r>
    </w:p>
    <w:p w14:paraId="20269590" w14:textId="77777777" w:rsidR="00F74B8F" w:rsidRDefault="00F74B8F" w:rsidP="00F74B8F">
      <w:pPr>
        <w:pStyle w:val="ListParagraph"/>
        <w:spacing w:after="0" w:line="240" w:lineRule="auto"/>
        <w:ind w:left="360"/>
      </w:pPr>
    </w:p>
    <w:tbl>
      <w:tblPr>
        <w:tblW w:w="809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798"/>
        <w:gridCol w:w="798"/>
        <w:gridCol w:w="799"/>
        <w:gridCol w:w="798"/>
        <w:gridCol w:w="798"/>
        <w:gridCol w:w="799"/>
        <w:gridCol w:w="798"/>
        <w:gridCol w:w="799"/>
      </w:tblGrid>
      <w:tr w:rsidR="00F74B8F" w14:paraId="71EF7AEC" w14:textId="77777777" w:rsidTr="008C0BE9">
        <w:trPr>
          <w:trHeight w:val="350"/>
        </w:trPr>
        <w:tc>
          <w:tcPr>
            <w:tcW w:w="1710" w:type="dxa"/>
            <w:hideMark/>
          </w:tcPr>
          <w:p w14:paraId="03446831" w14:textId="77777777" w:rsidR="00F74B8F" w:rsidRPr="00DF70DA" w:rsidRDefault="00F74B8F" w:rsidP="008C0BE9">
            <w:pPr>
              <w:jc w:val="center"/>
              <w:rPr>
                <w:b/>
                <w:bCs/>
                <w:color w:val="000000"/>
              </w:rPr>
            </w:pPr>
            <w:r w:rsidRPr="00DF70DA">
              <w:rPr>
                <w:b/>
                <w:bCs/>
                <w:color w:val="000000"/>
              </w:rPr>
              <w:t>First Quiz</w:t>
            </w:r>
          </w:p>
        </w:tc>
        <w:tc>
          <w:tcPr>
            <w:tcW w:w="798" w:type="dxa"/>
            <w:hideMark/>
          </w:tcPr>
          <w:p w14:paraId="725DE016" w14:textId="77777777" w:rsidR="00F74B8F" w:rsidRPr="00DF70DA" w:rsidRDefault="00F74B8F" w:rsidP="008C0BE9">
            <w:pPr>
              <w:jc w:val="right"/>
              <w:rPr>
                <w:color w:val="000000"/>
              </w:rPr>
            </w:pPr>
            <w:r w:rsidRPr="00DF70DA">
              <w:rPr>
                <w:color w:val="000000"/>
              </w:rPr>
              <w:t>11</w:t>
            </w:r>
          </w:p>
        </w:tc>
        <w:tc>
          <w:tcPr>
            <w:tcW w:w="798" w:type="dxa"/>
            <w:hideMark/>
          </w:tcPr>
          <w:p w14:paraId="166AA65B" w14:textId="77777777" w:rsidR="00F74B8F" w:rsidRPr="00DF70DA" w:rsidRDefault="00F74B8F" w:rsidP="008C0BE9">
            <w:pPr>
              <w:jc w:val="right"/>
              <w:rPr>
                <w:color w:val="000000"/>
              </w:rPr>
            </w:pPr>
            <w:r w:rsidRPr="00DF70DA">
              <w:rPr>
                <w:color w:val="000000"/>
              </w:rPr>
              <w:t>20</w:t>
            </w:r>
          </w:p>
        </w:tc>
        <w:tc>
          <w:tcPr>
            <w:tcW w:w="799" w:type="dxa"/>
            <w:hideMark/>
          </w:tcPr>
          <w:p w14:paraId="147CACEE" w14:textId="77777777" w:rsidR="00F74B8F" w:rsidRPr="00DF70DA" w:rsidRDefault="00F74B8F" w:rsidP="008C0BE9">
            <w:pPr>
              <w:jc w:val="right"/>
              <w:rPr>
                <w:color w:val="000000"/>
              </w:rPr>
            </w:pPr>
            <w:r w:rsidRPr="00DF70DA">
              <w:rPr>
                <w:color w:val="000000"/>
              </w:rPr>
              <w:t>24</w:t>
            </w:r>
          </w:p>
        </w:tc>
        <w:tc>
          <w:tcPr>
            <w:tcW w:w="798" w:type="dxa"/>
            <w:hideMark/>
          </w:tcPr>
          <w:p w14:paraId="0E02DEF6" w14:textId="77777777" w:rsidR="00F74B8F" w:rsidRPr="00DF70DA" w:rsidRDefault="00F74B8F" w:rsidP="008C0BE9">
            <w:pPr>
              <w:jc w:val="right"/>
              <w:rPr>
                <w:color w:val="000000"/>
              </w:rPr>
            </w:pPr>
            <w:r w:rsidRPr="00DF70DA">
              <w:rPr>
                <w:color w:val="000000"/>
              </w:rPr>
              <w:t>25</w:t>
            </w:r>
          </w:p>
        </w:tc>
        <w:tc>
          <w:tcPr>
            <w:tcW w:w="798" w:type="dxa"/>
            <w:hideMark/>
          </w:tcPr>
          <w:p w14:paraId="1F303532" w14:textId="77777777" w:rsidR="00F74B8F" w:rsidRPr="00DF70DA" w:rsidRDefault="00F74B8F" w:rsidP="008C0BE9">
            <w:pPr>
              <w:jc w:val="right"/>
              <w:rPr>
                <w:color w:val="000000"/>
              </w:rPr>
            </w:pPr>
            <w:r w:rsidRPr="00DF70DA">
              <w:rPr>
                <w:color w:val="000000"/>
              </w:rPr>
              <w:t>33</w:t>
            </w:r>
          </w:p>
        </w:tc>
        <w:tc>
          <w:tcPr>
            <w:tcW w:w="799" w:type="dxa"/>
            <w:hideMark/>
          </w:tcPr>
          <w:p w14:paraId="177590FD" w14:textId="77777777" w:rsidR="00F74B8F" w:rsidRPr="00DF70DA" w:rsidRDefault="00F74B8F" w:rsidP="008C0BE9">
            <w:pPr>
              <w:jc w:val="right"/>
              <w:rPr>
                <w:color w:val="000000"/>
              </w:rPr>
            </w:pPr>
            <w:r w:rsidRPr="00DF70DA">
              <w:rPr>
                <w:color w:val="000000"/>
              </w:rPr>
              <w:t>42</w:t>
            </w:r>
          </w:p>
        </w:tc>
        <w:tc>
          <w:tcPr>
            <w:tcW w:w="798" w:type="dxa"/>
            <w:hideMark/>
          </w:tcPr>
          <w:p w14:paraId="1447FAE0" w14:textId="77777777" w:rsidR="00F74B8F" w:rsidRPr="00DF70DA" w:rsidRDefault="00F74B8F" w:rsidP="008C0BE9">
            <w:pPr>
              <w:jc w:val="right"/>
              <w:rPr>
                <w:color w:val="000000"/>
              </w:rPr>
            </w:pPr>
            <w:r w:rsidRPr="00DF70DA">
              <w:rPr>
                <w:color w:val="000000"/>
              </w:rPr>
              <w:t>46</w:t>
            </w:r>
          </w:p>
        </w:tc>
        <w:tc>
          <w:tcPr>
            <w:tcW w:w="799" w:type="dxa"/>
            <w:hideMark/>
          </w:tcPr>
          <w:p w14:paraId="2870295C" w14:textId="77777777" w:rsidR="00F74B8F" w:rsidRPr="00DF70DA" w:rsidRDefault="00F74B8F" w:rsidP="008C0BE9">
            <w:pPr>
              <w:jc w:val="right"/>
              <w:rPr>
                <w:color w:val="000000"/>
              </w:rPr>
            </w:pPr>
            <w:r w:rsidRPr="00DF70DA">
              <w:rPr>
                <w:color w:val="000000"/>
              </w:rPr>
              <w:t>49</w:t>
            </w:r>
          </w:p>
        </w:tc>
      </w:tr>
      <w:tr w:rsidR="00F74B8F" w14:paraId="77776488" w14:textId="77777777" w:rsidTr="008C0BE9">
        <w:trPr>
          <w:trHeight w:val="350"/>
        </w:trPr>
        <w:tc>
          <w:tcPr>
            <w:tcW w:w="1710" w:type="dxa"/>
            <w:hideMark/>
          </w:tcPr>
          <w:p w14:paraId="0B4B9B09" w14:textId="77777777" w:rsidR="00F74B8F" w:rsidRPr="00DF70DA" w:rsidRDefault="00F74B8F" w:rsidP="008C0BE9">
            <w:pPr>
              <w:jc w:val="center"/>
              <w:rPr>
                <w:b/>
                <w:bCs/>
                <w:color w:val="000000"/>
              </w:rPr>
            </w:pPr>
            <w:r w:rsidRPr="00DF70DA">
              <w:rPr>
                <w:b/>
                <w:bCs/>
                <w:color w:val="000000"/>
              </w:rPr>
              <w:t>Second Quiz</w:t>
            </w:r>
          </w:p>
        </w:tc>
        <w:tc>
          <w:tcPr>
            <w:tcW w:w="798" w:type="dxa"/>
            <w:hideMark/>
          </w:tcPr>
          <w:p w14:paraId="6E875FF0" w14:textId="77777777" w:rsidR="00F74B8F" w:rsidRPr="00DF70DA" w:rsidRDefault="00F74B8F" w:rsidP="008C0BE9">
            <w:pPr>
              <w:jc w:val="right"/>
              <w:rPr>
                <w:color w:val="000000"/>
              </w:rPr>
            </w:pPr>
            <w:r w:rsidRPr="00DF70DA">
              <w:rPr>
                <w:color w:val="000000"/>
              </w:rPr>
              <w:t>10</w:t>
            </w:r>
          </w:p>
        </w:tc>
        <w:tc>
          <w:tcPr>
            <w:tcW w:w="798" w:type="dxa"/>
            <w:hideMark/>
          </w:tcPr>
          <w:p w14:paraId="5A7878D1" w14:textId="77777777" w:rsidR="00F74B8F" w:rsidRPr="00DF70DA" w:rsidRDefault="00F74B8F" w:rsidP="008C0BE9">
            <w:pPr>
              <w:jc w:val="right"/>
              <w:rPr>
                <w:color w:val="000000"/>
              </w:rPr>
            </w:pPr>
            <w:r w:rsidRPr="00DF70DA">
              <w:rPr>
                <w:color w:val="000000"/>
              </w:rPr>
              <w:t>16</w:t>
            </w:r>
          </w:p>
        </w:tc>
        <w:tc>
          <w:tcPr>
            <w:tcW w:w="799" w:type="dxa"/>
            <w:hideMark/>
          </w:tcPr>
          <w:p w14:paraId="5ABFC2DD" w14:textId="77777777" w:rsidR="00F74B8F" w:rsidRPr="00DF70DA" w:rsidRDefault="00F74B8F" w:rsidP="008C0BE9">
            <w:pPr>
              <w:jc w:val="right"/>
              <w:rPr>
                <w:color w:val="000000"/>
              </w:rPr>
            </w:pPr>
            <w:r w:rsidRPr="00DF70DA">
              <w:rPr>
                <w:color w:val="000000"/>
              </w:rPr>
              <w:t>23</w:t>
            </w:r>
          </w:p>
        </w:tc>
        <w:tc>
          <w:tcPr>
            <w:tcW w:w="798" w:type="dxa"/>
            <w:hideMark/>
          </w:tcPr>
          <w:p w14:paraId="09A3896E" w14:textId="77777777" w:rsidR="00F74B8F" w:rsidRPr="00DF70DA" w:rsidRDefault="00F74B8F" w:rsidP="008C0BE9">
            <w:pPr>
              <w:jc w:val="right"/>
              <w:rPr>
                <w:color w:val="000000"/>
              </w:rPr>
            </w:pPr>
            <w:r w:rsidRPr="00DF70DA">
              <w:rPr>
                <w:color w:val="000000"/>
              </w:rPr>
              <w:t>28</w:t>
            </w:r>
          </w:p>
        </w:tc>
        <w:tc>
          <w:tcPr>
            <w:tcW w:w="798" w:type="dxa"/>
            <w:hideMark/>
          </w:tcPr>
          <w:p w14:paraId="61DBFF13" w14:textId="77777777" w:rsidR="00F74B8F" w:rsidRPr="00DF70DA" w:rsidRDefault="00F74B8F" w:rsidP="008C0BE9">
            <w:pPr>
              <w:jc w:val="right"/>
              <w:rPr>
                <w:color w:val="000000"/>
              </w:rPr>
            </w:pPr>
            <w:r w:rsidRPr="00DF70DA">
              <w:rPr>
                <w:color w:val="000000"/>
              </w:rPr>
              <w:t>30</w:t>
            </w:r>
          </w:p>
        </w:tc>
        <w:tc>
          <w:tcPr>
            <w:tcW w:w="799" w:type="dxa"/>
            <w:hideMark/>
          </w:tcPr>
          <w:p w14:paraId="4FD56BFF" w14:textId="77777777" w:rsidR="00F74B8F" w:rsidRPr="00DF70DA" w:rsidRDefault="00F74B8F" w:rsidP="008C0BE9">
            <w:pPr>
              <w:jc w:val="right"/>
              <w:rPr>
                <w:color w:val="000000"/>
              </w:rPr>
            </w:pPr>
            <w:r w:rsidRPr="00DF70DA">
              <w:rPr>
                <w:color w:val="000000"/>
              </w:rPr>
              <w:t>39</w:t>
            </w:r>
          </w:p>
        </w:tc>
        <w:tc>
          <w:tcPr>
            <w:tcW w:w="798" w:type="dxa"/>
            <w:hideMark/>
          </w:tcPr>
          <w:p w14:paraId="499CE549" w14:textId="77777777" w:rsidR="00F74B8F" w:rsidRPr="00DF70DA" w:rsidRDefault="00F74B8F" w:rsidP="008C0BE9">
            <w:pPr>
              <w:jc w:val="right"/>
              <w:rPr>
                <w:color w:val="000000"/>
              </w:rPr>
            </w:pPr>
            <w:r w:rsidRPr="00DF70DA">
              <w:rPr>
                <w:color w:val="000000"/>
              </w:rPr>
              <w:t>40</w:t>
            </w:r>
          </w:p>
        </w:tc>
        <w:tc>
          <w:tcPr>
            <w:tcW w:w="799" w:type="dxa"/>
            <w:hideMark/>
          </w:tcPr>
          <w:p w14:paraId="2314FE95" w14:textId="77777777" w:rsidR="00F74B8F" w:rsidRPr="00DF70DA" w:rsidRDefault="00F74B8F" w:rsidP="008C0BE9">
            <w:pPr>
              <w:jc w:val="right"/>
              <w:rPr>
                <w:color w:val="000000"/>
              </w:rPr>
            </w:pPr>
            <w:r w:rsidRPr="00DF70DA">
              <w:rPr>
                <w:color w:val="000000"/>
              </w:rPr>
              <w:t>49</w:t>
            </w:r>
          </w:p>
        </w:tc>
      </w:tr>
    </w:tbl>
    <w:p w14:paraId="3A589D68" w14:textId="77777777" w:rsidR="00F74B8F" w:rsidRDefault="00F74B8F" w:rsidP="00F74B8F"/>
    <w:p w14:paraId="749B7D1D" w14:textId="77777777" w:rsidR="00F74B8F" w:rsidRDefault="00F74B8F" w:rsidP="00F74B8F"/>
    <w:p w14:paraId="0C1BB5AD" w14:textId="77777777" w:rsidR="00F74B8F" w:rsidRDefault="00F74B8F" w:rsidP="00F74B8F">
      <w:pPr>
        <w:pStyle w:val="ListParagraph"/>
        <w:numPr>
          <w:ilvl w:val="0"/>
          <w:numId w:val="14"/>
        </w:numPr>
        <w:spacing w:after="0" w:line="240" w:lineRule="auto"/>
      </w:pPr>
      <w:r>
        <w:t xml:space="preserve">Eight students were asked to estimate their score on a 10 point quiz.   Their estimated and actual scores are given.  Plot the points, then sketch a line that fits the data. </w:t>
      </w:r>
    </w:p>
    <w:p w14:paraId="1E15764E" w14:textId="77777777" w:rsidR="00F74B8F" w:rsidRDefault="00F74B8F" w:rsidP="00F74B8F">
      <w:pPr>
        <w:pStyle w:val="ListParagraph"/>
        <w:spacing w:after="0" w:line="240" w:lineRule="auto"/>
        <w:ind w:left="360"/>
      </w:pP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62"/>
        <w:gridCol w:w="862"/>
        <w:gridCol w:w="862"/>
        <w:gridCol w:w="862"/>
        <w:gridCol w:w="862"/>
        <w:gridCol w:w="862"/>
        <w:gridCol w:w="862"/>
        <w:gridCol w:w="862"/>
      </w:tblGrid>
      <w:tr w:rsidR="00F74B8F" w14:paraId="7D3E388B" w14:textId="77777777" w:rsidTr="008C0BE9">
        <w:trPr>
          <w:trHeight w:val="327"/>
        </w:trPr>
        <w:tc>
          <w:tcPr>
            <w:tcW w:w="1204" w:type="dxa"/>
            <w:hideMark/>
          </w:tcPr>
          <w:p w14:paraId="38685A9D" w14:textId="77777777" w:rsidR="00F74B8F" w:rsidRPr="00DF70DA" w:rsidRDefault="00F74B8F" w:rsidP="008C0BE9">
            <w:pPr>
              <w:jc w:val="center"/>
              <w:rPr>
                <w:b/>
                <w:bCs/>
                <w:color w:val="000000"/>
              </w:rPr>
            </w:pPr>
            <w:r w:rsidRPr="00DF70DA">
              <w:rPr>
                <w:b/>
                <w:bCs/>
                <w:color w:val="000000"/>
              </w:rPr>
              <w:t>Predicted</w:t>
            </w:r>
          </w:p>
        </w:tc>
        <w:tc>
          <w:tcPr>
            <w:tcW w:w="862" w:type="dxa"/>
            <w:hideMark/>
          </w:tcPr>
          <w:p w14:paraId="16690F6E" w14:textId="77777777" w:rsidR="00F74B8F" w:rsidRPr="00DF70DA" w:rsidRDefault="00F74B8F" w:rsidP="008C0BE9">
            <w:pPr>
              <w:jc w:val="right"/>
              <w:rPr>
                <w:color w:val="000000"/>
              </w:rPr>
            </w:pPr>
            <w:r w:rsidRPr="00DF70DA">
              <w:rPr>
                <w:color w:val="000000"/>
              </w:rPr>
              <w:t>5</w:t>
            </w:r>
          </w:p>
        </w:tc>
        <w:tc>
          <w:tcPr>
            <w:tcW w:w="862" w:type="dxa"/>
            <w:hideMark/>
          </w:tcPr>
          <w:p w14:paraId="5781B2FF" w14:textId="77777777" w:rsidR="00F74B8F" w:rsidRPr="00DF70DA" w:rsidRDefault="00F74B8F" w:rsidP="008C0BE9">
            <w:pPr>
              <w:jc w:val="right"/>
              <w:rPr>
                <w:color w:val="000000"/>
              </w:rPr>
            </w:pPr>
            <w:r w:rsidRPr="00DF70DA">
              <w:rPr>
                <w:color w:val="000000"/>
              </w:rPr>
              <w:t>7</w:t>
            </w:r>
          </w:p>
        </w:tc>
        <w:tc>
          <w:tcPr>
            <w:tcW w:w="862" w:type="dxa"/>
            <w:hideMark/>
          </w:tcPr>
          <w:p w14:paraId="25BCB7C8" w14:textId="77777777" w:rsidR="00F74B8F" w:rsidRPr="00DF70DA" w:rsidRDefault="00F74B8F" w:rsidP="008C0BE9">
            <w:pPr>
              <w:jc w:val="right"/>
              <w:rPr>
                <w:color w:val="000000"/>
              </w:rPr>
            </w:pPr>
            <w:r w:rsidRPr="00DF70DA">
              <w:rPr>
                <w:color w:val="000000"/>
              </w:rPr>
              <w:t>6</w:t>
            </w:r>
          </w:p>
        </w:tc>
        <w:tc>
          <w:tcPr>
            <w:tcW w:w="862" w:type="dxa"/>
            <w:hideMark/>
          </w:tcPr>
          <w:p w14:paraId="53E330A6" w14:textId="77777777" w:rsidR="00F74B8F" w:rsidRPr="00DF70DA" w:rsidRDefault="00F74B8F" w:rsidP="008C0BE9">
            <w:pPr>
              <w:jc w:val="right"/>
              <w:rPr>
                <w:color w:val="000000"/>
              </w:rPr>
            </w:pPr>
            <w:r w:rsidRPr="00DF70DA">
              <w:rPr>
                <w:color w:val="000000"/>
              </w:rPr>
              <w:t>8</w:t>
            </w:r>
          </w:p>
        </w:tc>
        <w:tc>
          <w:tcPr>
            <w:tcW w:w="862" w:type="dxa"/>
            <w:hideMark/>
          </w:tcPr>
          <w:p w14:paraId="4DCE2499" w14:textId="77777777" w:rsidR="00F74B8F" w:rsidRPr="00DF70DA" w:rsidRDefault="00F74B8F" w:rsidP="008C0BE9">
            <w:pPr>
              <w:jc w:val="right"/>
              <w:rPr>
                <w:color w:val="000000"/>
              </w:rPr>
            </w:pPr>
            <w:r w:rsidRPr="00DF70DA">
              <w:rPr>
                <w:color w:val="000000"/>
              </w:rPr>
              <w:t>10</w:t>
            </w:r>
          </w:p>
        </w:tc>
        <w:tc>
          <w:tcPr>
            <w:tcW w:w="862" w:type="dxa"/>
            <w:hideMark/>
          </w:tcPr>
          <w:p w14:paraId="785EE8AE" w14:textId="77777777" w:rsidR="00F74B8F" w:rsidRPr="00DF70DA" w:rsidRDefault="00F74B8F" w:rsidP="008C0BE9">
            <w:pPr>
              <w:jc w:val="right"/>
              <w:rPr>
                <w:color w:val="000000"/>
              </w:rPr>
            </w:pPr>
            <w:r w:rsidRPr="00DF70DA">
              <w:rPr>
                <w:color w:val="000000"/>
              </w:rPr>
              <w:t>9</w:t>
            </w:r>
          </w:p>
        </w:tc>
        <w:tc>
          <w:tcPr>
            <w:tcW w:w="862" w:type="dxa"/>
            <w:hideMark/>
          </w:tcPr>
          <w:p w14:paraId="6C115903" w14:textId="77777777" w:rsidR="00F74B8F" w:rsidRPr="00DF70DA" w:rsidRDefault="00F74B8F" w:rsidP="008C0BE9">
            <w:pPr>
              <w:jc w:val="right"/>
              <w:rPr>
                <w:color w:val="000000"/>
              </w:rPr>
            </w:pPr>
            <w:r w:rsidRPr="00DF70DA">
              <w:rPr>
                <w:color w:val="000000"/>
              </w:rPr>
              <w:t>10</w:t>
            </w:r>
          </w:p>
        </w:tc>
        <w:tc>
          <w:tcPr>
            <w:tcW w:w="862" w:type="dxa"/>
            <w:hideMark/>
          </w:tcPr>
          <w:p w14:paraId="7090C764" w14:textId="77777777" w:rsidR="00F74B8F" w:rsidRPr="00DF70DA" w:rsidRDefault="00F74B8F" w:rsidP="008C0BE9">
            <w:pPr>
              <w:jc w:val="right"/>
              <w:rPr>
                <w:color w:val="000000"/>
              </w:rPr>
            </w:pPr>
            <w:r w:rsidRPr="00DF70DA">
              <w:rPr>
                <w:color w:val="000000"/>
              </w:rPr>
              <w:t>7</w:t>
            </w:r>
          </w:p>
        </w:tc>
      </w:tr>
      <w:tr w:rsidR="00F74B8F" w14:paraId="25EFE2AA" w14:textId="77777777" w:rsidTr="008C0BE9">
        <w:trPr>
          <w:trHeight w:val="327"/>
        </w:trPr>
        <w:tc>
          <w:tcPr>
            <w:tcW w:w="1204" w:type="dxa"/>
            <w:hideMark/>
          </w:tcPr>
          <w:p w14:paraId="570C1804" w14:textId="77777777" w:rsidR="00F74B8F" w:rsidRPr="00DF70DA" w:rsidRDefault="00F74B8F" w:rsidP="008C0BE9">
            <w:pPr>
              <w:jc w:val="center"/>
              <w:rPr>
                <w:b/>
                <w:bCs/>
                <w:color w:val="000000"/>
              </w:rPr>
            </w:pPr>
            <w:r w:rsidRPr="00DF70DA">
              <w:rPr>
                <w:b/>
                <w:bCs/>
                <w:color w:val="000000"/>
              </w:rPr>
              <w:t>Actual</w:t>
            </w:r>
          </w:p>
        </w:tc>
        <w:tc>
          <w:tcPr>
            <w:tcW w:w="862" w:type="dxa"/>
            <w:hideMark/>
          </w:tcPr>
          <w:p w14:paraId="06024479" w14:textId="77777777" w:rsidR="00F74B8F" w:rsidRPr="00DF70DA" w:rsidRDefault="00F74B8F" w:rsidP="008C0BE9">
            <w:pPr>
              <w:jc w:val="right"/>
              <w:rPr>
                <w:color w:val="000000"/>
              </w:rPr>
            </w:pPr>
            <w:r w:rsidRPr="00DF70DA">
              <w:rPr>
                <w:color w:val="000000"/>
              </w:rPr>
              <w:t>6</w:t>
            </w:r>
          </w:p>
        </w:tc>
        <w:tc>
          <w:tcPr>
            <w:tcW w:w="862" w:type="dxa"/>
            <w:hideMark/>
          </w:tcPr>
          <w:p w14:paraId="20098277" w14:textId="77777777" w:rsidR="00F74B8F" w:rsidRPr="00DF70DA" w:rsidRDefault="00F74B8F" w:rsidP="008C0BE9">
            <w:pPr>
              <w:jc w:val="right"/>
              <w:rPr>
                <w:color w:val="000000"/>
              </w:rPr>
            </w:pPr>
            <w:r w:rsidRPr="00DF70DA">
              <w:rPr>
                <w:color w:val="000000"/>
              </w:rPr>
              <w:t>6</w:t>
            </w:r>
          </w:p>
        </w:tc>
        <w:tc>
          <w:tcPr>
            <w:tcW w:w="862" w:type="dxa"/>
            <w:hideMark/>
          </w:tcPr>
          <w:p w14:paraId="27DEE506" w14:textId="77777777" w:rsidR="00F74B8F" w:rsidRPr="00DF70DA" w:rsidRDefault="00F74B8F" w:rsidP="008C0BE9">
            <w:pPr>
              <w:jc w:val="right"/>
              <w:rPr>
                <w:color w:val="000000"/>
              </w:rPr>
            </w:pPr>
            <w:r w:rsidRPr="00DF70DA">
              <w:rPr>
                <w:color w:val="000000"/>
              </w:rPr>
              <w:t>7</w:t>
            </w:r>
          </w:p>
        </w:tc>
        <w:tc>
          <w:tcPr>
            <w:tcW w:w="862" w:type="dxa"/>
            <w:hideMark/>
          </w:tcPr>
          <w:p w14:paraId="2D04F032" w14:textId="77777777" w:rsidR="00F74B8F" w:rsidRPr="00DF70DA" w:rsidRDefault="00F74B8F" w:rsidP="008C0BE9">
            <w:pPr>
              <w:jc w:val="right"/>
              <w:rPr>
                <w:color w:val="000000"/>
              </w:rPr>
            </w:pPr>
            <w:r w:rsidRPr="00DF70DA">
              <w:rPr>
                <w:color w:val="000000"/>
              </w:rPr>
              <w:t>8</w:t>
            </w:r>
          </w:p>
        </w:tc>
        <w:tc>
          <w:tcPr>
            <w:tcW w:w="862" w:type="dxa"/>
            <w:hideMark/>
          </w:tcPr>
          <w:p w14:paraId="317F7FE9" w14:textId="77777777" w:rsidR="00F74B8F" w:rsidRPr="00DF70DA" w:rsidRDefault="00F74B8F" w:rsidP="008C0BE9">
            <w:pPr>
              <w:jc w:val="right"/>
              <w:rPr>
                <w:color w:val="000000"/>
              </w:rPr>
            </w:pPr>
            <w:r w:rsidRPr="00DF70DA">
              <w:rPr>
                <w:color w:val="000000"/>
              </w:rPr>
              <w:t>9</w:t>
            </w:r>
          </w:p>
        </w:tc>
        <w:tc>
          <w:tcPr>
            <w:tcW w:w="862" w:type="dxa"/>
            <w:hideMark/>
          </w:tcPr>
          <w:p w14:paraId="035AEE02" w14:textId="77777777" w:rsidR="00F74B8F" w:rsidRPr="00DF70DA" w:rsidRDefault="00F74B8F" w:rsidP="008C0BE9">
            <w:pPr>
              <w:jc w:val="right"/>
              <w:rPr>
                <w:color w:val="000000"/>
              </w:rPr>
            </w:pPr>
            <w:r w:rsidRPr="00DF70DA">
              <w:rPr>
                <w:color w:val="000000"/>
              </w:rPr>
              <w:t>9</w:t>
            </w:r>
          </w:p>
        </w:tc>
        <w:tc>
          <w:tcPr>
            <w:tcW w:w="862" w:type="dxa"/>
            <w:hideMark/>
          </w:tcPr>
          <w:p w14:paraId="52696677" w14:textId="77777777" w:rsidR="00F74B8F" w:rsidRPr="00DF70DA" w:rsidRDefault="00F74B8F" w:rsidP="008C0BE9">
            <w:pPr>
              <w:jc w:val="right"/>
              <w:rPr>
                <w:color w:val="000000"/>
              </w:rPr>
            </w:pPr>
            <w:r w:rsidRPr="00DF70DA">
              <w:rPr>
                <w:color w:val="000000"/>
              </w:rPr>
              <w:t>10</w:t>
            </w:r>
          </w:p>
        </w:tc>
        <w:tc>
          <w:tcPr>
            <w:tcW w:w="862" w:type="dxa"/>
            <w:hideMark/>
          </w:tcPr>
          <w:p w14:paraId="308CD5B9" w14:textId="77777777" w:rsidR="00F74B8F" w:rsidRPr="00DF70DA" w:rsidRDefault="00F74B8F" w:rsidP="008C0BE9">
            <w:pPr>
              <w:jc w:val="right"/>
              <w:rPr>
                <w:color w:val="000000"/>
              </w:rPr>
            </w:pPr>
            <w:r w:rsidRPr="00DF70DA">
              <w:rPr>
                <w:color w:val="000000"/>
              </w:rPr>
              <w:t>6</w:t>
            </w:r>
          </w:p>
        </w:tc>
      </w:tr>
    </w:tbl>
    <w:p w14:paraId="7ED76008" w14:textId="77777777" w:rsidR="00F74B8F" w:rsidRDefault="00F74B8F" w:rsidP="00F74B8F">
      <w:pPr>
        <w:pStyle w:val="ListParagraph"/>
        <w:ind w:left="360"/>
      </w:pPr>
    </w:p>
    <w:p w14:paraId="278C0FAA" w14:textId="77777777" w:rsidR="00F74B8F" w:rsidRDefault="00F74B8F" w:rsidP="00F74B8F">
      <w:pPr>
        <w:pStyle w:val="ListParagraph"/>
        <w:ind w:left="360"/>
      </w:pPr>
    </w:p>
    <w:p w14:paraId="4341B0DE" w14:textId="77777777" w:rsidR="00F74B8F" w:rsidRDefault="00F74B8F" w:rsidP="00F74B8F">
      <w:pPr>
        <w:spacing w:after="240"/>
      </w:pPr>
      <w:r>
        <w:t>Based on each set of data given, calculate the regression line using your calculator or other technology tool, and determine the correlation coefficient.</w:t>
      </w:r>
    </w:p>
    <w:tbl>
      <w:tblPr>
        <w:tblW w:w="8748" w:type="dxa"/>
        <w:tblLook w:val="04A0" w:firstRow="1" w:lastRow="0" w:firstColumn="1" w:lastColumn="0" w:noHBand="0" w:noVBand="1"/>
      </w:tblPr>
      <w:tblGrid>
        <w:gridCol w:w="409"/>
        <w:gridCol w:w="1438"/>
        <w:gridCol w:w="871"/>
        <w:gridCol w:w="1438"/>
        <w:gridCol w:w="902"/>
        <w:gridCol w:w="1440"/>
        <w:gridCol w:w="900"/>
        <w:gridCol w:w="1350"/>
      </w:tblGrid>
      <w:tr w:rsidR="00F74B8F" w14:paraId="59F99A2D" w14:textId="77777777" w:rsidTr="008C0BE9">
        <w:tc>
          <w:tcPr>
            <w:tcW w:w="409" w:type="dxa"/>
          </w:tcPr>
          <w:p w14:paraId="4A2B12C2" w14:textId="77777777" w:rsidR="00F74B8F" w:rsidRDefault="00F74B8F" w:rsidP="008C0BE9">
            <w:pPr>
              <w:spacing w:after="240"/>
              <w:jc w:val="right"/>
            </w:pPr>
            <w:r>
              <w:t>3.</w:t>
            </w:r>
          </w:p>
        </w:tc>
        <w:tc>
          <w:tcPr>
            <w:tcW w:w="143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456"/>
            </w:tblGrid>
            <w:tr w:rsidR="00F74B8F" w14:paraId="755B07BF" w14:textId="77777777" w:rsidTr="008C0BE9">
              <w:tc>
                <w:tcPr>
                  <w:tcW w:w="0" w:type="auto"/>
                </w:tcPr>
                <w:p w14:paraId="717B7BB5" w14:textId="77777777" w:rsidR="00F74B8F" w:rsidRPr="00DF70DA" w:rsidRDefault="00F74B8F" w:rsidP="008C0BE9">
                  <w:pPr>
                    <w:jc w:val="center"/>
                    <w:rPr>
                      <w:b/>
                      <w:bCs/>
                      <w:i/>
                    </w:rPr>
                  </w:pPr>
                  <w:r w:rsidRPr="00DF70DA">
                    <w:rPr>
                      <w:b/>
                      <w:bCs/>
                      <w:i/>
                    </w:rPr>
                    <w:t>x</w:t>
                  </w:r>
                </w:p>
              </w:tc>
              <w:tc>
                <w:tcPr>
                  <w:tcW w:w="0" w:type="auto"/>
                </w:tcPr>
                <w:p w14:paraId="2945C9CA" w14:textId="77777777" w:rsidR="00F74B8F" w:rsidRPr="00DF70DA" w:rsidRDefault="00F74B8F" w:rsidP="008C0BE9">
                  <w:pPr>
                    <w:jc w:val="center"/>
                    <w:rPr>
                      <w:b/>
                      <w:bCs/>
                      <w:i/>
                    </w:rPr>
                  </w:pPr>
                  <w:r w:rsidRPr="00DF70DA">
                    <w:rPr>
                      <w:b/>
                      <w:bCs/>
                      <w:i/>
                    </w:rPr>
                    <w:t>y</w:t>
                  </w:r>
                </w:p>
              </w:tc>
            </w:tr>
            <w:tr w:rsidR="00F74B8F" w14:paraId="76FB2B67" w14:textId="77777777" w:rsidTr="008C0BE9">
              <w:tc>
                <w:tcPr>
                  <w:tcW w:w="0" w:type="auto"/>
                </w:tcPr>
                <w:p w14:paraId="40452186" w14:textId="77777777" w:rsidR="00F74B8F" w:rsidRDefault="00F74B8F" w:rsidP="008C0BE9">
                  <w:pPr>
                    <w:jc w:val="right"/>
                  </w:pPr>
                  <w:r>
                    <w:t>5</w:t>
                  </w:r>
                </w:p>
              </w:tc>
              <w:tc>
                <w:tcPr>
                  <w:tcW w:w="0" w:type="auto"/>
                </w:tcPr>
                <w:p w14:paraId="3723E454" w14:textId="77777777" w:rsidR="00F74B8F" w:rsidRDefault="00F74B8F" w:rsidP="008C0BE9">
                  <w:pPr>
                    <w:jc w:val="right"/>
                  </w:pPr>
                  <w:r>
                    <w:t>4</w:t>
                  </w:r>
                </w:p>
              </w:tc>
            </w:tr>
            <w:tr w:rsidR="00F74B8F" w14:paraId="473C35BA" w14:textId="77777777" w:rsidTr="008C0BE9">
              <w:tc>
                <w:tcPr>
                  <w:tcW w:w="0" w:type="auto"/>
                </w:tcPr>
                <w:p w14:paraId="1CBCF3CC" w14:textId="77777777" w:rsidR="00F74B8F" w:rsidRDefault="00F74B8F" w:rsidP="008C0BE9">
                  <w:pPr>
                    <w:jc w:val="right"/>
                  </w:pPr>
                  <w:r>
                    <w:t>7</w:t>
                  </w:r>
                </w:p>
              </w:tc>
              <w:tc>
                <w:tcPr>
                  <w:tcW w:w="0" w:type="auto"/>
                </w:tcPr>
                <w:p w14:paraId="17E1A9CF" w14:textId="77777777" w:rsidR="00F74B8F" w:rsidRDefault="00F74B8F" w:rsidP="008C0BE9">
                  <w:pPr>
                    <w:jc w:val="right"/>
                  </w:pPr>
                  <w:r>
                    <w:t>12</w:t>
                  </w:r>
                </w:p>
              </w:tc>
            </w:tr>
            <w:tr w:rsidR="00F74B8F" w14:paraId="65D08937" w14:textId="77777777" w:rsidTr="008C0BE9">
              <w:tc>
                <w:tcPr>
                  <w:tcW w:w="0" w:type="auto"/>
                </w:tcPr>
                <w:p w14:paraId="6BE5FE01" w14:textId="77777777" w:rsidR="00F74B8F" w:rsidRDefault="00F74B8F" w:rsidP="008C0BE9">
                  <w:pPr>
                    <w:jc w:val="right"/>
                  </w:pPr>
                  <w:r>
                    <w:t>10</w:t>
                  </w:r>
                </w:p>
              </w:tc>
              <w:tc>
                <w:tcPr>
                  <w:tcW w:w="0" w:type="auto"/>
                </w:tcPr>
                <w:p w14:paraId="714E599B" w14:textId="77777777" w:rsidR="00F74B8F" w:rsidRDefault="00F74B8F" w:rsidP="008C0BE9">
                  <w:pPr>
                    <w:jc w:val="right"/>
                  </w:pPr>
                  <w:r>
                    <w:t>17</w:t>
                  </w:r>
                </w:p>
              </w:tc>
            </w:tr>
            <w:tr w:rsidR="00F74B8F" w14:paraId="09937A05" w14:textId="77777777" w:rsidTr="008C0BE9">
              <w:tc>
                <w:tcPr>
                  <w:tcW w:w="0" w:type="auto"/>
                </w:tcPr>
                <w:p w14:paraId="0C2CF134" w14:textId="77777777" w:rsidR="00F74B8F" w:rsidRDefault="00F74B8F" w:rsidP="008C0BE9">
                  <w:pPr>
                    <w:jc w:val="right"/>
                  </w:pPr>
                  <w:r>
                    <w:t>12</w:t>
                  </w:r>
                </w:p>
              </w:tc>
              <w:tc>
                <w:tcPr>
                  <w:tcW w:w="0" w:type="auto"/>
                </w:tcPr>
                <w:p w14:paraId="332E12C9" w14:textId="77777777" w:rsidR="00F74B8F" w:rsidRDefault="00F74B8F" w:rsidP="008C0BE9">
                  <w:pPr>
                    <w:jc w:val="right"/>
                  </w:pPr>
                  <w:r>
                    <w:t>22</w:t>
                  </w:r>
                </w:p>
              </w:tc>
            </w:tr>
            <w:tr w:rsidR="00F74B8F" w14:paraId="6A71B20B" w14:textId="77777777" w:rsidTr="008C0BE9">
              <w:tc>
                <w:tcPr>
                  <w:tcW w:w="0" w:type="auto"/>
                </w:tcPr>
                <w:p w14:paraId="79BCD2DA" w14:textId="77777777" w:rsidR="00F74B8F" w:rsidRDefault="00F74B8F" w:rsidP="008C0BE9">
                  <w:pPr>
                    <w:jc w:val="right"/>
                  </w:pPr>
                  <w:r>
                    <w:t>15</w:t>
                  </w:r>
                </w:p>
              </w:tc>
              <w:tc>
                <w:tcPr>
                  <w:tcW w:w="0" w:type="auto"/>
                </w:tcPr>
                <w:p w14:paraId="5BF1E882" w14:textId="77777777" w:rsidR="00F74B8F" w:rsidRDefault="00F74B8F" w:rsidP="008C0BE9">
                  <w:pPr>
                    <w:jc w:val="right"/>
                  </w:pPr>
                  <w:r>
                    <w:t>24</w:t>
                  </w:r>
                </w:p>
              </w:tc>
            </w:tr>
          </w:tbl>
          <w:p w14:paraId="26C842A3" w14:textId="77777777" w:rsidR="00F74B8F" w:rsidRDefault="00F74B8F" w:rsidP="008C0BE9">
            <w:pPr>
              <w:spacing w:after="240"/>
            </w:pPr>
          </w:p>
        </w:tc>
        <w:tc>
          <w:tcPr>
            <w:tcW w:w="871" w:type="dxa"/>
          </w:tcPr>
          <w:p w14:paraId="6BB13D9B" w14:textId="77777777" w:rsidR="00F74B8F" w:rsidRDefault="00F74B8F" w:rsidP="008C0BE9">
            <w:pPr>
              <w:spacing w:after="240"/>
              <w:jc w:val="right"/>
            </w:pPr>
            <w:r>
              <w:t>4.</w:t>
            </w:r>
          </w:p>
        </w:tc>
        <w:tc>
          <w:tcPr>
            <w:tcW w:w="143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576"/>
            </w:tblGrid>
            <w:tr w:rsidR="00F74B8F" w14:paraId="1A4A078D" w14:textId="77777777" w:rsidTr="008C0BE9">
              <w:tc>
                <w:tcPr>
                  <w:tcW w:w="0" w:type="auto"/>
                </w:tcPr>
                <w:p w14:paraId="09954DB6" w14:textId="77777777" w:rsidR="00F74B8F" w:rsidRPr="00DF70DA" w:rsidRDefault="00F74B8F" w:rsidP="008C0BE9">
                  <w:pPr>
                    <w:jc w:val="center"/>
                    <w:rPr>
                      <w:b/>
                      <w:bCs/>
                      <w:i/>
                    </w:rPr>
                  </w:pPr>
                  <w:r w:rsidRPr="00DF70DA">
                    <w:rPr>
                      <w:b/>
                      <w:bCs/>
                      <w:i/>
                    </w:rPr>
                    <w:t>x</w:t>
                  </w:r>
                </w:p>
              </w:tc>
              <w:tc>
                <w:tcPr>
                  <w:tcW w:w="0" w:type="auto"/>
                </w:tcPr>
                <w:p w14:paraId="3FD2EFE5" w14:textId="77777777" w:rsidR="00F74B8F" w:rsidRPr="00DF70DA" w:rsidRDefault="00F74B8F" w:rsidP="008C0BE9">
                  <w:pPr>
                    <w:jc w:val="center"/>
                    <w:rPr>
                      <w:b/>
                      <w:bCs/>
                      <w:i/>
                    </w:rPr>
                  </w:pPr>
                  <w:r w:rsidRPr="00DF70DA">
                    <w:rPr>
                      <w:b/>
                      <w:bCs/>
                      <w:i/>
                    </w:rPr>
                    <w:t>y</w:t>
                  </w:r>
                </w:p>
              </w:tc>
            </w:tr>
            <w:tr w:rsidR="00F74B8F" w14:paraId="0B893B83" w14:textId="77777777" w:rsidTr="008C0BE9">
              <w:tc>
                <w:tcPr>
                  <w:tcW w:w="0" w:type="auto"/>
                </w:tcPr>
                <w:p w14:paraId="25105A28" w14:textId="77777777" w:rsidR="00F74B8F" w:rsidRDefault="00F74B8F" w:rsidP="008C0BE9">
                  <w:pPr>
                    <w:jc w:val="right"/>
                  </w:pPr>
                  <w:r>
                    <w:t>8</w:t>
                  </w:r>
                </w:p>
              </w:tc>
              <w:tc>
                <w:tcPr>
                  <w:tcW w:w="0" w:type="auto"/>
                </w:tcPr>
                <w:p w14:paraId="7F5F7144" w14:textId="77777777" w:rsidR="00F74B8F" w:rsidRDefault="00F74B8F" w:rsidP="008C0BE9">
                  <w:pPr>
                    <w:jc w:val="right"/>
                  </w:pPr>
                  <w:r>
                    <w:t>23</w:t>
                  </w:r>
                </w:p>
              </w:tc>
            </w:tr>
            <w:tr w:rsidR="00F74B8F" w14:paraId="332D1489" w14:textId="77777777" w:rsidTr="008C0BE9">
              <w:tc>
                <w:tcPr>
                  <w:tcW w:w="0" w:type="auto"/>
                </w:tcPr>
                <w:p w14:paraId="2ABCC32B" w14:textId="77777777" w:rsidR="00F74B8F" w:rsidRDefault="00F74B8F" w:rsidP="008C0BE9">
                  <w:pPr>
                    <w:jc w:val="right"/>
                  </w:pPr>
                  <w:r>
                    <w:t>15</w:t>
                  </w:r>
                </w:p>
              </w:tc>
              <w:tc>
                <w:tcPr>
                  <w:tcW w:w="0" w:type="auto"/>
                </w:tcPr>
                <w:p w14:paraId="26981367" w14:textId="77777777" w:rsidR="00F74B8F" w:rsidRDefault="00F74B8F" w:rsidP="008C0BE9">
                  <w:pPr>
                    <w:jc w:val="right"/>
                  </w:pPr>
                  <w:r>
                    <w:t>41</w:t>
                  </w:r>
                </w:p>
              </w:tc>
            </w:tr>
            <w:tr w:rsidR="00F74B8F" w14:paraId="3DDCD1DE" w14:textId="77777777" w:rsidTr="008C0BE9">
              <w:tc>
                <w:tcPr>
                  <w:tcW w:w="0" w:type="auto"/>
                </w:tcPr>
                <w:p w14:paraId="6379957F" w14:textId="77777777" w:rsidR="00F74B8F" w:rsidRDefault="00F74B8F" w:rsidP="008C0BE9">
                  <w:pPr>
                    <w:jc w:val="right"/>
                  </w:pPr>
                  <w:r>
                    <w:t>26</w:t>
                  </w:r>
                </w:p>
              </w:tc>
              <w:tc>
                <w:tcPr>
                  <w:tcW w:w="0" w:type="auto"/>
                </w:tcPr>
                <w:p w14:paraId="4A691F26" w14:textId="77777777" w:rsidR="00F74B8F" w:rsidRDefault="00F74B8F" w:rsidP="008C0BE9">
                  <w:pPr>
                    <w:jc w:val="right"/>
                  </w:pPr>
                  <w:r>
                    <w:t>53</w:t>
                  </w:r>
                </w:p>
              </w:tc>
            </w:tr>
            <w:tr w:rsidR="00F74B8F" w14:paraId="28BEA58B" w14:textId="77777777" w:rsidTr="008C0BE9">
              <w:tc>
                <w:tcPr>
                  <w:tcW w:w="0" w:type="auto"/>
                </w:tcPr>
                <w:p w14:paraId="5B6BFC0D" w14:textId="77777777" w:rsidR="00F74B8F" w:rsidRDefault="00F74B8F" w:rsidP="008C0BE9">
                  <w:pPr>
                    <w:jc w:val="right"/>
                  </w:pPr>
                  <w:r>
                    <w:t>31</w:t>
                  </w:r>
                </w:p>
              </w:tc>
              <w:tc>
                <w:tcPr>
                  <w:tcW w:w="0" w:type="auto"/>
                </w:tcPr>
                <w:p w14:paraId="58B166B9" w14:textId="77777777" w:rsidR="00F74B8F" w:rsidRDefault="00F74B8F" w:rsidP="008C0BE9">
                  <w:pPr>
                    <w:jc w:val="right"/>
                  </w:pPr>
                  <w:r>
                    <w:t>72</w:t>
                  </w:r>
                </w:p>
              </w:tc>
            </w:tr>
            <w:tr w:rsidR="00F74B8F" w14:paraId="227E8D01" w14:textId="77777777" w:rsidTr="008C0BE9">
              <w:tc>
                <w:tcPr>
                  <w:tcW w:w="0" w:type="auto"/>
                </w:tcPr>
                <w:p w14:paraId="34E19346" w14:textId="77777777" w:rsidR="00F74B8F" w:rsidRDefault="00F74B8F" w:rsidP="008C0BE9">
                  <w:pPr>
                    <w:jc w:val="right"/>
                  </w:pPr>
                  <w:r>
                    <w:t>56</w:t>
                  </w:r>
                </w:p>
              </w:tc>
              <w:tc>
                <w:tcPr>
                  <w:tcW w:w="0" w:type="auto"/>
                </w:tcPr>
                <w:p w14:paraId="4CDBACBC" w14:textId="77777777" w:rsidR="00F74B8F" w:rsidRDefault="00F74B8F" w:rsidP="008C0BE9">
                  <w:pPr>
                    <w:jc w:val="right"/>
                  </w:pPr>
                  <w:r>
                    <w:t>103</w:t>
                  </w:r>
                </w:p>
              </w:tc>
            </w:tr>
          </w:tbl>
          <w:p w14:paraId="6BF417A2" w14:textId="77777777" w:rsidR="00F74B8F" w:rsidRDefault="00F74B8F" w:rsidP="008C0BE9">
            <w:pPr>
              <w:spacing w:after="240"/>
            </w:pPr>
          </w:p>
        </w:tc>
        <w:tc>
          <w:tcPr>
            <w:tcW w:w="902" w:type="dxa"/>
          </w:tcPr>
          <w:p w14:paraId="0E3B8B81" w14:textId="77777777" w:rsidR="00F74B8F" w:rsidRDefault="00F74B8F" w:rsidP="008C0BE9">
            <w:pPr>
              <w:spacing w:after="240"/>
              <w:jc w:val="right"/>
            </w:pPr>
            <w:r>
              <w:t>5.</w:t>
            </w:r>
          </w:p>
        </w:tc>
        <w:tc>
          <w:tcPr>
            <w:tcW w:w="1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756"/>
            </w:tblGrid>
            <w:tr w:rsidR="00F74B8F" w14:paraId="694EDC9F" w14:textId="77777777" w:rsidTr="008C0BE9">
              <w:tc>
                <w:tcPr>
                  <w:tcW w:w="0" w:type="auto"/>
                </w:tcPr>
                <w:p w14:paraId="1D638BD6" w14:textId="77777777" w:rsidR="00F74B8F" w:rsidRPr="00DF70DA" w:rsidRDefault="00F74B8F" w:rsidP="008C0BE9">
                  <w:pPr>
                    <w:jc w:val="center"/>
                    <w:rPr>
                      <w:b/>
                      <w:bCs/>
                      <w:i/>
                    </w:rPr>
                  </w:pPr>
                  <w:r w:rsidRPr="00DF70DA">
                    <w:rPr>
                      <w:b/>
                      <w:bCs/>
                      <w:i/>
                    </w:rPr>
                    <w:t>x</w:t>
                  </w:r>
                </w:p>
              </w:tc>
              <w:tc>
                <w:tcPr>
                  <w:tcW w:w="0" w:type="auto"/>
                </w:tcPr>
                <w:p w14:paraId="0EF85E85" w14:textId="77777777" w:rsidR="00F74B8F" w:rsidRPr="00DF70DA" w:rsidRDefault="00F74B8F" w:rsidP="008C0BE9">
                  <w:pPr>
                    <w:jc w:val="center"/>
                    <w:rPr>
                      <w:b/>
                      <w:bCs/>
                      <w:i/>
                    </w:rPr>
                  </w:pPr>
                  <w:r w:rsidRPr="00DF70DA">
                    <w:rPr>
                      <w:b/>
                      <w:bCs/>
                      <w:i/>
                    </w:rPr>
                    <w:t>y</w:t>
                  </w:r>
                </w:p>
              </w:tc>
            </w:tr>
            <w:tr w:rsidR="00F74B8F" w14:paraId="35FDD2EF" w14:textId="77777777" w:rsidTr="008C0BE9">
              <w:tc>
                <w:tcPr>
                  <w:tcW w:w="0" w:type="auto"/>
                </w:tcPr>
                <w:p w14:paraId="1172A478" w14:textId="77777777" w:rsidR="00F74B8F" w:rsidRDefault="00F74B8F" w:rsidP="008C0BE9">
                  <w:pPr>
                    <w:jc w:val="right"/>
                  </w:pPr>
                  <w:r>
                    <w:t>3</w:t>
                  </w:r>
                </w:p>
              </w:tc>
              <w:tc>
                <w:tcPr>
                  <w:tcW w:w="0" w:type="auto"/>
                </w:tcPr>
                <w:p w14:paraId="761C47DD" w14:textId="77777777" w:rsidR="00F74B8F" w:rsidRDefault="00F74B8F" w:rsidP="008C0BE9">
                  <w:pPr>
                    <w:jc w:val="right"/>
                  </w:pPr>
                  <w:r>
                    <w:t>21.9</w:t>
                  </w:r>
                </w:p>
              </w:tc>
            </w:tr>
            <w:tr w:rsidR="00F74B8F" w14:paraId="0C65F9CB" w14:textId="77777777" w:rsidTr="008C0BE9">
              <w:tc>
                <w:tcPr>
                  <w:tcW w:w="0" w:type="auto"/>
                </w:tcPr>
                <w:p w14:paraId="6591F928" w14:textId="77777777" w:rsidR="00F74B8F" w:rsidRDefault="00F74B8F" w:rsidP="008C0BE9">
                  <w:pPr>
                    <w:jc w:val="right"/>
                  </w:pPr>
                  <w:r>
                    <w:t>4</w:t>
                  </w:r>
                </w:p>
              </w:tc>
              <w:tc>
                <w:tcPr>
                  <w:tcW w:w="0" w:type="auto"/>
                </w:tcPr>
                <w:p w14:paraId="2C1067AC" w14:textId="77777777" w:rsidR="00F74B8F" w:rsidRDefault="00F74B8F" w:rsidP="008C0BE9">
                  <w:pPr>
                    <w:jc w:val="right"/>
                  </w:pPr>
                  <w:r>
                    <w:t>22.22</w:t>
                  </w:r>
                </w:p>
              </w:tc>
            </w:tr>
            <w:tr w:rsidR="00F74B8F" w14:paraId="02ABFCC7" w14:textId="77777777" w:rsidTr="008C0BE9">
              <w:tc>
                <w:tcPr>
                  <w:tcW w:w="0" w:type="auto"/>
                </w:tcPr>
                <w:p w14:paraId="3F2C9F16" w14:textId="77777777" w:rsidR="00F74B8F" w:rsidRDefault="00F74B8F" w:rsidP="008C0BE9">
                  <w:pPr>
                    <w:jc w:val="right"/>
                  </w:pPr>
                  <w:r>
                    <w:t>5</w:t>
                  </w:r>
                </w:p>
              </w:tc>
              <w:tc>
                <w:tcPr>
                  <w:tcW w:w="0" w:type="auto"/>
                </w:tcPr>
                <w:p w14:paraId="2DDFEDA1" w14:textId="77777777" w:rsidR="00F74B8F" w:rsidRDefault="00F74B8F" w:rsidP="008C0BE9">
                  <w:pPr>
                    <w:jc w:val="right"/>
                  </w:pPr>
                  <w:r>
                    <w:t>22.74</w:t>
                  </w:r>
                </w:p>
              </w:tc>
            </w:tr>
            <w:tr w:rsidR="00F74B8F" w14:paraId="50250636" w14:textId="77777777" w:rsidTr="008C0BE9">
              <w:tc>
                <w:tcPr>
                  <w:tcW w:w="0" w:type="auto"/>
                </w:tcPr>
                <w:p w14:paraId="1B0D161E" w14:textId="77777777" w:rsidR="00F74B8F" w:rsidRDefault="00F74B8F" w:rsidP="008C0BE9">
                  <w:pPr>
                    <w:jc w:val="right"/>
                  </w:pPr>
                  <w:r>
                    <w:t>6</w:t>
                  </w:r>
                </w:p>
              </w:tc>
              <w:tc>
                <w:tcPr>
                  <w:tcW w:w="0" w:type="auto"/>
                </w:tcPr>
                <w:p w14:paraId="60163CBD" w14:textId="77777777" w:rsidR="00F74B8F" w:rsidRDefault="00F74B8F" w:rsidP="008C0BE9">
                  <w:pPr>
                    <w:jc w:val="right"/>
                  </w:pPr>
                  <w:r>
                    <w:t>22.26</w:t>
                  </w:r>
                </w:p>
              </w:tc>
            </w:tr>
            <w:tr w:rsidR="00F74B8F" w14:paraId="76176B34" w14:textId="77777777" w:rsidTr="008C0BE9">
              <w:tc>
                <w:tcPr>
                  <w:tcW w:w="0" w:type="auto"/>
                </w:tcPr>
                <w:p w14:paraId="376C2082" w14:textId="77777777" w:rsidR="00F74B8F" w:rsidRDefault="00F74B8F" w:rsidP="008C0BE9">
                  <w:pPr>
                    <w:jc w:val="right"/>
                  </w:pPr>
                  <w:r>
                    <w:t>7</w:t>
                  </w:r>
                </w:p>
              </w:tc>
              <w:tc>
                <w:tcPr>
                  <w:tcW w:w="0" w:type="auto"/>
                </w:tcPr>
                <w:p w14:paraId="4A27DB5D" w14:textId="77777777" w:rsidR="00F74B8F" w:rsidRDefault="00F74B8F" w:rsidP="008C0BE9">
                  <w:pPr>
                    <w:jc w:val="right"/>
                  </w:pPr>
                  <w:r>
                    <w:t>20.78</w:t>
                  </w:r>
                </w:p>
              </w:tc>
            </w:tr>
            <w:tr w:rsidR="00F74B8F" w14:paraId="1FB268D4" w14:textId="77777777" w:rsidTr="008C0BE9">
              <w:tc>
                <w:tcPr>
                  <w:tcW w:w="0" w:type="auto"/>
                </w:tcPr>
                <w:p w14:paraId="7B78A3B9" w14:textId="77777777" w:rsidR="00F74B8F" w:rsidRDefault="00F74B8F" w:rsidP="008C0BE9">
                  <w:pPr>
                    <w:jc w:val="right"/>
                  </w:pPr>
                  <w:r>
                    <w:t>8</w:t>
                  </w:r>
                </w:p>
              </w:tc>
              <w:tc>
                <w:tcPr>
                  <w:tcW w:w="0" w:type="auto"/>
                </w:tcPr>
                <w:p w14:paraId="5E2DD788" w14:textId="77777777" w:rsidR="00F74B8F" w:rsidRDefault="00F74B8F" w:rsidP="008C0BE9">
                  <w:pPr>
                    <w:jc w:val="right"/>
                  </w:pPr>
                  <w:r>
                    <w:t>17.6</w:t>
                  </w:r>
                </w:p>
              </w:tc>
            </w:tr>
            <w:tr w:rsidR="00F74B8F" w14:paraId="03E4D51F" w14:textId="77777777" w:rsidTr="008C0BE9">
              <w:tc>
                <w:tcPr>
                  <w:tcW w:w="0" w:type="auto"/>
                </w:tcPr>
                <w:p w14:paraId="1A6C607D" w14:textId="77777777" w:rsidR="00F74B8F" w:rsidRDefault="00F74B8F" w:rsidP="008C0BE9">
                  <w:pPr>
                    <w:jc w:val="right"/>
                  </w:pPr>
                  <w:r>
                    <w:t>9</w:t>
                  </w:r>
                </w:p>
              </w:tc>
              <w:tc>
                <w:tcPr>
                  <w:tcW w:w="0" w:type="auto"/>
                </w:tcPr>
                <w:p w14:paraId="4ABE5C39" w14:textId="77777777" w:rsidR="00F74B8F" w:rsidRDefault="00F74B8F" w:rsidP="008C0BE9">
                  <w:pPr>
                    <w:jc w:val="right"/>
                  </w:pPr>
                  <w:r>
                    <w:t>16.52</w:t>
                  </w:r>
                </w:p>
              </w:tc>
            </w:tr>
            <w:tr w:rsidR="00F74B8F" w14:paraId="6925CADA" w14:textId="77777777" w:rsidTr="008C0BE9">
              <w:tc>
                <w:tcPr>
                  <w:tcW w:w="0" w:type="auto"/>
                </w:tcPr>
                <w:p w14:paraId="7CD0B4A4" w14:textId="77777777" w:rsidR="00F74B8F" w:rsidRDefault="00F74B8F" w:rsidP="008C0BE9">
                  <w:pPr>
                    <w:jc w:val="right"/>
                  </w:pPr>
                  <w:r>
                    <w:t>10</w:t>
                  </w:r>
                </w:p>
              </w:tc>
              <w:tc>
                <w:tcPr>
                  <w:tcW w:w="0" w:type="auto"/>
                </w:tcPr>
                <w:p w14:paraId="6DAEE220" w14:textId="77777777" w:rsidR="00F74B8F" w:rsidRDefault="00F74B8F" w:rsidP="008C0BE9">
                  <w:pPr>
                    <w:jc w:val="right"/>
                  </w:pPr>
                  <w:r>
                    <w:t>18.54</w:t>
                  </w:r>
                </w:p>
              </w:tc>
            </w:tr>
            <w:tr w:rsidR="00F74B8F" w14:paraId="2829F9A3" w14:textId="77777777" w:rsidTr="008C0BE9">
              <w:tc>
                <w:tcPr>
                  <w:tcW w:w="0" w:type="auto"/>
                </w:tcPr>
                <w:p w14:paraId="69E3F651" w14:textId="77777777" w:rsidR="00F74B8F" w:rsidRDefault="00F74B8F" w:rsidP="008C0BE9">
                  <w:pPr>
                    <w:jc w:val="right"/>
                  </w:pPr>
                  <w:r>
                    <w:t>11</w:t>
                  </w:r>
                </w:p>
              </w:tc>
              <w:tc>
                <w:tcPr>
                  <w:tcW w:w="0" w:type="auto"/>
                </w:tcPr>
                <w:p w14:paraId="696D7B8F" w14:textId="77777777" w:rsidR="00F74B8F" w:rsidRDefault="00F74B8F" w:rsidP="008C0BE9">
                  <w:pPr>
                    <w:jc w:val="right"/>
                  </w:pPr>
                  <w:r>
                    <w:t>15.76</w:t>
                  </w:r>
                </w:p>
              </w:tc>
            </w:tr>
            <w:tr w:rsidR="00F74B8F" w14:paraId="459EC553" w14:textId="77777777" w:rsidTr="008C0BE9">
              <w:tc>
                <w:tcPr>
                  <w:tcW w:w="0" w:type="auto"/>
                </w:tcPr>
                <w:p w14:paraId="6D5AB023" w14:textId="77777777" w:rsidR="00F74B8F" w:rsidRDefault="00F74B8F" w:rsidP="008C0BE9">
                  <w:pPr>
                    <w:jc w:val="right"/>
                  </w:pPr>
                  <w:r>
                    <w:t>12</w:t>
                  </w:r>
                </w:p>
              </w:tc>
              <w:tc>
                <w:tcPr>
                  <w:tcW w:w="0" w:type="auto"/>
                </w:tcPr>
                <w:p w14:paraId="4B242B52" w14:textId="77777777" w:rsidR="00F74B8F" w:rsidRDefault="00F74B8F" w:rsidP="008C0BE9">
                  <w:pPr>
                    <w:jc w:val="right"/>
                  </w:pPr>
                  <w:r>
                    <w:t>13.68</w:t>
                  </w:r>
                </w:p>
              </w:tc>
            </w:tr>
            <w:tr w:rsidR="00F74B8F" w14:paraId="27C3181F" w14:textId="77777777" w:rsidTr="008C0BE9">
              <w:tc>
                <w:tcPr>
                  <w:tcW w:w="0" w:type="auto"/>
                </w:tcPr>
                <w:p w14:paraId="7704E780" w14:textId="77777777" w:rsidR="00F74B8F" w:rsidRDefault="00F74B8F" w:rsidP="008C0BE9">
                  <w:pPr>
                    <w:jc w:val="right"/>
                  </w:pPr>
                  <w:r>
                    <w:t>13</w:t>
                  </w:r>
                </w:p>
              </w:tc>
              <w:tc>
                <w:tcPr>
                  <w:tcW w:w="0" w:type="auto"/>
                </w:tcPr>
                <w:p w14:paraId="12321E5A" w14:textId="77777777" w:rsidR="00F74B8F" w:rsidRDefault="00F74B8F" w:rsidP="008C0BE9">
                  <w:pPr>
                    <w:jc w:val="right"/>
                  </w:pPr>
                  <w:r>
                    <w:t>14.1</w:t>
                  </w:r>
                </w:p>
              </w:tc>
            </w:tr>
            <w:tr w:rsidR="00F74B8F" w14:paraId="32532FBC" w14:textId="77777777" w:rsidTr="008C0BE9">
              <w:tc>
                <w:tcPr>
                  <w:tcW w:w="0" w:type="auto"/>
                </w:tcPr>
                <w:p w14:paraId="0281244C" w14:textId="77777777" w:rsidR="00F74B8F" w:rsidRDefault="00F74B8F" w:rsidP="008C0BE9">
                  <w:pPr>
                    <w:jc w:val="right"/>
                  </w:pPr>
                  <w:r>
                    <w:t>14</w:t>
                  </w:r>
                </w:p>
              </w:tc>
              <w:tc>
                <w:tcPr>
                  <w:tcW w:w="0" w:type="auto"/>
                </w:tcPr>
                <w:p w14:paraId="2F5A3294" w14:textId="77777777" w:rsidR="00F74B8F" w:rsidRDefault="00F74B8F" w:rsidP="008C0BE9">
                  <w:pPr>
                    <w:jc w:val="right"/>
                  </w:pPr>
                  <w:r>
                    <w:t>14.02</w:t>
                  </w:r>
                </w:p>
              </w:tc>
            </w:tr>
            <w:tr w:rsidR="00F74B8F" w14:paraId="634C72FD" w14:textId="77777777" w:rsidTr="008C0BE9">
              <w:tc>
                <w:tcPr>
                  <w:tcW w:w="0" w:type="auto"/>
                </w:tcPr>
                <w:p w14:paraId="3C5B1338" w14:textId="77777777" w:rsidR="00F74B8F" w:rsidRDefault="00F74B8F" w:rsidP="008C0BE9">
                  <w:pPr>
                    <w:jc w:val="right"/>
                  </w:pPr>
                  <w:r>
                    <w:t>15</w:t>
                  </w:r>
                </w:p>
              </w:tc>
              <w:tc>
                <w:tcPr>
                  <w:tcW w:w="0" w:type="auto"/>
                </w:tcPr>
                <w:p w14:paraId="0CFD0F9B" w14:textId="77777777" w:rsidR="00F74B8F" w:rsidRDefault="00F74B8F" w:rsidP="008C0BE9">
                  <w:pPr>
                    <w:jc w:val="right"/>
                  </w:pPr>
                  <w:r>
                    <w:t>11.94</w:t>
                  </w:r>
                </w:p>
              </w:tc>
            </w:tr>
            <w:tr w:rsidR="00F74B8F" w14:paraId="456348CC" w14:textId="77777777" w:rsidTr="008C0BE9">
              <w:tc>
                <w:tcPr>
                  <w:tcW w:w="0" w:type="auto"/>
                </w:tcPr>
                <w:p w14:paraId="06E45145" w14:textId="77777777" w:rsidR="00F74B8F" w:rsidRDefault="00F74B8F" w:rsidP="008C0BE9">
                  <w:pPr>
                    <w:jc w:val="right"/>
                  </w:pPr>
                  <w:r>
                    <w:t>16</w:t>
                  </w:r>
                </w:p>
              </w:tc>
              <w:tc>
                <w:tcPr>
                  <w:tcW w:w="0" w:type="auto"/>
                </w:tcPr>
                <w:p w14:paraId="000E7320" w14:textId="77777777" w:rsidR="00F74B8F" w:rsidRDefault="00F74B8F" w:rsidP="008C0BE9">
                  <w:pPr>
                    <w:jc w:val="right"/>
                  </w:pPr>
                  <w:r>
                    <w:t>12.76</w:t>
                  </w:r>
                </w:p>
              </w:tc>
            </w:tr>
            <w:tr w:rsidR="00F74B8F" w14:paraId="381659DF" w14:textId="77777777" w:rsidTr="008C0BE9">
              <w:tc>
                <w:tcPr>
                  <w:tcW w:w="0" w:type="auto"/>
                </w:tcPr>
                <w:p w14:paraId="0CECA077" w14:textId="77777777" w:rsidR="00F74B8F" w:rsidRDefault="00F74B8F" w:rsidP="008C0BE9">
                  <w:pPr>
                    <w:jc w:val="right"/>
                  </w:pPr>
                  <w:r>
                    <w:t>17</w:t>
                  </w:r>
                </w:p>
              </w:tc>
              <w:tc>
                <w:tcPr>
                  <w:tcW w:w="0" w:type="auto"/>
                </w:tcPr>
                <w:p w14:paraId="6CD4BAFC" w14:textId="77777777" w:rsidR="00F74B8F" w:rsidRDefault="00F74B8F" w:rsidP="008C0BE9">
                  <w:pPr>
                    <w:jc w:val="right"/>
                  </w:pPr>
                  <w:r>
                    <w:t>11.28</w:t>
                  </w:r>
                </w:p>
              </w:tc>
            </w:tr>
            <w:tr w:rsidR="00F74B8F" w14:paraId="20CCF749" w14:textId="77777777" w:rsidTr="008C0BE9">
              <w:tc>
                <w:tcPr>
                  <w:tcW w:w="0" w:type="auto"/>
                </w:tcPr>
                <w:p w14:paraId="4C829175" w14:textId="77777777" w:rsidR="00F74B8F" w:rsidRDefault="00F74B8F" w:rsidP="008C0BE9">
                  <w:pPr>
                    <w:jc w:val="right"/>
                  </w:pPr>
                  <w:r>
                    <w:t>18</w:t>
                  </w:r>
                </w:p>
              </w:tc>
              <w:tc>
                <w:tcPr>
                  <w:tcW w:w="0" w:type="auto"/>
                </w:tcPr>
                <w:p w14:paraId="4813205A" w14:textId="77777777" w:rsidR="00F74B8F" w:rsidRDefault="00F74B8F" w:rsidP="008C0BE9">
                  <w:pPr>
                    <w:jc w:val="right"/>
                  </w:pPr>
                  <w:r>
                    <w:t>9.1</w:t>
                  </w:r>
                </w:p>
              </w:tc>
            </w:tr>
          </w:tbl>
          <w:p w14:paraId="72377625" w14:textId="77777777" w:rsidR="00F74B8F" w:rsidRDefault="00F74B8F" w:rsidP="008C0BE9">
            <w:pPr>
              <w:spacing w:after="240"/>
            </w:pPr>
          </w:p>
        </w:tc>
        <w:tc>
          <w:tcPr>
            <w:tcW w:w="900" w:type="dxa"/>
          </w:tcPr>
          <w:p w14:paraId="54BC6659" w14:textId="77777777" w:rsidR="00F74B8F" w:rsidRDefault="00F74B8F" w:rsidP="008C0BE9">
            <w:pPr>
              <w:spacing w:after="240"/>
              <w:jc w:val="right"/>
            </w:pPr>
            <w:r>
              <w:t>6.</w:t>
            </w:r>
          </w:p>
        </w:tc>
        <w:tc>
          <w:tcPr>
            <w:tcW w:w="13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636"/>
            </w:tblGrid>
            <w:tr w:rsidR="00F74B8F" w14:paraId="5C8BD4CA" w14:textId="77777777" w:rsidTr="008C0BE9">
              <w:tc>
                <w:tcPr>
                  <w:tcW w:w="0" w:type="auto"/>
                </w:tcPr>
                <w:p w14:paraId="5AAF3661" w14:textId="77777777" w:rsidR="00F74B8F" w:rsidRPr="00DF70DA" w:rsidRDefault="00F74B8F" w:rsidP="008C0BE9">
                  <w:pPr>
                    <w:jc w:val="center"/>
                    <w:rPr>
                      <w:b/>
                      <w:bCs/>
                      <w:i/>
                    </w:rPr>
                  </w:pPr>
                  <w:r w:rsidRPr="00DF70DA">
                    <w:rPr>
                      <w:b/>
                      <w:bCs/>
                      <w:i/>
                    </w:rPr>
                    <w:t>x</w:t>
                  </w:r>
                </w:p>
              </w:tc>
              <w:tc>
                <w:tcPr>
                  <w:tcW w:w="0" w:type="auto"/>
                </w:tcPr>
                <w:p w14:paraId="0EC5FD1C" w14:textId="77777777" w:rsidR="00F74B8F" w:rsidRPr="00DF70DA" w:rsidRDefault="00F74B8F" w:rsidP="008C0BE9">
                  <w:pPr>
                    <w:jc w:val="center"/>
                    <w:rPr>
                      <w:b/>
                      <w:bCs/>
                      <w:i/>
                    </w:rPr>
                  </w:pPr>
                  <w:r w:rsidRPr="00DF70DA">
                    <w:rPr>
                      <w:b/>
                      <w:bCs/>
                      <w:i/>
                    </w:rPr>
                    <w:t>y</w:t>
                  </w:r>
                </w:p>
              </w:tc>
            </w:tr>
            <w:tr w:rsidR="00F74B8F" w14:paraId="079DA58C" w14:textId="77777777" w:rsidTr="008C0BE9">
              <w:tc>
                <w:tcPr>
                  <w:tcW w:w="0" w:type="auto"/>
                </w:tcPr>
                <w:p w14:paraId="7B6F3D5E" w14:textId="77777777" w:rsidR="00F74B8F" w:rsidRDefault="00F74B8F" w:rsidP="008C0BE9">
                  <w:pPr>
                    <w:jc w:val="right"/>
                  </w:pPr>
                  <w:r>
                    <w:t>4</w:t>
                  </w:r>
                </w:p>
              </w:tc>
              <w:tc>
                <w:tcPr>
                  <w:tcW w:w="0" w:type="auto"/>
                </w:tcPr>
                <w:p w14:paraId="7592463E" w14:textId="77777777" w:rsidR="00F74B8F" w:rsidRDefault="00F74B8F" w:rsidP="008C0BE9">
                  <w:pPr>
                    <w:jc w:val="right"/>
                  </w:pPr>
                  <w:r>
                    <w:t>44.8</w:t>
                  </w:r>
                </w:p>
              </w:tc>
            </w:tr>
            <w:tr w:rsidR="00F74B8F" w14:paraId="4FD75D37" w14:textId="77777777" w:rsidTr="008C0BE9">
              <w:tc>
                <w:tcPr>
                  <w:tcW w:w="0" w:type="auto"/>
                </w:tcPr>
                <w:p w14:paraId="45E4AA6D" w14:textId="77777777" w:rsidR="00F74B8F" w:rsidRDefault="00F74B8F" w:rsidP="008C0BE9">
                  <w:pPr>
                    <w:jc w:val="right"/>
                  </w:pPr>
                  <w:r>
                    <w:t>5</w:t>
                  </w:r>
                </w:p>
              </w:tc>
              <w:tc>
                <w:tcPr>
                  <w:tcW w:w="0" w:type="auto"/>
                </w:tcPr>
                <w:p w14:paraId="706AE4C5" w14:textId="77777777" w:rsidR="00F74B8F" w:rsidRDefault="00F74B8F" w:rsidP="008C0BE9">
                  <w:pPr>
                    <w:jc w:val="right"/>
                  </w:pPr>
                  <w:r>
                    <w:t>43.1</w:t>
                  </w:r>
                </w:p>
              </w:tc>
            </w:tr>
            <w:tr w:rsidR="00F74B8F" w14:paraId="62DFB7AA" w14:textId="77777777" w:rsidTr="008C0BE9">
              <w:tc>
                <w:tcPr>
                  <w:tcW w:w="0" w:type="auto"/>
                </w:tcPr>
                <w:p w14:paraId="141FE65E" w14:textId="77777777" w:rsidR="00F74B8F" w:rsidRDefault="00F74B8F" w:rsidP="008C0BE9">
                  <w:pPr>
                    <w:jc w:val="right"/>
                  </w:pPr>
                  <w:r>
                    <w:t>6</w:t>
                  </w:r>
                </w:p>
              </w:tc>
              <w:tc>
                <w:tcPr>
                  <w:tcW w:w="0" w:type="auto"/>
                </w:tcPr>
                <w:p w14:paraId="26D56065" w14:textId="77777777" w:rsidR="00F74B8F" w:rsidRDefault="00F74B8F" w:rsidP="008C0BE9">
                  <w:pPr>
                    <w:jc w:val="right"/>
                  </w:pPr>
                  <w:r>
                    <w:t>38.8</w:t>
                  </w:r>
                </w:p>
              </w:tc>
            </w:tr>
            <w:tr w:rsidR="00F74B8F" w14:paraId="7644A67E" w14:textId="77777777" w:rsidTr="008C0BE9">
              <w:tc>
                <w:tcPr>
                  <w:tcW w:w="0" w:type="auto"/>
                </w:tcPr>
                <w:p w14:paraId="3B95DEB5" w14:textId="77777777" w:rsidR="00F74B8F" w:rsidRDefault="00F74B8F" w:rsidP="008C0BE9">
                  <w:pPr>
                    <w:jc w:val="right"/>
                  </w:pPr>
                  <w:r>
                    <w:t>7</w:t>
                  </w:r>
                </w:p>
              </w:tc>
              <w:tc>
                <w:tcPr>
                  <w:tcW w:w="0" w:type="auto"/>
                </w:tcPr>
                <w:p w14:paraId="7F8D9972" w14:textId="77777777" w:rsidR="00F74B8F" w:rsidRDefault="00F74B8F" w:rsidP="008C0BE9">
                  <w:pPr>
                    <w:jc w:val="right"/>
                  </w:pPr>
                  <w:r>
                    <w:t>39</w:t>
                  </w:r>
                </w:p>
              </w:tc>
            </w:tr>
            <w:tr w:rsidR="00F74B8F" w14:paraId="1DA7A568" w14:textId="77777777" w:rsidTr="008C0BE9">
              <w:tc>
                <w:tcPr>
                  <w:tcW w:w="0" w:type="auto"/>
                </w:tcPr>
                <w:p w14:paraId="42B4282F" w14:textId="77777777" w:rsidR="00F74B8F" w:rsidRDefault="00F74B8F" w:rsidP="008C0BE9">
                  <w:pPr>
                    <w:jc w:val="right"/>
                  </w:pPr>
                  <w:r>
                    <w:t>8</w:t>
                  </w:r>
                </w:p>
              </w:tc>
              <w:tc>
                <w:tcPr>
                  <w:tcW w:w="0" w:type="auto"/>
                </w:tcPr>
                <w:p w14:paraId="14766905" w14:textId="77777777" w:rsidR="00F74B8F" w:rsidRDefault="00F74B8F" w:rsidP="008C0BE9">
                  <w:pPr>
                    <w:jc w:val="right"/>
                  </w:pPr>
                  <w:r>
                    <w:t>38</w:t>
                  </w:r>
                </w:p>
              </w:tc>
            </w:tr>
            <w:tr w:rsidR="00F74B8F" w14:paraId="2469A08D" w14:textId="77777777" w:rsidTr="008C0BE9">
              <w:tc>
                <w:tcPr>
                  <w:tcW w:w="0" w:type="auto"/>
                </w:tcPr>
                <w:p w14:paraId="43815049" w14:textId="77777777" w:rsidR="00F74B8F" w:rsidRDefault="00F74B8F" w:rsidP="008C0BE9">
                  <w:pPr>
                    <w:jc w:val="right"/>
                  </w:pPr>
                  <w:r>
                    <w:t>9</w:t>
                  </w:r>
                </w:p>
              </w:tc>
              <w:tc>
                <w:tcPr>
                  <w:tcW w:w="0" w:type="auto"/>
                </w:tcPr>
                <w:p w14:paraId="52F1E1A0" w14:textId="77777777" w:rsidR="00F74B8F" w:rsidRDefault="00F74B8F" w:rsidP="008C0BE9">
                  <w:pPr>
                    <w:jc w:val="right"/>
                  </w:pPr>
                  <w:r>
                    <w:t>32.7</w:t>
                  </w:r>
                </w:p>
              </w:tc>
            </w:tr>
            <w:tr w:rsidR="00F74B8F" w14:paraId="4314329A" w14:textId="77777777" w:rsidTr="008C0BE9">
              <w:tc>
                <w:tcPr>
                  <w:tcW w:w="0" w:type="auto"/>
                </w:tcPr>
                <w:p w14:paraId="03410A82" w14:textId="77777777" w:rsidR="00F74B8F" w:rsidRDefault="00F74B8F" w:rsidP="008C0BE9">
                  <w:pPr>
                    <w:jc w:val="right"/>
                  </w:pPr>
                  <w:r>
                    <w:t>10</w:t>
                  </w:r>
                </w:p>
              </w:tc>
              <w:tc>
                <w:tcPr>
                  <w:tcW w:w="0" w:type="auto"/>
                </w:tcPr>
                <w:p w14:paraId="713CC310" w14:textId="77777777" w:rsidR="00F74B8F" w:rsidRDefault="00F74B8F" w:rsidP="008C0BE9">
                  <w:pPr>
                    <w:jc w:val="right"/>
                  </w:pPr>
                  <w:r>
                    <w:t>30.1</w:t>
                  </w:r>
                </w:p>
              </w:tc>
            </w:tr>
            <w:tr w:rsidR="00F74B8F" w14:paraId="51D166F8" w14:textId="77777777" w:rsidTr="008C0BE9">
              <w:tc>
                <w:tcPr>
                  <w:tcW w:w="0" w:type="auto"/>
                </w:tcPr>
                <w:p w14:paraId="78E61D2D" w14:textId="77777777" w:rsidR="00F74B8F" w:rsidRDefault="00F74B8F" w:rsidP="008C0BE9">
                  <w:pPr>
                    <w:jc w:val="right"/>
                  </w:pPr>
                  <w:r>
                    <w:t>11</w:t>
                  </w:r>
                </w:p>
              </w:tc>
              <w:tc>
                <w:tcPr>
                  <w:tcW w:w="0" w:type="auto"/>
                </w:tcPr>
                <w:p w14:paraId="2EFA4262" w14:textId="77777777" w:rsidR="00F74B8F" w:rsidRDefault="00F74B8F" w:rsidP="008C0BE9">
                  <w:pPr>
                    <w:jc w:val="right"/>
                  </w:pPr>
                  <w:r>
                    <w:t>29.3</w:t>
                  </w:r>
                </w:p>
              </w:tc>
            </w:tr>
            <w:tr w:rsidR="00F74B8F" w14:paraId="5AD107C1" w14:textId="77777777" w:rsidTr="008C0BE9">
              <w:tc>
                <w:tcPr>
                  <w:tcW w:w="0" w:type="auto"/>
                </w:tcPr>
                <w:p w14:paraId="696808DD" w14:textId="77777777" w:rsidR="00F74B8F" w:rsidRDefault="00F74B8F" w:rsidP="008C0BE9">
                  <w:pPr>
                    <w:jc w:val="right"/>
                  </w:pPr>
                  <w:r>
                    <w:t>12</w:t>
                  </w:r>
                </w:p>
              </w:tc>
              <w:tc>
                <w:tcPr>
                  <w:tcW w:w="0" w:type="auto"/>
                </w:tcPr>
                <w:p w14:paraId="5728FF25" w14:textId="77777777" w:rsidR="00F74B8F" w:rsidRDefault="00F74B8F" w:rsidP="008C0BE9">
                  <w:pPr>
                    <w:jc w:val="right"/>
                  </w:pPr>
                  <w:r>
                    <w:t>27</w:t>
                  </w:r>
                </w:p>
              </w:tc>
            </w:tr>
            <w:tr w:rsidR="00F74B8F" w14:paraId="06FC7397" w14:textId="77777777" w:rsidTr="008C0BE9">
              <w:tc>
                <w:tcPr>
                  <w:tcW w:w="0" w:type="auto"/>
                </w:tcPr>
                <w:p w14:paraId="202364BC" w14:textId="77777777" w:rsidR="00F74B8F" w:rsidRDefault="00F74B8F" w:rsidP="008C0BE9">
                  <w:pPr>
                    <w:jc w:val="right"/>
                  </w:pPr>
                  <w:r>
                    <w:t>13</w:t>
                  </w:r>
                </w:p>
              </w:tc>
              <w:tc>
                <w:tcPr>
                  <w:tcW w:w="0" w:type="auto"/>
                </w:tcPr>
                <w:p w14:paraId="08DC502D" w14:textId="77777777" w:rsidR="00F74B8F" w:rsidRDefault="00F74B8F" w:rsidP="008C0BE9">
                  <w:pPr>
                    <w:jc w:val="right"/>
                  </w:pPr>
                  <w:r>
                    <w:t>25.8</w:t>
                  </w:r>
                </w:p>
              </w:tc>
            </w:tr>
            <w:tr w:rsidR="00F74B8F" w14:paraId="30CE1632" w14:textId="77777777" w:rsidTr="008C0BE9">
              <w:tc>
                <w:tcPr>
                  <w:tcW w:w="0" w:type="auto"/>
                </w:tcPr>
                <w:p w14:paraId="1DEB25E6" w14:textId="77777777" w:rsidR="00F74B8F" w:rsidRDefault="00F74B8F" w:rsidP="008C0BE9">
                  <w:pPr>
                    <w:jc w:val="right"/>
                  </w:pPr>
                  <w:r>
                    <w:t>14</w:t>
                  </w:r>
                </w:p>
              </w:tc>
              <w:tc>
                <w:tcPr>
                  <w:tcW w:w="0" w:type="auto"/>
                </w:tcPr>
                <w:p w14:paraId="6119AB50" w14:textId="77777777" w:rsidR="00F74B8F" w:rsidRDefault="00F74B8F" w:rsidP="008C0BE9">
                  <w:pPr>
                    <w:jc w:val="right"/>
                  </w:pPr>
                  <w:r>
                    <w:t>24.7</w:t>
                  </w:r>
                </w:p>
              </w:tc>
            </w:tr>
            <w:tr w:rsidR="00F74B8F" w14:paraId="412F8881" w14:textId="77777777" w:rsidTr="008C0BE9">
              <w:tc>
                <w:tcPr>
                  <w:tcW w:w="0" w:type="auto"/>
                </w:tcPr>
                <w:p w14:paraId="6D3658D9" w14:textId="77777777" w:rsidR="00F74B8F" w:rsidRDefault="00F74B8F" w:rsidP="008C0BE9">
                  <w:pPr>
                    <w:jc w:val="right"/>
                  </w:pPr>
                  <w:r>
                    <w:t>15</w:t>
                  </w:r>
                </w:p>
              </w:tc>
              <w:tc>
                <w:tcPr>
                  <w:tcW w:w="0" w:type="auto"/>
                </w:tcPr>
                <w:p w14:paraId="58FB711F" w14:textId="77777777" w:rsidR="00F74B8F" w:rsidRDefault="00F74B8F" w:rsidP="008C0BE9">
                  <w:pPr>
                    <w:jc w:val="right"/>
                  </w:pPr>
                  <w:r>
                    <w:t>22</w:t>
                  </w:r>
                </w:p>
              </w:tc>
            </w:tr>
            <w:tr w:rsidR="00F74B8F" w14:paraId="54AE3E60" w14:textId="77777777" w:rsidTr="008C0BE9">
              <w:tc>
                <w:tcPr>
                  <w:tcW w:w="0" w:type="auto"/>
                </w:tcPr>
                <w:p w14:paraId="57949953" w14:textId="77777777" w:rsidR="00F74B8F" w:rsidRDefault="00F74B8F" w:rsidP="008C0BE9">
                  <w:pPr>
                    <w:jc w:val="right"/>
                  </w:pPr>
                  <w:r>
                    <w:t>16</w:t>
                  </w:r>
                </w:p>
              </w:tc>
              <w:tc>
                <w:tcPr>
                  <w:tcW w:w="0" w:type="auto"/>
                </w:tcPr>
                <w:p w14:paraId="7ACAE488" w14:textId="77777777" w:rsidR="00F74B8F" w:rsidRDefault="00F74B8F" w:rsidP="008C0BE9">
                  <w:pPr>
                    <w:jc w:val="right"/>
                  </w:pPr>
                  <w:r>
                    <w:t>20.1</w:t>
                  </w:r>
                </w:p>
              </w:tc>
            </w:tr>
            <w:tr w:rsidR="00F74B8F" w14:paraId="18EACF60" w14:textId="77777777" w:rsidTr="008C0BE9">
              <w:tc>
                <w:tcPr>
                  <w:tcW w:w="0" w:type="auto"/>
                </w:tcPr>
                <w:p w14:paraId="3B9BC437" w14:textId="77777777" w:rsidR="00F74B8F" w:rsidRDefault="00F74B8F" w:rsidP="008C0BE9">
                  <w:pPr>
                    <w:jc w:val="right"/>
                  </w:pPr>
                  <w:r>
                    <w:t>17</w:t>
                  </w:r>
                </w:p>
              </w:tc>
              <w:tc>
                <w:tcPr>
                  <w:tcW w:w="0" w:type="auto"/>
                </w:tcPr>
                <w:p w14:paraId="61C33590" w14:textId="77777777" w:rsidR="00F74B8F" w:rsidRDefault="00F74B8F" w:rsidP="008C0BE9">
                  <w:pPr>
                    <w:jc w:val="right"/>
                  </w:pPr>
                  <w:r>
                    <w:t>19.8</w:t>
                  </w:r>
                </w:p>
              </w:tc>
            </w:tr>
            <w:tr w:rsidR="00F74B8F" w14:paraId="66ECD68D" w14:textId="77777777" w:rsidTr="008C0BE9">
              <w:tc>
                <w:tcPr>
                  <w:tcW w:w="0" w:type="auto"/>
                </w:tcPr>
                <w:p w14:paraId="0322453C" w14:textId="77777777" w:rsidR="00F74B8F" w:rsidRDefault="00F74B8F" w:rsidP="008C0BE9">
                  <w:pPr>
                    <w:jc w:val="right"/>
                  </w:pPr>
                  <w:r>
                    <w:t>18</w:t>
                  </w:r>
                </w:p>
              </w:tc>
              <w:tc>
                <w:tcPr>
                  <w:tcW w:w="0" w:type="auto"/>
                </w:tcPr>
                <w:p w14:paraId="54C6BA7B" w14:textId="77777777" w:rsidR="00F74B8F" w:rsidRDefault="00F74B8F" w:rsidP="008C0BE9">
                  <w:pPr>
                    <w:jc w:val="right"/>
                  </w:pPr>
                  <w:r>
                    <w:t>16.8</w:t>
                  </w:r>
                </w:p>
              </w:tc>
            </w:tr>
          </w:tbl>
          <w:p w14:paraId="26EFD636" w14:textId="77777777" w:rsidR="00F74B8F" w:rsidRDefault="00F74B8F" w:rsidP="008C0BE9">
            <w:pPr>
              <w:spacing w:after="240"/>
            </w:pPr>
          </w:p>
        </w:tc>
      </w:tr>
    </w:tbl>
    <w:p w14:paraId="579C91E7" w14:textId="77777777" w:rsidR="00F74B8F" w:rsidRDefault="00F74B8F" w:rsidP="00F74B8F"/>
    <w:p w14:paraId="2C9637CA" w14:textId="77777777" w:rsidR="00F74B8F" w:rsidRDefault="00F74B8F" w:rsidP="00F74B8F"/>
    <w:p w14:paraId="19E7174D" w14:textId="77777777" w:rsidR="00F74B8F" w:rsidRDefault="00F74B8F" w:rsidP="00F74B8F"/>
    <w:p w14:paraId="5175B36C" w14:textId="77777777" w:rsidR="00F74B8F" w:rsidRDefault="00F74B8F" w:rsidP="00F74B8F"/>
    <w:p w14:paraId="2B7116E5" w14:textId="77777777" w:rsidR="00F74B8F" w:rsidRDefault="00F74B8F" w:rsidP="00F74B8F"/>
    <w:p w14:paraId="2C880ECF" w14:textId="77777777" w:rsidR="00F74B8F" w:rsidRDefault="00F74B8F" w:rsidP="00F74B8F"/>
    <w:p w14:paraId="7AACD6D7" w14:textId="77777777" w:rsidR="00F74B8F" w:rsidRDefault="00F74B8F" w:rsidP="00F74B8F"/>
    <w:p w14:paraId="53BAE66C" w14:textId="77777777" w:rsidR="00F74B8F" w:rsidRDefault="00F74B8F" w:rsidP="00F74B8F">
      <w:pPr>
        <w:pStyle w:val="ListParagraph"/>
        <w:numPr>
          <w:ilvl w:val="0"/>
          <w:numId w:val="15"/>
        </w:numPr>
        <w:spacing w:after="0" w:line="240" w:lineRule="auto"/>
      </w:pPr>
      <w:r>
        <w:lastRenderedPageBreak/>
        <w:t>A regression was run to determine if there is a relationship between hours of TV watched per day (</w:t>
      </w:r>
      <w:r w:rsidRPr="00EB0B51">
        <w:rPr>
          <w:i/>
        </w:rPr>
        <w:t>x</w:t>
      </w:r>
      <w:r>
        <w:t xml:space="preserve">) and number of </w:t>
      </w:r>
      <w:proofErr w:type="spellStart"/>
      <w:r>
        <w:t>situps</w:t>
      </w:r>
      <w:proofErr w:type="spellEnd"/>
      <w:r>
        <w:t xml:space="preserve"> a person can do (</w:t>
      </w:r>
      <w:r w:rsidRPr="00EB0B51">
        <w:rPr>
          <w:i/>
        </w:rPr>
        <w:t>y</w:t>
      </w:r>
      <w:r>
        <w:t xml:space="preserve">).  The results of the regression are given below.  Use this to predict the number of </w:t>
      </w:r>
      <w:proofErr w:type="spellStart"/>
      <w:r>
        <w:t>situps</w:t>
      </w:r>
      <w:proofErr w:type="spellEnd"/>
      <w:r>
        <w:t xml:space="preserve"> a person who watches 11 hours of TV can do.</w:t>
      </w:r>
    </w:p>
    <w:p w14:paraId="4426A1DD" w14:textId="77777777" w:rsidR="00F74B8F" w:rsidRDefault="00F74B8F" w:rsidP="00F74B8F">
      <w:pPr>
        <w:pStyle w:val="HTMLPreformatted"/>
        <w:ind w:left="720"/>
      </w:pPr>
      <w:r>
        <w:t>y=</w:t>
      </w:r>
      <w:proofErr w:type="spellStart"/>
      <w:r>
        <w:t>ax+b</w:t>
      </w:r>
      <w:proofErr w:type="spellEnd"/>
    </w:p>
    <w:p w14:paraId="191C72F4" w14:textId="77777777" w:rsidR="00F74B8F" w:rsidRDefault="00F74B8F" w:rsidP="00F74B8F">
      <w:pPr>
        <w:pStyle w:val="HTMLPreformatted"/>
        <w:ind w:left="720"/>
      </w:pPr>
      <w:r>
        <w:t>a=-1.341</w:t>
      </w:r>
    </w:p>
    <w:p w14:paraId="7372C20B" w14:textId="77777777" w:rsidR="00F74B8F" w:rsidRDefault="00F74B8F" w:rsidP="00F74B8F">
      <w:pPr>
        <w:pStyle w:val="HTMLPreformatted"/>
        <w:ind w:left="720"/>
      </w:pPr>
      <w:r>
        <w:t>b=32.234</w:t>
      </w:r>
    </w:p>
    <w:p w14:paraId="148B242C" w14:textId="77777777" w:rsidR="00F74B8F" w:rsidRDefault="00F74B8F" w:rsidP="00F74B8F">
      <w:pPr>
        <w:pStyle w:val="HTMLPreformatted"/>
        <w:ind w:left="720"/>
      </w:pPr>
      <w:r>
        <w:t>r</w:t>
      </w:r>
      <w:r>
        <w:rPr>
          <w:vertAlign w:val="superscript"/>
        </w:rPr>
        <w:t>2</w:t>
      </w:r>
      <w:r>
        <w:t>=0.803</w:t>
      </w:r>
    </w:p>
    <w:p w14:paraId="38F76F58" w14:textId="77777777" w:rsidR="00F74B8F" w:rsidRDefault="00F74B8F" w:rsidP="00F74B8F">
      <w:pPr>
        <w:pStyle w:val="HTMLPreformatted"/>
        <w:ind w:left="720"/>
      </w:pPr>
      <w:r>
        <w:t>r=-0.896</w:t>
      </w:r>
    </w:p>
    <w:p w14:paraId="07776820" w14:textId="77777777" w:rsidR="00F74B8F" w:rsidRDefault="00F74B8F" w:rsidP="00F74B8F">
      <w:pPr>
        <w:pStyle w:val="ListParagraph"/>
        <w:ind w:left="360"/>
      </w:pPr>
    </w:p>
    <w:p w14:paraId="0AE24F59" w14:textId="77777777" w:rsidR="00F74B8F" w:rsidRDefault="00F74B8F" w:rsidP="00F74B8F">
      <w:pPr>
        <w:pStyle w:val="ListParagraph"/>
        <w:numPr>
          <w:ilvl w:val="0"/>
          <w:numId w:val="15"/>
        </w:numPr>
        <w:spacing w:after="0" w:line="240" w:lineRule="auto"/>
      </w:pPr>
      <w:r>
        <w:t>A regression was run to determine if there is a relationship between the diameter of a tree (</w:t>
      </w:r>
      <w:r>
        <w:rPr>
          <w:i/>
        </w:rPr>
        <w:t>x</w:t>
      </w:r>
      <w:r>
        <w:t>, in inches) and the tree’s age (</w:t>
      </w:r>
      <w:r>
        <w:rPr>
          <w:i/>
        </w:rPr>
        <w:t>y</w:t>
      </w:r>
      <w:r>
        <w:t>, in years).  The results of the regression are given below.  Use this to predict the age of a tree with diameter 10 inches.</w:t>
      </w:r>
    </w:p>
    <w:p w14:paraId="270AB3E5" w14:textId="77777777" w:rsidR="00F74B8F" w:rsidRDefault="00F74B8F" w:rsidP="00F74B8F">
      <w:pPr>
        <w:pStyle w:val="HTMLPreformatted"/>
        <w:ind w:left="720"/>
      </w:pPr>
      <w:r>
        <w:t>y=</w:t>
      </w:r>
      <w:proofErr w:type="spellStart"/>
      <w:r>
        <w:t>ax+b</w:t>
      </w:r>
      <w:proofErr w:type="spellEnd"/>
    </w:p>
    <w:p w14:paraId="60A41242" w14:textId="77777777" w:rsidR="00F74B8F" w:rsidRDefault="00F74B8F" w:rsidP="00F74B8F">
      <w:pPr>
        <w:pStyle w:val="HTMLPreformatted"/>
        <w:ind w:left="720"/>
      </w:pPr>
      <w:r>
        <w:t>a=6.301</w:t>
      </w:r>
    </w:p>
    <w:p w14:paraId="115D656A" w14:textId="77777777" w:rsidR="00F74B8F" w:rsidRDefault="00F74B8F" w:rsidP="00F74B8F">
      <w:pPr>
        <w:pStyle w:val="HTMLPreformatted"/>
        <w:ind w:left="720"/>
      </w:pPr>
      <w:r>
        <w:t>b=-1.044</w:t>
      </w:r>
    </w:p>
    <w:p w14:paraId="47085B84" w14:textId="77777777" w:rsidR="00F74B8F" w:rsidRDefault="00F74B8F" w:rsidP="00F74B8F">
      <w:pPr>
        <w:pStyle w:val="HTMLPreformatted"/>
        <w:ind w:left="720"/>
      </w:pPr>
      <w:r>
        <w:t>r</w:t>
      </w:r>
      <w:r>
        <w:rPr>
          <w:vertAlign w:val="superscript"/>
        </w:rPr>
        <w:t>2</w:t>
      </w:r>
      <w:r>
        <w:t>=0.940</w:t>
      </w:r>
    </w:p>
    <w:p w14:paraId="26AB9FC9" w14:textId="7ED5BC4D" w:rsidR="00F74B8F" w:rsidRDefault="00F74B8F" w:rsidP="00F74B8F">
      <w:pPr>
        <w:pStyle w:val="HTMLPreformatted"/>
        <w:ind w:left="720"/>
      </w:pPr>
      <w:r>
        <w:t>r=0.970</w:t>
      </w:r>
    </w:p>
    <w:p w14:paraId="211DAAC7" w14:textId="77777777" w:rsidR="00F74B8F" w:rsidRDefault="00F74B8F" w:rsidP="00F74B8F"/>
    <w:p w14:paraId="0A2D5615" w14:textId="77777777" w:rsidR="00F74B8F" w:rsidRDefault="00F74B8F" w:rsidP="00F74B8F">
      <w:r>
        <w:t>Match each scatterplot shown below with one of the four specified correlations.</w:t>
      </w:r>
    </w:p>
    <w:p w14:paraId="084C298A" w14:textId="77777777" w:rsidR="00F74B8F" w:rsidRPr="00A813E7" w:rsidRDefault="00F74B8F" w:rsidP="00F74B8F">
      <w:pPr>
        <w:spacing w:after="240"/>
      </w:pPr>
      <w:r>
        <w:t xml:space="preserve">9. </w:t>
      </w:r>
      <w:r>
        <w:rPr>
          <w:i/>
        </w:rPr>
        <w:t>r</w:t>
      </w:r>
      <w:r>
        <w:t xml:space="preserve"> = 0.95</w:t>
      </w:r>
      <w:r>
        <w:tab/>
      </w:r>
      <w:r>
        <w:tab/>
        <w:t xml:space="preserve">10. </w:t>
      </w:r>
      <w:r>
        <w:rPr>
          <w:i/>
        </w:rPr>
        <w:t>r</w:t>
      </w:r>
      <w:r>
        <w:t xml:space="preserve"> = -0.89</w:t>
      </w:r>
      <w:r>
        <w:tab/>
      </w:r>
      <w:r>
        <w:tab/>
        <w:t xml:space="preserve">11. </w:t>
      </w:r>
      <w:r>
        <w:rPr>
          <w:i/>
        </w:rPr>
        <w:t>r</w:t>
      </w:r>
      <w:r>
        <w:t xml:space="preserve"> = 0.26</w:t>
      </w:r>
      <w:r>
        <w:tab/>
      </w:r>
      <w:r>
        <w:tab/>
        <w:t xml:space="preserve">12. </w:t>
      </w:r>
      <w:r>
        <w:rPr>
          <w:i/>
        </w:rPr>
        <w:t>r</w:t>
      </w:r>
      <w:r>
        <w:t xml:space="preserve"> = -0.39</w:t>
      </w:r>
    </w:p>
    <w:p w14:paraId="6CE258AA" w14:textId="77777777" w:rsidR="00F74B8F" w:rsidRDefault="00F74B8F" w:rsidP="00F74B8F">
      <w:pPr>
        <w:spacing w:before="168" w:after="100" w:afterAutospacing="1"/>
      </w:pPr>
      <w:r>
        <w:t>A</w:t>
      </w:r>
      <w:r w:rsidR="00EE4FDA">
        <w:rPr>
          <w:noProof/>
        </w:rPr>
        <w:drawing>
          <wp:inline distT="0" distB="0" distL="0" distR="0" wp14:anchorId="25F8E59A" wp14:editId="44A646FC">
            <wp:extent cx="1143000" cy="1143000"/>
            <wp:effectExtent l="19050" t="19050" r="19050" b="19050"/>
            <wp:docPr id="334" name="Picture 9"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s"/>
                    <pic:cNvPicPr>
                      <a:picLocks noChangeAspect="1" noChangeArrowheads="1"/>
                    </pic:cNvPicPr>
                  </pic:nvPicPr>
                  <pic:blipFill>
                    <a:blip r:embed="rId620" cstate="print"/>
                    <a:srcRect/>
                    <a:stretch>
                      <a:fillRect/>
                    </a:stretch>
                  </pic:blipFill>
                  <pic:spPr bwMode="auto">
                    <a:xfrm>
                      <a:off x="0" y="0"/>
                      <a:ext cx="1143000" cy="1143000"/>
                    </a:xfrm>
                    <a:prstGeom prst="rect">
                      <a:avLst/>
                    </a:prstGeom>
                    <a:noFill/>
                    <a:ln w="9525" cmpd="sng">
                      <a:solidFill>
                        <a:srgbClr val="000000"/>
                      </a:solidFill>
                      <a:miter lim="800000"/>
                      <a:headEnd/>
                      <a:tailEnd/>
                    </a:ln>
                    <a:effectLst/>
                  </pic:spPr>
                </pic:pic>
              </a:graphicData>
            </a:graphic>
          </wp:inline>
        </w:drawing>
      </w:r>
      <w:r>
        <w:tab/>
        <w:t>B</w:t>
      </w:r>
      <w:r w:rsidR="00EE4FDA">
        <w:rPr>
          <w:noProof/>
        </w:rPr>
        <w:drawing>
          <wp:inline distT="0" distB="0" distL="0" distR="0" wp14:anchorId="3508E30D" wp14:editId="39FE05FE">
            <wp:extent cx="1143000" cy="1143000"/>
            <wp:effectExtent l="19050" t="19050" r="19050" b="19050"/>
            <wp:docPr id="335" name="Picture 10"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s"/>
                    <pic:cNvPicPr>
                      <a:picLocks noChangeAspect="1" noChangeArrowheads="1"/>
                    </pic:cNvPicPr>
                  </pic:nvPicPr>
                  <pic:blipFill>
                    <a:blip r:embed="rId621" cstate="print"/>
                    <a:srcRect/>
                    <a:stretch>
                      <a:fillRect/>
                    </a:stretch>
                  </pic:blipFill>
                  <pic:spPr bwMode="auto">
                    <a:xfrm>
                      <a:off x="0" y="0"/>
                      <a:ext cx="1143000" cy="1143000"/>
                    </a:xfrm>
                    <a:prstGeom prst="rect">
                      <a:avLst/>
                    </a:prstGeom>
                    <a:noFill/>
                    <a:ln w="9525" cmpd="sng">
                      <a:solidFill>
                        <a:srgbClr val="000000"/>
                      </a:solidFill>
                      <a:miter lim="800000"/>
                      <a:headEnd/>
                      <a:tailEnd/>
                    </a:ln>
                    <a:effectLst/>
                  </pic:spPr>
                </pic:pic>
              </a:graphicData>
            </a:graphic>
          </wp:inline>
        </w:drawing>
      </w:r>
      <w:r>
        <w:t xml:space="preserve"> </w:t>
      </w:r>
      <w:r>
        <w:tab/>
        <w:t>C</w:t>
      </w:r>
      <w:r w:rsidR="00EE4FDA">
        <w:rPr>
          <w:noProof/>
        </w:rPr>
        <w:drawing>
          <wp:inline distT="0" distB="0" distL="0" distR="0" wp14:anchorId="316767FA" wp14:editId="6138AFF2">
            <wp:extent cx="1143000" cy="1143000"/>
            <wp:effectExtent l="19050" t="19050" r="19050" b="19050"/>
            <wp:docPr id="336" name="Picture 11"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s"/>
                    <pic:cNvPicPr>
                      <a:picLocks noChangeAspect="1" noChangeArrowheads="1"/>
                    </pic:cNvPicPr>
                  </pic:nvPicPr>
                  <pic:blipFill>
                    <a:blip r:embed="rId622" cstate="print"/>
                    <a:srcRect/>
                    <a:stretch>
                      <a:fillRect/>
                    </a:stretch>
                  </pic:blipFill>
                  <pic:spPr bwMode="auto">
                    <a:xfrm>
                      <a:off x="0" y="0"/>
                      <a:ext cx="1143000" cy="1143000"/>
                    </a:xfrm>
                    <a:prstGeom prst="rect">
                      <a:avLst/>
                    </a:prstGeom>
                    <a:noFill/>
                    <a:ln w="9525" cmpd="sng">
                      <a:solidFill>
                        <a:srgbClr val="000000"/>
                      </a:solidFill>
                      <a:miter lim="800000"/>
                      <a:headEnd/>
                      <a:tailEnd/>
                    </a:ln>
                    <a:effectLst/>
                  </pic:spPr>
                </pic:pic>
              </a:graphicData>
            </a:graphic>
          </wp:inline>
        </w:drawing>
      </w:r>
      <w:r>
        <w:tab/>
        <w:t xml:space="preserve"> D</w:t>
      </w:r>
      <w:r w:rsidR="00EE4FDA">
        <w:rPr>
          <w:noProof/>
        </w:rPr>
        <w:drawing>
          <wp:inline distT="0" distB="0" distL="0" distR="0" wp14:anchorId="6F376C2D" wp14:editId="56C2CC7A">
            <wp:extent cx="1143000" cy="1143000"/>
            <wp:effectExtent l="19050" t="19050" r="19050" b="19050"/>
            <wp:docPr id="337" name="Picture 12"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s"/>
                    <pic:cNvPicPr>
                      <a:picLocks noChangeAspect="1" noChangeArrowheads="1"/>
                    </pic:cNvPicPr>
                  </pic:nvPicPr>
                  <pic:blipFill>
                    <a:blip r:embed="rId623" cstate="print"/>
                    <a:srcRect/>
                    <a:stretch>
                      <a:fillRect/>
                    </a:stretch>
                  </pic:blipFill>
                  <pic:spPr bwMode="auto">
                    <a:xfrm>
                      <a:off x="0" y="0"/>
                      <a:ext cx="1143000" cy="1143000"/>
                    </a:xfrm>
                    <a:prstGeom prst="rect">
                      <a:avLst/>
                    </a:prstGeom>
                    <a:noFill/>
                    <a:ln w="9525" cmpd="sng">
                      <a:solidFill>
                        <a:srgbClr val="000000"/>
                      </a:solidFill>
                      <a:miter lim="800000"/>
                      <a:headEnd/>
                      <a:tailEnd/>
                    </a:ln>
                    <a:effectLst/>
                  </pic:spPr>
                </pic:pic>
              </a:graphicData>
            </a:graphic>
          </wp:inline>
        </w:drawing>
      </w:r>
    </w:p>
    <w:p w14:paraId="4270612D" w14:textId="77777777" w:rsidR="00F74B8F" w:rsidRDefault="00F74B8F" w:rsidP="00F74B8F">
      <w:pPr>
        <w:pStyle w:val="ListParagraph"/>
        <w:numPr>
          <w:ilvl w:val="0"/>
          <w:numId w:val="16"/>
        </w:numPr>
        <w:spacing w:after="0" w:line="240" w:lineRule="auto"/>
      </w:pPr>
      <w:r>
        <w:t>The US census tracks the percentage of persons 25 years or older who are college graduates.  That data for several years is given below.  Determine if the trend appears linear.  If so and the trend continues, in what year will the percentage exceed 35%?</w:t>
      </w:r>
    </w:p>
    <w:p w14:paraId="6C4CD915" w14:textId="77777777" w:rsidR="00F74B8F" w:rsidRDefault="00F74B8F" w:rsidP="00F74B8F"/>
    <w:tbl>
      <w:tblPr>
        <w:tblW w:w="82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06"/>
        <w:gridCol w:w="706"/>
        <w:gridCol w:w="706"/>
        <w:gridCol w:w="706"/>
        <w:gridCol w:w="706"/>
        <w:gridCol w:w="706"/>
        <w:gridCol w:w="706"/>
        <w:gridCol w:w="706"/>
        <w:gridCol w:w="706"/>
        <w:gridCol w:w="707"/>
      </w:tblGrid>
      <w:tr w:rsidR="00F74B8F" w14:paraId="7595FB0E" w14:textId="77777777" w:rsidTr="008C0BE9">
        <w:trPr>
          <w:trHeight w:val="330"/>
        </w:trPr>
        <w:tc>
          <w:tcPr>
            <w:tcW w:w="1189" w:type="dxa"/>
          </w:tcPr>
          <w:p w14:paraId="5B30DD62" w14:textId="77777777" w:rsidR="00F74B8F" w:rsidRDefault="00F74B8F" w:rsidP="008C0BE9">
            <w:r>
              <w:t>Year</w:t>
            </w:r>
          </w:p>
        </w:tc>
        <w:tc>
          <w:tcPr>
            <w:tcW w:w="706" w:type="dxa"/>
            <w:noWrap/>
            <w:hideMark/>
          </w:tcPr>
          <w:p w14:paraId="7CA9E206" w14:textId="77777777" w:rsidR="00F74B8F" w:rsidRDefault="00F74B8F" w:rsidP="008C0BE9">
            <w:r>
              <w:t>1990</w:t>
            </w:r>
          </w:p>
        </w:tc>
        <w:tc>
          <w:tcPr>
            <w:tcW w:w="706" w:type="dxa"/>
            <w:noWrap/>
            <w:hideMark/>
          </w:tcPr>
          <w:p w14:paraId="1C50EFD3" w14:textId="77777777" w:rsidR="00F74B8F" w:rsidRDefault="00F74B8F" w:rsidP="008C0BE9">
            <w:r>
              <w:t>1992</w:t>
            </w:r>
          </w:p>
        </w:tc>
        <w:tc>
          <w:tcPr>
            <w:tcW w:w="706" w:type="dxa"/>
            <w:noWrap/>
            <w:hideMark/>
          </w:tcPr>
          <w:p w14:paraId="680D3E01" w14:textId="77777777" w:rsidR="00F74B8F" w:rsidRDefault="00F74B8F" w:rsidP="008C0BE9">
            <w:r>
              <w:t>1994</w:t>
            </w:r>
          </w:p>
        </w:tc>
        <w:tc>
          <w:tcPr>
            <w:tcW w:w="706" w:type="dxa"/>
            <w:noWrap/>
            <w:hideMark/>
          </w:tcPr>
          <w:p w14:paraId="5F1089B9" w14:textId="77777777" w:rsidR="00F74B8F" w:rsidRDefault="00F74B8F" w:rsidP="008C0BE9">
            <w:r>
              <w:t>1996</w:t>
            </w:r>
          </w:p>
        </w:tc>
        <w:tc>
          <w:tcPr>
            <w:tcW w:w="706" w:type="dxa"/>
            <w:noWrap/>
            <w:hideMark/>
          </w:tcPr>
          <w:p w14:paraId="1880647D" w14:textId="77777777" w:rsidR="00F74B8F" w:rsidRDefault="00F74B8F" w:rsidP="008C0BE9">
            <w:r>
              <w:t>1998</w:t>
            </w:r>
          </w:p>
        </w:tc>
        <w:tc>
          <w:tcPr>
            <w:tcW w:w="706" w:type="dxa"/>
            <w:noWrap/>
            <w:hideMark/>
          </w:tcPr>
          <w:p w14:paraId="109BC091" w14:textId="77777777" w:rsidR="00F74B8F" w:rsidRDefault="00F74B8F" w:rsidP="008C0BE9">
            <w:r>
              <w:t>2000</w:t>
            </w:r>
          </w:p>
        </w:tc>
        <w:tc>
          <w:tcPr>
            <w:tcW w:w="706" w:type="dxa"/>
            <w:noWrap/>
            <w:hideMark/>
          </w:tcPr>
          <w:p w14:paraId="42373425" w14:textId="77777777" w:rsidR="00F74B8F" w:rsidRDefault="00F74B8F" w:rsidP="008C0BE9">
            <w:r>
              <w:t>2002</w:t>
            </w:r>
          </w:p>
        </w:tc>
        <w:tc>
          <w:tcPr>
            <w:tcW w:w="706" w:type="dxa"/>
            <w:noWrap/>
            <w:hideMark/>
          </w:tcPr>
          <w:p w14:paraId="5AD8557E" w14:textId="77777777" w:rsidR="00F74B8F" w:rsidRDefault="00F74B8F" w:rsidP="008C0BE9">
            <w:r>
              <w:t>2004</w:t>
            </w:r>
          </w:p>
        </w:tc>
        <w:tc>
          <w:tcPr>
            <w:tcW w:w="706" w:type="dxa"/>
            <w:noWrap/>
            <w:hideMark/>
          </w:tcPr>
          <w:p w14:paraId="3854ABC0" w14:textId="77777777" w:rsidR="00F74B8F" w:rsidRDefault="00F74B8F" w:rsidP="008C0BE9">
            <w:r>
              <w:t>2006</w:t>
            </w:r>
          </w:p>
        </w:tc>
        <w:tc>
          <w:tcPr>
            <w:tcW w:w="707" w:type="dxa"/>
            <w:noWrap/>
            <w:hideMark/>
          </w:tcPr>
          <w:p w14:paraId="234DAA96" w14:textId="77777777" w:rsidR="00F74B8F" w:rsidRDefault="00F74B8F" w:rsidP="008C0BE9">
            <w:r>
              <w:t>2008</w:t>
            </w:r>
          </w:p>
        </w:tc>
      </w:tr>
      <w:tr w:rsidR="00F74B8F" w14:paraId="6FE18434" w14:textId="77777777" w:rsidTr="008C0BE9">
        <w:trPr>
          <w:trHeight w:val="330"/>
        </w:trPr>
        <w:tc>
          <w:tcPr>
            <w:tcW w:w="1189" w:type="dxa"/>
          </w:tcPr>
          <w:p w14:paraId="15CD3BA1" w14:textId="77777777" w:rsidR="00F74B8F" w:rsidRDefault="00F74B8F" w:rsidP="008C0BE9">
            <w:r>
              <w:t>Percent Graduates</w:t>
            </w:r>
          </w:p>
        </w:tc>
        <w:tc>
          <w:tcPr>
            <w:tcW w:w="706" w:type="dxa"/>
            <w:noWrap/>
            <w:hideMark/>
          </w:tcPr>
          <w:p w14:paraId="7D75468F" w14:textId="77777777" w:rsidR="00F74B8F" w:rsidRDefault="00F74B8F" w:rsidP="008C0BE9">
            <w:r>
              <w:t>21.3</w:t>
            </w:r>
          </w:p>
        </w:tc>
        <w:tc>
          <w:tcPr>
            <w:tcW w:w="706" w:type="dxa"/>
            <w:noWrap/>
            <w:hideMark/>
          </w:tcPr>
          <w:p w14:paraId="1720C933" w14:textId="77777777" w:rsidR="00F74B8F" w:rsidRDefault="00F74B8F" w:rsidP="008C0BE9">
            <w:r>
              <w:t>21.4</w:t>
            </w:r>
          </w:p>
        </w:tc>
        <w:tc>
          <w:tcPr>
            <w:tcW w:w="706" w:type="dxa"/>
            <w:noWrap/>
            <w:hideMark/>
          </w:tcPr>
          <w:p w14:paraId="5FD356B5" w14:textId="77777777" w:rsidR="00F74B8F" w:rsidRDefault="00F74B8F" w:rsidP="008C0BE9">
            <w:r>
              <w:t>22.2</w:t>
            </w:r>
          </w:p>
        </w:tc>
        <w:tc>
          <w:tcPr>
            <w:tcW w:w="706" w:type="dxa"/>
            <w:noWrap/>
            <w:hideMark/>
          </w:tcPr>
          <w:p w14:paraId="49B24BE6" w14:textId="77777777" w:rsidR="00F74B8F" w:rsidRDefault="00F74B8F" w:rsidP="008C0BE9">
            <w:r>
              <w:t>23.6</w:t>
            </w:r>
          </w:p>
        </w:tc>
        <w:tc>
          <w:tcPr>
            <w:tcW w:w="706" w:type="dxa"/>
            <w:noWrap/>
            <w:hideMark/>
          </w:tcPr>
          <w:p w14:paraId="581690D8" w14:textId="77777777" w:rsidR="00F74B8F" w:rsidRDefault="00F74B8F" w:rsidP="008C0BE9">
            <w:r>
              <w:t>24.4</w:t>
            </w:r>
          </w:p>
        </w:tc>
        <w:tc>
          <w:tcPr>
            <w:tcW w:w="706" w:type="dxa"/>
            <w:noWrap/>
            <w:hideMark/>
          </w:tcPr>
          <w:p w14:paraId="74BF8396" w14:textId="77777777" w:rsidR="00F74B8F" w:rsidRDefault="00F74B8F" w:rsidP="008C0BE9">
            <w:r>
              <w:t>25.6</w:t>
            </w:r>
          </w:p>
        </w:tc>
        <w:tc>
          <w:tcPr>
            <w:tcW w:w="706" w:type="dxa"/>
            <w:noWrap/>
            <w:hideMark/>
          </w:tcPr>
          <w:p w14:paraId="7227F884" w14:textId="77777777" w:rsidR="00F74B8F" w:rsidRDefault="00F74B8F" w:rsidP="008C0BE9">
            <w:r>
              <w:t>26.7</w:t>
            </w:r>
          </w:p>
        </w:tc>
        <w:tc>
          <w:tcPr>
            <w:tcW w:w="706" w:type="dxa"/>
            <w:noWrap/>
            <w:hideMark/>
          </w:tcPr>
          <w:p w14:paraId="0275D6DE" w14:textId="77777777" w:rsidR="00F74B8F" w:rsidRDefault="00F74B8F" w:rsidP="008C0BE9">
            <w:r>
              <w:t>27.7</w:t>
            </w:r>
          </w:p>
        </w:tc>
        <w:tc>
          <w:tcPr>
            <w:tcW w:w="706" w:type="dxa"/>
            <w:noWrap/>
            <w:hideMark/>
          </w:tcPr>
          <w:p w14:paraId="7DC0C050" w14:textId="77777777" w:rsidR="00F74B8F" w:rsidRDefault="00F74B8F" w:rsidP="008C0BE9">
            <w:r>
              <w:t>28</w:t>
            </w:r>
          </w:p>
        </w:tc>
        <w:tc>
          <w:tcPr>
            <w:tcW w:w="707" w:type="dxa"/>
            <w:noWrap/>
            <w:hideMark/>
          </w:tcPr>
          <w:p w14:paraId="669EA9B5" w14:textId="77777777" w:rsidR="00F74B8F" w:rsidRDefault="00F74B8F" w:rsidP="008C0BE9">
            <w:r>
              <w:t>29.4</w:t>
            </w:r>
          </w:p>
        </w:tc>
      </w:tr>
    </w:tbl>
    <w:p w14:paraId="3999BDF8" w14:textId="77777777" w:rsidR="00F74B8F" w:rsidRDefault="00F74B8F" w:rsidP="00F74B8F"/>
    <w:p w14:paraId="5A19AF54" w14:textId="77777777" w:rsidR="00F74B8F" w:rsidRDefault="00F74B8F" w:rsidP="00F74B8F"/>
    <w:p w14:paraId="26681A5C" w14:textId="77777777" w:rsidR="00F74B8F" w:rsidRDefault="00F74B8F" w:rsidP="00F74B8F">
      <w:pPr>
        <w:pStyle w:val="ListParagraph"/>
        <w:numPr>
          <w:ilvl w:val="0"/>
          <w:numId w:val="16"/>
        </w:numPr>
        <w:spacing w:after="0" w:line="240" w:lineRule="auto"/>
      </w:pPr>
      <w:r>
        <w:t>The US import of wine (in hectoliters) for several years i</w:t>
      </w:r>
      <w:r w:rsidR="001C7D0A">
        <w:t>s</w:t>
      </w:r>
      <w:r>
        <w:t xml:space="preserve"> given below.  Determine if the trend appears linear.  If so and the trend continues, in what year will imports exceed 12,000 hectoliters?</w:t>
      </w:r>
    </w:p>
    <w:p w14:paraId="02C80408" w14:textId="77777777" w:rsidR="00F74B8F" w:rsidRDefault="00F74B8F" w:rsidP="00F74B8F"/>
    <w:tbl>
      <w:tblPr>
        <w:tblW w:w="825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706"/>
        <w:gridCol w:w="706"/>
        <w:gridCol w:w="706"/>
        <w:gridCol w:w="706"/>
        <w:gridCol w:w="706"/>
        <w:gridCol w:w="706"/>
        <w:gridCol w:w="706"/>
        <w:gridCol w:w="706"/>
        <w:gridCol w:w="707"/>
        <w:gridCol w:w="707"/>
      </w:tblGrid>
      <w:tr w:rsidR="00F74B8F" w14:paraId="62595FD0" w14:textId="77777777" w:rsidTr="008C0BE9">
        <w:trPr>
          <w:trHeight w:val="330"/>
        </w:trPr>
        <w:tc>
          <w:tcPr>
            <w:tcW w:w="1189" w:type="dxa"/>
          </w:tcPr>
          <w:p w14:paraId="4E4F5AC2" w14:textId="77777777" w:rsidR="00F74B8F" w:rsidRDefault="00F74B8F" w:rsidP="008C0BE9">
            <w:r>
              <w:t>Year</w:t>
            </w:r>
          </w:p>
        </w:tc>
        <w:tc>
          <w:tcPr>
            <w:tcW w:w="706" w:type="dxa"/>
          </w:tcPr>
          <w:p w14:paraId="555992A1" w14:textId="77777777" w:rsidR="00F74B8F" w:rsidRDefault="00F74B8F" w:rsidP="008C0BE9">
            <w:r>
              <w:t>1992</w:t>
            </w:r>
          </w:p>
        </w:tc>
        <w:tc>
          <w:tcPr>
            <w:tcW w:w="706" w:type="dxa"/>
          </w:tcPr>
          <w:p w14:paraId="685B0646" w14:textId="77777777" w:rsidR="00F74B8F" w:rsidRDefault="00F74B8F" w:rsidP="008C0BE9">
            <w:r>
              <w:t>1994</w:t>
            </w:r>
          </w:p>
        </w:tc>
        <w:tc>
          <w:tcPr>
            <w:tcW w:w="706" w:type="dxa"/>
            <w:noWrap/>
            <w:hideMark/>
          </w:tcPr>
          <w:p w14:paraId="070C98D4" w14:textId="77777777" w:rsidR="00F74B8F" w:rsidRDefault="00F74B8F" w:rsidP="008C0BE9">
            <w:r>
              <w:t>1996</w:t>
            </w:r>
          </w:p>
        </w:tc>
        <w:tc>
          <w:tcPr>
            <w:tcW w:w="706" w:type="dxa"/>
            <w:noWrap/>
            <w:hideMark/>
          </w:tcPr>
          <w:p w14:paraId="094FB7FD" w14:textId="77777777" w:rsidR="00F74B8F" w:rsidRDefault="00F74B8F" w:rsidP="008C0BE9">
            <w:r>
              <w:t>1998</w:t>
            </w:r>
          </w:p>
        </w:tc>
        <w:tc>
          <w:tcPr>
            <w:tcW w:w="706" w:type="dxa"/>
            <w:noWrap/>
            <w:hideMark/>
          </w:tcPr>
          <w:p w14:paraId="52521683" w14:textId="77777777" w:rsidR="00F74B8F" w:rsidRDefault="00F74B8F" w:rsidP="008C0BE9">
            <w:r>
              <w:t>2000</w:t>
            </w:r>
          </w:p>
        </w:tc>
        <w:tc>
          <w:tcPr>
            <w:tcW w:w="706" w:type="dxa"/>
            <w:noWrap/>
            <w:hideMark/>
          </w:tcPr>
          <w:p w14:paraId="323682DF" w14:textId="77777777" w:rsidR="00F74B8F" w:rsidRDefault="00F74B8F" w:rsidP="008C0BE9">
            <w:r>
              <w:t>2002</w:t>
            </w:r>
          </w:p>
        </w:tc>
        <w:tc>
          <w:tcPr>
            <w:tcW w:w="706" w:type="dxa"/>
            <w:noWrap/>
            <w:hideMark/>
          </w:tcPr>
          <w:p w14:paraId="70477256" w14:textId="77777777" w:rsidR="00F74B8F" w:rsidRDefault="00F74B8F" w:rsidP="008C0BE9">
            <w:r>
              <w:t>2004</w:t>
            </w:r>
          </w:p>
        </w:tc>
        <w:tc>
          <w:tcPr>
            <w:tcW w:w="706" w:type="dxa"/>
            <w:noWrap/>
            <w:hideMark/>
          </w:tcPr>
          <w:p w14:paraId="7FFA3876" w14:textId="77777777" w:rsidR="00F74B8F" w:rsidRDefault="00F74B8F" w:rsidP="008C0BE9">
            <w:r>
              <w:t>2006</w:t>
            </w:r>
          </w:p>
        </w:tc>
        <w:tc>
          <w:tcPr>
            <w:tcW w:w="707" w:type="dxa"/>
            <w:noWrap/>
            <w:hideMark/>
          </w:tcPr>
          <w:p w14:paraId="3D55045F" w14:textId="77777777" w:rsidR="00F74B8F" w:rsidRDefault="00F74B8F" w:rsidP="008C0BE9">
            <w:r>
              <w:t>2008</w:t>
            </w:r>
          </w:p>
        </w:tc>
        <w:tc>
          <w:tcPr>
            <w:tcW w:w="707" w:type="dxa"/>
          </w:tcPr>
          <w:p w14:paraId="019593F2" w14:textId="77777777" w:rsidR="00F74B8F" w:rsidRDefault="00F74B8F" w:rsidP="008C0BE9">
            <w:r>
              <w:t>2009</w:t>
            </w:r>
          </w:p>
        </w:tc>
      </w:tr>
      <w:tr w:rsidR="00F74B8F" w14:paraId="380ADEAF" w14:textId="77777777" w:rsidTr="008C0BE9">
        <w:trPr>
          <w:trHeight w:val="330"/>
        </w:trPr>
        <w:tc>
          <w:tcPr>
            <w:tcW w:w="1189" w:type="dxa"/>
          </w:tcPr>
          <w:p w14:paraId="19BD918C" w14:textId="77777777" w:rsidR="00F74B8F" w:rsidRDefault="00F74B8F" w:rsidP="008C0BE9">
            <w:r>
              <w:t>Imports</w:t>
            </w:r>
          </w:p>
        </w:tc>
        <w:tc>
          <w:tcPr>
            <w:tcW w:w="706" w:type="dxa"/>
          </w:tcPr>
          <w:p w14:paraId="188564C7" w14:textId="77777777" w:rsidR="00F74B8F" w:rsidRDefault="00F74B8F" w:rsidP="008C0BE9">
            <w:r>
              <w:t>2665</w:t>
            </w:r>
          </w:p>
        </w:tc>
        <w:tc>
          <w:tcPr>
            <w:tcW w:w="706" w:type="dxa"/>
          </w:tcPr>
          <w:p w14:paraId="5077F39E" w14:textId="77777777" w:rsidR="00F74B8F" w:rsidRDefault="00F74B8F" w:rsidP="008C0BE9">
            <w:r>
              <w:t>2688</w:t>
            </w:r>
          </w:p>
        </w:tc>
        <w:tc>
          <w:tcPr>
            <w:tcW w:w="706" w:type="dxa"/>
            <w:noWrap/>
            <w:hideMark/>
          </w:tcPr>
          <w:p w14:paraId="24C9DF9F" w14:textId="77777777" w:rsidR="00F74B8F" w:rsidRDefault="00F74B8F" w:rsidP="008C0BE9">
            <w:r>
              <w:t>3565</w:t>
            </w:r>
          </w:p>
        </w:tc>
        <w:tc>
          <w:tcPr>
            <w:tcW w:w="706" w:type="dxa"/>
            <w:noWrap/>
            <w:hideMark/>
          </w:tcPr>
          <w:p w14:paraId="6F94ADD3" w14:textId="77777777" w:rsidR="00F74B8F" w:rsidRDefault="00F74B8F" w:rsidP="008C0BE9">
            <w:r>
              <w:t>4129</w:t>
            </w:r>
          </w:p>
        </w:tc>
        <w:tc>
          <w:tcPr>
            <w:tcW w:w="706" w:type="dxa"/>
            <w:noWrap/>
            <w:hideMark/>
          </w:tcPr>
          <w:p w14:paraId="35DD7A67" w14:textId="77777777" w:rsidR="00F74B8F" w:rsidRDefault="00F74B8F" w:rsidP="008C0BE9">
            <w:r>
              <w:t>4584</w:t>
            </w:r>
          </w:p>
        </w:tc>
        <w:tc>
          <w:tcPr>
            <w:tcW w:w="706" w:type="dxa"/>
            <w:noWrap/>
            <w:hideMark/>
          </w:tcPr>
          <w:p w14:paraId="0CAD99E9" w14:textId="77777777" w:rsidR="00F74B8F" w:rsidRDefault="00F74B8F" w:rsidP="008C0BE9">
            <w:r>
              <w:t>5655</w:t>
            </w:r>
          </w:p>
        </w:tc>
        <w:tc>
          <w:tcPr>
            <w:tcW w:w="706" w:type="dxa"/>
            <w:noWrap/>
            <w:hideMark/>
          </w:tcPr>
          <w:p w14:paraId="7AF646F9" w14:textId="77777777" w:rsidR="00F74B8F" w:rsidRDefault="00F74B8F" w:rsidP="008C0BE9">
            <w:r>
              <w:t>6549</w:t>
            </w:r>
          </w:p>
        </w:tc>
        <w:tc>
          <w:tcPr>
            <w:tcW w:w="706" w:type="dxa"/>
            <w:noWrap/>
            <w:hideMark/>
          </w:tcPr>
          <w:p w14:paraId="550DBBA9" w14:textId="77777777" w:rsidR="00F74B8F" w:rsidRDefault="00F74B8F" w:rsidP="008C0BE9">
            <w:r>
              <w:t>7950</w:t>
            </w:r>
          </w:p>
        </w:tc>
        <w:tc>
          <w:tcPr>
            <w:tcW w:w="707" w:type="dxa"/>
            <w:noWrap/>
            <w:hideMark/>
          </w:tcPr>
          <w:p w14:paraId="0AE53051" w14:textId="77777777" w:rsidR="00F74B8F" w:rsidRDefault="00F74B8F" w:rsidP="008C0BE9">
            <w:r>
              <w:t>8487</w:t>
            </w:r>
          </w:p>
        </w:tc>
        <w:tc>
          <w:tcPr>
            <w:tcW w:w="707" w:type="dxa"/>
          </w:tcPr>
          <w:p w14:paraId="157B58D0" w14:textId="77777777" w:rsidR="00F74B8F" w:rsidRDefault="00F74B8F" w:rsidP="008C0BE9">
            <w:r>
              <w:t>9462</w:t>
            </w:r>
          </w:p>
        </w:tc>
      </w:tr>
    </w:tbl>
    <w:p w14:paraId="140D9F1E" w14:textId="77777777" w:rsidR="00154849" w:rsidRDefault="00154849" w:rsidP="001472C2">
      <w:pPr>
        <w:pStyle w:val="Heading2"/>
        <w:sectPr w:rsidR="00154849" w:rsidSect="00BE6193">
          <w:headerReference w:type="default" r:id="rId624"/>
          <w:pgSz w:w="12240" w:h="15840" w:code="1"/>
          <w:pgMar w:top="1440" w:right="1440" w:bottom="1440" w:left="1440" w:header="720" w:footer="720" w:gutter="720"/>
          <w:cols w:space="720"/>
          <w:docGrid w:linePitch="360"/>
        </w:sectPr>
      </w:pPr>
      <w:bookmarkStart w:id="6" w:name="_Toc273621239"/>
    </w:p>
    <w:p w14:paraId="699DF692" w14:textId="77777777" w:rsidR="001472C2" w:rsidRPr="009A57E8" w:rsidRDefault="001472C2" w:rsidP="001472C2">
      <w:pPr>
        <w:pStyle w:val="Heading2"/>
      </w:pPr>
      <w:r>
        <w:lastRenderedPageBreak/>
        <w:t>Section 2.5 Absolute Value Functions</w:t>
      </w:r>
      <w:bookmarkEnd w:id="6"/>
    </w:p>
    <w:p w14:paraId="6C09337A" w14:textId="77777777" w:rsidR="001472C2" w:rsidRDefault="001472C2" w:rsidP="001472C2">
      <w:pPr>
        <w:ind w:right="480"/>
      </w:pPr>
    </w:p>
    <w:p w14:paraId="3808B380" w14:textId="77777777" w:rsidR="001472C2" w:rsidRDefault="001472C2" w:rsidP="001472C2">
      <w:pPr>
        <w:ind w:right="480"/>
      </w:pPr>
      <w:r>
        <w:t>So far in this chapter we have been studying the behavior of linear functio</w:t>
      </w:r>
      <w:r w:rsidR="001C7D0A">
        <w:t>ns. The Absolute Value Function is a piecewise-</w:t>
      </w:r>
      <w:r>
        <w:t>defined function made up of two linear functions.  The name, Absolute Value Function, should be familiar to you from Section 1.2.  In its basic form</w:t>
      </w:r>
      <w:r w:rsidRPr="003A4C49">
        <w:rPr>
          <w:position w:val="-14"/>
        </w:rPr>
        <w:object w:dxaOrig="980" w:dyaOrig="400" w14:anchorId="2D830A6C">
          <v:shape id="_x0000_i1324" type="#_x0000_t75" style="width:47.25pt;height:19.5pt" o:ole="">
            <v:imagedata r:id="rId625" o:title=""/>
          </v:shape>
          <o:OLEObject Type="Embed" ProgID="Equation.DSMT4" ShapeID="_x0000_i1324" DrawAspect="Content" ObjectID="_1719168351" r:id="rId626"/>
        </w:object>
      </w:r>
      <w:r>
        <w:t xml:space="preserve"> it is one of our toolkit functions.  </w:t>
      </w:r>
    </w:p>
    <w:p w14:paraId="40DB09CB" w14:textId="77777777" w:rsidR="001472C2" w:rsidRDefault="001472C2" w:rsidP="001472C2">
      <w:pPr>
        <w:ind w:right="480"/>
      </w:pPr>
    </w:p>
    <w:p w14:paraId="2E1397D9" w14:textId="77777777" w:rsidR="001472C2" w:rsidRDefault="001472C2" w:rsidP="001472C2">
      <w:pPr>
        <w:ind w:right="480"/>
      </w:pPr>
    </w:p>
    <w:p w14:paraId="40B53746" w14:textId="77777777" w:rsidR="001472C2" w:rsidRDefault="00037F9B" w:rsidP="001472C2">
      <w:pPr>
        <w:pStyle w:val="DefinitionHeader"/>
      </w:pPr>
      <w:r>
        <w:t>Absolute Value Function</w:t>
      </w:r>
    </w:p>
    <w:p w14:paraId="0316514C" w14:textId="77777777" w:rsidR="007C094D" w:rsidRDefault="001472C2" w:rsidP="007C094D">
      <w:pPr>
        <w:pStyle w:val="Definition"/>
      </w:pPr>
      <w:r>
        <w:t>The absolute value</w:t>
      </w:r>
      <w:r w:rsidR="00A179D9">
        <w:fldChar w:fldCharType="begin"/>
      </w:r>
      <w:r w:rsidR="00A179D9">
        <w:instrText xml:space="preserve"> XE "</w:instrText>
      </w:r>
      <w:r w:rsidR="00A179D9" w:rsidRPr="00A179D9">
        <w:rPr>
          <w:b/>
        </w:rPr>
        <w:instrText>Absolute Value</w:instrText>
      </w:r>
      <w:r w:rsidR="00CC2904">
        <w:rPr>
          <w:b/>
        </w:rPr>
        <w:instrText xml:space="preserve"> Functions</w:instrText>
      </w:r>
      <w:r w:rsidR="00A179D9">
        <w:instrText xml:space="preserve">" </w:instrText>
      </w:r>
      <w:r w:rsidR="00A179D9">
        <w:fldChar w:fldCharType="end"/>
      </w:r>
      <w:r w:rsidR="00A179D9">
        <w:fldChar w:fldCharType="begin"/>
      </w:r>
      <w:r w:rsidR="00A179D9">
        <w:instrText xml:space="preserve"> XE "</w:instrText>
      </w:r>
      <w:r w:rsidR="00A179D9" w:rsidRPr="00A5437B">
        <w:instrText>Function:Absolute Value Fun</w:instrText>
      </w:r>
      <w:r w:rsidR="00490300">
        <w:instrText>c</w:instrText>
      </w:r>
      <w:r w:rsidR="00A179D9" w:rsidRPr="00A5437B">
        <w:instrText>tions</w:instrText>
      </w:r>
      <w:r w:rsidR="00A179D9">
        <w:instrText xml:space="preserve">" </w:instrText>
      </w:r>
      <w:r w:rsidR="00A179D9">
        <w:fldChar w:fldCharType="end"/>
      </w:r>
      <w:r>
        <w:t xml:space="preserve"> function can be defined as</w:t>
      </w:r>
    </w:p>
    <w:p w14:paraId="0A39946C" w14:textId="77777777" w:rsidR="001472C2" w:rsidRDefault="007C094D" w:rsidP="007C094D">
      <w:pPr>
        <w:pStyle w:val="Definition"/>
      </w:pPr>
      <w:r w:rsidRPr="000D71EB">
        <w:rPr>
          <w:position w:val="-30"/>
        </w:rPr>
        <w:object w:dxaOrig="2720" w:dyaOrig="720" w14:anchorId="173393EC">
          <v:shape id="_x0000_i1325" type="#_x0000_t75" style="width:135pt;height:36.75pt" o:ole="">
            <v:imagedata r:id="rId627" o:title=""/>
          </v:shape>
          <o:OLEObject Type="Embed" ProgID="Equation.3" ShapeID="_x0000_i1325" DrawAspect="Content" ObjectID="_1719168352" r:id="rId628"/>
        </w:object>
      </w:r>
    </w:p>
    <w:p w14:paraId="5DFFB579" w14:textId="77777777" w:rsidR="001472C2" w:rsidRDefault="001472C2" w:rsidP="001472C2">
      <w:pPr>
        <w:ind w:right="480"/>
      </w:pPr>
    </w:p>
    <w:p w14:paraId="35E1C34E" w14:textId="77777777" w:rsidR="001472C2" w:rsidRDefault="001472C2" w:rsidP="001472C2">
      <w:pPr>
        <w:ind w:right="480"/>
      </w:pPr>
    </w:p>
    <w:p w14:paraId="310E6885" w14:textId="77777777" w:rsidR="001472C2" w:rsidRDefault="001472C2" w:rsidP="001472C2">
      <w:pPr>
        <w:ind w:right="480"/>
      </w:pPr>
      <w:r>
        <w:t xml:space="preserve">The absolute value function is commonly used to determine the distance between two numbers on the number line.  Given two values </w:t>
      </w:r>
      <w:r>
        <w:rPr>
          <w:i/>
        </w:rPr>
        <w:t>a</w:t>
      </w:r>
      <w:r>
        <w:t xml:space="preserve"> and </w:t>
      </w:r>
      <w:r>
        <w:rPr>
          <w:i/>
        </w:rPr>
        <w:t>b</w:t>
      </w:r>
      <w:r>
        <w:t xml:space="preserve">, then </w:t>
      </w:r>
      <w:r w:rsidRPr="000D71EB">
        <w:rPr>
          <w:position w:val="-14"/>
        </w:rPr>
        <w:object w:dxaOrig="620" w:dyaOrig="400" w14:anchorId="30BE918A">
          <v:shape id="_x0000_i1326" type="#_x0000_t75" style="width:30.75pt;height:19.5pt" o:ole="">
            <v:imagedata r:id="rId629" o:title=""/>
          </v:shape>
          <o:OLEObject Type="Embed" ProgID="Equation.3" ShapeID="_x0000_i1326" DrawAspect="Content" ObjectID="_1719168353" r:id="rId630"/>
        </w:object>
      </w:r>
      <w:r>
        <w:t xml:space="preserve"> will give the distance, a positive quantity, between these values, regardless of which value is larger.</w:t>
      </w:r>
    </w:p>
    <w:p w14:paraId="10CC8059" w14:textId="77777777" w:rsidR="001472C2" w:rsidRDefault="001472C2" w:rsidP="001472C2">
      <w:pPr>
        <w:ind w:right="480"/>
      </w:pPr>
    </w:p>
    <w:p w14:paraId="10649B7E" w14:textId="77777777" w:rsidR="001472C2" w:rsidRDefault="001472C2" w:rsidP="001472C2">
      <w:pPr>
        <w:ind w:right="480"/>
      </w:pPr>
    </w:p>
    <w:p w14:paraId="7EADFD59" w14:textId="77777777" w:rsidR="001472C2" w:rsidRDefault="001472C2" w:rsidP="001472C2">
      <w:pPr>
        <w:pStyle w:val="ExampleHeader"/>
      </w:pPr>
      <w:r>
        <w:t>Example 1</w:t>
      </w:r>
    </w:p>
    <w:p w14:paraId="73DD3198" w14:textId="77777777" w:rsidR="001472C2" w:rsidRDefault="001472C2" w:rsidP="001472C2">
      <w:pPr>
        <w:pStyle w:val="Example"/>
      </w:pPr>
      <w:r>
        <w:t xml:space="preserve">Describe all values, </w:t>
      </w:r>
      <w:r>
        <w:rPr>
          <w:i/>
        </w:rPr>
        <w:t>x</w:t>
      </w:r>
      <w:r>
        <w:t xml:space="preserve">, within a distance of </w:t>
      </w:r>
      <w:r w:rsidR="00F0453D">
        <w:t>4</w:t>
      </w:r>
      <w:r>
        <w:t xml:space="preserve"> from the number 5.</w:t>
      </w:r>
    </w:p>
    <w:p w14:paraId="07C49493" w14:textId="77777777" w:rsidR="001472C2" w:rsidRDefault="001472C2" w:rsidP="001472C2">
      <w:pPr>
        <w:pStyle w:val="Example"/>
      </w:pPr>
    </w:p>
    <w:p w14:paraId="1B8484BA" w14:textId="77777777" w:rsidR="001472C2" w:rsidRDefault="001472C2" w:rsidP="001472C2">
      <w:pPr>
        <w:pStyle w:val="Example"/>
      </w:pPr>
      <w:r>
        <w:t xml:space="preserve">We want the distance between </w:t>
      </w:r>
      <w:r>
        <w:rPr>
          <w:i/>
        </w:rPr>
        <w:t>x</w:t>
      </w:r>
      <w:r>
        <w:t xml:space="preserve"> and 5 to be less than or equal to 4.  The distance can be represented using the absolute value, giving the expression</w:t>
      </w:r>
    </w:p>
    <w:p w14:paraId="45E48553" w14:textId="77777777" w:rsidR="001472C2" w:rsidRDefault="001472C2" w:rsidP="001472C2">
      <w:pPr>
        <w:pStyle w:val="Example"/>
      </w:pPr>
      <w:r w:rsidRPr="000D71EB">
        <w:rPr>
          <w:position w:val="-14"/>
        </w:rPr>
        <w:object w:dxaOrig="980" w:dyaOrig="400" w14:anchorId="19E21594">
          <v:shape id="_x0000_i1327" type="#_x0000_t75" style="width:47.25pt;height:19.5pt" o:ole="">
            <v:imagedata r:id="rId631" o:title=""/>
          </v:shape>
          <o:OLEObject Type="Embed" ProgID="Equation.3" ShapeID="_x0000_i1327" DrawAspect="Content" ObjectID="_1719168354" r:id="rId632"/>
        </w:object>
      </w:r>
    </w:p>
    <w:p w14:paraId="6ADB8C01" w14:textId="77777777" w:rsidR="001472C2" w:rsidRDefault="001472C2" w:rsidP="001472C2">
      <w:pPr>
        <w:ind w:right="480"/>
      </w:pPr>
    </w:p>
    <w:p w14:paraId="0396EDD1" w14:textId="77777777" w:rsidR="001472C2" w:rsidRDefault="001472C2" w:rsidP="001472C2">
      <w:pPr>
        <w:ind w:right="480"/>
      </w:pPr>
    </w:p>
    <w:p w14:paraId="502E0A52" w14:textId="77777777" w:rsidR="001472C2" w:rsidRDefault="001472C2" w:rsidP="001472C2">
      <w:pPr>
        <w:pStyle w:val="ExampleHeader"/>
      </w:pPr>
      <w:r>
        <w:t>Example 2</w:t>
      </w:r>
    </w:p>
    <w:p w14:paraId="114EC9C1" w14:textId="77777777" w:rsidR="001472C2" w:rsidRDefault="001472C2" w:rsidP="001472C2">
      <w:pPr>
        <w:pStyle w:val="Example"/>
      </w:pPr>
      <w:r>
        <w:t xml:space="preserve">A 2010 </w:t>
      </w:r>
      <w:r w:rsidR="001C7D0A">
        <w:t xml:space="preserve">poll </w:t>
      </w:r>
      <w:r>
        <w:t>reported 78% of Americans believe that people who are gay should be able to serve in the US military, with a reported margin of error of 3%</w:t>
      </w:r>
      <w:r>
        <w:rPr>
          <w:rStyle w:val="FootnoteReference"/>
        </w:rPr>
        <w:footnoteReference w:id="8"/>
      </w:r>
      <w:r>
        <w:t>.  The margin of error tells us how far off the actual value could be from the survey value</w:t>
      </w:r>
      <w:r>
        <w:rPr>
          <w:rStyle w:val="FootnoteReference"/>
        </w:rPr>
        <w:footnoteReference w:id="9"/>
      </w:r>
      <w:r>
        <w:t>.  Express the set of possible values using absolute values.</w:t>
      </w:r>
    </w:p>
    <w:p w14:paraId="169E9C0D" w14:textId="77777777" w:rsidR="001472C2" w:rsidRDefault="001472C2" w:rsidP="001472C2">
      <w:pPr>
        <w:pStyle w:val="Example"/>
      </w:pPr>
    </w:p>
    <w:p w14:paraId="5DD55545" w14:textId="77777777" w:rsidR="001472C2" w:rsidRDefault="001472C2" w:rsidP="001472C2">
      <w:pPr>
        <w:pStyle w:val="Example"/>
      </w:pPr>
      <w:r>
        <w:t xml:space="preserve">Since we want the size of the difference between the actual percentage, </w:t>
      </w:r>
      <w:r>
        <w:rPr>
          <w:i/>
        </w:rPr>
        <w:t>p</w:t>
      </w:r>
      <w:r>
        <w:t>, and the reported percentage to be less than 3%,</w:t>
      </w:r>
    </w:p>
    <w:p w14:paraId="5C351AE5" w14:textId="77777777" w:rsidR="001472C2" w:rsidRDefault="001472C2" w:rsidP="001472C2">
      <w:pPr>
        <w:pStyle w:val="Example"/>
      </w:pPr>
      <w:r w:rsidRPr="000D71EB">
        <w:rPr>
          <w:position w:val="-14"/>
        </w:rPr>
        <w:object w:dxaOrig="1120" w:dyaOrig="400" w14:anchorId="11629C52">
          <v:shape id="_x0000_i1328" type="#_x0000_t75" style="width:57pt;height:19.5pt" o:ole="">
            <v:imagedata r:id="rId633" o:title=""/>
          </v:shape>
          <o:OLEObject Type="Embed" ProgID="Equation.3" ShapeID="_x0000_i1328" DrawAspect="Content" ObjectID="_1719168355" r:id="rId634"/>
        </w:object>
      </w:r>
    </w:p>
    <w:p w14:paraId="7C55B36E" w14:textId="77777777" w:rsidR="001472C2" w:rsidRPr="003A4C49" w:rsidRDefault="001472C2" w:rsidP="001472C2"/>
    <w:p w14:paraId="4E441954" w14:textId="77777777" w:rsidR="001472C2" w:rsidRPr="008C0E9A" w:rsidRDefault="001472C2" w:rsidP="001472C2">
      <w:pPr>
        <w:pStyle w:val="TryitNow"/>
      </w:pPr>
      <w:r>
        <w:lastRenderedPageBreak/>
        <w:t>Try it Now</w:t>
      </w:r>
    </w:p>
    <w:p w14:paraId="258C8F52" w14:textId="77777777" w:rsidR="001472C2" w:rsidRDefault="001472C2" w:rsidP="00C57613">
      <w:pPr>
        <w:pStyle w:val="TryitNowbody"/>
        <w:ind w:left="270" w:hanging="270"/>
      </w:pPr>
      <w:r>
        <w:t xml:space="preserve">1. Students who score within 20 points of  80 will pass the test.  Write this as a distance from 80 using the absolute value notation. </w:t>
      </w:r>
    </w:p>
    <w:p w14:paraId="1C631488" w14:textId="77777777" w:rsidR="001472C2" w:rsidRDefault="001472C2" w:rsidP="001472C2">
      <w:pPr>
        <w:ind w:right="480"/>
      </w:pPr>
    </w:p>
    <w:p w14:paraId="201773C9" w14:textId="77777777" w:rsidR="001472C2" w:rsidRDefault="001472C2" w:rsidP="001472C2">
      <w:pPr>
        <w:ind w:right="480"/>
      </w:pPr>
    </w:p>
    <w:p w14:paraId="3EC19959" w14:textId="77777777" w:rsidR="001472C2" w:rsidRDefault="001472C2" w:rsidP="001472C2">
      <w:pPr>
        <w:ind w:right="480"/>
        <w:rPr>
          <w:b/>
        </w:rPr>
      </w:pPr>
      <w:r>
        <w:rPr>
          <w:b/>
        </w:rPr>
        <w:t>Important Features</w:t>
      </w:r>
    </w:p>
    <w:p w14:paraId="2424AF12" w14:textId="77777777" w:rsidR="001E6CDA" w:rsidRDefault="001E6CDA" w:rsidP="001472C2">
      <w:pPr>
        <w:ind w:right="480"/>
      </w:pPr>
    </w:p>
    <w:p w14:paraId="2E5D00CF" w14:textId="77777777" w:rsidR="001472C2" w:rsidRDefault="001472C2" w:rsidP="001472C2">
      <w:pPr>
        <w:ind w:right="480"/>
      </w:pPr>
      <w:r>
        <w:t>The most significant feature of the absolute value graph</w:t>
      </w:r>
      <w:r w:rsidR="005144D0">
        <w:fldChar w:fldCharType="begin"/>
      </w:r>
      <w:r w:rsidR="005144D0">
        <w:instrText xml:space="preserve"> XE "</w:instrText>
      </w:r>
      <w:r w:rsidR="005144D0" w:rsidRPr="00CA50DA">
        <w:instrText>Absolute Value</w:instrText>
      </w:r>
      <w:r w:rsidR="00CC2904">
        <w:instrText xml:space="preserve"> Functions</w:instrText>
      </w:r>
      <w:r w:rsidR="005144D0" w:rsidRPr="00CA50DA">
        <w:instrText>:Graph</w:instrText>
      </w:r>
      <w:r w:rsidR="001D6F87">
        <w:instrText>ing</w:instrText>
      </w:r>
      <w:r w:rsidR="005144D0">
        <w:instrText xml:space="preserve">" </w:instrText>
      </w:r>
      <w:r w:rsidR="005144D0">
        <w:fldChar w:fldCharType="end"/>
      </w:r>
      <w:r>
        <w:t xml:space="preserve"> is the corner point where the graph changes direction.  When finding the equation for a transformed absolute value function, this point is very helpful for determining the horizontal and vertical shifts.</w:t>
      </w:r>
    </w:p>
    <w:p w14:paraId="40F4D2AD" w14:textId="77777777" w:rsidR="001472C2" w:rsidRDefault="001472C2" w:rsidP="001472C2">
      <w:pPr>
        <w:ind w:right="480"/>
      </w:pPr>
    </w:p>
    <w:p w14:paraId="0B4309A6" w14:textId="77777777" w:rsidR="001472C2" w:rsidRDefault="001472C2" w:rsidP="001472C2">
      <w:pPr>
        <w:ind w:right="480"/>
      </w:pPr>
    </w:p>
    <w:p w14:paraId="25D5CDC5" w14:textId="41B94B3C" w:rsidR="001472C2" w:rsidRDefault="001472C2" w:rsidP="001472C2">
      <w:pPr>
        <w:pStyle w:val="ExampleHeader"/>
      </w:pPr>
      <w:r>
        <w:t>Example 3</w:t>
      </w:r>
    </w:p>
    <w:p w14:paraId="2BE455DD" w14:textId="69C8F42A" w:rsidR="0089625F" w:rsidRDefault="0089625F" w:rsidP="0089625F">
      <w:pPr>
        <w:pStyle w:val="Example"/>
      </w:pPr>
      <w:r>
        <w:rPr>
          <w:rFonts w:ascii="Trebuchet MS" w:hAnsi="Trebuchet MS"/>
          <w:noProof/>
          <w:sz w:val="22"/>
        </w:rPr>
        <w:drawing>
          <wp:anchor distT="0" distB="0" distL="114300" distR="114300" simplePos="0" relativeHeight="251673600" behindDoc="0" locked="0" layoutInCell="1" allowOverlap="1" wp14:anchorId="073FCAB3" wp14:editId="0A2B3DF0">
            <wp:simplePos x="0" y="0"/>
            <wp:positionH relativeFrom="column">
              <wp:posOffset>3522980</wp:posOffset>
            </wp:positionH>
            <wp:positionV relativeFrom="paragraph">
              <wp:posOffset>52705</wp:posOffset>
            </wp:positionV>
            <wp:extent cx="2162810" cy="1869440"/>
            <wp:effectExtent l="0" t="0" r="8890" b="0"/>
            <wp:wrapThrough wrapText="bothSides">
              <wp:wrapPolygon edited="0">
                <wp:start x="0" y="0"/>
                <wp:lineTo x="0" y="21351"/>
                <wp:lineTo x="21499" y="21351"/>
                <wp:lineTo x="21499" y="0"/>
                <wp:lineTo x="0" y="0"/>
              </wp:wrapPolygon>
            </wp:wrapThrough>
            <wp:docPr id="303" name="Picture 303" descr="A V-shaped absolute value graph with corner point at 3 comma negative 2 and passing through 1 comma 2 and 4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V-shaped absolute value graph with corner point at 3 comma negative 2 and passing through 1 comma 2 and 4 comma 0"/>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16281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C2">
        <w:t>Write an e</w:t>
      </w:r>
      <w:r>
        <w:t>quation for the function graphed</w:t>
      </w:r>
      <w:r w:rsidR="001472C2">
        <w:t>.</w:t>
      </w:r>
    </w:p>
    <w:p w14:paraId="06A4277B" w14:textId="2696157A" w:rsidR="0089625F" w:rsidRDefault="0089625F" w:rsidP="0089625F">
      <w:pPr>
        <w:pStyle w:val="Example"/>
      </w:pPr>
    </w:p>
    <w:p w14:paraId="54EC2FB1" w14:textId="77777777" w:rsidR="0089625F" w:rsidRDefault="001472C2" w:rsidP="0089625F">
      <w:pPr>
        <w:pStyle w:val="Example"/>
      </w:pPr>
      <w:r>
        <w:t xml:space="preserve">The basic absolute value function changes direction at the origin, so this graph has been shifted to the right 3 and down 2 from the basic toolkit function.  </w:t>
      </w:r>
    </w:p>
    <w:p w14:paraId="55A3141B" w14:textId="77777777" w:rsidR="0089625F" w:rsidRDefault="0089625F" w:rsidP="0089625F">
      <w:pPr>
        <w:pStyle w:val="Example"/>
      </w:pPr>
    </w:p>
    <w:p w14:paraId="7CC01AE9" w14:textId="559951EC" w:rsidR="001472C2" w:rsidRDefault="001472C2" w:rsidP="0089625F">
      <w:pPr>
        <w:pStyle w:val="Example"/>
      </w:pPr>
      <w:r>
        <w:t xml:space="preserve">We might also notice that the graph appears stretched, since the linear portions have slopes of 2 and -2.  From this information we </w:t>
      </w:r>
      <w:r w:rsidR="0089625F">
        <w:t xml:space="preserve">could write the </w:t>
      </w:r>
      <w:r>
        <w:t>write the equation</w:t>
      </w:r>
      <w:r w:rsidR="0089625F">
        <w:t xml:space="preserve"> in two ways</w:t>
      </w:r>
      <w:r>
        <w:t>:</w:t>
      </w:r>
    </w:p>
    <w:p w14:paraId="1FF009F0" w14:textId="77777777" w:rsidR="0089625F" w:rsidRDefault="0089625F" w:rsidP="0089625F">
      <w:pPr>
        <w:pStyle w:val="Example"/>
      </w:pPr>
    </w:p>
    <w:p w14:paraId="70D55D25" w14:textId="322C55BA" w:rsidR="001472C2" w:rsidRDefault="001472C2" w:rsidP="001472C2">
      <w:pPr>
        <w:pStyle w:val="Example"/>
      </w:pPr>
      <w:r w:rsidRPr="006A1A6D">
        <w:rPr>
          <w:position w:val="-14"/>
        </w:rPr>
        <w:object w:dxaOrig="1780" w:dyaOrig="400" w14:anchorId="5FB13D5F">
          <v:shape id="_x0000_i1329" type="#_x0000_t75" style="width:90pt;height:19.5pt" o:ole="">
            <v:imagedata r:id="rId636" o:title=""/>
          </v:shape>
          <o:OLEObject Type="Embed" ProgID="Equation.3" ShapeID="_x0000_i1329" DrawAspect="Content" ObjectID="_1719168356" r:id="rId637"/>
        </w:object>
      </w:r>
      <w:proofErr w:type="gramStart"/>
      <w:r>
        <w:t>,  treating</w:t>
      </w:r>
      <w:proofErr w:type="gramEnd"/>
      <w:r>
        <w:t xml:space="preserve"> the stretch as a vertical stretch</w:t>
      </w:r>
    </w:p>
    <w:p w14:paraId="44634210" w14:textId="41F98F18" w:rsidR="001472C2" w:rsidRDefault="001472C2" w:rsidP="001472C2">
      <w:pPr>
        <w:pStyle w:val="Example"/>
      </w:pPr>
      <w:r w:rsidRPr="006A1A6D">
        <w:rPr>
          <w:position w:val="-14"/>
        </w:rPr>
        <w:object w:dxaOrig="1939" w:dyaOrig="400" w14:anchorId="2D8C59BA">
          <v:shape id="_x0000_i1330" type="#_x0000_t75" style="width:96.75pt;height:19.5pt" o:ole="">
            <v:imagedata r:id="rId638" o:title=""/>
          </v:shape>
          <o:OLEObject Type="Embed" ProgID="Equation.3" ShapeID="_x0000_i1330" DrawAspect="Content" ObjectID="_1719168357" r:id="rId639"/>
        </w:object>
      </w:r>
      <w:proofErr w:type="gramStart"/>
      <w:r>
        <w:t>,  treating</w:t>
      </w:r>
      <w:proofErr w:type="gramEnd"/>
      <w:r>
        <w:t xml:space="preserve"> the stretch as a horizontal compression</w:t>
      </w:r>
    </w:p>
    <w:p w14:paraId="2EEA2FC3" w14:textId="77777777" w:rsidR="001472C2" w:rsidRDefault="001472C2" w:rsidP="001472C2">
      <w:pPr>
        <w:pStyle w:val="Example"/>
      </w:pPr>
    </w:p>
    <w:p w14:paraId="69371E69" w14:textId="7969C574" w:rsidR="001472C2" w:rsidRDefault="001472C2" w:rsidP="001472C2">
      <w:pPr>
        <w:pStyle w:val="Example"/>
      </w:pPr>
      <w:r>
        <w:t>Note that these equations are algebraically equivalent – the stretch for an absolute value function can be written interchangeably as a vertical or horizontal stretch/compression.</w:t>
      </w:r>
    </w:p>
    <w:p w14:paraId="0296826E" w14:textId="2E95D874" w:rsidR="001472C2" w:rsidRDefault="001472C2" w:rsidP="001472C2">
      <w:pPr>
        <w:pStyle w:val="Example"/>
      </w:pPr>
    </w:p>
    <w:p w14:paraId="63167918" w14:textId="77777777" w:rsidR="001472C2" w:rsidRDefault="001472C2" w:rsidP="001472C2">
      <w:pPr>
        <w:pStyle w:val="Example"/>
      </w:pPr>
      <w:r>
        <w:t xml:space="preserve">If you had not been able to determine the stretch based on the slopes of the lines, you can solve for the stretch factor by putting in a known pair of values for </w:t>
      </w:r>
      <w:r>
        <w:rPr>
          <w:i/>
        </w:rPr>
        <w:t>x</w:t>
      </w:r>
      <w:r>
        <w:t xml:space="preserve"> and </w:t>
      </w:r>
      <w:r>
        <w:rPr>
          <w:i/>
        </w:rPr>
        <w:t>f(x)</w:t>
      </w:r>
    </w:p>
    <w:p w14:paraId="70308454" w14:textId="77777777" w:rsidR="001472C2" w:rsidRDefault="001472C2" w:rsidP="001472C2">
      <w:pPr>
        <w:pStyle w:val="Example"/>
      </w:pPr>
      <w:r w:rsidRPr="006A1A6D">
        <w:rPr>
          <w:position w:val="-14"/>
        </w:rPr>
        <w:object w:dxaOrig="1780" w:dyaOrig="400" w14:anchorId="7C5B123A">
          <v:shape id="_x0000_i1331" type="#_x0000_t75" style="width:90pt;height:19.5pt" o:ole="">
            <v:imagedata r:id="rId640" o:title=""/>
          </v:shape>
          <o:OLEObject Type="Embed" ProgID="Equation.3" ShapeID="_x0000_i1331" DrawAspect="Content" ObjectID="_1719168358" r:id="rId641"/>
        </w:object>
      </w:r>
      <w:r>
        <w:tab/>
      </w:r>
      <w:r>
        <w:tab/>
        <w:t>Now substituting in the point (1, 2)</w:t>
      </w:r>
    </w:p>
    <w:p w14:paraId="10518FF7" w14:textId="77777777" w:rsidR="001472C2" w:rsidRPr="006A1A6D" w:rsidRDefault="001472C2" w:rsidP="001472C2">
      <w:pPr>
        <w:pStyle w:val="Example"/>
      </w:pPr>
      <w:r w:rsidRPr="006A1A6D">
        <w:rPr>
          <w:position w:val="-42"/>
        </w:rPr>
        <w:object w:dxaOrig="1400" w:dyaOrig="1060" w14:anchorId="4CD73D38">
          <v:shape id="_x0000_i1332" type="#_x0000_t75" style="width:69pt;height:52.5pt" o:ole="">
            <v:imagedata r:id="rId642" o:title=""/>
          </v:shape>
          <o:OLEObject Type="Embed" ProgID="Equation.3" ShapeID="_x0000_i1332" DrawAspect="Content" ObjectID="_1719168359" r:id="rId643"/>
        </w:object>
      </w:r>
    </w:p>
    <w:p w14:paraId="17D02390" w14:textId="276FD161" w:rsidR="002169FD" w:rsidRDefault="002169FD" w:rsidP="001472C2">
      <w:pPr>
        <w:ind w:right="480"/>
      </w:pPr>
    </w:p>
    <w:p w14:paraId="07C0503B" w14:textId="77777777" w:rsidR="0089625F" w:rsidRDefault="0089625F" w:rsidP="001472C2">
      <w:pPr>
        <w:ind w:right="480"/>
      </w:pPr>
    </w:p>
    <w:p w14:paraId="26F10948" w14:textId="77777777" w:rsidR="001472C2" w:rsidRDefault="001472C2" w:rsidP="001472C2">
      <w:pPr>
        <w:pStyle w:val="TryitNow"/>
      </w:pPr>
      <w:r>
        <w:t>Try it Now</w:t>
      </w:r>
    </w:p>
    <w:p w14:paraId="07FDCAF4" w14:textId="55112120" w:rsidR="001472C2" w:rsidRDefault="001472C2" w:rsidP="00C57613">
      <w:pPr>
        <w:pStyle w:val="TryitNowbody"/>
        <w:ind w:left="270" w:hanging="270"/>
      </w:pPr>
      <w:r>
        <w:t>2. Given the description of the transformed absolute value function write the equation.  The absolute value function is horizontally shifted left 2 units, is vertically flipped, and</w:t>
      </w:r>
      <w:r w:rsidR="0089625F">
        <w:t xml:space="preserve"> vertically shifted up 3 units.</w:t>
      </w:r>
    </w:p>
    <w:p w14:paraId="2FCD5F46" w14:textId="77777777" w:rsidR="001472C2" w:rsidRDefault="001472C2" w:rsidP="001472C2">
      <w:pPr>
        <w:ind w:right="480"/>
      </w:pPr>
      <w:r>
        <w:lastRenderedPageBreak/>
        <w:t>The graph of an absolute value function will have a vertical intercept when the input is zero.  The graph may or may not have horizontal intercepts, depending on how the graph has been shifted and reflected.  It is possible for the absolute value function to have zero, one, or two horizontal intercepts.</w:t>
      </w:r>
    </w:p>
    <w:p w14:paraId="74CCC4E9" w14:textId="77777777" w:rsidR="00154849" w:rsidRDefault="00154849" w:rsidP="001472C2">
      <w:pPr>
        <w:ind w:right="480"/>
      </w:pPr>
    </w:p>
    <w:p w14:paraId="6EAB1F98" w14:textId="732C8798" w:rsidR="001472C2" w:rsidRDefault="001472C2" w:rsidP="001472C2">
      <w:pPr>
        <w:ind w:right="480"/>
      </w:pPr>
      <w:r>
        <w:t>Zero horizontal intercepts</w:t>
      </w:r>
      <w:r>
        <w:tab/>
      </w:r>
      <w:r>
        <w:tab/>
        <w:t>One</w:t>
      </w:r>
      <w:r>
        <w:tab/>
      </w:r>
      <w:r>
        <w:tab/>
      </w:r>
      <w:r>
        <w:tab/>
      </w:r>
      <w:r w:rsidR="0089625F">
        <w:tab/>
      </w:r>
      <w:r>
        <w:t>Two</w:t>
      </w:r>
    </w:p>
    <w:p w14:paraId="35E7FB49" w14:textId="4285B3B5" w:rsidR="001472C2" w:rsidRDefault="001472C2" w:rsidP="001472C2">
      <w:r>
        <w:t xml:space="preserve">  </w:t>
      </w:r>
      <w:r w:rsidR="00D62468">
        <w:rPr>
          <w:noProof/>
        </w:rPr>
        <w:drawing>
          <wp:inline distT="0" distB="0" distL="0" distR="0" wp14:anchorId="256F506C" wp14:editId="37F3DCF5">
            <wp:extent cx="1752600" cy="1758693"/>
            <wp:effectExtent l="0" t="0" r="0" b="0"/>
            <wp:docPr id="304" name="Picture 304" descr="A V-shaped absolute value graph opening upwards with corner point at negative 1 comma 2 and passing through 0 comma 3. It has no horizontal 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V-shaped absolute value graph opening upwards with corner point at negative 1 comma 2 and passing through 0 comma 3. It has no horizontal intercepts."/>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752955" cy="1759050"/>
                    </a:xfrm>
                    <a:prstGeom prst="rect">
                      <a:avLst/>
                    </a:prstGeom>
                    <a:noFill/>
                    <a:ln>
                      <a:noFill/>
                    </a:ln>
                  </pic:spPr>
                </pic:pic>
              </a:graphicData>
            </a:graphic>
          </wp:inline>
        </w:drawing>
      </w:r>
      <w:r>
        <w:t xml:space="preserve">  </w:t>
      </w:r>
      <w:r w:rsidR="00D62468">
        <w:rPr>
          <w:noProof/>
        </w:rPr>
        <w:drawing>
          <wp:inline distT="0" distB="0" distL="0" distR="0" wp14:anchorId="1D7F09C2" wp14:editId="21706265">
            <wp:extent cx="1757654" cy="1778000"/>
            <wp:effectExtent l="0" t="0" r="0" b="0"/>
            <wp:docPr id="305" name="Picture 305" descr="A V-shaped absolute value graph opening upwards with corner point at 2 comma 0 and passing through 3 comma 1. It has one horizontal intercept at the corn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V-shaped absolute value graph opening upwards with corner point at 2 comma 0 and passing through 3 comma 1. It has one horizontal intercept at the corner point."/>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759023" cy="1779385"/>
                    </a:xfrm>
                    <a:prstGeom prst="rect">
                      <a:avLst/>
                    </a:prstGeom>
                    <a:noFill/>
                    <a:ln>
                      <a:noFill/>
                    </a:ln>
                  </pic:spPr>
                </pic:pic>
              </a:graphicData>
            </a:graphic>
          </wp:inline>
        </w:drawing>
      </w:r>
      <w:r w:rsidR="0092000C">
        <w:rPr>
          <w:noProof/>
        </w:rPr>
        <w:drawing>
          <wp:inline distT="0" distB="0" distL="0" distR="0" wp14:anchorId="256C8F09" wp14:editId="6F7B89CA">
            <wp:extent cx="1781489" cy="1802130"/>
            <wp:effectExtent l="0" t="0" r="0" b="1270"/>
            <wp:docPr id="306" name="Picture 306" descr="A V-shaped absolute value graph opening downwards with corner point at 1 comma 3 and two horizontal intercepts at negative 2 comma 0 and 4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A V-shaped absolute value graph opening downwards with corner point at 1 comma 3 and two horizontal intercepts at negative 2 comma 0 and 4 comma 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783025" cy="1803684"/>
                    </a:xfrm>
                    <a:prstGeom prst="rect">
                      <a:avLst/>
                    </a:prstGeom>
                    <a:noFill/>
                    <a:ln>
                      <a:noFill/>
                    </a:ln>
                  </pic:spPr>
                </pic:pic>
              </a:graphicData>
            </a:graphic>
          </wp:inline>
        </w:drawing>
      </w:r>
    </w:p>
    <w:p w14:paraId="1F9FFD1B" w14:textId="77777777" w:rsidR="001472C2" w:rsidRDefault="001472C2" w:rsidP="001472C2">
      <w:pPr>
        <w:ind w:right="480"/>
      </w:pPr>
    </w:p>
    <w:p w14:paraId="26ECF0A5" w14:textId="77777777" w:rsidR="001472C2" w:rsidRDefault="001472C2" w:rsidP="001472C2">
      <w:pPr>
        <w:ind w:right="480"/>
      </w:pPr>
      <w:r>
        <w:t>To find the horizontal intercepts, we will need to solve an equation involving an absolute value.</w:t>
      </w:r>
    </w:p>
    <w:p w14:paraId="6AD8A488" w14:textId="77777777" w:rsidR="001472C2" w:rsidRDefault="001472C2" w:rsidP="001472C2">
      <w:pPr>
        <w:ind w:right="480"/>
      </w:pPr>
    </w:p>
    <w:p w14:paraId="142CF743" w14:textId="77777777" w:rsidR="001472C2" w:rsidRDefault="001472C2" w:rsidP="001472C2">
      <w:pPr>
        <w:ind w:right="480"/>
      </w:pPr>
      <w:r>
        <w:t>Notice that the absolute value function is not one-to-one, so typically inverses of absolute value functions are not discussed.</w:t>
      </w:r>
    </w:p>
    <w:p w14:paraId="1C167093" w14:textId="77777777" w:rsidR="001472C2" w:rsidRDefault="001472C2" w:rsidP="001472C2">
      <w:pPr>
        <w:ind w:right="480"/>
      </w:pPr>
    </w:p>
    <w:p w14:paraId="23E989D3" w14:textId="77777777" w:rsidR="001472C2" w:rsidRPr="00014A3E" w:rsidRDefault="001472C2" w:rsidP="001472C2">
      <w:pPr>
        <w:ind w:right="480"/>
      </w:pPr>
    </w:p>
    <w:p w14:paraId="515935FF" w14:textId="77777777" w:rsidR="001472C2" w:rsidRDefault="001472C2" w:rsidP="001472C2">
      <w:pPr>
        <w:ind w:right="480"/>
        <w:rPr>
          <w:b/>
        </w:rPr>
      </w:pPr>
      <w:r>
        <w:rPr>
          <w:b/>
        </w:rPr>
        <w:t>Solving Absolute Value Equations</w:t>
      </w:r>
    </w:p>
    <w:p w14:paraId="66796960" w14:textId="77777777" w:rsidR="001E6CDA" w:rsidRPr="00014A3E" w:rsidRDefault="005144D0" w:rsidP="001472C2">
      <w:pPr>
        <w:ind w:right="480"/>
        <w:rPr>
          <w:b/>
        </w:rPr>
      </w:pPr>
      <w:r>
        <w:rPr>
          <w:b/>
        </w:rPr>
        <w:fldChar w:fldCharType="begin"/>
      </w:r>
      <w:r>
        <w:instrText xml:space="preserve"> XE "</w:instrText>
      </w:r>
      <w:r w:rsidRPr="00832882">
        <w:instrText>Absolute Value</w:instrText>
      </w:r>
      <w:r w:rsidR="00CC2904">
        <w:instrText xml:space="preserve"> Functions</w:instrText>
      </w:r>
      <w:r w:rsidRPr="00832882">
        <w:instrText>:Solving</w:instrText>
      </w:r>
      <w:r>
        <w:instrText xml:space="preserve">" </w:instrText>
      </w:r>
      <w:r>
        <w:rPr>
          <w:b/>
        </w:rPr>
        <w:fldChar w:fldCharType="end"/>
      </w:r>
    </w:p>
    <w:p w14:paraId="5ACC7DBC" w14:textId="77777777" w:rsidR="001472C2" w:rsidRDefault="001472C2" w:rsidP="001472C2">
      <w:pPr>
        <w:ind w:right="480"/>
      </w:pPr>
      <w:r>
        <w:t xml:space="preserve">To solve an equation like </w:t>
      </w:r>
      <w:r w:rsidRPr="000D71EB">
        <w:rPr>
          <w:position w:val="-14"/>
        </w:rPr>
        <w:object w:dxaOrig="1100" w:dyaOrig="400" w14:anchorId="068EF44F">
          <v:shape id="_x0000_i1333" type="#_x0000_t75" style="width:54pt;height:19.5pt" o:ole="">
            <v:imagedata r:id="rId647" o:title=""/>
          </v:shape>
          <o:OLEObject Type="Embed" ProgID="Equation.3" ShapeID="_x0000_i1333" DrawAspect="Content" ObjectID="_1719168360" r:id="rId648"/>
        </w:object>
      </w:r>
      <w:r>
        <w:t xml:space="preserve">, we can notice that the absolute value will be equal to eight if the quantity </w:t>
      </w:r>
      <w:r>
        <w:rPr>
          <w:i/>
        </w:rPr>
        <w:t>inside</w:t>
      </w:r>
      <w:r>
        <w:t xml:space="preserve"> the absolute value were 8 or -8.  This leads to two different equations we can solve independently:</w:t>
      </w:r>
    </w:p>
    <w:p w14:paraId="72008AC8" w14:textId="77777777" w:rsidR="001472C2" w:rsidRDefault="001472C2" w:rsidP="001472C2">
      <w:pPr>
        <w:ind w:right="480"/>
      </w:pPr>
      <w:r w:rsidRPr="00FE3AE4">
        <w:rPr>
          <w:position w:val="-6"/>
        </w:rPr>
        <w:object w:dxaOrig="1020" w:dyaOrig="279" w14:anchorId="353F2A94">
          <v:shape id="_x0000_i1334" type="#_x0000_t75" style="width:52.5pt;height:15pt" o:ole="">
            <v:imagedata r:id="rId649" o:title=""/>
          </v:shape>
          <o:OLEObject Type="Embed" ProgID="Equation.3" ShapeID="_x0000_i1334" DrawAspect="Content" ObjectID="_1719168361" r:id="rId650"/>
        </w:object>
      </w:r>
      <w:r>
        <w:tab/>
        <w:t>or</w:t>
      </w:r>
      <w:r>
        <w:tab/>
      </w:r>
      <w:r w:rsidRPr="00FE3AE4">
        <w:rPr>
          <w:position w:val="-6"/>
        </w:rPr>
        <w:object w:dxaOrig="1160" w:dyaOrig="279" w14:anchorId="53514C3A">
          <v:shape id="_x0000_i1335" type="#_x0000_t75" style="width:58.5pt;height:15pt" o:ole="">
            <v:imagedata r:id="rId651" o:title=""/>
          </v:shape>
          <o:OLEObject Type="Embed" ProgID="Equation.3" ShapeID="_x0000_i1335" DrawAspect="Content" ObjectID="_1719168362" r:id="rId652"/>
        </w:object>
      </w:r>
    </w:p>
    <w:p w14:paraId="19D913AB" w14:textId="77777777" w:rsidR="001472C2" w:rsidRDefault="001472C2" w:rsidP="001472C2">
      <w:pPr>
        <w:ind w:right="480"/>
      </w:pPr>
      <w:r w:rsidRPr="00FE3AE4">
        <w:rPr>
          <w:position w:val="-6"/>
        </w:rPr>
        <w:object w:dxaOrig="800" w:dyaOrig="279" w14:anchorId="70E62C74">
          <v:shape id="_x0000_i1336" type="#_x0000_t75" style="width:39.75pt;height:15pt" o:ole="">
            <v:imagedata r:id="rId653" o:title=""/>
          </v:shape>
          <o:OLEObject Type="Embed" ProgID="Equation.3" ShapeID="_x0000_i1336" DrawAspect="Content" ObjectID="_1719168363" r:id="rId654"/>
        </w:object>
      </w:r>
      <w:r>
        <w:tab/>
      </w:r>
      <w:r>
        <w:tab/>
      </w:r>
      <w:r w:rsidRPr="00FE3AE4">
        <w:rPr>
          <w:position w:val="-6"/>
        </w:rPr>
        <w:object w:dxaOrig="820" w:dyaOrig="279" w14:anchorId="494440BF">
          <v:shape id="_x0000_i1337" type="#_x0000_t75" style="width:41.25pt;height:15pt" o:ole="">
            <v:imagedata r:id="rId655" o:title=""/>
          </v:shape>
          <o:OLEObject Type="Embed" ProgID="Equation.3" ShapeID="_x0000_i1337" DrawAspect="Content" ObjectID="_1719168364" r:id="rId656"/>
        </w:object>
      </w:r>
    </w:p>
    <w:p w14:paraId="37D44816" w14:textId="77777777" w:rsidR="001472C2" w:rsidRDefault="001472C2" w:rsidP="001472C2">
      <w:pPr>
        <w:ind w:right="480"/>
      </w:pPr>
      <w:r w:rsidRPr="00FE3AE4">
        <w:rPr>
          <w:position w:val="-6"/>
        </w:rPr>
        <w:object w:dxaOrig="580" w:dyaOrig="279" w14:anchorId="5A74BAB9">
          <v:shape id="_x0000_i1338" type="#_x0000_t75" style="width:29.25pt;height:15pt" o:ole="">
            <v:imagedata r:id="rId657" o:title=""/>
          </v:shape>
          <o:OLEObject Type="Embed" ProgID="Equation.3" ShapeID="_x0000_i1338" DrawAspect="Content" ObjectID="_1719168365" r:id="rId658"/>
        </w:object>
      </w:r>
      <w:r>
        <w:tab/>
      </w:r>
      <w:r>
        <w:tab/>
      </w:r>
      <w:r>
        <w:tab/>
      </w:r>
      <w:r w:rsidRPr="00FE3AE4">
        <w:rPr>
          <w:position w:val="-6"/>
        </w:rPr>
        <w:object w:dxaOrig="680" w:dyaOrig="279" w14:anchorId="4B2C3528">
          <v:shape id="_x0000_i1339" type="#_x0000_t75" style="width:33.75pt;height:15pt" o:ole="">
            <v:imagedata r:id="rId659" o:title=""/>
          </v:shape>
          <o:OLEObject Type="Embed" ProgID="Equation.3" ShapeID="_x0000_i1339" DrawAspect="Content" ObjectID="_1719168366" r:id="rId660"/>
        </w:object>
      </w:r>
    </w:p>
    <w:p w14:paraId="65DE39F9" w14:textId="77777777" w:rsidR="001472C2" w:rsidRDefault="001472C2" w:rsidP="001472C2">
      <w:pPr>
        <w:ind w:right="480"/>
      </w:pPr>
    </w:p>
    <w:p w14:paraId="1962F853" w14:textId="77777777" w:rsidR="001472C2" w:rsidRDefault="001472C2" w:rsidP="001472C2">
      <w:pPr>
        <w:ind w:right="480"/>
      </w:pPr>
    </w:p>
    <w:p w14:paraId="04DD4D17" w14:textId="77777777" w:rsidR="001472C2" w:rsidRDefault="00037F9B" w:rsidP="001472C2">
      <w:pPr>
        <w:pStyle w:val="DefinitionHeader"/>
      </w:pPr>
      <w:r>
        <w:t>Solutions to Absolute Value Equations</w:t>
      </w:r>
    </w:p>
    <w:p w14:paraId="38E32307" w14:textId="77777777" w:rsidR="001472C2" w:rsidRDefault="001472C2" w:rsidP="001472C2">
      <w:pPr>
        <w:pStyle w:val="Definition"/>
      </w:pPr>
      <w:r>
        <w:t xml:space="preserve">An equation of the form </w:t>
      </w:r>
      <w:r w:rsidRPr="000D71EB">
        <w:rPr>
          <w:position w:val="-14"/>
        </w:rPr>
        <w:object w:dxaOrig="720" w:dyaOrig="400" w14:anchorId="7A001339">
          <v:shape id="_x0000_i1340" type="#_x0000_t75" style="width:36.75pt;height:19.5pt" o:ole="">
            <v:imagedata r:id="rId661" o:title=""/>
          </v:shape>
          <o:OLEObject Type="Embed" ProgID="Equation.3" ShapeID="_x0000_i1340" DrawAspect="Content" ObjectID="_1719168367" r:id="rId662"/>
        </w:object>
      </w:r>
      <w:r>
        <w:t xml:space="preserve">, with </w:t>
      </w:r>
      <w:r w:rsidRPr="00FE3AE4">
        <w:rPr>
          <w:position w:val="-6"/>
        </w:rPr>
        <w:object w:dxaOrig="600" w:dyaOrig="279" w14:anchorId="6FEE6DC9">
          <v:shape id="_x0000_i1341" type="#_x0000_t75" style="width:30.75pt;height:15pt" o:ole="">
            <v:imagedata r:id="rId663" o:title=""/>
          </v:shape>
          <o:OLEObject Type="Embed" ProgID="Equation.3" ShapeID="_x0000_i1341" DrawAspect="Content" ObjectID="_1719168368" r:id="rId664"/>
        </w:object>
      </w:r>
      <w:r>
        <w:t xml:space="preserve">, will have solutions when </w:t>
      </w:r>
    </w:p>
    <w:p w14:paraId="7CC39BCE" w14:textId="77777777" w:rsidR="001472C2" w:rsidRDefault="001472C2" w:rsidP="001472C2">
      <w:pPr>
        <w:pStyle w:val="Definition"/>
      </w:pPr>
      <w:r w:rsidRPr="00FE3AE4">
        <w:rPr>
          <w:position w:val="-4"/>
        </w:rPr>
        <w:object w:dxaOrig="660" w:dyaOrig="260" w14:anchorId="28F6B06E">
          <v:shape id="_x0000_i1342" type="#_x0000_t75" style="width:32.25pt;height:12.75pt" o:ole="">
            <v:imagedata r:id="rId665" o:title=""/>
          </v:shape>
          <o:OLEObject Type="Embed" ProgID="Equation.3" ShapeID="_x0000_i1342" DrawAspect="Content" ObjectID="_1719168369" r:id="rId666"/>
        </w:object>
      </w:r>
      <w:r>
        <w:t xml:space="preserve"> or </w:t>
      </w:r>
      <w:r w:rsidRPr="00FE3AE4">
        <w:rPr>
          <w:position w:val="-4"/>
        </w:rPr>
        <w:object w:dxaOrig="800" w:dyaOrig="260" w14:anchorId="1ADB41E8">
          <v:shape id="_x0000_i1343" type="#_x0000_t75" style="width:39.75pt;height:12.75pt" o:ole="">
            <v:imagedata r:id="rId667" o:title=""/>
          </v:shape>
          <o:OLEObject Type="Embed" ProgID="Equation.3" ShapeID="_x0000_i1343" DrawAspect="Content" ObjectID="_1719168370" r:id="rId668"/>
        </w:object>
      </w:r>
    </w:p>
    <w:p w14:paraId="773D2CFC" w14:textId="77777777" w:rsidR="001472C2" w:rsidRDefault="001472C2" w:rsidP="001472C2">
      <w:pPr>
        <w:ind w:right="480"/>
      </w:pPr>
    </w:p>
    <w:p w14:paraId="00F3C932" w14:textId="77777777" w:rsidR="002169FD" w:rsidRDefault="002169FD" w:rsidP="001472C2">
      <w:pPr>
        <w:ind w:right="480"/>
      </w:pPr>
    </w:p>
    <w:p w14:paraId="237A2A34" w14:textId="77777777" w:rsidR="001472C2" w:rsidRDefault="001472C2" w:rsidP="001472C2">
      <w:pPr>
        <w:pStyle w:val="ExampleHeader"/>
      </w:pPr>
      <w:r>
        <w:t>Example 4</w:t>
      </w:r>
    </w:p>
    <w:p w14:paraId="20B1D8B9" w14:textId="77777777" w:rsidR="001472C2" w:rsidRDefault="001472C2" w:rsidP="001472C2">
      <w:pPr>
        <w:pStyle w:val="Example"/>
      </w:pPr>
      <w:r>
        <w:t xml:space="preserve">Find the horizontal intercepts of the graph of </w:t>
      </w:r>
      <w:r w:rsidRPr="000D71EB">
        <w:rPr>
          <w:position w:val="-14"/>
        </w:rPr>
        <w:object w:dxaOrig="1760" w:dyaOrig="400" w14:anchorId="687C21DE">
          <v:shape id="_x0000_i1344" type="#_x0000_t75" style="width:87.75pt;height:19.5pt" o:ole="">
            <v:imagedata r:id="rId669" o:title=""/>
          </v:shape>
          <o:OLEObject Type="Embed" ProgID="Equation.3" ShapeID="_x0000_i1344" DrawAspect="Content" ObjectID="_1719168371" r:id="rId670"/>
        </w:object>
      </w:r>
    </w:p>
    <w:p w14:paraId="61D3E94A" w14:textId="77777777" w:rsidR="001472C2" w:rsidRDefault="001472C2" w:rsidP="001472C2">
      <w:pPr>
        <w:pStyle w:val="Example"/>
      </w:pPr>
    </w:p>
    <w:p w14:paraId="19A9A74C" w14:textId="527B4436" w:rsidR="001472C2" w:rsidRDefault="001472C2" w:rsidP="001472C2">
      <w:pPr>
        <w:pStyle w:val="Example"/>
      </w:pPr>
      <w:r>
        <w:t xml:space="preserve">The horizontal intercepts will </w:t>
      </w:r>
      <w:r w:rsidR="0033391F">
        <w:t xml:space="preserve">occur </w:t>
      </w:r>
      <w:r>
        <w:t xml:space="preserve">when </w:t>
      </w:r>
      <w:r w:rsidRPr="00FE3AE4">
        <w:rPr>
          <w:position w:val="-10"/>
        </w:rPr>
        <w:object w:dxaOrig="900" w:dyaOrig="320" w14:anchorId="7D2C3183">
          <v:shape id="_x0000_i1345" type="#_x0000_t75" style="width:44.25pt;height:15pt" o:ole="">
            <v:imagedata r:id="rId671" o:title=""/>
          </v:shape>
          <o:OLEObject Type="Embed" ProgID="Equation.3" ShapeID="_x0000_i1345" DrawAspect="Content" ObjectID="_1719168372" r:id="rId672"/>
        </w:object>
      </w:r>
      <w:r>
        <w:t>.  Solving,</w:t>
      </w:r>
    </w:p>
    <w:p w14:paraId="5DF4A42E" w14:textId="77777777" w:rsidR="0089625F" w:rsidRDefault="0089625F" w:rsidP="001472C2">
      <w:pPr>
        <w:pStyle w:val="Example"/>
      </w:pPr>
    </w:p>
    <w:p w14:paraId="1C83BD84" w14:textId="73FAC12E" w:rsidR="001472C2" w:rsidRDefault="001472C2" w:rsidP="001472C2">
      <w:pPr>
        <w:pStyle w:val="Example"/>
      </w:pPr>
      <w:r w:rsidRPr="000D71EB">
        <w:rPr>
          <w:position w:val="-14"/>
        </w:rPr>
        <w:object w:dxaOrig="1400" w:dyaOrig="400" w14:anchorId="23747610">
          <v:shape id="_x0000_i1346" type="#_x0000_t75" style="width:69pt;height:19.5pt" o:ole="">
            <v:imagedata r:id="rId673" o:title=""/>
          </v:shape>
          <o:OLEObject Type="Embed" ProgID="Equation.3" ShapeID="_x0000_i1346" DrawAspect="Content" ObjectID="_1719168373" r:id="rId674"/>
        </w:object>
      </w:r>
      <w:r>
        <w:tab/>
      </w:r>
      <w:r w:rsidR="0089625F">
        <w:tab/>
      </w:r>
      <w:r>
        <w:t>Isolate the absolute value on one side of the equation</w:t>
      </w:r>
    </w:p>
    <w:p w14:paraId="050A3F8F" w14:textId="33850302" w:rsidR="001472C2" w:rsidRDefault="001472C2" w:rsidP="001472C2">
      <w:pPr>
        <w:pStyle w:val="Example"/>
      </w:pPr>
      <w:r w:rsidRPr="000D71EB">
        <w:rPr>
          <w:position w:val="-14"/>
        </w:rPr>
        <w:object w:dxaOrig="1060" w:dyaOrig="400" w14:anchorId="45E206E0">
          <v:shape id="_x0000_i1347" type="#_x0000_t75" style="width:52.5pt;height:19.5pt" o:ole="">
            <v:imagedata r:id="rId675" o:title=""/>
          </v:shape>
          <o:OLEObject Type="Embed" ProgID="Equation.3" ShapeID="_x0000_i1347" DrawAspect="Content" ObjectID="_1719168374" r:id="rId676"/>
        </w:object>
      </w:r>
      <w:r>
        <w:tab/>
      </w:r>
      <w:r>
        <w:tab/>
      </w:r>
      <w:r w:rsidR="0089625F">
        <w:tab/>
      </w:r>
      <w:r>
        <w:t>Now we can break this into two separate equations:</w:t>
      </w:r>
    </w:p>
    <w:p w14:paraId="10D12B70" w14:textId="77777777" w:rsidR="0089625F" w:rsidRDefault="0089625F" w:rsidP="001472C2">
      <w:pPr>
        <w:pStyle w:val="Example"/>
      </w:pPr>
    </w:p>
    <w:p w14:paraId="7534F2D0" w14:textId="77777777" w:rsidR="001472C2" w:rsidRDefault="001472C2" w:rsidP="001472C2">
      <w:pPr>
        <w:pStyle w:val="Example"/>
      </w:pPr>
      <w:r w:rsidRPr="00FE3AE4">
        <w:rPr>
          <w:position w:val="-74"/>
        </w:rPr>
        <w:object w:dxaOrig="1020" w:dyaOrig="1320" w14:anchorId="0B2E88A9">
          <v:shape id="_x0000_i1348" type="#_x0000_t75" style="width:52.5pt;height:65.25pt" o:ole="">
            <v:imagedata r:id="rId677" o:title=""/>
          </v:shape>
          <o:OLEObject Type="Embed" ProgID="Equation.3" ShapeID="_x0000_i1348" DrawAspect="Content" ObjectID="_1719168375" r:id="rId678"/>
        </w:object>
      </w:r>
      <w:r>
        <w:tab/>
        <w:t>or</w:t>
      </w:r>
      <w:r>
        <w:tab/>
      </w:r>
      <w:r w:rsidRPr="00FE3AE4">
        <w:rPr>
          <w:position w:val="-74"/>
        </w:rPr>
        <w:object w:dxaOrig="1280" w:dyaOrig="1320" w14:anchorId="133D613D">
          <v:shape id="_x0000_i1349" type="#_x0000_t75" style="width:63pt;height:65.25pt" o:ole="">
            <v:imagedata r:id="rId679" o:title=""/>
          </v:shape>
          <o:OLEObject Type="Embed" ProgID="Equation.3" ShapeID="_x0000_i1349" DrawAspect="Content" ObjectID="_1719168376" r:id="rId680"/>
        </w:object>
      </w:r>
    </w:p>
    <w:p w14:paraId="0B5419AA" w14:textId="77777777" w:rsidR="001472C2" w:rsidRDefault="001472C2" w:rsidP="001472C2">
      <w:pPr>
        <w:pStyle w:val="Example"/>
      </w:pPr>
    </w:p>
    <w:p w14:paraId="34694B3A" w14:textId="77777777" w:rsidR="001472C2" w:rsidRDefault="001472C2" w:rsidP="001472C2">
      <w:pPr>
        <w:pStyle w:val="Example"/>
      </w:pPr>
      <w:r>
        <w:t xml:space="preserve">The graph has two horizontal intercepts, at </w:t>
      </w:r>
      <w:r w:rsidRPr="00FE3AE4">
        <w:rPr>
          <w:position w:val="-24"/>
        </w:rPr>
        <w:object w:dxaOrig="620" w:dyaOrig="620" w14:anchorId="34C80A39">
          <v:shape id="_x0000_i1350" type="#_x0000_t75" style="width:30.75pt;height:30.75pt" o:ole="">
            <v:imagedata r:id="rId681" o:title=""/>
          </v:shape>
          <o:OLEObject Type="Embed" ProgID="Equation.3" ShapeID="_x0000_i1350" DrawAspect="Content" ObjectID="_1719168377" r:id="rId682"/>
        </w:object>
      </w:r>
      <w:r>
        <w:t xml:space="preserve"> and </w:t>
      </w:r>
      <w:r>
        <w:rPr>
          <w:i/>
        </w:rPr>
        <w:t>x</w:t>
      </w:r>
      <w:r>
        <w:t xml:space="preserve"> = -2</w:t>
      </w:r>
    </w:p>
    <w:p w14:paraId="4677B9F3" w14:textId="77777777" w:rsidR="001472C2" w:rsidRDefault="001472C2" w:rsidP="001472C2">
      <w:pPr>
        <w:ind w:right="480"/>
      </w:pPr>
    </w:p>
    <w:p w14:paraId="7A257CDC" w14:textId="77777777" w:rsidR="001472C2" w:rsidRDefault="001472C2" w:rsidP="001472C2">
      <w:pPr>
        <w:ind w:right="480"/>
      </w:pPr>
    </w:p>
    <w:p w14:paraId="0B33FF1C" w14:textId="77777777" w:rsidR="001472C2" w:rsidRDefault="001472C2" w:rsidP="001472C2">
      <w:pPr>
        <w:pStyle w:val="ExampleHeader"/>
      </w:pPr>
      <w:r>
        <w:t>Example 5</w:t>
      </w:r>
    </w:p>
    <w:p w14:paraId="64CE79F6" w14:textId="77777777" w:rsidR="001472C2" w:rsidRDefault="001472C2" w:rsidP="001472C2">
      <w:pPr>
        <w:pStyle w:val="Example"/>
      </w:pPr>
      <w:r>
        <w:t xml:space="preserve">Solve </w:t>
      </w:r>
      <w:r w:rsidRPr="000D71EB">
        <w:rPr>
          <w:position w:val="-14"/>
        </w:rPr>
        <w:object w:dxaOrig="1420" w:dyaOrig="400" w14:anchorId="793CF4DC">
          <v:shape id="_x0000_i1351" type="#_x0000_t75" style="width:71.25pt;height:19.5pt" o:ole="">
            <v:imagedata r:id="rId683" o:title=""/>
          </v:shape>
          <o:OLEObject Type="Embed" ProgID="Equation.3" ShapeID="_x0000_i1351" DrawAspect="Content" ObjectID="_1719168378" r:id="rId684"/>
        </w:object>
      </w:r>
    </w:p>
    <w:p w14:paraId="6029B353" w14:textId="77777777" w:rsidR="001472C2" w:rsidRDefault="001472C2" w:rsidP="001472C2">
      <w:pPr>
        <w:pStyle w:val="Example"/>
      </w:pPr>
    </w:p>
    <w:p w14:paraId="3AD152A4" w14:textId="77777777" w:rsidR="001472C2" w:rsidRDefault="001472C2" w:rsidP="001472C2">
      <w:pPr>
        <w:pStyle w:val="Example"/>
      </w:pPr>
      <w:r>
        <w:t>Isolating the absolute value on one side the equation,</w:t>
      </w:r>
    </w:p>
    <w:p w14:paraId="0B5C2F1B" w14:textId="77777777" w:rsidR="001472C2" w:rsidRDefault="001472C2" w:rsidP="001472C2">
      <w:pPr>
        <w:pStyle w:val="Example"/>
      </w:pPr>
      <w:r w:rsidRPr="000D71EB">
        <w:rPr>
          <w:position w:val="-14"/>
        </w:rPr>
        <w:object w:dxaOrig="1420" w:dyaOrig="400" w14:anchorId="328A990E">
          <v:shape id="_x0000_i1352" type="#_x0000_t75" style="width:71.25pt;height:19.5pt" o:ole="">
            <v:imagedata r:id="rId685" o:title=""/>
          </v:shape>
          <o:OLEObject Type="Embed" ProgID="Equation.3" ShapeID="_x0000_i1352" DrawAspect="Content" ObjectID="_1719168379" r:id="rId686"/>
        </w:object>
      </w:r>
    </w:p>
    <w:p w14:paraId="6A87C3E5" w14:textId="77777777" w:rsidR="001472C2" w:rsidRDefault="001472C2" w:rsidP="001472C2">
      <w:pPr>
        <w:pStyle w:val="Example"/>
      </w:pPr>
      <w:r w:rsidRPr="000D71EB">
        <w:rPr>
          <w:position w:val="-14"/>
        </w:rPr>
        <w:object w:dxaOrig="1240" w:dyaOrig="400" w14:anchorId="0A1E6EC1">
          <v:shape id="_x0000_i1353" type="#_x0000_t75" style="width:61.5pt;height:19.5pt" o:ole="">
            <v:imagedata r:id="rId687" o:title=""/>
          </v:shape>
          <o:OLEObject Type="Embed" ProgID="Equation.3" ShapeID="_x0000_i1353" DrawAspect="Content" ObjectID="_1719168380" r:id="rId688"/>
        </w:object>
      </w:r>
    </w:p>
    <w:p w14:paraId="75732505" w14:textId="77777777" w:rsidR="001472C2" w:rsidRDefault="001472C2" w:rsidP="001472C2">
      <w:pPr>
        <w:pStyle w:val="Example"/>
      </w:pPr>
      <w:r w:rsidRPr="00FE3AE4">
        <w:rPr>
          <w:position w:val="-24"/>
        </w:rPr>
        <w:object w:dxaOrig="1200" w:dyaOrig="620" w14:anchorId="4C8B8C39">
          <v:shape id="_x0000_i1354" type="#_x0000_t75" style="width:61.5pt;height:30.75pt" o:ole="">
            <v:imagedata r:id="rId689" o:title=""/>
          </v:shape>
          <o:OLEObject Type="Embed" ProgID="Equation.3" ShapeID="_x0000_i1354" DrawAspect="Content" ObjectID="_1719168381" r:id="rId690"/>
        </w:object>
      </w:r>
    </w:p>
    <w:p w14:paraId="5D60222E" w14:textId="77777777" w:rsidR="001472C2" w:rsidRDefault="001472C2" w:rsidP="001472C2">
      <w:pPr>
        <w:pStyle w:val="Example"/>
      </w:pPr>
    </w:p>
    <w:p w14:paraId="4C0C382B" w14:textId="77777777" w:rsidR="001472C2" w:rsidRDefault="001472C2" w:rsidP="001472C2">
      <w:pPr>
        <w:pStyle w:val="Example"/>
      </w:pPr>
      <w:r>
        <w:t>At this point, we notice that this equation has no solutions – the absolute value always returns a positive value, so it is impossible for the absolute value to equal a negative value.</w:t>
      </w:r>
    </w:p>
    <w:p w14:paraId="0BD3B453" w14:textId="77777777" w:rsidR="001472C2" w:rsidRPr="003A4C49" w:rsidRDefault="001472C2" w:rsidP="001472C2"/>
    <w:p w14:paraId="53B97A71" w14:textId="77777777" w:rsidR="001472C2" w:rsidRPr="003A4C49" w:rsidRDefault="001472C2" w:rsidP="001472C2"/>
    <w:p w14:paraId="0D9B13ED" w14:textId="77777777" w:rsidR="001472C2" w:rsidRDefault="001472C2" w:rsidP="001472C2">
      <w:pPr>
        <w:pStyle w:val="TryitNow"/>
      </w:pPr>
      <w:r>
        <w:t>Try it Now</w:t>
      </w:r>
    </w:p>
    <w:p w14:paraId="11581A88" w14:textId="77777777" w:rsidR="001472C2" w:rsidRDefault="001472C2" w:rsidP="001472C2">
      <w:pPr>
        <w:pStyle w:val="TryitNowbody"/>
      </w:pPr>
      <w:r>
        <w:t>3. Find the horizontal &amp; vertical intercepts for the function</w:t>
      </w:r>
      <w:r w:rsidRPr="000D71EB">
        <w:rPr>
          <w:position w:val="-14"/>
        </w:rPr>
        <w:object w:dxaOrig="1800" w:dyaOrig="400" w14:anchorId="208F43B2">
          <v:shape id="_x0000_i1355" type="#_x0000_t75" style="width:90.75pt;height:19.5pt" o:ole="">
            <v:imagedata r:id="rId691" o:title=""/>
          </v:shape>
          <o:OLEObject Type="Embed" ProgID="Equation.3" ShapeID="_x0000_i1355" DrawAspect="Content" ObjectID="_1719168382" r:id="rId692"/>
        </w:object>
      </w:r>
    </w:p>
    <w:p w14:paraId="7BFE860E" w14:textId="77777777" w:rsidR="001472C2" w:rsidRDefault="001472C2" w:rsidP="001472C2">
      <w:pPr>
        <w:ind w:right="480"/>
      </w:pPr>
    </w:p>
    <w:p w14:paraId="6E69BF32" w14:textId="77777777" w:rsidR="001472C2" w:rsidRDefault="001472C2" w:rsidP="001472C2">
      <w:pPr>
        <w:ind w:right="480"/>
      </w:pPr>
    </w:p>
    <w:p w14:paraId="69D8C198" w14:textId="77777777" w:rsidR="001472C2" w:rsidRDefault="001472C2" w:rsidP="001472C2">
      <w:pPr>
        <w:ind w:right="480"/>
        <w:rPr>
          <w:b/>
        </w:rPr>
      </w:pPr>
      <w:r>
        <w:rPr>
          <w:b/>
        </w:rPr>
        <w:t>Solving Absolute Value Inequalities</w:t>
      </w:r>
    </w:p>
    <w:p w14:paraId="3B87DBBB" w14:textId="77777777" w:rsidR="001E6CDA" w:rsidRDefault="005144D0" w:rsidP="001472C2">
      <w:pPr>
        <w:ind w:right="480"/>
      </w:pPr>
      <w:r>
        <w:fldChar w:fldCharType="begin"/>
      </w:r>
      <w:r>
        <w:instrText xml:space="preserve"> XE "</w:instrText>
      </w:r>
      <w:r w:rsidRPr="00FF1DD3">
        <w:instrText>Absolute Value</w:instrText>
      </w:r>
      <w:r w:rsidR="00CC2904">
        <w:instrText xml:space="preserve"> Functions</w:instrText>
      </w:r>
      <w:r w:rsidRPr="00FF1DD3">
        <w:instrText>:Solving Inequalities</w:instrText>
      </w:r>
      <w:r>
        <w:instrText xml:space="preserve">" </w:instrText>
      </w:r>
      <w:r>
        <w:fldChar w:fldCharType="end"/>
      </w:r>
    </w:p>
    <w:p w14:paraId="660563E8" w14:textId="77777777" w:rsidR="001472C2" w:rsidRDefault="001472C2" w:rsidP="001472C2">
      <w:pPr>
        <w:ind w:right="480"/>
      </w:pPr>
      <w:r>
        <w:t xml:space="preserve">When absolute value inequalities are written to describe a set of values, like the inequality </w:t>
      </w:r>
      <w:r w:rsidRPr="000D71EB">
        <w:rPr>
          <w:position w:val="-14"/>
        </w:rPr>
        <w:object w:dxaOrig="980" w:dyaOrig="400" w14:anchorId="3324C71A">
          <v:shape id="_x0000_i1356" type="#_x0000_t75" style="width:47.25pt;height:19.5pt" o:ole="">
            <v:imagedata r:id="rId631" o:title=""/>
          </v:shape>
          <o:OLEObject Type="Embed" ProgID="Equation.3" ShapeID="_x0000_i1356" DrawAspect="Content" ObjectID="_1719168383" r:id="rId693"/>
        </w:object>
      </w:r>
      <w:r>
        <w:t xml:space="preserve"> we wrote earlier, it is sometimes desirable to express this set of values without the absolute value, either using inequalities, or using interval notation.</w:t>
      </w:r>
    </w:p>
    <w:p w14:paraId="00B8BA31" w14:textId="77777777" w:rsidR="002169FD" w:rsidRDefault="002169FD" w:rsidP="001472C2">
      <w:pPr>
        <w:ind w:right="480"/>
      </w:pPr>
    </w:p>
    <w:p w14:paraId="49CBA811" w14:textId="77777777" w:rsidR="001472C2" w:rsidRDefault="001472C2" w:rsidP="001472C2">
      <w:pPr>
        <w:ind w:right="480"/>
      </w:pPr>
      <w:r>
        <w:t>We will explore two approaches to solving absolute value inequalities:</w:t>
      </w:r>
    </w:p>
    <w:p w14:paraId="24FB6BD8" w14:textId="77777777" w:rsidR="001472C2" w:rsidRDefault="001472C2" w:rsidP="001472C2">
      <w:pPr>
        <w:numPr>
          <w:ilvl w:val="0"/>
          <w:numId w:val="5"/>
        </w:numPr>
        <w:ind w:right="480"/>
      </w:pPr>
      <w:r>
        <w:t>Using the graph</w:t>
      </w:r>
    </w:p>
    <w:p w14:paraId="5C651057" w14:textId="77777777" w:rsidR="001472C2" w:rsidRDefault="001472C2" w:rsidP="001472C2">
      <w:pPr>
        <w:numPr>
          <w:ilvl w:val="0"/>
          <w:numId w:val="5"/>
        </w:numPr>
        <w:ind w:right="480"/>
      </w:pPr>
      <w:r>
        <w:t>Using test values</w:t>
      </w:r>
    </w:p>
    <w:p w14:paraId="2C30AF66" w14:textId="7764F9F4" w:rsidR="001472C2" w:rsidRDefault="001472C2" w:rsidP="001472C2">
      <w:pPr>
        <w:ind w:right="480"/>
      </w:pPr>
    </w:p>
    <w:p w14:paraId="77D60910" w14:textId="77777777" w:rsidR="009A6A91" w:rsidRDefault="009A6A91" w:rsidP="001472C2">
      <w:pPr>
        <w:ind w:right="480"/>
      </w:pPr>
    </w:p>
    <w:p w14:paraId="55C04549" w14:textId="77777777" w:rsidR="001472C2" w:rsidRDefault="001472C2" w:rsidP="001472C2">
      <w:pPr>
        <w:pStyle w:val="ExampleHeader"/>
      </w:pPr>
      <w:r>
        <w:lastRenderedPageBreak/>
        <w:t>Example 6</w:t>
      </w:r>
    </w:p>
    <w:p w14:paraId="4C2EE1E0" w14:textId="77777777" w:rsidR="001472C2" w:rsidRDefault="001472C2" w:rsidP="001472C2">
      <w:pPr>
        <w:pStyle w:val="Example"/>
      </w:pPr>
      <w:r>
        <w:t xml:space="preserve">Solve </w:t>
      </w:r>
      <w:r w:rsidRPr="000D71EB">
        <w:rPr>
          <w:position w:val="-14"/>
        </w:rPr>
        <w:object w:dxaOrig="980" w:dyaOrig="400" w14:anchorId="24F6F635">
          <v:shape id="_x0000_i1357" type="#_x0000_t75" style="width:47.25pt;height:19.5pt" o:ole="">
            <v:imagedata r:id="rId694" o:title=""/>
          </v:shape>
          <o:OLEObject Type="Embed" ProgID="Equation.3" ShapeID="_x0000_i1357" DrawAspect="Content" ObjectID="_1719168384" r:id="rId695"/>
        </w:object>
      </w:r>
    </w:p>
    <w:p w14:paraId="3D9C3ED8" w14:textId="77777777" w:rsidR="001472C2" w:rsidRDefault="001472C2" w:rsidP="001472C2">
      <w:pPr>
        <w:pStyle w:val="Example"/>
      </w:pPr>
    </w:p>
    <w:p w14:paraId="2E23B099" w14:textId="2BD52C55" w:rsidR="001472C2" w:rsidRDefault="001472C2" w:rsidP="001472C2">
      <w:pPr>
        <w:pStyle w:val="Example"/>
      </w:pPr>
      <w:r>
        <w:t xml:space="preserve">With both approaches, we will need to know first where the corresponding </w:t>
      </w:r>
      <w:r>
        <w:rPr>
          <w:i/>
        </w:rPr>
        <w:t>equality</w:t>
      </w:r>
      <w:r>
        <w:t xml:space="preserve"> is true.  In this </w:t>
      </w:r>
      <w:r w:rsidR="0089625F">
        <w:t>case,</w:t>
      </w:r>
      <w:r>
        <w:t xml:space="preserve"> we first will find where </w:t>
      </w:r>
      <w:r w:rsidRPr="000D71EB">
        <w:rPr>
          <w:position w:val="-14"/>
        </w:rPr>
        <w:object w:dxaOrig="980" w:dyaOrig="400" w14:anchorId="315006DA">
          <v:shape id="_x0000_i1358" type="#_x0000_t75" style="width:47.25pt;height:19.5pt" o:ole="">
            <v:imagedata r:id="rId696" o:title=""/>
          </v:shape>
          <o:OLEObject Type="Embed" ProgID="Equation.3" ShapeID="_x0000_i1358" DrawAspect="Content" ObjectID="_1719168385" r:id="rId697"/>
        </w:object>
      </w:r>
      <w:r>
        <w:t xml:space="preserve">.  We do this because the absolute value is a nice friendly function with no breaks, so the only way the function values can switch from being less than 4 to being greater than 4 is by passing through where the values equal 4.  Solve </w:t>
      </w:r>
      <w:r w:rsidRPr="000D71EB">
        <w:rPr>
          <w:position w:val="-14"/>
        </w:rPr>
        <w:object w:dxaOrig="980" w:dyaOrig="400" w14:anchorId="6623AA7E">
          <v:shape id="_x0000_i1359" type="#_x0000_t75" style="width:47.25pt;height:19.5pt" o:ole="">
            <v:imagedata r:id="rId696" o:title=""/>
          </v:shape>
          <o:OLEObject Type="Embed" ProgID="Equation.3" ShapeID="_x0000_i1359" DrawAspect="Content" ObjectID="_1719168386" r:id="rId698"/>
        </w:object>
      </w:r>
      <w:r>
        <w:t>,</w:t>
      </w:r>
    </w:p>
    <w:p w14:paraId="2A3AA60A" w14:textId="77777777" w:rsidR="001472C2" w:rsidRDefault="001472C2" w:rsidP="001472C2">
      <w:pPr>
        <w:pStyle w:val="Example"/>
      </w:pPr>
      <w:r w:rsidRPr="0007563A">
        <w:rPr>
          <w:position w:val="-26"/>
        </w:rPr>
        <w:object w:dxaOrig="900" w:dyaOrig="639" w14:anchorId="015080B0">
          <v:shape id="_x0000_i1360" type="#_x0000_t75" style="width:44.25pt;height:32.25pt" o:ole="">
            <v:imagedata r:id="rId699" o:title=""/>
          </v:shape>
          <o:OLEObject Type="Embed" ProgID="Equation.3" ShapeID="_x0000_i1360" DrawAspect="Content" ObjectID="_1719168387" r:id="rId700"/>
        </w:object>
      </w:r>
      <w:r>
        <w:tab/>
        <w:t>or</w:t>
      </w:r>
      <w:r>
        <w:tab/>
      </w:r>
      <w:r w:rsidRPr="0007563A">
        <w:rPr>
          <w:position w:val="-26"/>
        </w:rPr>
        <w:object w:dxaOrig="1040" w:dyaOrig="639" w14:anchorId="08659C69">
          <v:shape id="_x0000_i1361" type="#_x0000_t75" style="width:52.5pt;height:32.25pt" o:ole="">
            <v:imagedata r:id="rId701" o:title=""/>
          </v:shape>
          <o:OLEObject Type="Embed" ProgID="Equation.3" ShapeID="_x0000_i1361" DrawAspect="Content" ObjectID="_1719168388" r:id="rId702"/>
        </w:object>
      </w:r>
    </w:p>
    <w:p w14:paraId="270099E9" w14:textId="77777777" w:rsidR="001472C2" w:rsidRDefault="001472C2" w:rsidP="001472C2">
      <w:pPr>
        <w:pStyle w:val="Example"/>
      </w:pPr>
    </w:p>
    <w:p w14:paraId="5D1D5609" w14:textId="45FA8839" w:rsidR="001472C2" w:rsidRDefault="001472C2" w:rsidP="001472C2">
      <w:pPr>
        <w:pStyle w:val="Example"/>
      </w:pPr>
      <w:r>
        <w:t xml:space="preserve">To use a graph, we can sketch the function </w:t>
      </w:r>
      <w:r w:rsidRPr="000D71EB">
        <w:rPr>
          <w:position w:val="-14"/>
        </w:rPr>
        <w:object w:dxaOrig="1320" w:dyaOrig="400" w14:anchorId="3D2E0BAA">
          <v:shape id="_x0000_i1362" type="#_x0000_t75" style="width:65.25pt;height:19.5pt" o:ole="">
            <v:imagedata r:id="rId703" o:title=""/>
          </v:shape>
          <o:OLEObject Type="Embed" ProgID="Equation.3" ShapeID="_x0000_i1362" DrawAspect="Content" ObjectID="_1719168389" r:id="rId704"/>
        </w:object>
      </w:r>
      <w:r>
        <w:t xml:space="preserve">.  To help us see where the outputs are 4, the line </w:t>
      </w:r>
      <w:r w:rsidRPr="00C7004A">
        <w:rPr>
          <w:position w:val="-10"/>
        </w:rPr>
        <w:object w:dxaOrig="900" w:dyaOrig="320" w14:anchorId="2A823B7C">
          <v:shape id="_x0000_i1363" type="#_x0000_t75" style="width:44.25pt;height:15pt" o:ole="">
            <v:imagedata r:id="rId705" o:title=""/>
          </v:shape>
          <o:OLEObject Type="Embed" ProgID="Equation.3" ShapeID="_x0000_i1363" DrawAspect="Content" ObjectID="_1719168390" r:id="rId706"/>
        </w:object>
      </w:r>
      <w:r>
        <w:t xml:space="preserve"> could also be sketched.</w:t>
      </w:r>
    </w:p>
    <w:p w14:paraId="497A81AB" w14:textId="20FF360B" w:rsidR="001472C2" w:rsidRDefault="0089625F" w:rsidP="001472C2">
      <w:pPr>
        <w:pStyle w:val="Example"/>
        <w:rPr>
          <w:rFonts w:ascii="Trebuchet MS" w:hAnsi="Trebuchet MS"/>
          <w:sz w:val="22"/>
        </w:rPr>
      </w:pPr>
      <w:r>
        <w:rPr>
          <w:rFonts w:ascii="Trebuchet MS" w:hAnsi="Trebuchet MS"/>
          <w:noProof/>
          <w:sz w:val="22"/>
        </w:rPr>
        <w:drawing>
          <wp:anchor distT="0" distB="0" distL="114300" distR="114300" simplePos="0" relativeHeight="251672576" behindDoc="0" locked="0" layoutInCell="1" allowOverlap="1" wp14:anchorId="05F617D8" wp14:editId="71620710">
            <wp:simplePos x="0" y="0"/>
            <wp:positionH relativeFrom="column">
              <wp:posOffset>3326338</wp:posOffset>
            </wp:positionH>
            <wp:positionV relativeFrom="paragraph">
              <wp:posOffset>69850</wp:posOffset>
            </wp:positionV>
            <wp:extent cx="2431307" cy="1927015"/>
            <wp:effectExtent l="0" t="0" r="7620" b="0"/>
            <wp:wrapSquare wrapText="bothSides"/>
            <wp:docPr id="307" name="Picture 307" descr="A V-shaped absolute value graph with corner point at 5 comma 0 and passing through 0 comma 5, and a horizontal dashed line at y=4. The graphs intersect at 1 comma 4 and 9 com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A V-shaped absolute value graph with corner point at 5 comma 0 and passing through 0 comma 5, and a horizontal dashed line at y=4. The graphs intersect at 1 comma 4 and 9 comma 4."/>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431307" cy="192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671B3" w14:textId="0FEB95D7" w:rsidR="001472C2" w:rsidRDefault="001472C2" w:rsidP="001472C2">
      <w:pPr>
        <w:pStyle w:val="Example"/>
      </w:pPr>
      <w:r>
        <w:t xml:space="preserve">On the graph, we can see that indeed the output values of the absolute value are equal to 4 at </w:t>
      </w:r>
      <w:r>
        <w:rPr>
          <w:i/>
        </w:rPr>
        <w:t>x</w:t>
      </w:r>
      <w:r>
        <w:t xml:space="preserve"> = 1 and </w:t>
      </w:r>
      <w:r>
        <w:rPr>
          <w:i/>
        </w:rPr>
        <w:t>x</w:t>
      </w:r>
      <w:r>
        <w:t xml:space="preserve"> = 9.  Based on the shape of the graph, we can determine the absolute value is less than</w:t>
      </w:r>
      <w:r w:rsidR="0033391F">
        <w:t xml:space="preserve"> or equal to</w:t>
      </w:r>
      <w:r>
        <w:t xml:space="preserve"> 4 between these two points, when </w:t>
      </w:r>
      <w:r w:rsidR="0033391F" w:rsidRPr="00C7004A">
        <w:rPr>
          <w:position w:val="-6"/>
        </w:rPr>
        <w:object w:dxaOrig="880" w:dyaOrig="279" w14:anchorId="3907EEFB">
          <v:shape id="_x0000_i1364" type="#_x0000_t75" style="width:44.25pt;height:15pt" o:ole="">
            <v:imagedata r:id="rId708" o:title=""/>
          </v:shape>
          <o:OLEObject Type="Embed" ProgID="Equation.3" ShapeID="_x0000_i1364" DrawAspect="Content" ObjectID="_1719168391" r:id="rId709"/>
        </w:object>
      </w:r>
      <w:r>
        <w:t>.  In interval notation, this would be the interval [1,9</w:t>
      </w:r>
      <w:r w:rsidR="00D27661">
        <w:t>]</w:t>
      </w:r>
      <w:r>
        <w:t>.</w:t>
      </w:r>
      <w:r w:rsidR="0033391F">
        <w:t xml:space="preserve"> </w:t>
      </w:r>
    </w:p>
    <w:p w14:paraId="50E48E1C" w14:textId="77777777" w:rsidR="001472C2" w:rsidRDefault="001472C2" w:rsidP="001472C2">
      <w:pPr>
        <w:pStyle w:val="Example"/>
      </w:pPr>
    </w:p>
    <w:p w14:paraId="6B2C96D8" w14:textId="77777777" w:rsidR="001472C2" w:rsidRDefault="001472C2" w:rsidP="001472C2">
      <w:pPr>
        <w:pStyle w:val="Example"/>
      </w:pPr>
      <w:r>
        <w:t xml:space="preserve">As an alternative to graphing, after determining that the absolute value is equal to 4 at </w:t>
      </w:r>
      <w:r>
        <w:rPr>
          <w:i/>
        </w:rPr>
        <w:t>x</w:t>
      </w:r>
      <w:r>
        <w:t xml:space="preserve"> = 1 and </w:t>
      </w:r>
      <w:r>
        <w:rPr>
          <w:i/>
        </w:rPr>
        <w:t>x</w:t>
      </w:r>
      <w:r>
        <w:t xml:space="preserve"> = 9, we know the graph can only change from being less than 4 to greater than 4 at these values.  This divides the number line up into three intervals:  </w:t>
      </w:r>
      <w:r w:rsidRPr="00C7004A">
        <w:rPr>
          <w:i/>
        </w:rPr>
        <w:t>x</w:t>
      </w:r>
      <w:r>
        <w:t>&lt;1, 1&lt;</w:t>
      </w:r>
      <w:r w:rsidRPr="00C7004A">
        <w:rPr>
          <w:i/>
        </w:rPr>
        <w:t>x</w:t>
      </w:r>
      <w:r>
        <w:t>&lt;9, and</w:t>
      </w:r>
      <w:r w:rsidRPr="00C7004A">
        <w:rPr>
          <w:i/>
        </w:rPr>
        <w:t xml:space="preserve"> x</w:t>
      </w:r>
      <w:r>
        <w:t xml:space="preserve">&gt;9.  </w:t>
      </w:r>
      <w:r w:rsidRPr="00C7004A">
        <w:t>To</w:t>
      </w:r>
      <w:r>
        <w:t xml:space="preserve"> determine when the function is less than 4, we could pick a value in each interval and see if the output is less than or greater than 4.</w:t>
      </w:r>
    </w:p>
    <w:p w14:paraId="59ED4AE4" w14:textId="77777777" w:rsidR="002169FD" w:rsidRDefault="002169FD" w:rsidP="001472C2">
      <w:pPr>
        <w:pStyle w:val="Example"/>
      </w:pPr>
    </w:p>
    <w:p w14:paraId="7F5F0203" w14:textId="77777777" w:rsidR="001472C2" w:rsidRPr="00C7004A" w:rsidRDefault="001472C2" w:rsidP="001472C2">
      <w:pPr>
        <w:pStyle w:val="Example"/>
        <w:rPr>
          <w:u w:val="single"/>
        </w:rPr>
      </w:pPr>
      <w:r w:rsidRPr="00C7004A">
        <w:rPr>
          <w:u w:val="single"/>
        </w:rPr>
        <w:t>Interval</w:t>
      </w:r>
      <w:r w:rsidRPr="00C7004A">
        <w:rPr>
          <w:u w:val="single"/>
        </w:rPr>
        <w:tab/>
        <w:t xml:space="preserve">Test </w:t>
      </w:r>
      <w:r w:rsidRPr="00C7004A">
        <w:rPr>
          <w:i/>
          <w:u w:val="single"/>
        </w:rPr>
        <w:t>x</w:t>
      </w:r>
      <w:r w:rsidRPr="00C7004A">
        <w:rPr>
          <w:u w:val="single"/>
        </w:rPr>
        <w:tab/>
      </w:r>
      <w:r w:rsidRPr="00C7004A">
        <w:rPr>
          <w:u w:val="single"/>
        </w:rPr>
        <w:tab/>
        <w:t xml:space="preserve"> </w:t>
      </w:r>
      <w:r w:rsidRPr="00C7004A">
        <w:rPr>
          <w:i/>
          <w:u w:val="single"/>
        </w:rPr>
        <w:t>f(x)</w:t>
      </w:r>
      <w:r w:rsidRPr="00C7004A">
        <w:rPr>
          <w:u w:val="single"/>
        </w:rPr>
        <w:tab/>
      </w:r>
      <w:r w:rsidRPr="00C7004A">
        <w:rPr>
          <w:u w:val="single"/>
        </w:rPr>
        <w:tab/>
        <w:t>&lt;4 or &gt;4?</w:t>
      </w:r>
    </w:p>
    <w:p w14:paraId="7ADD3096" w14:textId="77777777" w:rsidR="001472C2" w:rsidRDefault="001472C2" w:rsidP="001472C2">
      <w:pPr>
        <w:pStyle w:val="Example"/>
      </w:pPr>
      <w:r>
        <w:rPr>
          <w:i/>
        </w:rPr>
        <w:t>x</w:t>
      </w:r>
      <w:r>
        <w:t>&lt;1</w:t>
      </w:r>
      <w:r>
        <w:tab/>
      </w:r>
      <w:r>
        <w:tab/>
        <w:t>0</w:t>
      </w:r>
      <w:r>
        <w:tab/>
      </w:r>
      <w:r>
        <w:tab/>
      </w:r>
      <w:r w:rsidRPr="000D71EB">
        <w:rPr>
          <w:position w:val="-14"/>
        </w:rPr>
        <w:object w:dxaOrig="960" w:dyaOrig="400" w14:anchorId="0067EB61">
          <v:shape id="_x0000_i1365" type="#_x0000_t75" style="width:47.25pt;height:19.5pt" o:ole="">
            <v:imagedata r:id="rId710" o:title=""/>
          </v:shape>
          <o:OLEObject Type="Embed" ProgID="Equation.3" ShapeID="_x0000_i1365" DrawAspect="Content" ObjectID="_1719168392" r:id="rId711"/>
        </w:object>
      </w:r>
      <w:r>
        <w:tab/>
        <w:t>greater</w:t>
      </w:r>
    </w:p>
    <w:p w14:paraId="129DE24E" w14:textId="77777777" w:rsidR="001472C2" w:rsidRDefault="001472C2" w:rsidP="001472C2">
      <w:pPr>
        <w:pStyle w:val="Example"/>
      </w:pPr>
      <w:r>
        <w:t>1&lt;</w:t>
      </w:r>
      <w:r>
        <w:rPr>
          <w:i/>
        </w:rPr>
        <w:t>x</w:t>
      </w:r>
      <w:r>
        <w:t>&lt;9</w:t>
      </w:r>
      <w:r>
        <w:tab/>
        <w:t>6</w:t>
      </w:r>
      <w:r>
        <w:tab/>
      </w:r>
      <w:r>
        <w:tab/>
      </w:r>
      <w:r w:rsidRPr="000D71EB">
        <w:rPr>
          <w:position w:val="-14"/>
        </w:rPr>
        <w:object w:dxaOrig="920" w:dyaOrig="400" w14:anchorId="2DBD93B3">
          <v:shape id="_x0000_i1366" type="#_x0000_t75" style="width:45pt;height:19.5pt" o:ole="">
            <v:imagedata r:id="rId712" o:title=""/>
          </v:shape>
          <o:OLEObject Type="Embed" ProgID="Equation.3" ShapeID="_x0000_i1366" DrawAspect="Content" ObjectID="_1719168393" r:id="rId713"/>
        </w:object>
      </w:r>
      <w:r>
        <w:tab/>
        <w:t>less</w:t>
      </w:r>
    </w:p>
    <w:p w14:paraId="4DFF8EE5" w14:textId="77777777" w:rsidR="001472C2" w:rsidRDefault="001472C2" w:rsidP="001472C2">
      <w:pPr>
        <w:pStyle w:val="Example"/>
      </w:pPr>
      <w:r>
        <w:rPr>
          <w:i/>
        </w:rPr>
        <w:t>x</w:t>
      </w:r>
      <w:r>
        <w:t>&gt;9</w:t>
      </w:r>
      <w:r>
        <w:tab/>
      </w:r>
      <w:r>
        <w:tab/>
        <w:t>11</w:t>
      </w:r>
      <w:r>
        <w:tab/>
      </w:r>
      <w:r>
        <w:tab/>
      </w:r>
      <w:r w:rsidRPr="000D71EB">
        <w:rPr>
          <w:position w:val="-14"/>
        </w:rPr>
        <w:object w:dxaOrig="1040" w:dyaOrig="400" w14:anchorId="5CD7FAFD">
          <v:shape id="_x0000_i1367" type="#_x0000_t75" style="width:52.5pt;height:19.5pt" o:ole="">
            <v:imagedata r:id="rId714" o:title=""/>
          </v:shape>
          <o:OLEObject Type="Embed" ProgID="Equation.3" ShapeID="_x0000_i1367" DrawAspect="Content" ObjectID="_1719168394" r:id="rId715"/>
        </w:object>
      </w:r>
      <w:r>
        <w:tab/>
        <w:t>greater</w:t>
      </w:r>
    </w:p>
    <w:p w14:paraId="6019C8BF" w14:textId="77777777" w:rsidR="001472C2" w:rsidRDefault="001472C2" w:rsidP="001472C2">
      <w:pPr>
        <w:pStyle w:val="Example"/>
      </w:pPr>
    </w:p>
    <w:p w14:paraId="58373442" w14:textId="77777777" w:rsidR="001472C2" w:rsidRDefault="001472C2" w:rsidP="001472C2">
      <w:pPr>
        <w:pStyle w:val="Example"/>
      </w:pPr>
      <w:r>
        <w:t xml:space="preserve">Since </w:t>
      </w:r>
      <w:r w:rsidR="001C7D0A" w:rsidRPr="00C7004A">
        <w:rPr>
          <w:position w:val="-6"/>
        </w:rPr>
        <w:object w:dxaOrig="880" w:dyaOrig="279" w14:anchorId="64C4B6A4">
          <v:shape id="_x0000_i1368" type="#_x0000_t75" style="width:44.25pt;height:15pt" o:ole="">
            <v:imagedata r:id="rId716" o:title=""/>
          </v:shape>
          <o:OLEObject Type="Embed" ProgID="Equation.3" ShapeID="_x0000_i1368" DrawAspect="Content" ObjectID="_1719168395" r:id="rId717"/>
        </w:object>
      </w:r>
      <w:r w:rsidR="001C7D0A">
        <w:t xml:space="preserve"> is </w:t>
      </w:r>
      <w:r>
        <w:t xml:space="preserve">the only interval in which the output at the test value </w:t>
      </w:r>
      <w:r w:rsidR="00815C5F">
        <w:t>i</w:t>
      </w:r>
      <w:r>
        <w:t xml:space="preserve">s less than 4, we can conclude the solution to </w:t>
      </w:r>
      <w:r w:rsidRPr="000D71EB">
        <w:rPr>
          <w:position w:val="-14"/>
        </w:rPr>
        <w:object w:dxaOrig="980" w:dyaOrig="400" w14:anchorId="699F9FA5">
          <v:shape id="_x0000_i1369" type="#_x0000_t75" style="width:47.25pt;height:19.5pt" o:ole="">
            <v:imagedata r:id="rId694" o:title=""/>
          </v:shape>
          <o:OLEObject Type="Embed" ProgID="Equation.3" ShapeID="_x0000_i1369" DrawAspect="Content" ObjectID="_1719168396" r:id="rId718"/>
        </w:object>
      </w:r>
      <w:r>
        <w:t xml:space="preserve"> is </w:t>
      </w:r>
      <w:r w:rsidRPr="00C7004A">
        <w:rPr>
          <w:position w:val="-6"/>
        </w:rPr>
        <w:object w:dxaOrig="880" w:dyaOrig="279" w14:anchorId="2BBC76A0">
          <v:shape id="_x0000_i1370" type="#_x0000_t75" style="width:44.25pt;height:15pt" o:ole="">
            <v:imagedata r:id="rId716" o:title=""/>
          </v:shape>
          <o:OLEObject Type="Embed" ProgID="Equation.3" ShapeID="_x0000_i1370" DrawAspect="Content" ObjectID="_1719168397" r:id="rId719"/>
        </w:object>
      </w:r>
      <w:r>
        <w:t xml:space="preserve">. </w:t>
      </w:r>
    </w:p>
    <w:p w14:paraId="58DC9EE4" w14:textId="77777777" w:rsidR="001472C2" w:rsidRDefault="001472C2" w:rsidP="001472C2">
      <w:pPr>
        <w:ind w:right="480"/>
      </w:pPr>
    </w:p>
    <w:p w14:paraId="22C885A5" w14:textId="095A5F03" w:rsidR="00154849" w:rsidRDefault="00154849" w:rsidP="001472C2">
      <w:pPr>
        <w:ind w:right="480"/>
      </w:pPr>
    </w:p>
    <w:p w14:paraId="6AFBBA59" w14:textId="466044F6" w:rsidR="00D27661" w:rsidRDefault="00D27661" w:rsidP="001472C2">
      <w:pPr>
        <w:ind w:right="480"/>
      </w:pPr>
    </w:p>
    <w:p w14:paraId="76425AB8" w14:textId="20B8AC48" w:rsidR="00D27661" w:rsidRDefault="00D27661" w:rsidP="001472C2">
      <w:pPr>
        <w:ind w:right="480"/>
      </w:pPr>
    </w:p>
    <w:p w14:paraId="67B61A26" w14:textId="33A06FC1" w:rsidR="00D27661" w:rsidRDefault="00D27661" w:rsidP="001472C2">
      <w:pPr>
        <w:ind w:right="480"/>
      </w:pPr>
    </w:p>
    <w:p w14:paraId="2CEC1415" w14:textId="77777777" w:rsidR="00D27661" w:rsidRDefault="00D27661" w:rsidP="001472C2">
      <w:pPr>
        <w:ind w:right="480"/>
      </w:pPr>
    </w:p>
    <w:p w14:paraId="01BBC53D" w14:textId="77777777" w:rsidR="001472C2" w:rsidRPr="00E25D30" w:rsidRDefault="001472C2" w:rsidP="001472C2">
      <w:pPr>
        <w:pStyle w:val="ExampleHeader"/>
      </w:pPr>
      <w:r w:rsidRPr="00E25D30">
        <w:lastRenderedPageBreak/>
        <w:t>Example</w:t>
      </w:r>
      <w:r>
        <w:t xml:space="preserve"> 7</w:t>
      </w:r>
    </w:p>
    <w:p w14:paraId="1B8A74C7" w14:textId="77777777" w:rsidR="001472C2" w:rsidRDefault="001472C2" w:rsidP="001472C2">
      <w:pPr>
        <w:pStyle w:val="Example"/>
      </w:pPr>
      <w:r>
        <w:t xml:space="preserve">Given the function </w:t>
      </w:r>
      <w:r w:rsidRPr="001C6918">
        <w:rPr>
          <w:position w:val="-24"/>
        </w:rPr>
        <w:object w:dxaOrig="2120" w:dyaOrig="620" w14:anchorId="781FB15D">
          <v:shape id="_x0000_i1371" type="#_x0000_t75" style="width:105.75pt;height:30.75pt" o:ole="">
            <v:imagedata r:id="rId720" o:title=""/>
          </v:shape>
          <o:OLEObject Type="Embed" ProgID="Equation.3" ShapeID="_x0000_i1371" DrawAspect="Content" ObjectID="_1719168398" r:id="rId721"/>
        </w:object>
      </w:r>
      <w:r>
        <w:t xml:space="preserve">, determine for what </w:t>
      </w:r>
      <w:r>
        <w:rPr>
          <w:i/>
        </w:rPr>
        <w:t>x</w:t>
      </w:r>
      <w:r>
        <w:t xml:space="preserve"> values the function values are negative.</w:t>
      </w:r>
    </w:p>
    <w:p w14:paraId="29AEB1F1" w14:textId="77777777" w:rsidR="001472C2" w:rsidRDefault="001472C2" w:rsidP="001472C2">
      <w:pPr>
        <w:pStyle w:val="Example"/>
      </w:pPr>
    </w:p>
    <w:p w14:paraId="2DED2525" w14:textId="77777777" w:rsidR="001472C2" w:rsidRDefault="001472C2" w:rsidP="001472C2">
      <w:pPr>
        <w:pStyle w:val="Example"/>
      </w:pPr>
      <w:r>
        <w:t xml:space="preserve">We are trying to determine where </w:t>
      </w:r>
      <w:r>
        <w:rPr>
          <w:i/>
        </w:rPr>
        <w:t>f(x)</w:t>
      </w:r>
      <w:r>
        <w:t xml:space="preserve"> &lt; 0, which is when </w:t>
      </w:r>
      <w:r w:rsidRPr="001C6918">
        <w:rPr>
          <w:position w:val="-24"/>
        </w:rPr>
        <w:object w:dxaOrig="1800" w:dyaOrig="620" w14:anchorId="72E4236F">
          <v:shape id="_x0000_i1372" type="#_x0000_t75" style="width:90.75pt;height:30.75pt" o:ole="">
            <v:imagedata r:id="rId722" o:title=""/>
          </v:shape>
          <o:OLEObject Type="Embed" ProgID="Equation.3" ShapeID="_x0000_i1372" DrawAspect="Content" ObjectID="_1719168399" r:id="rId723"/>
        </w:object>
      </w:r>
      <w:r>
        <w:t>.  We begin by isolating the absolute value:</w:t>
      </w:r>
    </w:p>
    <w:p w14:paraId="7DB6D7ED" w14:textId="77777777" w:rsidR="001472C2" w:rsidRDefault="001472C2" w:rsidP="001472C2">
      <w:pPr>
        <w:pStyle w:val="Example"/>
      </w:pPr>
      <w:r w:rsidRPr="001C6918">
        <w:rPr>
          <w:position w:val="-24"/>
        </w:rPr>
        <w:object w:dxaOrig="1579" w:dyaOrig="620" w14:anchorId="353053D5">
          <v:shape id="_x0000_i1373" type="#_x0000_t75" style="width:78.75pt;height:30.75pt" o:ole="">
            <v:imagedata r:id="rId724" o:title=""/>
          </v:shape>
          <o:OLEObject Type="Embed" ProgID="Equation.3" ShapeID="_x0000_i1373" DrawAspect="Content" ObjectID="_1719168400" r:id="rId725"/>
        </w:object>
      </w:r>
      <w:r>
        <w:tab/>
        <w:t>when we multiply both sides by -2, it reverses the inequality</w:t>
      </w:r>
    </w:p>
    <w:p w14:paraId="6A8696FB" w14:textId="77777777" w:rsidR="001472C2" w:rsidRDefault="001472C2" w:rsidP="001472C2">
      <w:pPr>
        <w:pStyle w:val="Example"/>
      </w:pPr>
      <w:r w:rsidRPr="001C6918">
        <w:rPr>
          <w:position w:val="-14"/>
        </w:rPr>
        <w:object w:dxaOrig="1100" w:dyaOrig="400" w14:anchorId="1A0CEB9F">
          <v:shape id="_x0000_i1374" type="#_x0000_t75" style="width:54pt;height:19.5pt" o:ole="">
            <v:imagedata r:id="rId726" o:title=""/>
          </v:shape>
          <o:OLEObject Type="Embed" ProgID="Equation.3" ShapeID="_x0000_i1374" DrawAspect="Content" ObjectID="_1719168401" r:id="rId727"/>
        </w:object>
      </w:r>
    </w:p>
    <w:p w14:paraId="485B0D00" w14:textId="77777777" w:rsidR="001472C2" w:rsidRDefault="001472C2" w:rsidP="001472C2">
      <w:pPr>
        <w:pStyle w:val="Example"/>
      </w:pPr>
    </w:p>
    <w:p w14:paraId="680E8F77" w14:textId="77777777" w:rsidR="001472C2" w:rsidRDefault="001472C2" w:rsidP="001472C2">
      <w:pPr>
        <w:pStyle w:val="Example"/>
      </w:pPr>
      <w:proofErr w:type="gramStart"/>
      <w:r>
        <w:t>Next</w:t>
      </w:r>
      <w:proofErr w:type="gramEnd"/>
      <w:r>
        <w:t xml:space="preserve"> we solve for the equality </w:t>
      </w:r>
      <w:r w:rsidRPr="001C6918">
        <w:rPr>
          <w:position w:val="-14"/>
        </w:rPr>
        <w:object w:dxaOrig="1100" w:dyaOrig="400" w14:anchorId="7CB7F30C">
          <v:shape id="_x0000_i1375" type="#_x0000_t75" style="width:54pt;height:19.5pt" o:ole="">
            <v:imagedata r:id="rId728" o:title=""/>
          </v:shape>
          <o:OLEObject Type="Embed" ProgID="Equation.3" ShapeID="_x0000_i1375" DrawAspect="Content" ObjectID="_1719168402" r:id="rId729"/>
        </w:object>
      </w:r>
    </w:p>
    <w:p w14:paraId="11A2B99A" w14:textId="77777777" w:rsidR="001472C2" w:rsidRDefault="001472C2" w:rsidP="001472C2">
      <w:pPr>
        <w:pStyle w:val="Example"/>
      </w:pPr>
      <w:r w:rsidRPr="001C6918">
        <w:rPr>
          <w:position w:val="-74"/>
        </w:rPr>
        <w:object w:dxaOrig="1020" w:dyaOrig="1320" w14:anchorId="37F40DB8">
          <v:shape id="_x0000_i1376" type="#_x0000_t75" style="width:52.5pt;height:65.25pt" o:ole="">
            <v:imagedata r:id="rId730" o:title=""/>
          </v:shape>
          <o:OLEObject Type="Embed" ProgID="Equation.3" ShapeID="_x0000_i1376" DrawAspect="Content" ObjectID="_1719168403" r:id="rId731"/>
        </w:object>
      </w:r>
      <w:r>
        <w:tab/>
        <w:t>or</w:t>
      </w:r>
      <w:r>
        <w:tab/>
      </w:r>
      <w:r w:rsidRPr="001C6918">
        <w:rPr>
          <w:position w:val="-74"/>
        </w:rPr>
        <w:object w:dxaOrig="1160" w:dyaOrig="1320" w14:anchorId="28BF1726">
          <v:shape id="_x0000_i1377" type="#_x0000_t75" style="width:58.5pt;height:65.25pt" o:ole="">
            <v:imagedata r:id="rId732" o:title=""/>
          </v:shape>
          <o:OLEObject Type="Embed" ProgID="Equation.3" ShapeID="_x0000_i1377" DrawAspect="Content" ObjectID="_1719168404" r:id="rId733"/>
        </w:object>
      </w:r>
    </w:p>
    <w:p w14:paraId="2AB6F59B" w14:textId="77777777" w:rsidR="001472C2" w:rsidRDefault="001472C2" w:rsidP="001472C2">
      <w:pPr>
        <w:pStyle w:val="Example"/>
      </w:pPr>
    </w:p>
    <w:p w14:paraId="47F8F8AD" w14:textId="2B3213E3" w:rsidR="001472C2" w:rsidRDefault="001472C2" w:rsidP="001472C2">
      <w:pPr>
        <w:pStyle w:val="Example"/>
      </w:pPr>
      <w:r>
        <w:t xml:space="preserve">We can now either pick test values or sketch a graph of the function to determine on which intervals the original function value are negative.  Notice that it is not even </w:t>
      </w:r>
      <w:proofErr w:type="gramStart"/>
      <w:r>
        <w:t>really important</w:t>
      </w:r>
      <w:proofErr w:type="gramEnd"/>
      <w:r>
        <w:t xml:space="preserve"> exactly what the graph looks like, as long as we know that it crosses the horizontal axis at </w:t>
      </w:r>
      <w:r w:rsidRPr="001C6918">
        <w:rPr>
          <w:position w:val="-24"/>
        </w:rPr>
        <w:object w:dxaOrig="740" w:dyaOrig="620" w14:anchorId="45E7D556">
          <v:shape id="_x0000_i1378" type="#_x0000_t75" style="width:36.75pt;height:30.75pt" o:ole="">
            <v:imagedata r:id="rId734" o:title=""/>
          </v:shape>
          <o:OLEObject Type="Embed" ProgID="Equation.3" ShapeID="_x0000_i1378" DrawAspect="Content" ObjectID="_1719168405" r:id="rId735"/>
        </w:object>
      </w:r>
      <w:r>
        <w:t xml:space="preserve"> and </w:t>
      </w:r>
      <w:r w:rsidRPr="001C6918">
        <w:rPr>
          <w:position w:val="-24"/>
        </w:rPr>
        <w:object w:dxaOrig="680" w:dyaOrig="620" w14:anchorId="69F0177C">
          <v:shape id="_x0000_i1379" type="#_x0000_t75" style="width:33.75pt;height:30.75pt" o:ole="">
            <v:imagedata r:id="rId736" o:title=""/>
          </v:shape>
          <o:OLEObject Type="Embed" ProgID="Equation.3" ShapeID="_x0000_i1379" DrawAspect="Content" ObjectID="_1719168406" r:id="rId737"/>
        </w:object>
      </w:r>
      <w:r>
        <w:t xml:space="preserve">, and that the graph has been reflected vertically.  </w:t>
      </w:r>
    </w:p>
    <w:p w14:paraId="3568D59F" w14:textId="3B31B186" w:rsidR="001472C2" w:rsidRDefault="00D27661" w:rsidP="001472C2">
      <w:pPr>
        <w:pStyle w:val="Example"/>
        <w:rPr>
          <w:rFonts w:ascii="Trebuchet MS" w:hAnsi="Trebuchet MS"/>
          <w:sz w:val="22"/>
        </w:rPr>
      </w:pPr>
      <w:r>
        <w:rPr>
          <w:rFonts w:ascii="Trebuchet MS" w:hAnsi="Trebuchet MS"/>
          <w:noProof/>
          <w:sz w:val="22"/>
        </w:rPr>
        <w:drawing>
          <wp:anchor distT="0" distB="0" distL="114300" distR="114300" simplePos="0" relativeHeight="251674624" behindDoc="0" locked="0" layoutInCell="1" allowOverlap="1" wp14:anchorId="5F57E7A7" wp14:editId="58B5D43E">
            <wp:simplePos x="0" y="0"/>
            <wp:positionH relativeFrom="column">
              <wp:posOffset>3413760</wp:posOffset>
            </wp:positionH>
            <wp:positionV relativeFrom="paragraph">
              <wp:posOffset>89535</wp:posOffset>
            </wp:positionV>
            <wp:extent cx="2101215" cy="1838325"/>
            <wp:effectExtent l="0" t="0" r="0" b="9525"/>
            <wp:wrapSquare wrapText="bothSides"/>
            <wp:docPr id="308" name="Picture 308" descr="A V-shaped absolute value graph with corner point slightly to the right of 1 comma 3, with a horizontal intercept between x=negative 1 and x=0, and another between x=2 and 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V-shaped absolute value graph with corner point slightly to the right of 1 comma 3, with a horizontal intercept between x=negative 1 and x=0, and another between x=2 and x=3."/>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210121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80743" w14:textId="77777777" w:rsidR="001472C2" w:rsidRPr="00C7004A" w:rsidRDefault="001472C2" w:rsidP="001472C2">
      <w:pPr>
        <w:pStyle w:val="Example"/>
      </w:pPr>
    </w:p>
    <w:p w14:paraId="279B484B" w14:textId="77777777" w:rsidR="001472C2" w:rsidRDefault="001472C2" w:rsidP="001472C2">
      <w:pPr>
        <w:pStyle w:val="Example"/>
      </w:pPr>
      <w:r>
        <w:t xml:space="preserve">From the graph of the function, we can see the function values are negative to the left of the first horizontal intercept at </w:t>
      </w:r>
      <w:r w:rsidRPr="001C6918">
        <w:rPr>
          <w:position w:val="-24"/>
        </w:rPr>
        <w:object w:dxaOrig="740" w:dyaOrig="620" w14:anchorId="2471A82B">
          <v:shape id="_x0000_i1380" type="#_x0000_t75" style="width:36.75pt;height:30.75pt" o:ole="">
            <v:imagedata r:id="rId734" o:title=""/>
          </v:shape>
          <o:OLEObject Type="Embed" ProgID="Equation.3" ShapeID="_x0000_i1380" DrawAspect="Content" ObjectID="_1719168407" r:id="rId739"/>
        </w:object>
      </w:r>
      <w:r>
        <w:t xml:space="preserve">, and negative to the right of the second intercept at </w:t>
      </w:r>
      <w:r w:rsidRPr="001C6918">
        <w:rPr>
          <w:position w:val="-24"/>
        </w:rPr>
        <w:object w:dxaOrig="680" w:dyaOrig="620" w14:anchorId="374D485F">
          <v:shape id="_x0000_i1381" type="#_x0000_t75" style="width:33.75pt;height:30.75pt" o:ole="">
            <v:imagedata r:id="rId736" o:title=""/>
          </v:shape>
          <o:OLEObject Type="Embed" ProgID="Equation.3" ShapeID="_x0000_i1381" DrawAspect="Content" ObjectID="_1719168408" r:id="rId740"/>
        </w:object>
      </w:r>
      <w:r>
        <w:t>.  This gives us the solution to the inequality:</w:t>
      </w:r>
    </w:p>
    <w:p w14:paraId="0B312C82" w14:textId="77777777" w:rsidR="001472C2" w:rsidRDefault="001472C2" w:rsidP="001472C2">
      <w:pPr>
        <w:pStyle w:val="Example"/>
      </w:pPr>
    </w:p>
    <w:p w14:paraId="788520BC" w14:textId="77777777" w:rsidR="001472C2" w:rsidRDefault="001472C2" w:rsidP="001472C2">
      <w:pPr>
        <w:pStyle w:val="Example"/>
      </w:pPr>
      <w:r w:rsidRPr="001006F8">
        <w:rPr>
          <w:position w:val="-24"/>
        </w:rPr>
        <w:object w:dxaOrig="2040" w:dyaOrig="620" w14:anchorId="2ADE3AAE">
          <v:shape id="_x0000_i1382" type="#_x0000_t75" style="width:102.75pt;height:30.75pt" o:ole="">
            <v:imagedata r:id="rId741" o:title=""/>
          </v:shape>
          <o:OLEObject Type="Embed" ProgID="Equation.3" ShapeID="_x0000_i1382" DrawAspect="Content" ObjectID="_1719168409" r:id="rId742"/>
        </w:object>
      </w:r>
    </w:p>
    <w:p w14:paraId="2645BE44" w14:textId="77777777" w:rsidR="001472C2" w:rsidRDefault="001472C2" w:rsidP="001472C2">
      <w:pPr>
        <w:pStyle w:val="Example"/>
      </w:pPr>
    </w:p>
    <w:p w14:paraId="5CA0F4D1" w14:textId="77777777" w:rsidR="001472C2" w:rsidRDefault="001472C2" w:rsidP="001472C2">
      <w:pPr>
        <w:pStyle w:val="Example"/>
      </w:pPr>
      <w:r>
        <w:t xml:space="preserve">In interval notation, this would be </w:t>
      </w:r>
      <w:r w:rsidRPr="001006F8">
        <w:rPr>
          <w:position w:val="-28"/>
        </w:rPr>
        <w:object w:dxaOrig="2040" w:dyaOrig="680" w14:anchorId="2A7DFAB5">
          <v:shape id="_x0000_i1383" type="#_x0000_t75" style="width:102.75pt;height:33.75pt" o:ole="">
            <v:imagedata r:id="rId743" o:title=""/>
          </v:shape>
          <o:OLEObject Type="Embed" ProgID="Equation.3" ShapeID="_x0000_i1383" DrawAspect="Content" ObjectID="_1719168410" r:id="rId744"/>
        </w:object>
      </w:r>
    </w:p>
    <w:p w14:paraId="25DCE605" w14:textId="77777777" w:rsidR="001472C2" w:rsidRPr="003A4C49" w:rsidRDefault="001472C2" w:rsidP="001472C2"/>
    <w:p w14:paraId="26711D78" w14:textId="0D5EDDA3" w:rsidR="001472C2" w:rsidRDefault="001472C2" w:rsidP="001472C2"/>
    <w:p w14:paraId="0B69748F" w14:textId="74CC630F" w:rsidR="00421171" w:rsidRDefault="00421171" w:rsidP="001472C2"/>
    <w:p w14:paraId="60011FB9" w14:textId="77777777" w:rsidR="00421171" w:rsidRPr="003A4C49" w:rsidRDefault="00421171" w:rsidP="001472C2"/>
    <w:p w14:paraId="5C843B4A" w14:textId="77777777" w:rsidR="001472C2" w:rsidRDefault="001472C2" w:rsidP="001472C2">
      <w:pPr>
        <w:pStyle w:val="TryitNow"/>
      </w:pPr>
      <w:r>
        <w:lastRenderedPageBreak/>
        <w:t>Try it Now</w:t>
      </w:r>
    </w:p>
    <w:p w14:paraId="57E376A6" w14:textId="77777777" w:rsidR="001472C2" w:rsidRDefault="001472C2" w:rsidP="001472C2">
      <w:pPr>
        <w:pStyle w:val="TryitNowbody"/>
      </w:pPr>
      <w:r>
        <w:t>4.  Solve</w:t>
      </w:r>
      <w:r w:rsidRPr="000D71EB">
        <w:rPr>
          <w:position w:val="-14"/>
        </w:rPr>
        <w:object w:dxaOrig="1420" w:dyaOrig="400" w14:anchorId="3E07AEE5">
          <v:shape id="_x0000_i1384" type="#_x0000_t75" style="width:71.25pt;height:19.5pt" o:ole="">
            <v:imagedata r:id="rId745" o:title=""/>
          </v:shape>
          <o:OLEObject Type="Embed" ProgID="Equation.3" ShapeID="_x0000_i1384" DrawAspect="Content" ObjectID="_1719168411" r:id="rId746"/>
        </w:object>
      </w:r>
    </w:p>
    <w:p w14:paraId="4C4BA64E" w14:textId="67451888" w:rsidR="001472C2" w:rsidRDefault="001472C2" w:rsidP="001472C2"/>
    <w:p w14:paraId="60CB13D6" w14:textId="77777777" w:rsidR="00421171" w:rsidRPr="003A4C49" w:rsidRDefault="00421171" w:rsidP="001472C2"/>
    <w:p w14:paraId="33198043" w14:textId="77777777" w:rsidR="005D143D" w:rsidRPr="00497D18" w:rsidRDefault="005D143D" w:rsidP="005D143D">
      <w:pPr>
        <w:pStyle w:val="DefinitionHeader"/>
      </w:pPr>
      <w:r>
        <w:t>Important Topics of this Section</w:t>
      </w:r>
    </w:p>
    <w:p w14:paraId="745A52A5" w14:textId="77777777" w:rsidR="001472C2" w:rsidRDefault="001472C2" w:rsidP="001472C2">
      <w:pPr>
        <w:pStyle w:val="Definition"/>
      </w:pPr>
      <w:r>
        <w:t xml:space="preserve">The properties of the absolute value function </w:t>
      </w:r>
    </w:p>
    <w:p w14:paraId="482168A5" w14:textId="77777777" w:rsidR="001472C2" w:rsidRDefault="001472C2" w:rsidP="001472C2">
      <w:pPr>
        <w:pStyle w:val="Definition"/>
      </w:pPr>
      <w:r>
        <w:t>Solving absolute value equations</w:t>
      </w:r>
    </w:p>
    <w:p w14:paraId="44B86093" w14:textId="77777777" w:rsidR="001472C2" w:rsidRDefault="001472C2" w:rsidP="001472C2">
      <w:pPr>
        <w:pStyle w:val="Definition"/>
      </w:pPr>
      <w:r>
        <w:t>Finding intercepts</w:t>
      </w:r>
    </w:p>
    <w:p w14:paraId="705DD10C" w14:textId="77777777" w:rsidR="001472C2" w:rsidRDefault="001472C2" w:rsidP="001472C2">
      <w:pPr>
        <w:pStyle w:val="Definition"/>
      </w:pPr>
      <w:r>
        <w:t>Solving absolute value inequalities</w:t>
      </w:r>
    </w:p>
    <w:p w14:paraId="5A29BDE8" w14:textId="77777777" w:rsidR="001472C2" w:rsidRPr="003A4C49" w:rsidRDefault="001472C2" w:rsidP="001472C2"/>
    <w:p w14:paraId="0E675390" w14:textId="77777777" w:rsidR="001472C2" w:rsidRPr="003A4C49" w:rsidRDefault="001472C2" w:rsidP="001472C2"/>
    <w:p w14:paraId="2CFD6C78" w14:textId="77777777" w:rsidR="001472C2" w:rsidRPr="00E25D30" w:rsidRDefault="001472C2" w:rsidP="001472C2">
      <w:pPr>
        <w:pStyle w:val="TryitNow"/>
      </w:pPr>
      <w:r>
        <w:t>Try it Now Answers</w:t>
      </w:r>
    </w:p>
    <w:p w14:paraId="1136F111" w14:textId="1DABD43D" w:rsidR="001472C2" w:rsidRDefault="001472C2" w:rsidP="00421171">
      <w:pPr>
        <w:pStyle w:val="TryitNowbody"/>
        <w:ind w:left="270" w:hanging="270"/>
      </w:pPr>
      <w:r>
        <w:t xml:space="preserve">1.  Using the variable </w:t>
      </w:r>
      <w:r w:rsidRPr="00C95DB7">
        <w:rPr>
          <w:i/>
        </w:rPr>
        <w:t>p</w:t>
      </w:r>
      <w:r>
        <w:t xml:space="preserve">, for passing,  </w:t>
      </w:r>
      <w:r w:rsidRPr="000D71EB">
        <w:rPr>
          <w:position w:val="-14"/>
        </w:rPr>
        <w:object w:dxaOrig="1240" w:dyaOrig="400" w14:anchorId="47CD696C">
          <v:shape id="_x0000_i1385" type="#_x0000_t75" style="width:61.5pt;height:19.5pt" o:ole="">
            <v:imagedata r:id="rId747" o:title=""/>
          </v:shape>
          <o:OLEObject Type="Embed" ProgID="Equation.3" ShapeID="_x0000_i1385" DrawAspect="Content" ObjectID="_1719168412" r:id="rId748"/>
        </w:object>
      </w:r>
    </w:p>
    <w:p w14:paraId="63F9EDB1" w14:textId="77777777" w:rsidR="00421171" w:rsidRDefault="00421171" w:rsidP="00421171">
      <w:pPr>
        <w:pStyle w:val="TryitNowbody"/>
        <w:ind w:left="270" w:hanging="270"/>
      </w:pPr>
    </w:p>
    <w:p w14:paraId="03CAD8DE" w14:textId="1D7145D6" w:rsidR="001472C2" w:rsidRDefault="001472C2" w:rsidP="00421171">
      <w:pPr>
        <w:pStyle w:val="TryitNowbody"/>
        <w:ind w:left="270" w:hanging="270"/>
      </w:pPr>
      <w:r>
        <w:t xml:space="preserve">2. </w:t>
      </w:r>
      <w:r w:rsidRPr="000D71EB">
        <w:rPr>
          <w:position w:val="-14"/>
        </w:rPr>
        <w:object w:dxaOrig="1800" w:dyaOrig="400" w14:anchorId="2E523318">
          <v:shape id="_x0000_i1386" type="#_x0000_t75" style="width:90.75pt;height:19.5pt" o:ole="">
            <v:imagedata r:id="rId749" o:title=""/>
          </v:shape>
          <o:OLEObject Type="Embed" ProgID="Equation.3" ShapeID="_x0000_i1386" DrawAspect="Content" ObjectID="_1719168413" r:id="rId750"/>
        </w:object>
      </w:r>
    </w:p>
    <w:p w14:paraId="1D90F5FD" w14:textId="77777777" w:rsidR="00421171" w:rsidRDefault="00421171" w:rsidP="00421171">
      <w:pPr>
        <w:pStyle w:val="TryitNowbody"/>
        <w:ind w:left="270" w:hanging="270"/>
      </w:pPr>
    </w:p>
    <w:p w14:paraId="17EE7F43" w14:textId="35648EB5" w:rsidR="001472C2" w:rsidRDefault="001472C2" w:rsidP="00421171">
      <w:pPr>
        <w:pStyle w:val="TryitNowbody"/>
        <w:ind w:left="270" w:hanging="270"/>
      </w:pPr>
      <w:r>
        <w:t xml:space="preserve">3. </w:t>
      </w:r>
      <w:r w:rsidRPr="003A4C49">
        <w:rPr>
          <w:i/>
        </w:rPr>
        <w:t>f</w:t>
      </w:r>
      <w:r>
        <w:t xml:space="preserve">(0) = 1, so the vertical intercept is at (0,1).  </w:t>
      </w:r>
      <w:r w:rsidR="00421171">
        <w:br/>
      </w:r>
      <w:r w:rsidR="00421171" w:rsidRPr="003A4C49">
        <w:rPr>
          <w:i/>
        </w:rPr>
        <w:t>f(x)</w:t>
      </w:r>
      <w:r w:rsidR="00421171">
        <w:t>= 0 when</w:t>
      </w:r>
      <w:r w:rsidR="00421171">
        <w:br/>
      </w:r>
      <w:r w:rsidR="00421171" w:rsidRPr="000D71EB">
        <w:rPr>
          <w:position w:val="-14"/>
        </w:rPr>
        <w:object w:dxaOrig="1460" w:dyaOrig="400" w14:anchorId="1C37FDED">
          <v:shape id="_x0000_i1387" type="#_x0000_t75" style="width:72.75pt;height:19.5pt" o:ole="">
            <v:imagedata r:id="rId751" o:title=""/>
          </v:shape>
          <o:OLEObject Type="Embed" ProgID="Equation.3" ShapeID="_x0000_i1387" DrawAspect="Content" ObjectID="_1719168414" r:id="rId752"/>
        </w:object>
      </w:r>
      <w:r w:rsidR="00421171">
        <w:br/>
      </w:r>
      <w:r w:rsidR="00421171" w:rsidRPr="000D71EB">
        <w:rPr>
          <w:position w:val="-14"/>
        </w:rPr>
        <w:object w:dxaOrig="960" w:dyaOrig="400" w14:anchorId="61CB7858">
          <v:shape id="_x0000_i1388" type="#_x0000_t75" style="width:47.25pt;height:19.5pt" o:ole="">
            <v:imagedata r:id="rId753" o:title=""/>
          </v:shape>
          <o:OLEObject Type="Embed" ProgID="Equation.3" ShapeID="_x0000_i1388" DrawAspect="Content" ObjectID="_1719168415" r:id="rId754"/>
        </w:object>
      </w:r>
      <w:r w:rsidR="00421171">
        <w:br/>
      </w:r>
      <w:r w:rsidR="00421171" w:rsidRPr="00421171">
        <w:rPr>
          <w:position w:val="-6"/>
        </w:rPr>
        <w:object w:dxaOrig="900" w:dyaOrig="279" w14:anchorId="3C9CFF81">
          <v:shape id="_x0000_i1389" type="#_x0000_t75" style="width:44.25pt;height:15pt" o:ole="">
            <v:imagedata r:id="rId755" o:title=""/>
          </v:shape>
          <o:OLEObject Type="Embed" ProgID="Equation.3" ShapeID="_x0000_i1389" DrawAspect="Content" ObjectID="_1719168416" r:id="rId756"/>
        </w:object>
      </w:r>
      <w:r w:rsidR="00421171">
        <w:t xml:space="preserve"> or </w:t>
      </w:r>
      <w:r w:rsidR="00421171" w:rsidRPr="00421171">
        <w:rPr>
          <w:position w:val="-6"/>
        </w:rPr>
        <w:object w:dxaOrig="1020" w:dyaOrig="279" w14:anchorId="6FA263A0">
          <v:shape id="_x0000_i1390" type="#_x0000_t75" style="width:52.5pt;height:15pt" o:ole="">
            <v:imagedata r:id="rId757" o:title=""/>
          </v:shape>
          <o:OLEObject Type="Embed" ProgID="Equation.3" ShapeID="_x0000_i1390" DrawAspect="Content" ObjectID="_1719168417" r:id="rId758"/>
        </w:object>
      </w:r>
      <w:r w:rsidR="00421171">
        <w:br/>
      </w:r>
      <w:r w:rsidRPr="003A4C49">
        <w:rPr>
          <w:i/>
        </w:rPr>
        <w:t xml:space="preserve">x </w:t>
      </w:r>
      <w:r>
        <w:t xml:space="preserve">= 1 </w:t>
      </w:r>
      <w:r w:rsidR="00421171">
        <w:t xml:space="preserve">or  </w:t>
      </w:r>
      <w:r w:rsidR="00421171" w:rsidRPr="003A4C49">
        <w:rPr>
          <w:i/>
        </w:rPr>
        <w:t>x</w:t>
      </w:r>
      <w:r w:rsidR="00421171">
        <w:t xml:space="preserve"> = -5  </w:t>
      </w:r>
      <w:r>
        <w:t xml:space="preserve">so the horizontal intercepts are at (-5,0) &amp; (1,0) </w:t>
      </w:r>
    </w:p>
    <w:p w14:paraId="563557EC" w14:textId="77777777" w:rsidR="00421171" w:rsidRDefault="00421171" w:rsidP="00421171">
      <w:pPr>
        <w:pStyle w:val="TryitNowbody"/>
        <w:ind w:left="270" w:hanging="270"/>
      </w:pPr>
    </w:p>
    <w:p w14:paraId="3394F32D" w14:textId="33AC0C28" w:rsidR="001472C2" w:rsidRDefault="008C625C" w:rsidP="008C625C">
      <w:pPr>
        <w:pStyle w:val="TryitNowbody"/>
        <w:ind w:left="270" w:hanging="270"/>
      </w:pPr>
      <w:r>
        <w:rPr>
          <w:noProof/>
        </w:rPr>
        <w:drawing>
          <wp:anchor distT="0" distB="0" distL="114300" distR="114300" simplePos="0" relativeHeight="251656704" behindDoc="0" locked="0" layoutInCell="1" allowOverlap="1" wp14:anchorId="52768F37" wp14:editId="529C29DC">
            <wp:simplePos x="0" y="0"/>
            <wp:positionH relativeFrom="column">
              <wp:posOffset>3894455</wp:posOffset>
            </wp:positionH>
            <wp:positionV relativeFrom="paragraph">
              <wp:posOffset>444645</wp:posOffset>
            </wp:positionV>
            <wp:extent cx="1689735" cy="1113790"/>
            <wp:effectExtent l="0" t="0" r="5715" b="0"/>
            <wp:wrapSquare wrapText="bothSides"/>
            <wp:docPr id="228" name="Picture 228" descr="An upwards-opening absolute value graph with corner at 4 comma 0, and a graph of y equals 3.  The graphs intersect at 1 comma 3 and 7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n upwards-opening absolute value graph with corner at 4 comma 0, and a graph of y equals 3.  The graphs intersect at 1 comma 3 and 7 comma 3."/>
                    <pic:cNvPicPr/>
                  </pic:nvPicPr>
                  <pic:blipFill>
                    <a:blip r:embed="rId759"/>
                    <a:stretch>
                      <a:fillRect/>
                    </a:stretch>
                  </pic:blipFill>
                  <pic:spPr>
                    <a:xfrm>
                      <a:off x="0" y="0"/>
                      <a:ext cx="1689735" cy="1113790"/>
                    </a:xfrm>
                    <a:prstGeom prst="rect">
                      <a:avLst/>
                    </a:prstGeom>
                  </pic:spPr>
                </pic:pic>
              </a:graphicData>
            </a:graphic>
            <wp14:sizeRelH relativeFrom="page">
              <wp14:pctWidth>0</wp14:pctWidth>
            </wp14:sizeRelH>
            <wp14:sizeRelV relativeFrom="page">
              <wp14:pctHeight>0</wp14:pctHeight>
            </wp14:sizeRelV>
          </wp:anchor>
        </w:drawing>
      </w:r>
      <w:r w:rsidR="001472C2">
        <w:t xml:space="preserve">4. </w:t>
      </w:r>
      <w:r w:rsidRPr="000D71EB">
        <w:rPr>
          <w:position w:val="-14"/>
        </w:rPr>
        <w:object w:dxaOrig="1420" w:dyaOrig="400" w14:anchorId="3BF0744D">
          <v:shape id="_x0000_i1391" type="#_x0000_t75" style="width:71.25pt;height:19.5pt" o:ole="">
            <v:imagedata r:id="rId745" o:title=""/>
          </v:shape>
          <o:OLEObject Type="Embed" ProgID="Equation.3" ShapeID="_x0000_i1391" DrawAspect="Content" ObjectID="_1719168418" r:id="rId760"/>
        </w:object>
      </w:r>
      <w:r>
        <w:br/>
      </w:r>
      <w:r w:rsidRPr="000D71EB">
        <w:rPr>
          <w:position w:val="-14"/>
        </w:rPr>
        <w:object w:dxaOrig="980" w:dyaOrig="400" w14:anchorId="6BCF8986">
          <v:shape id="_x0000_i1392" type="#_x0000_t75" style="width:49.5pt;height:19.5pt" o:ole="">
            <v:imagedata r:id="rId761" o:title=""/>
          </v:shape>
          <o:OLEObject Type="Embed" ProgID="Equation.3" ShapeID="_x0000_i1392" DrawAspect="Content" ObjectID="_1719168419" r:id="rId762"/>
        </w:object>
      </w:r>
      <w:r>
        <w:br/>
        <w:t xml:space="preserve">Solving the equality </w:t>
      </w:r>
      <w:r w:rsidRPr="000D71EB">
        <w:rPr>
          <w:position w:val="-14"/>
        </w:rPr>
        <w:object w:dxaOrig="980" w:dyaOrig="400" w14:anchorId="0C732447">
          <v:shape id="_x0000_i1393" type="#_x0000_t75" style="width:49.5pt;height:19.5pt" o:ole="">
            <v:imagedata r:id="rId763" o:title=""/>
          </v:shape>
          <o:OLEObject Type="Embed" ProgID="Equation.3" ShapeID="_x0000_i1393" DrawAspect="Content" ObjectID="_1719168420" r:id="rId764"/>
        </w:object>
      </w:r>
      <w:r>
        <w:t xml:space="preserve">, </w:t>
      </w:r>
      <w:r>
        <w:rPr>
          <w:i/>
        </w:rPr>
        <w:t>k</w:t>
      </w:r>
      <w:r>
        <w:t xml:space="preserve"> – 4 = 3 or </w:t>
      </w:r>
      <w:r>
        <w:rPr>
          <w:i/>
        </w:rPr>
        <w:t>k</w:t>
      </w:r>
      <w:r>
        <w:t xml:space="preserve"> – 4 = –3, so </w:t>
      </w:r>
      <w:r>
        <w:rPr>
          <w:i/>
        </w:rPr>
        <w:t>k</w:t>
      </w:r>
      <w:r>
        <w:t xml:space="preserve"> = 1 or </w:t>
      </w:r>
      <w:r>
        <w:rPr>
          <w:i/>
        </w:rPr>
        <w:t>k</w:t>
      </w:r>
      <w:r>
        <w:t xml:space="preserve"> = 7.</w:t>
      </w:r>
      <w:r>
        <w:br/>
        <w:t xml:space="preserve">Using a graph or test values, we can determine the intervals that satisfy the inequality are </w:t>
      </w:r>
      <w:r w:rsidR="006543F3" w:rsidRPr="001D196D">
        <w:rPr>
          <w:position w:val="-6"/>
        </w:rPr>
        <w:object w:dxaOrig="520" w:dyaOrig="279" w14:anchorId="227EF7E9">
          <v:shape id="_x0000_i1394" type="#_x0000_t75" style="width:27pt;height:15pt" o:ole="">
            <v:imagedata r:id="rId765" o:title=""/>
          </v:shape>
          <o:OLEObject Type="Embed" ProgID="Equation.DSMT4" ShapeID="_x0000_i1394" DrawAspect="Content" ObjectID="_1719168421" r:id="rId766"/>
        </w:object>
      </w:r>
      <w:r w:rsidR="001472C2">
        <w:t xml:space="preserve">or </w:t>
      </w:r>
      <w:r w:rsidR="006543F3" w:rsidRPr="001D196D">
        <w:rPr>
          <w:position w:val="-6"/>
        </w:rPr>
        <w:object w:dxaOrig="560" w:dyaOrig="279" w14:anchorId="7BF97777">
          <v:shape id="_x0000_i1395" type="#_x0000_t75" style="width:28.5pt;height:15pt" o:ole="">
            <v:imagedata r:id="rId767" o:title=""/>
          </v:shape>
          <o:OLEObject Type="Embed" ProgID="Equation.DSMT4" ShapeID="_x0000_i1395" DrawAspect="Content" ObjectID="_1719168422" r:id="rId768"/>
        </w:object>
      </w:r>
      <w:r w:rsidR="001472C2">
        <w:t xml:space="preserve">; in interval notation this would be </w:t>
      </w:r>
      <w:r w:rsidR="006543F3" w:rsidRPr="006543F3">
        <w:rPr>
          <w:position w:val="-14"/>
        </w:rPr>
        <w:object w:dxaOrig="1520" w:dyaOrig="400" w14:anchorId="2C68F78F">
          <v:shape id="_x0000_i1396" type="#_x0000_t75" style="width:75.75pt;height:19.5pt" o:ole="">
            <v:imagedata r:id="rId769" o:title=""/>
          </v:shape>
          <o:OLEObject Type="Embed" ProgID="Equation.DSMT4" ShapeID="_x0000_i1396" DrawAspect="Content" ObjectID="_1719168423" r:id="rId770"/>
        </w:object>
      </w:r>
    </w:p>
    <w:p w14:paraId="6A5B198B" w14:textId="77777777" w:rsidR="008C625C" w:rsidRDefault="008C625C" w:rsidP="008C625C">
      <w:pPr>
        <w:pStyle w:val="TryitNowbody"/>
        <w:ind w:left="270" w:hanging="270"/>
      </w:pPr>
    </w:p>
    <w:p w14:paraId="7441C3E9" w14:textId="6D6D6EBC" w:rsidR="00F74B8F" w:rsidRDefault="00F74B8F" w:rsidP="00421171">
      <w:pPr>
        <w:ind w:left="270" w:hanging="270"/>
      </w:pPr>
    </w:p>
    <w:p w14:paraId="1A3E24F9" w14:textId="77777777" w:rsidR="008C625C" w:rsidRDefault="008C625C" w:rsidP="00421171">
      <w:pPr>
        <w:ind w:left="270" w:hanging="270"/>
        <w:sectPr w:rsidR="008C625C" w:rsidSect="00D33408">
          <w:headerReference w:type="default" r:id="rId771"/>
          <w:pgSz w:w="12240" w:h="15840" w:code="1"/>
          <w:pgMar w:top="1440" w:right="1440" w:bottom="1440" w:left="1440" w:header="720" w:footer="720" w:gutter="720"/>
          <w:cols w:space="720"/>
          <w:docGrid w:linePitch="360"/>
        </w:sectPr>
      </w:pPr>
    </w:p>
    <w:p w14:paraId="1A05B530" w14:textId="77777777" w:rsidR="00F74B8F" w:rsidRDefault="00F74B8F" w:rsidP="00F74B8F">
      <w:pPr>
        <w:pStyle w:val="Heading2"/>
      </w:pPr>
      <w:r>
        <w:lastRenderedPageBreak/>
        <w:t>Section 2.5 Exercises</w:t>
      </w:r>
    </w:p>
    <w:p w14:paraId="6804A982" w14:textId="77777777" w:rsidR="00F74B8F" w:rsidRDefault="00F74B8F" w:rsidP="00F74B8F"/>
    <w:p w14:paraId="15E7CD7A" w14:textId="77777777" w:rsidR="00F74B8F" w:rsidRDefault="00F74B8F" w:rsidP="00F74B8F">
      <w:r>
        <w:t xml:space="preserve">Write an equation for each transformation of </w:t>
      </w:r>
      <w:r w:rsidRPr="00677F83">
        <w:rPr>
          <w:position w:val="-10"/>
        </w:rPr>
        <w:object w:dxaOrig="999" w:dyaOrig="320" w14:anchorId="51EDEF02">
          <v:shape id="_x0000_i1397" type="#_x0000_t75" style="width:50.25pt;height:15pt" o:ole="">
            <v:imagedata r:id="rId772" o:title=""/>
          </v:shape>
          <o:OLEObject Type="Embed" ProgID="Equation.3" ShapeID="_x0000_i1397" DrawAspect="Content" ObjectID="_1719168424" r:id="rId773"/>
        </w:object>
      </w:r>
    </w:p>
    <w:p w14:paraId="78C26E59" w14:textId="77777777" w:rsidR="00F74B8F" w:rsidRDefault="00F74B8F" w:rsidP="00F74B8F"/>
    <w:p w14:paraId="561052E7" w14:textId="4AD7EDBF" w:rsidR="00F74B8F" w:rsidRDefault="00F74B8F" w:rsidP="00F74B8F">
      <w:r>
        <w:t>1.</w:t>
      </w:r>
      <w:r w:rsidR="00A87D91">
        <w:rPr>
          <w:noProof/>
        </w:rPr>
        <w:drawing>
          <wp:inline distT="0" distB="0" distL="0" distR="0" wp14:anchorId="59D641B6" wp14:editId="04CDD5F7">
            <wp:extent cx="1775460" cy="1785747"/>
            <wp:effectExtent l="0" t="0" r="2540" b="0"/>
            <wp:docPr id="96" name="Picture 96" descr="Macintosh HD:Users:kimberleymstern:Documents:AAAAAA-CALC:X:EX2.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Macintosh HD:Users:kimberleymstern:Documents:AAAAAA-CALC:X:EX2.5_1.png"/>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775570" cy="1785857"/>
                    </a:xfrm>
                    <a:prstGeom prst="rect">
                      <a:avLst/>
                    </a:prstGeom>
                    <a:noFill/>
                    <a:ln>
                      <a:noFill/>
                    </a:ln>
                  </pic:spPr>
                </pic:pic>
              </a:graphicData>
            </a:graphic>
          </wp:inline>
        </w:drawing>
      </w:r>
      <w:r>
        <w:tab/>
      </w:r>
      <w:r>
        <w:tab/>
      </w:r>
      <w:r>
        <w:tab/>
        <w:t>2.</w:t>
      </w:r>
      <w:r w:rsidR="00A87D91">
        <w:rPr>
          <w:noProof/>
        </w:rPr>
        <w:drawing>
          <wp:inline distT="0" distB="0" distL="0" distR="0" wp14:anchorId="4CADCB7A" wp14:editId="1F854463">
            <wp:extent cx="1781016" cy="1783080"/>
            <wp:effectExtent l="0" t="0" r="0" b="7620"/>
            <wp:docPr id="97" name="Picture 97" descr="Macintosh HD:Users:kimberleymstern:Documents:AAAAAA-CALC:X:EX2.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Macintosh HD:Users:kimberleymstern:Documents:AAAAAA-CALC:X:EX2.5_2.png"/>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781016" cy="1783080"/>
                    </a:xfrm>
                    <a:prstGeom prst="rect">
                      <a:avLst/>
                    </a:prstGeom>
                    <a:noFill/>
                    <a:ln>
                      <a:noFill/>
                    </a:ln>
                  </pic:spPr>
                </pic:pic>
              </a:graphicData>
            </a:graphic>
          </wp:inline>
        </w:drawing>
      </w:r>
    </w:p>
    <w:p w14:paraId="4B494A73" w14:textId="77777777" w:rsidR="00F74B8F" w:rsidRDefault="00F74B8F" w:rsidP="00F74B8F"/>
    <w:p w14:paraId="55B9F225" w14:textId="142264BD" w:rsidR="00F74B8F" w:rsidRDefault="00F74B8F" w:rsidP="00F74B8F">
      <w:r>
        <w:t>3.</w:t>
      </w:r>
      <w:r w:rsidR="00A17B0A">
        <w:rPr>
          <w:noProof/>
        </w:rPr>
        <w:drawing>
          <wp:inline distT="0" distB="0" distL="0" distR="0" wp14:anchorId="7D280F36" wp14:editId="4E1ADDFC">
            <wp:extent cx="1744669" cy="1783080"/>
            <wp:effectExtent l="0" t="0" r="8255" b="7620"/>
            <wp:docPr id="98" name="Picture 98" descr="Macintosh HD:Users:kimberleymstern:Documents:AAAAAA-CALC:X:EX2.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Macintosh HD:Users:kimberleymstern:Documents:AAAAAA-CALC:X:EX2.5_3.png"/>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744669" cy="1783080"/>
                    </a:xfrm>
                    <a:prstGeom prst="rect">
                      <a:avLst/>
                    </a:prstGeom>
                    <a:noFill/>
                    <a:ln>
                      <a:noFill/>
                    </a:ln>
                  </pic:spPr>
                </pic:pic>
              </a:graphicData>
            </a:graphic>
          </wp:inline>
        </w:drawing>
      </w:r>
      <w:r>
        <w:tab/>
      </w:r>
      <w:r>
        <w:tab/>
      </w:r>
      <w:r>
        <w:tab/>
        <w:t>4.</w:t>
      </w:r>
      <w:r w:rsidR="00A17B0A">
        <w:rPr>
          <w:noProof/>
        </w:rPr>
        <w:drawing>
          <wp:inline distT="0" distB="0" distL="0" distR="0" wp14:anchorId="4074DE1B" wp14:editId="6A2F2763">
            <wp:extent cx="1776902" cy="1783080"/>
            <wp:effectExtent l="0" t="0" r="0" b="7620"/>
            <wp:docPr id="99" name="Picture 99" descr="Macintosh HD:Users:kimberleymstern:Documents:AAAAAA-CALC:X:EX2.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Macintosh HD:Users:kimberleymstern:Documents:AAAAAA-CALC:X:EX2.5_4.png"/>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776902" cy="1783080"/>
                    </a:xfrm>
                    <a:prstGeom prst="rect">
                      <a:avLst/>
                    </a:prstGeom>
                    <a:noFill/>
                    <a:ln>
                      <a:noFill/>
                    </a:ln>
                  </pic:spPr>
                </pic:pic>
              </a:graphicData>
            </a:graphic>
          </wp:inline>
        </w:drawing>
      </w:r>
    </w:p>
    <w:p w14:paraId="598B6383" w14:textId="77777777" w:rsidR="00F74B8F" w:rsidRDefault="00F74B8F" w:rsidP="00F74B8F"/>
    <w:p w14:paraId="53756BE9" w14:textId="77777777" w:rsidR="00F74B8F" w:rsidRDefault="00F74B8F" w:rsidP="00F74B8F">
      <w:r>
        <w:br/>
        <w:t>Sketch a graph of each function</w:t>
      </w:r>
    </w:p>
    <w:p w14:paraId="5AB9A2E2" w14:textId="77777777" w:rsidR="00F74B8F" w:rsidRDefault="00F74B8F" w:rsidP="00F74B8F">
      <w:pPr>
        <w:spacing w:line="360" w:lineRule="auto"/>
      </w:pPr>
      <w:r>
        <w:t xml:space="preserve">5. </w:t>
      </w:r>
      <w:r w:rsidRPr="00677F83">
        <w:rPr>
          <w:position w:val="-10"/>
        </w:rPr>
        <w:object w:dxaOrig="1760" w:dyaOrig="320" w14:anchorId="3680C3CD">
          <v:shape id="_x0000_i1398" type="#_x0000_t75" style="width:87.75pt;height:15pt" o:ole="">
            <v:imagedata r:id="rId778" o:title=""/>
          </v:shape>
          <o:OLEObject Type="Embed" ProgID="Equation.3" ShapeID="_x0000_i1398" DrawAspect="Content" ObjectID="_1719168425" r:id="rId779"/>
        </w:object>
      </w:r>
      <w:r>
        <w:tab/>
      </w:r>
      <w:r>
        <w:tab/>
      </w:r>
      <w:r>
        <w:tab/>
      </w:r>
      <w:r>
        <w:tab/>
        <w:t xml:space="preserve">6. </w:t>
      </w:r>
      <w:r w:rsidRPr="00677F83">
        <w:rPr>
          <w:position w:val="-14"/>
        </w:rPr>
        <w:object w:dxaOrig="1820" w:dyaOrig="400" w14:anchorId="04E46412">
          <v:shape id="_x0000_i1399" type="#_x0000_t75" style="width:91.5pt;height:19.5pt" o:ole="">
            <v:imagedata r:id="rId780" o:title=""/>
          </v:shape>
          <o:OLEObject Type="Embed" ProgID="Equation.3" ShapeID="_x0000_i1399" DrawAspect="Content" ObjectID="_1719168426" r:id="rId781"/>
        </w:object>
      </w:r>
    </w:p>
    <w:p w14:paraId="1EAA9EC1" w14:textId="77777777" w:rsidR="00F74B8F" w:rsidRDefault="00F74B8F" w:rsidP="00F74B8F">
      <w:pPr>
        <w:spacing w:line="360" w:lineRule="auto"/>
      </w:pPr>
      <w:r>
        <w:t xml:space="preserve">7. </w:t>
      </w:r>
      <w:r w:rsidRPr="00677F83">
        <w:rPr>
          <w:position w:val="-14"/>
        </w:rPr>
        <w:object w:dxaOrig="1760" w:dyaOrig="400" w14:anchorId="48DFBCC9">
          <v:shape id="_x0000_i1400" type="#_x0000_t75" style="width:87.75pt;height:19.5pt" o:ole="">
            <v:imagedata r:id="rId782" o:title=""/>
          </v:shape>
          <o:OLEObject Type="Embed" ProgID="Equation.3" ShapeID="_x0000_i1400" DrawAspect="Content" ObjectID="_1719168427" r:id="rId783"/>
        </w:object>
      </w:r>
      <w:r>
        <w:tab/>
      </w:r>
      <w:r>
        <w:tab/>
      </w:r>
      <w:r>
        <w:tab/>
      </w:r>
      <w:r>
        <w:tab/>
        <w:t xml:space="preserve">8. </w:t>
      </w:r>
      <w:r w:rsidRPr="00677F83">
        <w:rPr>
          <w:position w:val="-14"/>
        </w:rPr>
        <w:object w:dxaOrig="1800" w:dyaOrig="400" w14:anchorId="4A5A5857">
          <v:shape id="_x0000_i1401" type="#_x0000_t75" style="width:90.75pt;height:19.5pt" o:ole="">
            <v:imagedata r:id="rId784" o:title=""/>
          </v:shape>
          <o:OLEObject Type="Embed" ProgID="Equation.3" ShapeID="_x0000_i1401" DrawAspect="Content" ObjectID="_1719168428" r:id="rId785"/>
        </w:object>
      </w:r>
    </w:p>
    <w:p w14:paraId="1299261C" w14:textId="77777777" w:rsidR="00F74B8F" w:rsidRDefault="00F74B8F" w:rsidP="00F74B8F">
      <w:pPr>
        <w:spacing w:line="360" w:lineRule="auto"/>
      </w:pPr>
      <w:r>
        <w:t xml:space="preserve">9. </w:t>
      </w:r>
      <w:r w:rsidRPr="00677F83">
        <w:rPr>
          <w:position w:val="-14"/>
        </w:rPr>
        <w:object w:dxaOrig="1780" w:dyaOrig="400" w14:anchorId="06FBDBF9">
          <v:shape id="_x0000_i1402" type="#_x0000_t75" style="width:90pt;height:19.5pt" o:ole="">
            <v:imagedata r:id="rId786" o:title=""/>
          </v:shape>
          <o:OLEObject Type="Embed" ProgID="Equation.3" ShapeID="_x0000_i1402" DrawAspect="Content" ObjectID="_1719168429" r:id="rId787"/>
        </w:object>
      </w:r>
      <w:r>
        <w:tab/>
      </w:r>
      <w:r>
        <w:tab/>
      </w:r>
      <w:r>
        <w:tab/>
      </w:r>
      <w:r>
        <w:tab/>
        <w:t xml:space="preserve">10. </w:t>
      </w:r>
      <w:r w:rsidRPr="00677F83">
        <w:rPr>
          <w:position w:val="-14"/>
        </w:rPr>
        <w:object w:dxaOrig="1780" w:dyaOrig="400" w14:anchorId="0732952F">
          <v:shape id="_x0000_i1403" type="#_x0000_t75" style="width:90pt;height:19.5pt" o:ole="">
            <v:imagedata r:id="rId788" o:title=""/>
          </v:shape>
          <o:OLEObject Type="Embed" ProgID="Equation.3" ShapeID="_x0000_i1403" DrawAspect="Content" ObjectID="_1719168430" r:id="rId789"/>
        </w:object>
      </w:r>
    </w:p>
    <w:p w14:paraId="1857CB67" w14:textId="77777777" w:rsidR="00F74B8F" w:rsidRDefault="00F74B8F" w:rsidP="00F74B8F"/>
    <w:p w14:paraId="7B22EFFA" w14:textId="77777777" w:rsidR="00F74B8F" w:rsidRDefault="00F74B8F" w:rsidP="00F74B8F">
      <w:r>
        <w:t>Solve each the equation</w:t>
      </w:r>
    </w:p>
    <w:p w14:paraId="065D478E" w14:textId="77777777" w:rsidR="00F74B8F" w:rsidRDefault="00F74B8F" w:rsidP="00F74B8F">
      <w:pPr>
        <w:spacing w:line="360" w:lineRule="auto"/>
      </w:pPr>
      <w:r>
        <w:t xml:space="preserve">11. </w:t>
      </w:r>
      <w:r w:rsidRPr="00677F83">
        <w:rPr>
          <w:position w:val="-10"/>
        </w:rPr>
        <w:object w:dxaOrig="1200" w:dyaOrig="320" w14:anchorId="3A91E89E">
          <v:shape id="_x0000_i1404" type="#_x0000_t75" style="width:61.5pt;height:15pt" o:ole="">
            <v:imagedata r:id="rId790" o:title=""/>
          </v:shape>
          <o:OLEObject Type="Embed" ProgID="Equation.3" ShapeID="_x0000_i1404" DrawAspect="Content" ObjectID="_1719168431" r:id="rId791"/>
        </w:object>
      </w:r>
      <w:r>
        <w:tab/>
      </w:r>
      <w:r>
        <w:tab/>
      </w:r>
      <w:r>
        <w:tab/>
      </w:r>
      <w:r>
        <w:tab/>
        <w:t xml:space="preserve">12. </w:t>
      </w:r>
      <w:r w:rsidRPr="00677F83">
        <w:rPr>
          <w:position w:val="-10"/>
        </w:rPr>
        <w:object w:dxaOrig="1219" w:dyaOrig="320" w14:anchorId="0A95C640">
          <v:shape id="_x0000_i1405" type="#_x0000_t75" style="width:61.5pt;height:15pt" o:ole="">
            <v:imagedata r:id="rId792" o:title=""/>
          </v:shape>
          <o:OLEObject Type="Embed" ProgID="Equation.3" ShapeID="_x0000_i1405" DrawAspect="Content" ObjectID="_1719168432" r:id="rId793"/>
        </w:object>
      </w:r>
      <w:r>
        <w:t xml:space="preserve"> </w:t>
      </w:r>
      <w:r>
        <w:br/>
        <w:t xml:space="preserve">13. </w:t>
      </w:r>
      <w:r w:rsidRPr="00677F83">
        <w:rPr>
          <w:position w:val="-10"/>
        </w:rPr>
        <w:object w:dxaOrig="1200" w:dyaOrig="320" w14:anchorId="2EE3385A">
          <v:shape id="_x0000_i1406" type="#_x0000_t75" style="width:61.5pt;height:15pt" o:ole="">
            <v:imagedata r:id="rId794" o:title=""/>
          </v:shape>
          <o:OLEObject Type="Embed" ProgID="Equation.3" ShapeID="_x0000_i1406" DrawAspect="Content" ObjectID="_1719168433" r:id="rId795"/>
        </w:object>
      </w:r>
      <w:r>
        <w:tab/>
      </w:r>
      <w:r>
        <w:tab/>
      </w:r>
      <w:r>
        <w:tab/>
      </w:r>
      <w:r>
        <w:tab/>
        <w:t xml:space="preserve">14. </w:t>
      </w:r>
      <w:r w:rsidRPr="00677F83">
        <w:rPr>
          <w:position w:val="-10"/>
        </w:rPr>
        <w:object w:dxaOrig="1140" w:dyaOrig="320" w14:anchorId="5DF5A9E3">
          <v:shape id="_x0000_i1407" type="#_x0000_t75" style="width:57pt;height:15pt" o:ole="">
            <v:imagedata r:id="rId796" o:title=""/>
          </v:shape>
          <o:OLEObject Type="Embed" ProgID="Equation.3" ShapeID="_x0000_i1407" DrawAspect="Content" ObjectID="_1719168434" r:id="rId797"/>
        </w:object>
      </w:r>
      <w:r>
        <w:t xml:space="preserve"> </w:t>
      </w:r>
    </w:p>
    <w:p w14:paraId="438EBE45" w14:textId="77777777" w:rsidR="00F74B8F" w:rsidRDefault="00F74B8F" w:rsidP="00F74B8F">
      <w:pPr>
        <w:spacing w:line="360" w:lineRule="auto"/>
      </w:pPr>
      <w:r>
        <w:t xml:space="preserve">15. </w:t>
      </w:r>
      <w:r w:rsidRPr="00677F83">
        <w:rPr>
          <w:position w:val="-14"/>
        </w:rPr>
        <w:object w:dxaOrig="1540" w:dyaOrig="400" w14:anchorId="34835776">
          <v:shape id="_x0000_i1408" type="#_x0000_t75" style="width:75.75pt;height:19.5pt" o:ole="">
            <v:imagedata r:id="rId798" o:title=""/>
          </v:shape>
          <o:OLEObject Type="Embed" ProgID="Equation.3" ShapeID="_x0000_i1408" DrawAspect="Content" ObjectID="_1719168435" r:id="rId799"/>
        </w:object>
      </w:r>
      <w:r>
        <w:tab/>
      </w:r>
      <w:r>
        <w:tab/>
      </w:r>
      <w:r>
        <w:tab/>
      </w:r>
      <w:r>
        <w:tab/>
        <w:t xml:space="preserve">16. </w:t>
      </w:r>
      <w:r w:rsidRPr="00677F83">
        <w:rPr>
          <w:position w:val="-14"/>
        </w:rPr>
        <w:object w:dxaOrig="1440" w:dyaOrig="400" w14:anchorId="2DBF1638">
          <v:shape id="_x0000_i1409" type="#_x0000_t75" style="width:1in;height:19.5pt" o:ole="">
            <v:imagedata r:id="rId800" o:title=""/>
          </v:shape>
          <o:OLEObject Type="Embed" ProgID="Equation.3" ShapeID="_x0000_i1409" DrawAspect="Content" ObjectID="_1719168436" r:id="rId801"/>
        </w:object>
      </w:r>
      <w:r>
        <w:t xml:space="preserve"> </w:t>
      </w:r>
      <w:r>
        <w:br/>
      </w:r>
    </w:p>
    <w:p w14:paraId="127CDACF" w14:textId="77777777" w:rsidR="00F74B8F" w:rsidRDefault="00F74B8F" w:rsidP="00F74B8F">
      <w:pPr>
        <w:spacing w:line="360" w:lineRule="auto"/>
      </w:pPr>
    </w:p>
    <w:p w14:paraId="5AE304D3" w14:textId="28753A37" w:rsidR="00F74B8F" w:rsidRDefault="00F74B8F" w:rsidP="00F74B8F">
      <w:pPr>
        <w:spacing w:line="360" w:lineRule="auto"/>
      </w:pPr>
      <w:r>
        <w:lastRenderedPageBreak/>
        <w:t>Find the horizontal and vertical intercepts of each function</w:t>
      </w:r>
    </w:p>
    <w:p w14:paraId="523CF362" w14:textId="77777777" w:rsidR="00F74B8F" w:rsidRDefault="00F74B8F" w:rsidP="00F74B8F">
      <w:pPr>
        <w:spacing w:line="360" w:lineRule="auto"/>
      </w:pPr>
      <w:r>
        <w:t xml:space="preserve">17. </w:t>
      </w:r>
      <w:r w:rsidRPr="00677F83">
        <w:rPr>
          <w:position w:val="-10"/>
        </w:rPr>
        <w:object w:dxaOrig="1920" w:dyaOrig="320" w14:anchorId="16C43FB5">
          <v:shape id="_x0000_i1410" type="#_x0000_t75" style="width:96.75pt;height:15pt" o:ole="">
            <v:imagedata r:id="rId802" o:title=""/>
          </v:shape>
          <o:OLEObject Type="Embed" ProgID="Equation.3" ShapeID="_x0000_i1410" DrawAspect="Content" ObjectID="_1719168437" r:id="rId803"/>
        </w:object>
      </w:r>
      <w:r>
        <w:t xml:space="preserve"> </w:t>
      </w:r>
      <w:r>
        <w:tab/>
      </w:r>
      <w:r>
        <w:tab/>
      </w:r>
      <w:r>
        <w:tab/>
        <w:t xml:space="preserve">18. </w:t>
      </w:r>
      <w:r w:rsidRPr="00677F83">
        <w:rPr>
          <w:position w:val="-14"/>
        </w:rPr>
        <w:object w:dxaOrig="1800" w:dyaOrig="400" w14:anchorId="01CCC2AC">
          <v:shape id="_x0000_i1411" type="#_x0000_t75" style="width:90.75pt;height:19.5pt" o:ole="">
            <v:imagedata r:id="rId804" o:title=""/>
          </v:shape>
          <o:OLEObject Type="Embed" ProgID="Equation.3" ShapeID="_x0000_i1411" DrawAspect="Content" ObjectID="_1719168438" r:id="rId805"/>
        </w:object>
      </w:r>
      <w:r>
        <w:t xml:space="preserve"> </w:t>
      </w:r>
    </w:p>
    <w:p w14:paraId="0751E38D" w14:textId="77777777" w:rsidR="00F74B8F" w:rsidRDefault="00F74B8F" w:rsidP="00F74B8F">
      <w:pPr>
        <w:spacing w:line="360" w:lineRule="auto"/>
      </w:pPr>
      <w:r>
        <w:t xml:space="preserve">19. </w:t>
      </w:r>
      <w:r w:rsidRPr="00677F83">
        <w:rPr>
          <w:position w:val="-14"/>
        </w:rPr>
        <w:object w:dxaOrig="1900" w:dyaOrig="400" w14:anchorId="2754F1A4">
          <v:shape id="_x0000_i1412" type="#_x0000_t75" style="width:96pt;height:19.5pt" o:ole="">
            <v:imagedata r:id="rId806" o:title=""/>
          </v:shape>
          <o:OLEObject Type="Embed" ProgID="Equation.3" ShapeID="_x0000_i1412" DrawAspect="Content" ObjectID="_1719168439" r:id="rId807"/>
        </w:object>
      </w:r>
      <w:r>
        <w:tab/>
      </w:r>
      <w:r>
        <w:tab/>
      </w:r>
      <w:r>
        <w:tab/>
        <w:t xml:space="preserve">20. </w:t>
      </w:r>
      <w:r w:rsidRPr="00677F83">
        <w:rPr>
          <w:position w:val="-14"/>
        </w:rPr>
        <w:object w:dxaOrig="1900" w:dyaOrig="400" w14:anchorId="00C6DA0E">
          <v:shape id="_x0000_i1413" type="#_x0000_t75" style="width:96pt;height:19.5pt" o:ole="">
            <v:imagedata r:id="rId808" o:title=""/>
          </v:shape>
          <o:OLEObject Type="Embed" ProgID="Equation.3" ShapeID="_x0000_i1413" DrawAspect="Content" ObjectID="_1719168440" r:id="rId809"/>
        </w:object>
      </w:r>
      <w:r>
        <w:br/>
      </w:r>
      <w:r>
        <w:br/>
        <w:t>Solve each inequality</w:t>
      </w:r>
    </w:p>
    <w:p w14:paraId="6B934FBE" w14:textId="77777777" w:rsidR="00F74B8F" w:rsidRDefault="00F74B8F" w:rsidP="00F74B8F">
      <w:pPr>
        <w:spacing w:line="360" w:lineRule="auto"/>
      </w:pPr>
      <w:r>
        <w:t xml:space="preserve">21. </w:t>
      </w:r>
      <w:r w:rsidRPr="00677F83">
        <w:rPr>
          <w:position w:val="-10"/>
        </w:rPr>
        <w:object w:dxaOrig="980" w:dyaOrig="320" w14:anchorId="67A7FB6A">
          <v:shape id="_x0000_i1414" type="#_x0000_t75" style="width:47.25pt;height:15pt" o:ole="">
            <v:imagedata r:id="rId810" o:title=""/>
          </v:shape>
          <o:OLEObject Type="Embed" ProgID="Equation.3" ShapeID="_x0000_i1414" DrawAspect="Content" ObjectID="_1719168441" r:id="rId811"/>
        </w:object>
      </w:r>
      <w:r>
        <w:tab/>
      </w:r>
      <w:r>
        <w:tab/>
      </w:r>
      <w:r>
        <w:tab/>
      </w:r>
      <w:r>
        <w:tab/>
      </w:r>
      <w:r>
        <w:tab/>
        <w:t xml:space="preserve">22. </w:t>
      </w:r>
      <w:r w:rsidRPr="00677F83">
        <w:rPr>
          <w:position w:val="-10"/>
        </w:rPr>
        <w:object w:dxaOrig="980" w:dyaOrig="320" w14:anchorId="3264F16B">
          <v:shape id="_x0000_i1415" type="#_x0000_t75" style="width:47.25pt;height:15pt" o:ole="">
            <v:imagedata r:id="rId812" o:title=""/>
          </v:shape>
          <o:OLEObject Type="Embed" ProgID="Equation.3" ShapeID="_x0000_i1415" DrawAspect="Content" ObjectID="_1719168442" r:id="rId813"/>
        </w:object>
      </w:r>
    </w:p>
    <w:p w14:paraId="0D671CB8" w14:textId="77777777" w:rsidR="00F74B8F" w:rsidRDefault="00F74B8F" w:rsidP="00F74B8F">
      <w:pPr>
        <w:spacing w:line="360" w:lineRule="auto"/>
      </w:pPr>
      <w:r>
        <w:t xml:space="preserve">23. </w:t>
      </w:r>
      <w:r w:rsidRPr="00677F83">
        <w:rPr>
          <w:position w:val="-10"/>
        </w:rPr>
        <w:object w:dxaOrig="980" w:dyaOrig="320" w14:anchorId="658E67FE">
          <v:shape id="_x0000_i1416" type="#_x0000_t75" style="width:47.25pt;height:15pt" o:ole="">
            <v:imagedata r:id="rId814" o:title=""/>
          </v:shape>
          <o:OLEObject Type="Embed" ProgID="Equation.3" ShapeID="_x0000_i1416" DrawAspect="Content" ObjectID="_1719168443" r:id="rId815"/>
        </w:object>
      </w:r>
      <w:r>
        <w:tab/>
      </w:r>
      <w:r>
        <w:tab/>
      </w:r>
      <w:r>
        <w:tab/>
      </w:r>
      <w:r>
        <w:tab/>
      </w:r>
      <w:r>
        <w:tab/>
        <w:t xml:space="preserve">24. </w:t>
      </w:r>
      <w:r w:rsidRPr="00677F83">
        <w:rPr>
          <w:position w:val="-10"/>
        </w:rPr>
        <w:object w:dxaOrig="999" w:dyaOrig="320" w14:anchorId="2338581D">
          <v:shape id="_x0000_i1417" type="#_x0000_t75" style="width:50.25pt;height:15pt" o:ole="">
            <v:imagedata r:id="rId816" o:title=""/>
          </v:shape>
          <o:OLEObject Type="Embed" ProgID="Equation.3" ShapeID="_x0000_i1417" DrawAspect="Content" ObjectID="_1719168444" r:id="rId817"/>
        </w:object>
      </w:r>
    </w:p>
    <w:p w14:paraId="47C57983" w14:textId="5D358B52" w:rsidR="00D14D0E" w:rsidRDefault="00F74B8F" w:rsidP="00F74B8F">
      <w:pPr>
        <w:spacing w:line="360" w:lineRule="auto"/>
      </w:pPr>
      <w:r>
        <w:t xml:space="preserve">25. </w:t>
      </w:r>
      <w:r w:rsidRPr="00677F83">
        <w:rPr>
          <w:position w:val="-10"/>
        </w:rPr>
        <w:object w:dxaOrig="1100" w:dyaOrig="320" w14:anchorId="43990609">
          <v:shape id="_x0000_i1418" type="#_x0000_t75" style="width:54pt;height:15pt" o:ole="">
            <v:imagedata r:id="rId818" o:title=""/>
          </v:shape>
          <o:OLEObject Type="Embed" ProgID="Equation.3" ShapeID="_x0000_i1418" DrawAspect="Content" ObjectID="_1719168445" r:id="rId819"/>
        </w:object>
      </w:r>
      <w:r>
        <w:tab/>
      </w:r>
      <w:r>
        <w:tab/>
      </w:r>
      <w:r>
        <w:tab/>
      </w:r>
      <w:r>
        <w:tab/>
        <w:t xml:space="preserve">26. </w:t>
      </w:r>
      <w:r w:rsidRPr="00677F83">
        <w:rPr>
          <w:position w:val="-10"/>
        </w:rPr>
        <w:object w:dxaOrig="1100" w:dyaOrig="320" w14:anchorId="60895545">
          <v:shape id="_x0000_i1419" type="#_x0000_t75" style="width:54pt;height:15pt" o:ole="">
            <v:imagedata r:id="rId820" o:title=""/>
          </v:shape>
          <o:OLEObject Type="Embed" ProgID="Equation.3" ShapeID="_x0000_i1419" DrawAspect="Content" ObjectID="_1719168446" r:id="rId821"/>
        </w:object>
      </w:r>
      <w:r>
        <w:br/>
      </w:r>
    </w:p>
    <w:p w14:paraId="6A2EBEE0" w14:textId="55F9D821" w:rsidR="0007761C" w:rsidRDefault="0007761C" w:rsidP="00F74B8F">
      <w:pPr>
        <w:spacing w:line="360" w:lineRule="auto"/>
      </w:pPr>
    </w:p>
    <w:p w14:paraId="6CE55BA7" w14:textId="042CCF39" w:rsidR="0007761C" w:rsidRDefault="0007761C" w:rsidP="00F74B8F">
      <w:pPr>
        <w:spacing w:line="360" w:lineRule="auto"/>
      </w:pPr>
    </w:p>
    <w:p w14:paraId="4616821E" w14:textId="2425F758" w:rsidR="0007761C" w:rsidRDefault="0007761C" w:rsidP="00F74B8F">
      <w:pPr>
        <w:spacing w:line="360" w:lineRule="auto"/>
      </w:pPr>
    </w:p>
    <w:p w14:paraId="5F8EC076" w14:textId="690B9FE2" w:rsidR="0007761C" w:rsidRDefault="0007761C" w:rsidP="00F74B8F">
      <w:pPr>
        <w:spacing w:line="360" w:lineRule="auto"/>
      </w:pPr>
    </w:p>
    <w:p w14:paraId="7E01904B" w14:textId="40DC13F7" w:rsidR="0007761C" w:rsidRDefault="0007761C" w:rsidP="00F74B8F">
      <w:pPr>
        <w:spacing w:line="360" w:lineRule="auto"/>
      </w:pPr>
    </w:p>
    <w:p w14:paraId="55F6D281" w14:textId="0F59683F" w:rsidR="0007761C" w:rsidRDefault="0007761C" w:rsidP="00F74B8F">
      <w:pPr>
        <w:spacing w:line="360" w:lineRule="auto"/>
      </w:pPr>
    </w:p>
    <w:p w14:paraId="7400E265" w14:textId="48DEB652" w:rsidR="0007761C" w:rsidRDefault="0007761C" w:rsidP="00F74B8F">
      <w:pPr>
        <w:spacing w:line="360" w:lineRule="auto"/>
      </w:pPr>
    </w:p>
    <w:p w14:paraId="23053771" w14:textId="03B5B02C" w:rsidR="0007761C" w:rsidRDefault="0007761C" w:rsidP="00F74B8F">
      <w:pPr>
        <w:spacing w:line="360" w:lineRule="auto"/>
      </w:pPr>
    </w:p>
    <w:p w14:paraId="6C343FF4" w14:textId="11D120D1" w:rsidR="0007761C" w:rsidRDefault="0007761C" w:rsidP="00F74B8F">
      <w:pPr>
        <w:spacing w:line="360" w:lineRule="auto"/>
      </w:pPr>
    </w:p>
    <w:p w14:paraId="1EE4A1F5" w14:textId="220B8549" w:rsidR="0007761C" w:rsidRDefault="0007761C" w:rsidP="00F74B8F">
      <w:pPr>
        <w:spacing w:line="360" w:lineRule="auto"/>
      </w:pPr>
    </w:p>
    <w:p w14:paraId="2F0515F7" w14:textId="2E0415E0" w:rsidR="0007761C" w:rsidRDefault="0007761C" w:rsidP="00F74B8F">
      <w:pPr>
        <w:spacing w:line="360" w:lineRule="auto"/>
      </w:pPr>
    </w:p>
    <w:p w14:paraId="6DC7F61C" w14:textId="1D07E4BB" w:rsidR="0007761C" w:rsidRDefault="0007761C" w:rsidP="00F74B8F">
      <w:pPr>
        <w:spacing w:line="360" w:lineRule="auto"/>
      </w:pPr>
    </w:p>
    <w:p w14:paraId="52DEA4A3" w14:textId="4AF42582" w:rsidR="0007761C" w:rsidRDefault="0007761C" w:rsidP="00F74B8F">
      <w:pPr>
        <w:spacing w:line="360" w:lineRule="auto"/>
      </w:pPr>
    </w:p>
    <w:p w14:paraId="134FCCD0" w14:textId="3E509442" w:rsidR="0007761C" w:rsidRDefault="0007761C" w:rsidP="00F74B8F">
      <w:pPr>
        <w:spacing w:line="360" w:lineRule="auto"/>
      </w:pPr>
    </w:p>
    <w:p w14:paraId="345470A8" w14:textId="393E4E40" w:rsidR="0007761C" w:rsidRDefault="0007761C" w:rsidP="00F74B8F">
      <w:pPr>
        <w:spacing w:line="360" w:lineRule="auto"/>
      </w:pPr>
    </w:p>
    <w:p w14:paraId="264CB9D4" w14:textId="7568A328" w:rsidR="0007761C" w:rsidRDefault="0007761C" w:rsidP="00F74B8F">
      <w:pPr>
        <w:spacing w:line="360" w:lineRule="auto"/>
      </w:pPr>
    </w:p>
    <w:p w14:paraId="4A48312A" w14:textId="60E2DFAF" w:rsidR="0007761C" w:rsidRDefault="0007761C" w:rsidP="00F74B8F">
      <w:pPr>
        <w:spacing w:line="360" w:lineRule="auto"/>
      </w:pPr>
    </w:p>
    <w:p w14:paraId="7AAC2027" w14:textId="4B2B3608" w:rsidR="0007761C" w:rsidRDefault="0007761C" w:rsidP="00F74B8F">
      <w:pPr>
        <w:spacing w:line="360" w:lineRule="auto"/>
      </w:pPr>
    </w:p>
    <w:p w14:paraId="53C49F5B" w14:textId="58872A82" w:rsidR="0007761C" w:rsidRDefault="0007761C" w:rsidP="00F74B8F">
      <w:pPr>
        <w:spacing w:line="360" w:lineRule="auto"/>
      </w:pPr>
    </w:p>
    <w:p w14:paraId="5476AD8B" w14:textId="4EF473C3" w:rsidR="0007761C" w:rsidRDefault="0007761C" w:rsidP="00F74B8F">
      <w:pPr>
        <w:spacing w:line="360" w:lineRule="auto"/>
      </w:pPr>
    </w:p>
    <w:p w14:paraId="1309DD47" w14:textId="5D0D387D" w:rsidR="0007761C" w:rsidRDefault="0007761C" w:rsidP="00F74B8F">
      <w:pPr>
        <w:spacing w:line="360" w:lineRule="auto"/>
      </w:pPr>
    </w:p>
    <w:p w14:paraId="5F3D01DA" w14:textId="44D3C886" w:rsidR="0007761C" w:rsidRDefault="0007761C" w:rsidP="00F74B8F">
      <w:pPr>
        <w:spacing w:line="360" w:lineRule="auto"/>
      </w:pPr>
    </w:p>
    <w:p w14:paraId="0BC08FEE" w14:textId="7FC7028C" w:rsidR="0007761C" w:rsidRDefault="0007761C" w:rsidP="00F74B8F">
      <w:pPr>
        <w:spacing w:line="360" w:lineRule="auto"/>
      </w:pPr>
    </w:p>
    <w:p w14:paraId="10B9A362" w14:textId="016D9BD7" w:rsidR="0007761C" w:rsidRDefault="0007761C" w:rsidP="00F74B8F">
      <w:pPr>
        <w:spacing w:line="360" w:lineRule="auto"/>
      </w:pPr>
    </w:p>
    <w:p w14:paraId="65002AFF" w14:textId="4F5ADFB3" w:rsidR="0007761C" w:rsidRDefault="0007761C" w:rsidP="00F74B8F">
      <w:pPr>
        <w:spacing w:line="360" w:lineRule="auto"/>
      </w:pPr>
    </w:p>
    <w:p w14:paraId="6C44A9DF" w14:textId="57A1857E" w:rsidR="0007761C" w:rsidRDefault="0007761C" w:rsidP="00F74B8F">
      <w:pPr>
        <w:spacing w:line="360" w:lineRule="auto"/>
      </w:pPr>
    </w:p>
    <w:p w14:paraId="6A8B172D" w14:textId="49EF9BF1" w:rsidR="0007761C" w:rsidRDefault="0007761C" w:rsidP="00F74B8F">
      <w:pPr>
        <w:spacing w:line="360" w:lineRule="auto"/>
      </w:pPr>
    </w:p>
    <w:p w14:paraId="083E49C4" w14:textId="77777777" w:rsidR="0007761C" w:rsidRDefault="0007761C" w:rsidP="00F74B8F">
      <w:pPr>
        <w:spacing w:line="360" w:lineRule="auto"/>
      </w:pPr>
    </w:p>
    <w:sectPr w:rsidR="0007761C" w:rsidSect="00D33408">
      <w:pgSz w:w="12240" w:h="15840" w:code="1"/>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2EB7E" w14:textId="77777777" w:rsidR="00980D35" w:rsidRDefault="00980D35">
      <w:r>
        <w:separator/>
      </w:r>
    </w:p>
  </w:endnote>
  <w:endnote w:type="continuationSeparator" w:id="0">
    <w:p w14:paraId="0B8A98F0" w14:textId="77777777" w:rsidR="00980D35" w:rsidRDefault="00980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0194" w14:textId="77777777" w:rsidR="00994E77" w:rsidRDefault="00994E77" w:rsidP="00FD7B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5ACE" w14:textId="77777777" w:rsidR="00994E77" w:rsidRDefault="00994E77" w:rsidP="00FD7B4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D2D0" w14:textId="71B21D31" w:rsidR="00994E77" w:rsidRDefault="00994E77" w:rsidP="00862033">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w:t>
    </w:r>
    <w:r w:rsidRPr="00DD1274">
      <w:rPr>
        <w:sz w:val="20"/>
        <w:szCs w:val="20"/>
      </w:rPr>
      <w:t xml:space="preserve"> Rasmussen 20</w:t>
    </w:r>
    <w:r w:rsidR="006526C5">
      <w:rPr>
        <w:sz w:val="20"/>
        <w:szCs w:val="20"/>
      </w:rPr>
      <w:t>20</w:t>
    </w:r>
    <w:r w:rsidRPr="00DD1274">
      <w:rPr>
        <w:sz w:val="20"/>
        <w:szCs w:val="20"/>
      </w:rPr>
      <w:t xml:space="preserve">.  </w:t>
    </w:r>
  </w:p>
  <w:p w14:paraId="5C0554F2" w14:textId="77777777" w:rsidR="00994E77" w:rsidRPr="00DD1274" w:rsidRDefault="00994E77" w:rsidP="00862033">
    <w:pPr>
      <w:pStyle w:val="Footer"/>
      <w:rPr>
        <w:sz w:val="20"/>
        <w:szCs w:val="20"/>
      </w:rPr>
    </w:pPr>
    <w:r w:rsidRPr="00DD1274">
      <w:rPr>
        <w:sz w:val="20"/>
        <w:szCs w:val="20"/>
      </w:rPr>
      <w:t>This material is licensed under a Creative Commons CC-BY-SA license.</w:t>
    </w:r>
  </w:p>
  <w:p w14:paraId="5398AA85" w14:textId="77777777" w:rsidR="00994E77" w:rsidRDefault="00994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81F53" w14:textId="77777777" w:rsidR="00980D35" w:rsidRDefault="00980D35">
      <w:r>
        <w:separator/>
      </w:r>
    </w:p>
  </w:footnote>
  <w:footnote w:type="continuationSeparator" w:id="0">
    <w:p w14:paraId="54403E76" w14:textId="77777777" w:rsidR="00980D35" w:rsidRDefault="00980D35">
      <w:r>
        <w:continuationSeparator/>
      </w:r>
    </w:p>
  </w:footnote>
  <w:footnote w:id="1">
    <w:p w14:paraId="6228E0D3" w14:textId="3BFA8C14" w:rsidR="00994E77" w:rsidRDefault="00994E77" w:rsidP="001472C2">
      <w:pPr>
        <w:pStyle w:val="FootnoteText"/>
      </w:pPr>
      <w:r>
        <w:rPr>
          <w:rStyle w:val="FootnoteReference"/>
        </w:rPr>
        <w:footnoteRef/>
      </w:r>
      <w:r>
        <w:t xml:space="preserve"> </w:t>
      </w:r>
      <w:hyperlink r:id="rId1" w:history="1">
        <w:r w:rsidRPr="00764673">
          <w:rPr>
            <w:rStyle w:val="Hyperlink"/>
          </w:rPr>
          <w:t>Nevada Taxicab Authority</w:t>
        </w:r>
      </w:hyperlink>
      <w:r>
        <w:t xml:space="preserve">, retrieved </w:t>
      </w:r>
      <w:r w:rsidR="00832ACB">
        <w:t>Aug 4, 2020</w:t>
      </w:r>
      <w:r>
        <w:t>.  There is also a waiting fee assessed when the taxi is waiting at red lights, but we’ll ignore that in this discussion.</w:t>
      </w:r>
    </w:p>
  </w:footnote>
  <w:footnote w:id="2">
    <w:p w14:paraId="5545D87E" w14:textId="77777777" w:rsidR="00994E77" w:rsidRDefault="00994E77" w:rsidP="001472C2">
      <w:pPr>
        <w:pStyle w:val="FootnoteText"/>
      </w:pPr>
      <w:r>
        <w:rPr>
          <w:rStyle w:val="FootnoteReference"/>
        </w:rPr>
        <w:footnoteRef/>
      </w:r>
      <w:r>
        <w:t xml:space="preserve"> </w:t>
      </w:r>
      <w:hyperlink r:id="rId2" w:history="1">
        <w:r w:rsidRPr="00953BCB">
          <w:rPr>
            <w:rStyle w:val="Hyperlink"/>
          </w:rPr>
          <w:t>http://www.thesimpledollar.com/2009/06/19/rule-1-spend-less-than-you-earn/</w:t>
        </w:r>
      </w:hyperlink>
      <w:r>
        <w:t xml:space="preserve"> </w:t>
      </w:r>
    </w:p>
  </w:footnote>
  <w:footnote w:id="3">
    <w:p w14:paraId="738F2B71" w14:textId="77777777" w:rsidR="00994E77" w:rsidRPr="00B3622D" w:rsidRDefault="00994E77">
      <w:pPr>
        <w:pStyle w:val="FootnoteText"/>
      </w:pPr>
      <w:r>
        <w:rPr>
          <w:rStyle w:val="FootnoteReference"/>
        </w:rPr>
        <w:footnoteRef/>
      </w:r>
      <w:r>
        <w:t xml:space="preserve"> Rates retrieved Aug 2, 2010 from </w:t>
      </w:r>
      <w:hyperlink r:id="rId3" w:history="1">
        <w:r w:rsidRPr="00004CD4">
          <w:rPr>
            <w:rStyle w:val="Hyperlink"/>
          </w:rPr>
          <w:t>http://www.budgettruck.com</w:t>
        </w:r>
      </w:hyperlink>
      <w:r>
        <w:t xml:space="preserve"> and </w:t>
      </w:r>
      <w:hyperlink r:id="rId4" w:history="1">
        <w:r w:rsidRPr="00953BCB">
          <w:rPr>
            <w:rStyle w:val="Hyperlink"/>
          </w:rPr>
          <w:t>http://www.uhaul.com/</w:t>
        </w:r>
      </w:hyperlink>
      <w:r>
        <w:t xml:space="preserve"> </w:t>
      </w:r>
    </w:p>
  </w:footnote>
  <w:footnote w:id="4">
    <w:p w14:paraId="56828DCD" w14:textId="77777777" w:rsidR="00994E77" w:rsidRPr="00E26930" w:rsidRDefault="00994E77" w:rsidP="001472C2">
      <w:pPr>
        <w:pStyle w:val="FootnoteText"/>
      </w:pPr>
      <w:r>
        <w:rPr>
          <w:rStyle w:val="FootnoteReference"/>
        </w:rPr>
        <w:footnoteRef/>
      </w:r>
      <w:r>
        <w:t xml:space="preserve"> Selected data from </w:t>
      </w:r>
      <w:hyperlink r:id="rId5" w:history="1">
        <w:r w:rsidRPr="009B0083">
          <w:rPr>
            <w:rStyle w:val="Hyperlink"/>
          </w:rPr>
          <w:t>http://classic.globe.gov/fsl/scientistsblog/2007/10/</w:t>
        </w:r>
      </w:hyperlink>
      <w:r>
        <w:t>. Retrieved Aug 3, 2010</w:t>
      </w:r>
    </w:p>
  </w:footnote>
  <w:footnote w:id="5">
    <w:p w14:paraId="6986E622" w14:textId="77777777" w:rsidR="00994E77" w:rsidRDefault="00994E77" w:rsidP="001472C2">
      <w:pPr>
        <w:pStyle w:val="FootnoteText"/>
      </w:pPr>
      <w:r>
        <w:rPr>
          <w:rStyle w:val="FootnoteReference"/>
        </w:rPr>
        <w:footnoteRef/>
      </w:r>
      <w:r>
        <w:t xml:space="preserve"> Technically, the method minimizes the sum of the squared differences in the vertical direction between the line and the data values.</w:t>
      </w:r>
    </w:p>
  </w:footnote>
  <w:footnote w:id="6">
    <w:p w14:paraId="2BEC538C" w14:textId="77777777" w:rsidR="00994E77" w:rsidRPr="005F4815" w:rsidRDefault="00994E77" w:rsidP="001472C2">
      <w:pPr>
        <w:pStyle w:val="FootnoteText"/>
      </w:pPr>
      <w:r>
        <w:rPr>
          <w:rStyle w:val="FootnoteReference"/>
        </w:rPr>
        <w:footnoteRef/>
      </w:r>
      <w:r>
        <w:t xml:space="preserve"> </w:t>
      </w:r>
      <w:hyperlink r:id="rId6" w:history="1">
        <w:r w:rsidRPr="009B0083">
          <w:rPr>
            <w:rStyle w:val="Hyperlink"/>
          </w:rPr>
          <w:t>http://en.wikipedia.org/wiki/File:Correlation_examples.png</w:t>
        </w:r>
      </w:hyperlink>
      <w:r>
        <w:t xml:space="preserve"> </w:t>
      </w:r>
    </w:p>
  </w:footnote>
  <w:footnote w:id="7">
    <w:p w14:paraId="244DDCD4" w14:textId="77777777" w:rsidR="00994E77" w:rsidRDefault="00994E77" w:rsidP="001472C2">
      <w:pPr>
        <w:pStyle w:val="FootnoteText"/>
      </w:pPr>
      <w:r>
        <w:rPr>
          <w:rStyle w:val="FootnoteReference"/>
        </w:rPr>
        <w:footnoteRef/>
      </w:r>
      <w:r>
        <w:t xml:space="preserve"> http</w:t>
      </w:r>
      <w:r w:rsidRPr="008A3C7F">
        <w:t>://www.bts.gov/publications/national_transportation_statistics/2005/html/table_04_10.html</w:t>
      </w:r>
    </w:p>
  </w:footnote>
  <w:footnote w:id="8">
    <w:p w14:paraId="5A1D88FB" w14:textId="77777777" w:rsidR="00994E77" w:rsidRDefault="00994E77" w:rsidP="001472C2">
      <w:pPr>
        <w:pStyle w:val="FootnoteText"/>
      </w:pPr>
      <w:r>
        <w:rPr>
          <w:rStyle w:val="FootnoteReference"/>
        </w:rPr>
        <w:footnoteRef/>
      </w:r>
      <w:r>
        <w:t xml:space="preserve"> </w:t>
      </w:r>
      <w:hyperlink r:id="rId7" w:history="1">
        <w:r w:rsidRPr="00BC13BE">
          <w:rPr>
            <w:rStyle w:val="Hyperlink"/>
          </w:rPr>
          <w:t>http://www.pollingreport.com/civil.htm</w:t>
        </w:r>
      </w:hyperlink>
      <w:r>
        <w:t>, retrieved August 4, 2010</w:t>
      </w:r>
    </w:p>
  </w:footnote>
  <w:footnote w:id="9">
    <w:p w14:paraId="3A1CE877" w14:textId="77777777" w:rsidR="00994E77" w:rsidRDefault="00994E77" w:rsidP="001472C2">
      <w:pPr>
        <w:pStyle w:val="FootnoteText"/>
      </w:pPr>
      <w:r>
        <w:rPr>
          <w:rStyle w:val="FootnoteReference"/>
        </w:rPr>
        <w:footnoteRef/>
      </w:r>
      <w:r>
        <w:t xml:space="preserve"> Technically, margin of error usually means that the surveyors are 95% confident that actual value falls within this range.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5274" w14:textId="495A4C35" w:rsidR="00994E77" w:rsidRDefault="00994E77" w:rsidP="00700DF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61C">
      <w:rPr>
        <w:rStyle w:val="PageNumber"/>
        <w:noProof/>
      </w:rPr>
      <w:t>156</w:t>
    </w:r>
    <w:r>
      <w:rPr>
        <w:rStyle w:val="PageNumber"/>
      </w:rPr>
      <w:fldChar w:fldCharType="end"/>
    </w:r>
  </w:p>
  <w:p w14:paraId="5A83F365" w14:textId="77777777" w:rsidR="00994E77" w:rsidRDefault="00994E77" w:rsidP="00700DF7">
    <w:pPr>
      <w:pStyle w:val="Header"/>
      <w:ind w:right="360" w:firstLine="360"/>
    </w:pPr>
    <w:r>
      <w:rPr>
        <w:rStyle w:val="PageNumber"/>
      </w:rPr>
      <w:t xml:space="preserve">  Chapter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F910" w14:textId="5FD70BCF" w:rsidR="00994E77" w:rsidRDefault="00994E77" w:rsidP="00700DF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7761C">
      <w:rPr>
        <w:rStyle w:val="PageNumber"/>
        <w:noProof/>
      </w:rPr>
      <w:t>113</w:t>
    </w:r>
    <w:r>
      <w:rPr>
        <w:rStyle w:val="PageNumber"/>
      </w:rPr>
      <w:fldChar w:fldCharType="end"/>
    </w:r>
  </w:p>
  <w:p w14:paraId="3F60BF37" w14:textId="77777777" w:rsidR="00994E77" w:rsidRPr="00FD7B42" w:rsidRDefault="00994E77" w:rsidP="009F3E5F">
    <w:pPr>
      <w:pStyle w:val="Header"/>
      <w:ind w:right="720" w:firstLine="360"/>
      <w:jc w:val="right"/>
    </w:pPr>
    <w:r>
      <w:rPr>
        <w:rStyle w:val="PageNumber"/>
      </w:rPr>
      <w:t xml:space="preserve">Section 2.1 Linear Functions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3123" w14:textId="77777777" w:rsidR="006526C5" w:rsidRDefault="006526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6F9F" w14:textId="4CD19D60" w:rsidR="00994E77" w:rsidRPr="00FD7B42" w:rsidRDefault="00994E77" w:rsidP="009F3E5F">
    <w:pPr>
      <w:pStyle w:val="Header"/>
      <w:tabs>
        <w:tab w:val="clear" w:pos="8640"/>
      </w:tabs>
      <w:jc w:val="right"/>
    </w:pPr>
    <w:r>
      <w:rPr>
        <w:rStyle w:val="PageNumber"/>
      </w:rPr>
      <w:t xml:space="preserve">Section 2.2 Graphs of Linear Functions       </w:t>
    </w:r>
    <w:r>
      <w:rPr>
        <w:rStyle w:val="PageNumber"/>
      </w:rPr>
      <w:fldChar w:fldCharType="begin"/>
    </w:r>
    <w:r>
      <w:rPr>
        <w:rStyle w:val="PageNumber"/>
      </w:rPr>
      <w:instrText xml:space="preserve"> PAGE </w:instrText>
    </w:r>
    <w:r>
      <w:rPr>
        <w:rStyle w:val="PageNumber"/>
      </w:rPr>
      <w:fldChar w:fldCharType="separate"/>
    </w:r>
    <w:r w:rsidR="0007761C">
      <w:rPr>
        <w:rStyle w:val="PageNumber"/>
        <w:noProof/>
      </w:rPr>
      <w:t>127</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77271" w14:textId="129FB480" w:rsidR="00994E77" w:rsidRPr="00FD7B42" w:rsidRDefault="00994E77" w:rsidP="00FD7B42">
    <w:pPr>
      <w:pStyle w:val="Header"/>
      <w:jc w:val="right"/>
    </w:pPr>
    <w:r>
      <w:rPr>
        <w:rStyle w:val="PageNumber"/>
      </w:rPr>
      <w:t xml:space="preserve">Section 2.3 Modeling with Linear Functions      </w:t>
    </w:r>
    <w:r>
      <w:rPr>
        <w:rStyle w:val="PageNumber"/>
      </w:rPr>
      <w:fldChar w:fldCharType="begin"/>
    </w:r>
    <w:r>
      <w:rPr>
        <w:rStyle w:val="PageNumber"/>
      </w:rPr>
      <w:instrText xml:space="preserve"> PAGE </w:instrText>
    </w:r>
    <w:r>
      <w:rPr>
        <w:rStyle w:val="PageNumber"/>
      </w:rPr>
      <w:fldChar w:fldCharType="separate"/>
    </w:r>
    <w:r w:rsidR="0007761C">
      <w:rPr>
        <w:rStyle w:val="PageNumber"/>
        <w:noProof/>
      </w:rPr>
      <w:t>139</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EE76" w14:textId="735AF8FB" w:rsidR="00994E77" w:rsidRPr="00FD7B42" w:rsidRDefault="00994E77" w:rsidP="00FD7B42">
    <w:pPr>
      <w:pStyle w:val="Header"/>
      <w:jc w:val="right"/>
    </w:pPr>
    <w:r>
      <w:rPr>
        <w:rStyle w:val="PageNumber"/>
      </w:rPr>
      <w:t xml:space="preserve">Section 2.4 Fitting Linear Models to Data      </w:t>
    </w:r>
    <w:r>
      <w:rPr>
        <w:rStyle w:val="PageNumber"/>
      </w:rPr>
      <w:fldChar w:fldCharType="begin"/>
    </w:r>
    <w:r>
      <w:rPr>
        <w:rStyle w:val="PageNumber"/>
      </w:rPr>
      <w:instrText xml:space="preserve"> PAGE </w:instrText>
    </w:r>
    <w:r>
      <w:rPr>
        <w:rStyle w:val="PageNumber"/>
      </w:rPr>
      <w:fldChar w:fldCharType="separate"/>
    </w:r>
    <w:r w:rsidR="0007761C">
      <w:rPr>
        <w:rStyle w:val="PageNumber"/>
        <w:noProof/>
      </w:rPr>
      <w:t>145</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57AF" w14:textId="63D16794" w:rsidR="00994E77" w:rsidRPr="00FD7B42" w:rsidRDefault="00994E77" w:rsidP="00FD7B42">
    <w:pPr>
      <w:pStyle w:val="Header"/>
      <w:jc w:val="right"/>
    </w:pPr>
    <w:r>
      <w:rPr>
        <w:rStyle w:val="PageNumber"/>
      </w:rPr>
      <w:t xml:space="preserve">Section 2.4 Fitting Linear Models to Data  </w:t>
    </w:r>
    <w:r>
      <w:rPr>
        <w:rStyle w:val="PageNumber"/>
      </w:rPr>
      <w:fldChar w:fldCharType="begin"/>
    </w:r>
    <w:r>
      <w:rPr>
        <w:rStyle w:val="PageNumber"/>
      </w:rPr>
      <w:instrText xml:space="preserve"> PAGE </w:instrText>
    </w:r>
    <w:r>
      <w:rPr>
        <w:rStyle w:val="PageNumber"/>
      </w:rPr>
      <w:fldChar w:fldCharType="separate"/>
    </w:r>
    <w:r w:rsidR="0007761C">
      <w:rPr>
        <w:rStyle w:val="PageNumber"/>
        <w:noProof/>
      </w:rPr>
      <w:t>147</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18E8" w14:textId="4001FD6E" w:rsidR="00994E77" w:rsidRPr="00FD7B42" w:rsidRDefault="00994E77" w:rsidP="00FD7B42">
    <w:pPr>
      <w:pStyle w:val="Header"/>
      <w:jc w:val="right"/>
    </w:pPr>
    <w:r>
      <w:rPr>
        <w:rStyle w:val="PageNumber"/>
      </w:rPr>
      <w:t xml:space="preserve">Section 2.5 Absolute Value Functions      </w:t>
    </w:r>
    <w:r>
      <w:rPr>
        <w:rStyle w:val="PageNumber"/>
      </w:rPr>
      <w:fldChar w:fldCharType="begin"/>
    </w:r>
    <w:r>
      <w:rPr>
        <w:rStyle w:val="PageNumber"/>
      </w:rPr>
      <w:instrText xml:space="preserve"> PAGE </w:instrText>
    </w:r>
    <w:r>
      <w:rPr>
        <w:rStyle w:val="PageNumber"/>
      </w:rPr>
      <w:fldChar w:fldCharType="separate"/>
    </w:r>
    <w:r w:rsidR="0007761C">
      <w:rPr>
        <w:rStyle w:val="PageNumber"/>
        <w:noProof/>
      </w:rPr>
      <w:t>155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169"/>
    <w:multiLevelType w:val="hybridMultilevel"/>
    <w:tmpl w:val="2D2E8F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521CD"/>
    <w:multiLevelType w:val="hybridMultilevel"/>
    <w:tmpl w:val="19E8173A"/>
    <w:lvl w:ilvl="0" w:tplc="3C5AB62A">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06093C67"/>
    <w:multiLevelType w:val="hybridMultilevel"/>
    <w:tmpl w:val="EB909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715D0"/>
    <w:multiLevelType w:val="hybridMultilevel"/>
    <w:tmpl w:val="22069FB6"/>
    <w:lvl w:ilvl="0" w:tplc="D7F44D36">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E1068F"/>
    <w:multiLevelType w:val="hybridMultilevel"/>
    <w:tmpl w:val="AD0A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E931CF"/>
    <w:multiLevelType w:val="hybridMultilevel"/>
    <w:tmpl w:val="4B02F3E8"/>
    <w:lvl w:ilvl="0" w:tplc="17A8016E">
      <w:start w:val="2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E47325"/>
    <w:multiLevelType w:val="hybridMultilevel"/>
    <w:tmpl w:val="03807DE8"/>
    <w:lvl w:ilvl="0" w:tplc="D4D0E3AA">
      <w:start w:val="1"/>
      <w:numFmt w:val="decimal"/>
      <w:pStyle w:val="MTDisplayEquatio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D64F36"/>
    <w:multiLevelType w:val="hybridMultilevel"/>
    <w:tmpl w:val="DA6E71DC"/>
    <w:lvl w:ilvl="0" w:tplc="5FB2C6F0">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9B2E3D"/>
    <w:multiLevelType w:val="hybridMultilevel"/>
    <w:tmpl w:val="B38E05A0"/>
    <w:lvl w:ilvl="0" w:tplc="52805DBC">
      <w:start w:val="2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1A3B30"/>
    <w:multiLevelType w:val="hybridMultilevel"/>
    <w:tmpl w:val="1DDCFB80"/>
    <w:lvl w:ilvl="0" w:tplc="09EAC364">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060CF1"/>
    <w:multiLevelType w:val="hybridMultilevel"/>
    <w:tmpl w:val="E96A3D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F4916DB"/>
    <w:multiLevelType w:val="hybridMultilevel"/>
    <w:tmpl w:val="EBA82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904B2D"/>
    <w:multiLevelType w:val="hybridMultilevel"/>
    <w:tmpl w:val="51D8450C"/>
    <w:lvl w:ilvl="0" w:tplc="245EA744">
      <w:start w:val="3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A0711A"/>
    <w:multiLevelType w:val="hybridMultilevel"/>
    <w:tmpl w:val="752237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1D0642"/>
    <w:multiLevelType w:val="hybridMultilevel"/>
    <w:tmpl w:val="F0F68E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933561"/>
    <w:multiLevelType w:val="hybridMultilevel"/>
    <w:tmpl w:val="13D2C7C2"/>
    <w:lvl w:ilvl="0" w:tplc="3C5AB62A">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58A1D6E"/>
    <w:multiLevelType w:val="hybridMultilevel"/>
    <w:tmpl w:val="5B0664A0"/>
    <w:lvl w:ilvl="0" w:tplc="01B861DC">
      <w:start w:val="4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927332">
    <w:abstractNumId w:val="3"/>
  </w:num>
  <w:num w:numId="2" w16cid:durableId="1473478396">
    <w:abstractNumId w:val="13"/>
  </w:num>
  <w:num w:numId="3" w16cid:durableId="1106198481">
    <w:abstractNumId w:val="1"/>
  </w:num>
  <w:num w:numId="4" w16cid:durableId="500974202">
    <w:abstractNumId w:val="15"/>
  </w:num>
  <w:num w:numId="5" w16cid:durableId="2137678923">
    <w:abstractNumId w:val="11"/>
  </w:num>
  <w:num w:numId="6" w16cid:durableId="1478843723">
    <w:abstractNumId w:val="14"/>
  </w:num>
  <w:num w:numId="7" w16cid:durableId="1617788004">
    <w:abstractNumId w:val="2"/>
  </w:num>
  <w:num w:numId="8" w16cid:durableId="1140225299">
    <w:abstractNumId w:val="5"/>
  </w:num>
  <w:num w:numId="9" w16cid:durableId="1520044472">
    <w:abstractNumId w:val="16"/>
  </w:num>
  <w:num w:numId="10" w16cid:durableId="1621569762">
    <w:abstractNumId w:val="6"/>
  </w:num>
  <w:num w:numId="11" w16cid:durableId="502670471">
    <w:abstractNumId w:val="8"/>
  </w:num>
  <w:num w:numId="12" w16cid:durableId="1642928144">
    <w:abstractNumId w:val="12"/>
  </w:num>
  <w:num w:numId="13" w16cid:durableId="777408601">
    <w:abstractNumId w:val="0"/>
  </w:num>
  <w:num w:numId="14" w16cid:durableId="697313131">
    <w:abstractNumId w:val="10"/>
  </w:num>
  <w:num w:numId="15" w16cid:durableId="120535867">
    <w:abstractNumId w:val="9"/>
  </w:num>
  <w:num w:numId="16" w16cid:durableId="1511023121">
    <w:abstractNumId w:val="7"/>
  </w:num>
  <w:num w:numId="17" w16cid:durableId="4622351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2C2"/>
    <w:rsid w:val="000211F3"/>
    <w:rsid w:val="000231ED"/>
    <w:rsid w:val="00037F9B"/>
    <w:rsid w:val="00044BD1"/>
    <w:rsid w:val="0005087C"/>
    <w:rsid w:val="0007761C"/>
    <w:rsid w:val="00084C92"/>
    <w:rsid w:val="000908B8"/>
    <w:rsid w:val="0009701A"/>
    <w:rsid w:val="000A066F"/>
    <w:rsid w:val="000B735B"/>
    <w:rsid w:val="000C0087"/>
    <w:rsid w:val="000E68C3"/>
    <w:rsid w:val="000F06A6"/>
    <w:rsid w:val="000F1D0B"/>
    <w:rsid w:val="00112608"/>
    <w:rsid w:val="001352FA"/>
    <w:rsid w:val="001464E2"/>
    <w:rsid w:val="001472C2"/>
    <w:rsid w:val="00154849"/>
    <w:rsid w:val="00190B04"/>
    <w:rsid w:val="001A5A97"/>
    <w:rsid w:val="001A620B"/>
    <w:rsid w:val="001A64AD"/>
    <w:rsid w:val="001A79C1"/>
    <w:rsid w:val="001B7BBF"/>
    <w:rsid w:val="001C1DA5"/>
    <w:rsid w:val="001C2B97"/>
    <w:rsid w:val="001C5F19"/>
    <w:rsid w:val="001C7BF4"/>
    <w:rsid w:val="001C7D0A"/>
    <w:rsid w:val="001D6F87"/>
    <w:rsid w:val="001E6CDA"/>
    <w:rsid w:val="00207324"/>
    <w:rsid w:val="002169FD"/>
    <w:rsid w:val="00217EAE"/>
    <w:rsid w:val="002502A4"/>
    <w:rsid w:val="0025459C"/>
    <w:rsid w:val="00264350"/>
    <w:rsid w:val="00265778"/>
    <w:rsid w:val="0028565D"/>
    <w:rsid w:val="002F7510"/>
    <w:rsid w:val="00317DEC"/>
    <w:rsid w:val="00324EAB"/>
    <w:rsid w:val="0033391F"/>
    <w:rsid w:val="00340818"/>
    <w:rsid w:val="0034341D"/>
    <w:rsid w:val="003829F0"/>
    <w:rsid w:val="003874DD"/>
    <w:rsid w:val="003901AD"/>
    <w:rsid w:val="003A03CA"/>
    <w:rsid w:val="003B1BA8"/>
    <w:rsid w:val="003C2BD2"/>
    <w:rsid w:val="003C38C0"/>
    <w:rsid w:val="003D3FF4"/>
    <w:rsid w:val="003D737B"/>
    <w:rsid w:val="003E0EFB"/>
    <w:rsid w:val="00421171"/>
    <w:rsid w:val="00423BC6"/>
    <w:rsid w:val="004425FD"/>
    <w:rsid w:val="00457BDC"/>
    <w:rsid w:val="00485FBC"/>
    <w:rsid w:val="00490300"/>
    <w:rsid w:val="004A6ACC"/>
    <w:rsid w:val="004B3DF2"/>
    <w:rsid w:val="004C7011"/>
    <w:rsid w:val="004E3EEC"/>
    <w:rsid w:val="004E3FE1"/>
    <w:rsid w:val="00504B24"/>
    <w:rsid w:val="00505806"/>
    <w:rsid w:val="00506896"/>
    <w:rsid w:val="00507307"/>
    <w:rsid w:val="005144D0"/>
    <w:rsid w:val="00525D49"/>
    <w:rsid w:val="005278BC"/>
    <w:rsid w:val="00535E63"/>
    <w:rsid w:val="005361E7"/>
    <w:rsid w:val="005700CE"/>
    <w:rsid w:val="005767C9"/>
    <w:rsid w:val="005B4D8F"/>
    <w:rsid w:val="005C6DFD"/>
    <w:rsid w:val="005D143D"/>
    <w:rsid w:val="005D252B"/>
    <w:rsid w:val="00612B61"/>
    <w:rsid w:val="00620E4F"/>
    <w:rsid w:val="006500D6"/>
    <w:rsid w:val="006526C5"/>
    <w:rsid w:val="006543F3"/>
    <w:rsid w:val="00661DD2"/>
    <w:rsid w:val="0067048A"/>
    <w:rsid w:val="00677C3A"/>
    <w:rsid w:val="00680BCC"/>
    <w:rsid w:val="00683AA6"/>
    <w:rsid w:val="00691754"/>
    <w:rsid w:val="00692F89"/>
    <w:rsid w:val="00695326"/>
    <w:rsid w:val="006A23F4"/>
    <w:rsid w:val="006A4A3E"/>
    <w:rsid w:val="006E3FF6"/>
    <w:rsid w:val="00700DF7"/>
    <w:rsid w:val="00701DDD"/>
    <w:rsid w:val="007266FB"/>
    <w:rsid w:val="00764673"/>
    <w:rsid w:val="00775B68"/>
    <w:rsid w:val="007820A9"/>
    <w:rsid w:val="007A7B9D"/>
    <w:rsid w:val="007C094D"/>
    <w:rsid w:val="007E09C1"/>
    <w:rsid w:val="007E0B37"/>
    <w:rsid w:val="007E0C7C"/>
    <w:rsid w:val="007F094A"/>
    <w:rsid w:val="00815C5F"/>
    <w:rsid w:val="00815E81"/>
    <w:rsid w:val="008259F8"/>
    <w:rsid w:val="00832ACB"/>
    <w:rsid w:val="00862033"/>
    <w:rsid w:val="00862982"/>
    <w:rsid w:val="00864EC9"/>
    <w:rsid w:val="00870FF1"/>
    <w:rsid w:val="00885FCD"/>
    <w:rsid w:val="0089625F"/>
    <w:rsid w:val="008A5062"/>
    <w:rsid w:val="008B2524"/>
    <w:rsid w:val="008C0BE9"/>
    <w:rsid w:val="008C2A36"/>
    <w:rsid w:val="008C5F5E"/>
    <w:rsid w:val="008C625C"/>
    <w:rsid w:val="008E555B"/>
    <w:rsid w:val="008F31AB"/>
    <w:rsid w:val="008F7A37"/>
    <w:rsid w:val="00913EC4"/>
    <w:rsid w:val="0092000C"/>
    <w:rsid w:val="00920CD2"/>
    <w:rsid w:val="00937C4F"/>
    <w:rsid w:val="00964BA5"/>
    <w:rsid w:val="00976C42"/>
    <w:rsid w:val="00980D35"/>
    <w:rsid w:val="00990C94"/>
    <w:rsid w:val="00994E77"/>
    <w:rsid w:val="009A6380"/>
    <w:rsid w:val="009A6A91"/>
    <w:rsid w:val="009B2D31"/>
    <w:rsid w:val="009C3908"/>
    <w:rsid w:val="009D065B"/>
    <w:rsid w:val="009E152A"/>
    <w:rsid w:val="009F2109"/>
    <w:rsid w:val="009F3E5F"/>
    <w:rsid w:val="00A07A06"/>
    <w:rsid w:val="00A179D9"/>
    <w:rsid w:val="00A17B0A"/>
    <w:rsid w:val="00A2427B"/>
    <w:rsid w:val="00A4540A"/>
    <w:rsid w:val="00A67DC1"/>
    <w:rsid w:val="00A85584"/>
    <w:rsid w:val="00A87D91"/>
    <w:rsid w:val="00A97E0B"/>
    <w:rsid w:val="00AA16BD"/>
    <w:rsid w:val="00AE04A0"/>
    <w:rsid w:val="00B02790"/>
    <w:rsid w:val="00B15681"/>
    <w:rsid w:val="00B32EDD"/>
    <w:rsid w:val="00B3622D"/>
    <w:rsid w:val="00B62C22"/>
    <w:rsid w:val="00B74490"/>
    <w:rsid w:val="00B74B93"/>
    <w:rsid w:val="00B84596"/>
    <w:rsid w:val="00B92BA1"/>
    <w:rsid w:val="00BA1B63"/>
    <w:rsid w:val="00BA649A"/>
    <w:rsid w:val="00BC1621"/>
    <w:rsid w:val="00BD0A2D"/>
    <w:rsid w:val="00BD477E"/>
    <w:rsid w:val="00BE6193"/>
    <w:rsid w:val="00C5582F"/>
    <w:rsid w:val="00C57613"/>
    <w:rsid w:val="00C76072"/>
    <w:rsid w:val="00C77007"/>
    <w:rsid w:val="00C95DB7"/>
    <w:rsid w:val="00CB33CE"/>
    <w:rsid w:val="00CC2075"/>
    <w:rsid w:val="00CC2904"/>
    <w:rsid w:val="00CD08A7"/>
    <w:rsid w:val="00CE1093"/>
    <w:rsid w:val="00CE6E83"/>
    <w:rsid w:val="00CF7A16"/>
    <w:rsid w:val="00CF7D2E"/>
    <w:rsid w:val="00D14D0E"/>
    <w:rsid w:val="00D20714"/>
    <w:rsid w:val="00D25D6C"/>
    <w:rsid w:val="00D27661"/>
    <w:rsid w:val="00D33408"/>
    <w:rsid w:val="00D46607"/>
    <w:rsid w:val="00D62468"/>
    <w:rsid w:val="00D64C68"/>
    <w:rsid w:val="00D8050D"/>
    <w:rsid w:val="00DA2F7E"/>
    <w:rsid w:val="00DB0013"/>
    <w:rsid w:val="00DB0D4A"/>
    <w:rsid w:val="00DB476F"/>
    <w:rsid w:val="00DD6D38"/>
    <w:rsid w:val="00DE57BE"/>
    <w:rsid w:val="00DE7635"/>
    <w:rsid w:val="00DF02CB"/>
    <w:rsid w:val="00DF1904"/>
    <w:rsid w:val="00DF78A6"/>
    <w:rsid w:val="00E03E7D"/>
    <w:rsid w:val="00E110B0"/>
    <w:rsid w:val="00E3618B"/>
    <w:rsid w:val="00E53E6C"/>
    <w:rsid w:val="00E7094F"/>
    <w:rsid w:val="00E81D04"/>
    <w:rsid w:val="00E8730D"/>
    <w:rsid w:val="00EB3F0A"/>
    <w:rsid w:val="00EB5901"/>
    <w:rsid w:val="00EC4CD2"/>
    <w:rsid w:val="00ED2AA5"/>
    <w:rsid w:val="00EE4FDA"/>
    <w:rsid w:val="00EF562E"/>
    <w:rsid w:val="00F0453D"/>
    <w:rsid w:val="00F15848"/>
    <w:rsid w:val="00F40C88"/>
    <w:rsid w:val="00F74B8F"/>
    <w:rsid w:val="00FB5D5E"/>
    <w:rsid w:val="00FD6CC4"/>
    <w:rsid w:val="00FD7B42"/>
    <w:rsid w:val="00FE3BC9"/>
    <w:rsid w:val="00FF27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9"/>
    <o:shapelayout v:ext="edit">
      <o:idmap v:ext="edit" data="1"/>
    </o:shapelayout>
  </w:shapeDefaults>
  <w:decimalSymbol w:val="."/>
  <w:listSeparator w:val=","/>
  <w14:docId w14:val="0596DAEE"/>
  <w15:docId w15:val="{D61B6116-6B2C-4DE6-9032-10225AEA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7613"/>
    <w:rPr>
      <w:rFonts w:eastAsiaTheme="minorHAnsi" w:cstheme="minorBidi"/>
      <w:sz w:val="24"/>
      <w:szCs w:val="22"/>
    </w:rPr>
  </w:style>
  <w:style w:type="paragraph" w:styleId="Heading1">
    <w:name w:val="heading 1"/>
    <w:basedOn w:val="Normal"/>
    <w:next w:val="Normal"/>
    <w:qFormat/>
    <w:rsid w:val="001472C2"/>
    <w:pPr>
      <w:keepNext/>
      <w:spacing w:after="60"/>
      <w:outlineLvl w:val="0"/>
    </w:pPr>
    <w:rPr>
      <w:rFonts w:ascii="Arial" w:hAnsi="Arial" w:cs="Arial"/>
      <w:b/>
      <w:bCs/>
      <w:kern w:val="32"/>
      <w:sz w:val="32"/>
      <w:szCs w:val="32"/>
    </w:rPr>
  </w:style>
  <w:style w:type="paragraph" w:styleId="Heading2">
    <w:name w:val="heading 2"/>
    <w:basedOn w:val="Normal"/>
    <w:next w:val="Normal"/>
    <w:qFormat/>
    <w:rsid w:val="001472C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1472C2"/>
    <w:rPr>
      <w:sz w:val="20"/>
      <w:szCs w:val="20"/>
    </w:rPr>
  </w:style>
  <w:style w:type="character" w:styleId="FootnoteReference">
    <w:name w:val="footnote reference"/>
    <w:semiHidden/>
    <w:rsid w:val="001472C2"/>
    <w:rPr>
      <w:vertAlign w:val="superscript"/>
    </w:rPr>
  </w:style>
  <w:style w:type="character" w:styleId="Hyperlink">
    <w:name w:val="Hyperlink"/>
    <w:rsid w:val="001472C2"/>
    <w:rPr>
      <w:color w:val="0000FF"/>
      <w:u w:val="single"/>
    </w:rPr>
  </w:style>
  <w:style w:type="table" w:styleId="TableGrid">
    <w:name w:val="Table Grid"/>
    <w:basedOn w:val="TableNormal"/>
    <w:rsid w:val="00147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ample">
    <w:name w:val="Example"/>
    <w:basedOn w:val="Normal"/>
    <w:link w:val="ExampleChar"/>
    <w:qFormat/>
    <w:rsid w:val="00C57613"/>
    <w:pPr>
      <w:pBdr>
        <w:left w:val="single" w:sz="6" w:space="4" w:color="365F91" w:themeColor="accent1" w:themeShade="BF"/>
      </w:pBdr>
      <w:ind w:left="144"/>
    </w:pPr>
  </w:style>
  <w:style w:type="paragraph" w:customStyle="1" w:styleId="Definition">
    <w:name w:val="Definition"/>
    <w:basedOn w:val="Normal"/>
    <w:qFormat/>
    <w:rsid w:val="00C57613"/>
    <w:pPr>
      <w:pBdr>
        <w:left w:val="single" w:sz="6" w:space="4" w:color="375523"/>
        <w:bottom w:val="single" w:sz="6" w:space="1" w:color="375523"/>
        <w:right w:val="single" w:sz="6" w:space="4" w:color="375523"/>
      </w:pBdr>
      <w:spacing w:before="60"/>
      <w:ind w:left="144" w:right="144"/>
    </w:pPr>
  </w:style>
  <w:style w:type="paragraph" w:customStyle="1" w:styleId="ExampleHeader">
    <w:name w:val="Example Header"/>
    <w:basedOn w:val="Normal"/>
    <w:qFormat/>
    <w:rsid w:val="00C57613"/>
    <w:pPr>
      <w:shd w:val="clear" w:color="auto" w:fill="2D5191"/>
      <w:spacing w:line="259" w:lineRule="auto"/>
    </w:pPr>
    <w:rPr>
      <w:color w:val="FFFFFF" w:themeColor="background1"/>
    </w:rPr>
  </w:style>
  <w:style w:type="paragraph" w:customStyle="1" w:styleId="DefinitionHeader">
    <w:name w:val="Definition Header"/>
    <w:basedOn w:val="Normal"/>
    <w:link w:val="DefinitionHeaderChar"/>
    <w:qFormat/>
    <w:rsid w:val="00C57613"/>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character" w:customStyle="1" w:styleId="ExampleChar">
    <w:name w:val="Example Char"/>
    <w:link w:val="Example"/>
    <w:rsid w:val="001472C2"/>
    <w:rPr>
      <w:rFonts w:eastAsiaTheme="minorHAnsi" w:cstheme="minorBidi"/>
      <w:sz w:val="24"/>
      <w:szCs w:val="22"/>
    </w:rPr>
  </w:style>
  <w:style w:type="paragraph" w:customStyle="1" w:styleId="TryitNow">
    <w:name w:val="Try it Now"/>
    <w:basedOn w:val="Normal"/>
    <w:link w:val="TryitNowChar"/>
    <w:qFormat/>
    <w:rsid w:val="00C57613"/>
    <w:pPr>
      <w:pBdr>
        <w:top w:val="thinThickSmallGap" w:sz="24" w:space="1" w:color="B84C10"/>
      </w:pBdr>
    </w:pPr>
    <w:rPr>
      <w:color w:val="B84C10"/>
    </w:rPr>
  </w:style>
  <w:style w:type="paragraph" w:customStyle="1" w:styleId="TryitNowbody">
    <w:name w:val="Try it Now body"/>
    <w:basedOn w:val="Normal"/>
    <w:qFormat/>
    <w:rsid w:val="00C57613"/>
    <w:pPr>
      <w:pBdr>
        <w:bottom w:val="thickThinSmallGap" w:sz="24" w:space="1" w:color="B84C10"/>
      </w:pBdr>
    </w:pPr>
  </w:style>
  <w:style w:type="character" w:customStyle="1" w:styleId="DefinitionHeaderChar">
    <w:name w:val="Definition Header Char"/>
    <w:link w:val="DefinitionHeader"/>
    <w:rsid w:val="001472C2"/>
    <w:rPr>
      <w:rFonts w:eastAsiaTheme="minorHAnsi" w:cstheme="minorBidi"/>
      <w:b/>
      <w:color w:val="17230F"/>
      <w:sz w:val="24"/>
      <w:szCs w:val="22"/>
      <w:shd w:val="clear" w:color="auto" w:fill="CEE5BF"/>
    </w:rPr>
  </w:style>
  <w:style w:type="character" w:customStyle="1" w:styleId="TryitNowChar">
    <w:name w:val="Try it Now Char"/>
    <w:basedOn w:val="DefinitionHeaderChar"/>
    <w:link w:val="TryitNow"/>
    <w:rsid w:val="001472C2"/>
    <w:rPr>
      <w:rFonts w:eastAsiaTheme="minorHAnsi" w:cstheme="minorBidi"/>
      <w:b w:val="0"/>
      <w:color w:val="B84C10"/>
      <w:sz w:val="24"/>
      <w:szCs w:val="22"/>
      <w:shd w:val="clear" w:color="auto" w:fill="CEE5BF"/>
    </w:rPr>
  </w:style>
  <w:style w:type="paragraph" w:styleId="BalloonText">
    <w:name w:val="Balloon Text"/>
    <w:basedOn w:val="Normal"/>
    <w:link w:val="BalloonTextChar"/>
    <w:rsid w:val="00677C3A"/>
    <w:rPr>
      <w:rFonts w:ascii="Tahoma" w:hAnsi="Tahoma"/>
      <w:sz w:val="16"/>
      <w:szCs w:val="16"/>
    </w:rPr>
  </w:style>
  <w:style w:type="character" w:customStyle="1" w:styleId="BalloonTextChar">
    <w:name w:val="Balloon Text Char"/>
    <w:link w:val="BalloonText"/>
    <w:rsid w:val="00677C3A"/>
    <w:rPr>
      <w:rFonts w:ascii="Tahoma" w:hAnsi="Tahoma" w:cs="Tahoma"/>
      <w:sz w:val="16"/>
      <w:szCs w:val="16"/>
    </w:rPr>
  </w:style>
  <w:style w:type="paragraph" w:styleId="TOC1">
    <w:name w:val="toc 1"/>
    <w:basedOn w:val="Normal"/>
    <w:next w:val="Normal"/>
    <w:autoRedefine/>
    <w:semiHidden/>
    <w:rsid w:val="00FD7B42"/>
  </w:style>
  <w:style w:type="paragraph" w:styleId="TOC2">
    <w:name w:val="toc 2"/>
    <w:basedOn w:val="Normal"/>
    <w:next w:val="Normal"/>
    <w:autoRedefine/>
    <w:semiHidden/>
    <w:rsid w:val="00FD7B42"/>
    <w:pPr>
      <w:ind w:left="240"/>
    </w:pPr>
  </w:style>
  <w:style w:type="paragraph" w:styleId="Footer">
    <w:name w:val="footer"/>
    <w:basedOn w:val="Normal"/>
    <w:link w:val="FooterChar"/>
    <w:uiPriority w:val="99"/>
    <w:rsid w:val="00FD7B42"/>
    <w:pPr>
      <w:tabs>
        <w:tab w:val="center" w:pos="4320"/>
        <w:tab w:val="right" w:pos="8640"/>
      </w:tabs>
    </w:pPr>
  </w:style>
  <w:style w:type="character" w:styleId="PageNumber">
    <w:name w:val="page number"/>
    <w:basedOn w:val="DefaultParagraphFont"/>
    <w:rsid w:val="00FD7B42"/>
  </w:style>
  <w:style w:type="paragraph" w:styleId="Header">
    <w:name w:val="header"/>
    <w:basedOn w:val="Normal"/>
    <w:rsid w:val="00FD7B42"/>
    <w:pPr>
      <w:tabs>
        <w:tab w:val="center" w:pos="4320"/>
        <w:tab w:val="right" w:pos="8640"/>
      </w:tabs>
    </w:pPr>
  </w:style>
  <w:style w:type="character" w:customStyle="1" w:styleId="FooterChar">
    <w:name w:val="Footer Char"/>
    <w:link w:val="Footer"/>
    <w:uiPriority w:val="99"/>
    <w:rsid w:val="00862033"/>
    <w:rPr>
      <w:sz w:val="24"/>
      <w:szCs w:val="24"/>
    </w:rPr>
  </w:style>
  <w:style w:type="paragraph" w:styleId="Index1">
    <w:name w:val="index 1"/>
    <w:basedOn w:val="Normal"/>
    <w:next w:val="Normal"/>
    <w:autoRedefine/>
    <w:uiPriority w:val="99"/>
    <w:rsid w:val="001C7BF4"/>
    <w:pPr>
      <w:ind w:left="240" w:hanging="240"/>
    </w:pPr>
  </w:style>
  <w:style w:type="paragraph" w:styleId="Index2">
    <w:name w:val="index 2"/>
    <w:basedOn w:val="Normal"/>
    <w:next w:val="Normal"/>
    <w:autoRedefine/>
    <w:uiPriority w:val="99"/>
    <w:rsid w:val="001C7BF4"/>
    <w:pPr>
      <w:ind w:left="480" w:hanging="240"/>
    </w:pPr>
  </w:style>
  <w:style w:type="paragraph" w:styleId="ListParagraph">
    <w:name w:val="List Paragraph"/>
    <w:basedOn w:val="Normal"/>
    <w:link w:val="ListParagraphChar"/>
    <w:uiPriority w:val="34"/>
    <w:qFormat/>
    <w:rsid w:val="00D33408"/>
    <w:pPr>
      <w:spacing w:after="200" w:line="276" w:lineRule="auto"/>
      <w:ind w:left="720"/>
      <w:contextualSpacing/>
    </w:pPr>
    <w:rPr>
      <w:rFonts w:eastAsia="Calibri"/>
    </w:rPr>
  </w:style>
  <w:style w:type="paragraph" w:customStyle="1" w:styleId="MTDisplayEquation">
    <w:name w:val="MTDisplayEquation"/>
    <w:basedOn w:val="ListParagraph"/>
    <w:next w:val="Normal"/>
    <w:link w:val="MTDisplayEquationChar"/>
    <w:rsid w:val="00D33408"/>
    <w:pPr>
      <w:numPr>
        <w:numId w:val="10"/>
      </w:numPr>
      <w:tabs>
        <w:tab w:val="center" w:pos="4500"/>
        <w:tab w:val="right" w:pos="8640"/>
      </w:tabs>
      <w:spacing w:after="0" w:line="240" w:lineRule="auto"/>
    </w:pPr>
  </w:style>
  <w:style w:type="character" w:customStyle="1" w:styleId="ListParagraphChar">
    <w:name w:val="List Paragraph Char"/>
    <w:link w:val="ListParagraph"/>
    <w:uiPriority w:val="34"/>
    <w:rsid w:val="00D33408"/>
    <w:rPr>
      <w:rFonts w:eastAsia="Calibri"/>
      <w:sz w:val="24"/>
      <w:szCs w:val="22"/>
    </w:rPr>
  </w:style>
  <w:style w:type="character" w:customStyle="1" w:styleId="MTDisplayEquationChar">
    <w:name w:val="MTDisplayEquation Char"/>
    <w:basedOn w:val="ListParagraphChar"/>
    <w:link w:val="MTDisplayEquation"/>
    <w:rsid w:val="00D33408"/>
    <w:rPr>
      <w:rFonts w:eastAsia="Calibri"/>
      <w:sz w:val="24"/>
      <w:szCs w:val="22"/>
    </w:rPr>
  </w:style>
  <w:style w:type="character" w:styleId="Emphasis">
    <w:name w:val="Emphasis"/>
    <w:uiPriority w:val="20"/>
    <w:qFormat/>
    <w:rsid w:val="00D33408"/>
    <w:rPr>
      <w:i/>
      <w:iCs/>
    </w:rPr>
  </w:style>
  <w:style w:type="paragraph" w:styleId="HTMLPreformatted">
    <w:name w:val="HTML Preformatted"/>
    <w:basedOn w:val="Normal"/>
    <w:link w:val="HTMLPreformattedChar"/>
    <w:rsid w:val="00F7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F74B8F"/>
    <w:rPr>
      <w:rFonts w:ascii="Courier New" w:hAnsi="Courier New" w:cs="Courier New"/>
    </w:rPr>
  </w:style>
  <w:style w:type="character" w:styleId="Mention">
    <w:name w:val="Mention"/>
    <w:basedOn w:val="DefaultParagraphFont"/>
    <w:uiPriority w:val="99"/>
    <w:semiHidden/>
    <w:unhideWhenUsed/>
    <w:rsid w:val="00764673"/>
    <w:rPr>
      <w:color w:val="2B579A"/>
      <w:shd w:val="clear" w:color="auto" w:fill="E6E6E6"/>
    </w:rPr>
  </w:style>
  <w:style w:type="character" w:styleId="FollowedHyperlink">
    <w:name w:val="FollowedHyperlink"/>
    <w:basedOn w:val="DefaultParagraphFont"/>
    <w:semiHidden/>
    <w:unhideWhenUsed/>
    <w:rsid w:val="00832ACB"/>
    <w:rPr>
      <w:color w:val="800080" w:themeColor="followedHyperlink"/>
      <w:u w:val="single"/>
    </w:rPr>
  </w:style>
  <w:style w:type="character" w:styleId="CommentReference">
    <w:name w:val="annotation reference"/>
    <w:basedOn w:val="DefaultParagraphFont"/>
    <w:semiHidden/>
    <w:unhideWhenUsed/>
    <w:rsid w:val="00317DEC"/>
    <w:rPr>
      <w:sz w:val="16"/>
      <w:szCs w:val="16"/>
    </w:rPr>
  </w:style>
  <w:style w:type="paragraph" w:styleId="CommentText">
    <w:name w:val="annotation text"/>
    <w:basedOn w:val="Normal"/>
    <w:link w:val="CommentTextChar"/>
    <w:unhideWhenUsed/>
    <w:rsid w:val="00317DEC"/>
    <w:rPr>
      <w:sz w:val="20"/>
      <w:szCs w:val="20"/>
    </w:rPr>
  </w:style>
  <w:style w:type="character" w:customStyle="1" w:styleId="CommentTextChar">
    <w:name w:val="Comment Text Char"/>
    <w:basedOn w:val="DefaultParagraphFont"/>
    <w:link w:val="CommentText"/>
    <w:rsid w:val="00317DEC"/>
    <w:rPr>
      <w:rFonts w:eastAsiaTheme="minorHAnsi" w:cstheme="minorBidi"/>
    </w:rPr>
  </w:style>
  <w:style w:type="paragraph" w:styleId="CommentSubject">
    <w:name w:val="annotation subject"/>
    <w:basedOn w:val="CommentText"/>
    <w:next w:val="CommentText"/>
    <w:link w:val="CommentSubjectChar"/>
    <w:semiHidden/>
    <w:unhideWhenUsed/>
    <w:rsid w:val="00317DEC"/>
    <w:rPr>
      <w:b/>
      <w:bCs/>
    </w:rPr>
  </w:style>
  <w:style w:type="character" w:customStyle="1" w:styleId="CommentSubjectChar">
    <w:name w:val="Comment Subject Char"/>
    <w:basedOn w:val="CommentTextChar"/>
    <w:link w:val="CommentSubject"/>
    <w:semiHidden/>
    <w:rsid w:val="00317DEC"/>
    <w:rPr>
      <w:rFonts w:eastAsia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671" Type="http://schemas.openxmlformats.org/officeDocument/2006/relationships/image" Target="media/image333.wmf"/><Relationship Id="rId769" Type="http://schemas.openxmlformats.org/officeDocument/2006/relationships/image" Target="media/image380.wmf"/><Relationship Id="rId21" Type="http://schemas.openxmlformats.org/officeDocument/2006/relationships/oleObject" Target="embeddings/oleObject7.bin"/><Relationship Id="rId324" Type="http://schemas.openxmlformats.org/officeDocument/2006/relationships/oleObject" Target="embeddings/oleObject157.bin"/><Relationship Id="rId531" Type="http://schemas.openxmlformats.org/officeDocument/2006/relationships/image" Target="media/image261.wmf"/><Relationship Id="rId629" Type="http://schemas.openxmlformats.org/officeDocument/2006/relationships/image" Target="media/image310.wmf"/><Relationship Id="rId170" Type="http://schemas.openxmlformats.org/officeDocument/2006/relationships/oleObject" Target="embeddings/oleObject82.bin"/><Relationship Id="rId268" Type="http://schemas.openxmlformats.org/officeDocument/2006/relationships/image" Target="media/image128.wmf"/><Relationship Id="rId475" Type="http://schemas.openxmlformats.org/officeDocument/2006/relationships/image" Target="media/image231.wmf"/><Relationship Id="rId682" Type="http://schemas.openxmlformats.org/officeDocument/2006/relationships/oleObject" Target="embeddings/oleObject326.bin"/><Relationship Id="rId32" Type="http://schemas.openxmlformats.org/officeDocument/2006/relationships/image" Target="media/image12.wmf"/><Relationship Id="rId128" Type="http://schemas.openxmlformats.org/officeDocument/2006/relationships/header" Target="header2.xml"/><Relationship Id="rId335" Type="http://schemas.openxmlformats.org/officeDocument/2006/relationships/image" Target="media/image159.wmf"/><Relationship Id="rId542" Type="http://schemas.openxmlformats.org/officeDocument/2006/relationships/oleObject" Target="embeddings/oleObject262.bin"/><Relationship Id="rId181" Type="http://schemas.openxmlformats.org/officeDocument/2006/relationships/image" Target="media/image81.wmf"/><Relationship Id="rId402" Type="http://schemas.openxmlformats.org/officeDocument/2006/relationships/oleObject" Target="embeddings/oleObject194.bin"/><Relationship Id="rId279" Type="http://schemas.openxmlformats.org/officeDocument/2006/relationships/oleObject" Target="embeddings/oleObject134.bin"/><Relationship Id="rId486" Type="http://schemas.openxmlformats.org/officeDocument/2006/relationships/oleObject" Target="embeddings/oleObject235.bin"/><Relationship Id="rId693" Type="http://schemas.openxmlformats.org/officeDocument/2006/relationships/oleObject" Target="embeddings/oleObject332.bin"/><Relationship Id="rId707" Type="http://schemas.openxmlformats.org/officeDocument/2006/relationships/image" Target="media/image350.png"/><Relationship Id="rId43" Type="http://schemas.openxmlformats.org/officeDocument/2006/relationships/image" Target="media/image17.wmf"/><Relationship Id="rId139" Type="http://schemas.openxmlformats.org/officeDocument/2006/relationships/image" Target="media/image59.wmf"/><Relationship Id="rId346" Type="http://schemas.openxmlformats.org/officeDocument/2006/relationships/oleObject" Target="embeddings/oleObject168.bin"/><Relationship Id="rId553" Type="http://schemas.openxmlformats.org/officeDocument/2006/relationships/image" Target="media/image272.wmf"/><Relationship Id="rId760" Type="http://schemas.openxmlformats.org/officeDocument/2006/relationships/oleObject" Target="embeddings/oleObject367.bin"/><Relationship Id="rId192" Type="http://schemas.openxmlformats.org/officeDocument/2006/relationships/oleObject" Target="embeddings/oleObject92.bin"/><Relationship Id="rId206" Type="http://schemas.openxmlformats.org/officeDocument/2006/relationships/image" Target="media/image95.wmf"/><Relationship Id="rId413" Type="http://schemas.openxmlformats.org/officeDocument/2006/relationships/image" Target="media/image200.wmf"/><Relationship Id="rId497" Type="http://schemas.openxmlformats.org/officeDocument/2006/relationships/image" Target="media/image243.wmf"/><Relationship Id="rId620" Type="http://schemas.openxmlformats.org/officeDocument/2006/relationships/image" Target="media/image304.png"/><Relationship Id="rId718" Type="http://schemas.openxmlformats.org/officeDocument/2006/relationships/oleObject" Target="embeddings/oleObject345.bin"/><Relationship Id="rId12" Type="http://schemas.openxmlformats.org/officeDocument/2006/relationships/image" Target="media/image3.wmf"/><Relationship Id="rId108" Type="http://schemas.openxmlformats.org/officeDocument/2006/relationships/image" Target="media/image47.wmf"/><Relationship Id="rId315" Type="http://schemas.openxmlformats.org/officeDocument/2006/relationships/image" Target="media/image150.wmf"/><Relationship Id="rId357" Type="http://schemas.openxmlformats.org/officeDocument/2006/relationships/image" Target="media/image170.wmf"/><Relationship Id="rId522" Type="http://schemas.openxmlformats.org/officeDocument/2006/relationships/image" Target="media/image256.wmf"/><Relationship Id="rId54" Type="http://schemas.openxmlformats.org/officeDocument/2006/relationships/oleObject" Target="embeddings/oleObject25.bin"/><Relationship Id="rId96" Type="http://schemas.openxmlformats.org/officeDocument/2006/relationships/oleObject" Target="embeddings/oleObject48.bin"/><Relationship Id="rId161" Type="http://schemas.openxmlformats.org/officeDocument/2006/relationships/image" Target="media/image71.wmf"/><Relationship Id="rId217" Type="http://schemas.openxmlformats.org/officeDocument/2006/relationships/oleObject" Target="embeddings/oleObject104.bin"/><Relationship Id="rId399" Type="http://schemas.openxmlformats.org/officeDocument/2006/relationships/image" Target="media/image193.wmf"/><Relationship Id="rId564" Type="http://schemas.openxmlformats.org/officeDocument/2006/relationships/oleObject" Target="embeddings/oleObject273.bin"/><Relationship Id="rId771" Type="http://schemas.openxmlformats.org/officeDocument/2006/relationships/header" Target="header8.xml"/><Relationship Id="rId259" Type="http://schemas.openxmlformats.org/officeDocument/2006/relationships/oleObject" Target="embeddings/oleObject123.bin"/><Relationship Id="rId424" Type="http://schemas.openxmlformats.org/officeDocument/2006/relationships/oleObject" Target="embeddings/oleObject205.bin"/><Relationship Id="rId466" Type="http://schemas.openxmlformats.org/officeDocument/2006/relationships/oleObject" Target="embeddings/oleObject226.bin"/><Relationship Id="rId631" Type="http://schemas.openxmlformats.org/officeDocument/2006/relationships/image" Target="media/image311.wmf"/><Relationship Id="rId673" Type="http://schemas.openxmlformats.org/officeDocument/2006/relationships/image" Target="media/image334.wmf"/><Relationship Id="rId729" Type="http://schemas.openxmlformats.org/officeDocument/2006/relationships/oleObject" Target="embeddings/oleObject351.bin"/><Relationship Id="rId23" Type="http://schemas.openxmlformats.org/officeDocument/2006/relationships/image" Target="media/image9.wmf"/><Relationship Id="rId119" Type="http://schemas.openxmlformats.org/officeDocument/2006/relationships/image" Target="media/image52.wmf"/><Relationship Id="rId270" Type="http://schemas.openxmlformats.org/officeDocument/2006/relationships/oleObject" Target="embeddings/oleObject129.bin"/><Relationship Id="rId326" Type="http://schemas.openxmlformats.org/officeDocument/2006/relationships/oleObject" Target="embeddings/oleObject158.bin"/><Relationship Id="rId533" Type="http://schemas.openxmlformats.org/officeDocument/2006/relationships/image" Target="media/image262.wmf"/><Relationship Id="rId65" Type="http://schemas.openxmlformats.org/officeDocument/2006/relationships/image" Target="media/image28.wmf"/><Relationship Id="rId130" Type="http://schemas.openxmlformats.org/officeDocument/2006/relationships/footer" Target="footer2.xml"/><Relationship Id="rId368" Type="http://schemas.openxmlformats.org/officeDocument/2006/relationships/oleObject" Target="embeddings/oleObject179.bin"/><Relationship Id="rId575" Type="http://schemas.openxmlformats.org/officeDocument/2006/relationships/oleObject" Target="embeddings/oleObject278.bin"/><Relationship Id="rId740" Type="http://schemas.openxmlformats.org/officeDocument/2006/relationships/oleObject" Target="embeddings/oleObject357.bin"/><Relationship Id="rId782" Type="http://schemas.openxmlformats.org/officeDocument/2006/relationships/image" Target="media/image388.wmf"/><Relationship Id="rId172" Type="http://schemas.openxmlformats.org/officeDocument/2006/relationships/oleObject" Target="embeddings/oleObject83.bin"/><Relationship Id="rId228" Type="http://schemas.openxmlformats.org/officeDocument/2006/relationships/image" Target="media/image106.wmf"/><Relationship Id="rId435" Type="http://schemas.openxmlformats.org/officeDocument/2006/relationships/image" Target="media/image211.wmf"/><Relationship Id="rId477" Type="http://schemas.openxmlformats.org/officeDocument/2006/relationships/image" Target="media/image232.wmf"/><Relationship Id="rId600" Type="http://schemas.openxmlformats.org/officeDocument/2006/relationships/image" Target="media/image295.wmf"/><Relationship Id="rId642" Type="http://schemas.openxmlformats.org/officeDocument/2006/relationships/image" Target="media/image317.wmf"/><Relationship Id="rId684" Type="http://schemas.openxmlformats.org/officeDocument/2006/relationships/oleObject" Target="embeddings/oleObject327.bin"/><Relationship Id="rId281" Type="http://schemas.openxmlformats.org/officeDocument/2006/relationships/oleObject" Target="embeddings/oleObject135.bin"/><Relationship Id="rId337" Type="http://schemas.openxmlformats.org/officeDocument/2006/relationships/header" Target="header4.xml"/><Relationship Id="rId502" Type="http://schemas.openxmlformats.org/officeDocument/2006/relationships/image" Target="media/image246.wmf"/><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image" Target="media/image60.wmf"/><Relationship Id="rId379" Type="http://schemas.openxmlformats.org/officeDocument/2006/relationships/image" Target="media/image181.wmf"/><Relationship Id="rId544" Type="http://schemas.openxmlformats.org/officeDocument/2006/relationships/oleObject" Target="embeddings/oleObject263.bin"/><Relationship Id="rId586" Type="http://schemas.openxmlformats.org/officeDocument/2006/relationships/image" Target="media/image288.wmf"/><Relationship Id="rId751" Type="http://schemas.openxmlformats.org/officeDocument/2006/relationships/image" Target="media/image371.wmf"/><Relationship Id="rId793" Type="http://schemas.openxmlformats.org/officeDocument/2006/relationships/oleObject" Target="embeddings/oleObject381.bin"/><Relationship Id="rId807" Type="http://schemas.openxmlformats.org/officeDocument/2006/relationships/oleObject" Target="embeddings/oleObject388.bin"/><Relationship Id="rId7" Type="http://schemas.openxmlformats.org/officeDocument/2006/relationships/endnotes" Target="endnotes.xml"/><Relationship Id="rId183" Type="http://schemas.openxmlformats.org/officeDocument/2006/relationships/image" Target="media/image82.png"/><Relationship Id="rId239" Type="http://schemas.openxmlformats.org/officeDocument/2006/relationships/image" Target="media/image113.wmf"/><Relationship Id="rId390" Type="http://schemas.openxmlformats.org/officeDocument/2006/relationships/oleObject" Target="embeddings/oleObject190.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image" Target="media/image300.wmf"/><Relationship Id="rId653" Type="http://schemas.openxmlformats.org/officeDocument/2006/relationships/image" Target="media/image324.wmf"/><Relationship Id="rId250" Type="http://schemas.openxmlformats.org/officeDocument/2006/relationships/image" Target="media/image119.wmf"/><Relationship Id="rId292" Type="http://schemas.openxmlformats.org/officeDocument/2006/relationships/image" Target="media/image138.wmf"/><Relationship Id="rId306" Type="http://schemas.openxmlformats.org/officeDocument/2006/relationships/image" Target="media/image145.wmf"/><Relationship Id="rId488" Type="http://schemas.openxmlformats.org/officeDocument/2006/relationships/oleObject" Target="embeddings/oleObject236.bin"/><Relationship Id="rId695" Type="http://schemas.openxmlformats.org/officeDocument/2006/relationships/oleObject" Target="embeddings/oleObject333.bin"/><Relationship Id="rId709" Type="http://schemas.openxmlformats.org/officeDocument/2006/relationships/oleObject" Target="embeddings/oleObject340.bin"/><Relationship Id="rId45" Type="http://schemas.openxmlformats.org/officeDocument/2006/relationships/image" Target="media/image18.wmf"/><Relationship Id="rId87" Type="http://schemas.openxmlformats.org/officeDocument/2006/relationships/oleObject" Target="embeddings/oleObject43.bin"/><Relationship Id="rId110" Type="http://schemas.openxmlformats.org/officeDocument/2006/relationships/image" Target="media/image48.wmf"/><Relationship Id="rId348" Type="http://schemas.openxmlformats.org/officeDocument/2006/relationships/oleObject" Target="embeddings/oleObject169.bin"/><Relationship Id="rId513" Type="http://schemas.openxmlformats.org/officeDocument/2006/relationships/oleObject" Target="embeddings/oleObject248.bin"/><Relationship Id="rId555" Type="http://schemas.openxmlformats.org/officeDocument/2006/relationships/image" Target="media/image273.wmf"/><Relationship Id="rId597" Type="http://schemas.openxmlformats.org/officeDocument/2006/relationships/oleObject" Target="embeddings/oleObject289.bin"/><Relationship Id="rId720" Type="http://schemas.openxmlformats.org/officeDocument/2006/relationships/image" Target="media/image356.wmf"/><Relationship Id="rId762" Type="http://schemas.openxmlformats.org/officeDocument/2006/relationships/oleObject" Target="embeddings/oleObject368.bin"/><Relationship Id="rId818" Type="http://schemas.openxmlformats.org/officeDocument/2006/relationships/image" Target="media/image406.wmf"/><Relationship Id="rId152" Type="http://schemas.openxmlformats.org/officeDocument/2006/relationships/oleObject" Target="embeddings/oleObject74.bin"/><Relationship Id="rId194" Type="http://schemas.openxmlformats.org/officeDocument/2006/relationships/oleObject" Target="embeddings/oleObject93.bin"/><Relationship Id="rId208" Type="http://schemas.openxmlformats.org/officeDocument/2006/relationships/image" Target="media/image96.wmf"/><Relationship Id="rId415" Type="http://schemas.openxmlformats.org/officeDocument/2006/relationships/image" Target="media/image201.wmf"/><Relationship Id="rId457" Type="http://schemas.openxmlformats.org/officeDocument/2006/relationships/image" Target="media/image222.wmf"/><Relationship Id="rId622" Type="http://schemas.openxmlformats.org/officeDocument/2006/relationships/image" Target="media/image306.png"/><Relationship Id="rId261" Type="http://schemas.openxmlformats.org/officeDocument/2006/relationships/oleObject" Target="embeddings/oleObject124.bin"/><Relationship Id="rId499" Type="http://schemas.openxmlformats.org/officeDocument/2006/relationships/image" Target="media/image244.wmf"/><Relationship Id="rId664" Type="http://schemas.openxmlformats.org/officeDocument/2006/relationships/oleObject" Target="embeddings/oleObject317.bin"/><Relationship Id="rId14" Type="http://schemas.openxmlformats.org/officeDocument/2006/relationships/image" Target="media/image4.wmf"/><Relationship Id="rId56" Type="http://schemas.openxmlformats.org/officeDocument/2006/relationships/oleObject" Target="embeddings/oleObject26.bin"/><Relationship Id="rId317" Type="http://schemas.openxmlformats.org/officeDocument/2006/relationships/image" Target="media/image151.wmf"/><Relationship Id="rId359" Type="http://schemas.openxmlformats.org/officeDocument/2006/relationships/image" Target="media/image171.wmf"/><Relationship Id="rId524" Type="http://schemas.openxmlformats.org/officeDocument/2006/relationships/image" Target="media/image257.wmf"/><Relationship Id="rId566" Type="http://schemas.openxmlformats.org/officeDocument/2006/relationships/image" Target="media/image278.wmf"/><Relationship Id="rId731" Type="http://schemas.openxmlformats.org/officeDocument/2006/relationships/oleObject" Target="embeddings/oleObject352.bin"/><Relationship Id="rId773" Type="http://schemas.openxmlformats.org/officeDocument/2006/relationships/oleObject" Target="embeddings/oleObject373.bin"/><Relationship Id="rId98" Type="http://schemas.openxmlformats.org/officeDocument/2006/relationships/image" Target="media/image42.wmf"/><Relationship Id="rId121" Type="http://schemas.openxmlformats.org/officeDocument/2006/relationships/image" Target="media/image53.wmf"/><Relationship Id="rId163" Type="http://schemas.openxmlformats.org/officeDocument/2006/relationships/image" Target="media/image72.wmf"/><Relationship Id="rId219" Type="http://schemas.openxmlformats.org/officeDocument/2006/relationships/oleObject" Target="embeddings/oleObject105.bin"/><Relationship Id="rId370" Type="http://schemas.openxmlformats.org/officeDocument/2006/relationships/oleObject" Target="embeddings/oleObject180.bin"/><Relationship Id="rId426" Type="http://schemas.openxmlformats.org/officeDocument/2006/relationships/oleObject" Target="embeddings/oleObject206.bin"/><Relationship Id="rId633" Type="http://schemas.openxmlformats.org/officeDocument/2006/relationships/image" Target="media/image312.wmf"/><Relationship Id="rId230" Type="http://schemas.openxmlformats.org/officeDocument/2006/relationships/image" Target="media/image107.wmf"/><Relationship Id="rId468" Type="http://schemas.openxmlformats.org/officeDocument/2006/relationships/oleObject" Target="embeddings/oleObject227.bin"/><Relationship Id="rId675" Type="http://schemas.openxmlformats.org/officeDocument/2006/relationships/image" Target="media/image335.wmf"/><Relationship Id="rId25" Type="http://schemas.openxmlformats.org/officeDocument/2006/relationships/image" Target="media/image10.wmf"/><Relationship Id="rId67" Type="http://schemas.openxmlformats.org/officeDocument/2006/relationships/image" Target="media/image29.wmf"/><Relationship Id="rId272" Type="http://schemas.openxmlformats.org/officeDocument/2006/relationships/image" Target="media/image129.wmf"/><Relationship Id="rId328" Type="http://schemas.openxmlformats.org/officeDocument/2006/relationships/image" Target="media/image156.wmf"/><Relationship Id="rId535" Type="http://schemas.openxmlformats.org/officeDocument/2006/relationships/image" Target="media/image263.wmf"/><Relationship Id="rId577" Type="http://schemas.openxmlformats.org/officeDocument/2006/relationships/oleObject" Target="embeddings/oleObject279.bin"/><Relationship Id="rId700" Type="http://schemas.openxmlformats.org/officeDocument/2006/relationships/oleObject" Target="embeddings/oleObject336.bin"/><Relationship Id="rId742" Type="http://schemas.openxmlformats.org/officeDocument/2006/relationships/oleObject" Target="embeddings/oleObject358.bin"/><Relationship Id="rId132" Type="http://schemas.openxmlformats.org/officeDocument/2006/relationships/footer" Target="footer3.xml"/><Relationship Id="rId174" Type="http://schemas.openxmlformats.org/officeDocument/2006/relationships/oleObject" Target="embeddings/oleObject84.bin"/><Relationship Id="rId381" Type="http://schemas.openxmlformats.org/officeDocument/2006/relationships/image" Target="media/image182.wmf"/><Relationship Id="rId602" Type="http://schemas.openxmlformats.org/officeDocument/2006/relationships/image" Target="media/image296.wmf"/><Relationship Id="rId784" Type="http://schemas.openxmlformats.org/officeDocument/2006/relationships/image" Target="media/image389.wmf"/><Relationship Id="rId241" Type="http://schemas.openxmlformats.org/officeDocument/2006/relationships/image" Target="media/image114.png"/><Relationship Id="rId437" Type="http://schemas.openxmlformats.org/officeDocument/2006/relationships/image" Target="media/image212.wmf"/><Relationship Id="rId479" Type="http://schemas.openxmlformats.org/officeDocument/2006/relationships/image" Target="media/image233.png"/><Relationship Id="rId644" Type="http://schemas.openxmlformats.org/officeDocument/2006/relationships/image" Target="media/image318.png"/><Relationship Id="rId686" Type="http://schemas.openxmlformats.org/officeDocument/2006/relationships/oleObject" Target="embeddings/oleObject328.bin"/><Relationship Id="rId36" Type="http://schemas.openxmlformats.org/officeDocument/2006/relationships/oleObject" Target="embeddings/oleObject16.bin"/><Relationship Id="rId283" Type="http://schemas.openxmlformats.org/officeDocument/2006/relationships/image" Target="media/image134.wmf"/><Relationship Id="rId339" Type="http://schemas.openxmlformats.org/officeDocument/2006/relationships/image" Target="media/image161.wmf"/><Relationship Id="rId490" Type="http://schemas.openxmlformats.org/officeDocument/2006/relationships/oleObject" Target="embeddings/oleObject237.bin"/><Relationship Id="rId504" Type="http://schemas.openxmlformats.org/officeDocument/2006/relationships/image" Target="media/image247.wmf"/><Relationship Id="rId546" Type="http://schemas.openxmlformats.org/officeDocument/2006/relationships/oleObject" Target="embeddings/oleObject264.bin"/><Relationship Id="rId711" Type="http://schemas.openxmlformats.org/officeDocument/2006/relationships/oleObject" Target="embeddings/oleObject341.bin"/><Relationship Id="rId753" Type="http://schemas.openxmlformats.org/officeDocument/2006/relationships/image" Target="media/image372.wmf"/><Relationship Id="rId78" Type="http://schemas.openxmlformats.org/officeDocument/2006/relationships/oleObject" Target="embeddings/oleObject38.bin"/><Relationship Id="rId101" Type="http://schemas.openxmlformats.org/officeDocument/2006/relationships/oleObject" Target="embeddings/oleObject51.bin"/><Relationship Id="rId143" Type="http://schemas.openxmlformats.org/officeDocument/2006/relationships/image" Target="media/image61.wmf"/><Relationship Id="rId185" Type="http://schemas.openxmlformats.org/officeDocument/2006/relationships/image" Target="media/image84.wmf"/><Relationship Id="rId350" Type="http://schemas.openxmlformats.org/officeDocument/2006/relationships/oleObject" Target="embeddings/oleObject170.bin"/><Relationship Id="rId406" Type="http://schemas.openxmlformats.org/officeDocument/2006/relationships/oleObject" Target="embeddings/oleObject196.bin"/><Relationship Id="rId588" Type="http://schemas.openxmlformats.org/officeDocument/2006/relationships/image" Target="media/image289.wmf"/><Relationship Id="rId795" Type="http://schemas.openxmlformats.org/officeDocument/2006/relationships/oleObject" Target="embeddings/oleObject382.bin"/><Relationship Id="rId809" Type="http://schemas.openxmlformats.org/officeDocument/2006/relationships/oleObject" Target="embeddings/oleObject389.bin"/><Relationship Id="rId9" Type="http://schemas.openxmlformats.org/officeDocument/2006/relationships/oleObject" Target="embeddings/oleObject1.bin"/><Relationship Id="rId210" Type="http://schemas.openxmlformats.org/officeDocument/2006/relationships/image" Target="media/image97.png"/><Relationship Id="rId392" Type="http://schemas.openxmlformats.org/officeDocument/2006/relationships/image" Target="media/image188.png"/><Relationship Id="rId448" Type="http://schemas.openxmlformats.org/officeDocument/2006/relationships/oleObject" Target="embeddings/oleObject217.bin"/><Relationship Id="rId613" Type="http://schemas.openxmlformats.org/officeDocument/2006/relationships/image" Target="media/image301.png"/><Relationship Id="rId655" Type="http://schemas.openxmlformats.org/officeDocument/2006/relationships/image" Target="media/image325.wmf"/><Relationship Id="rId697" Type="http://schemas.openxmlformats.org/officeDocument/2006/relationships/oleObject" Target="embeddings/oleObject334.bin"/><Relationship Id="rId820" Type="http://schemas.openxmlformats.org/officeDocument/2006/relationships/image" Target="media/image407.wmf"/><Relationship Id="rId252" Type="http://schemas.openxmlformats.org/officeDocument/2006/relationships/image" Target="media/image120.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oleObject" Target="embeddings/oleObject249.bin"/><Relationship Id="rId722" Type="http://schemas.openxmlformats.org/officeDocument/2006/relationships/image" Target="media/image357.wmf"/><Relationship Id="rId47" Type="http://schemas.openxmlformats.org/officeDocument/2006/relationships/image" Target="media/image19.wmf"/><Relationship Id="rId89" Type="http://schemas.openxmlformats.org/officeDocument/2006/relationships/image" Target="media/image38.wmf"/><Relationship Id="rId112" Type="http://schemas.openxmlformats.org/officeDocument/2006/relationships/image" Target="media/image49.wmf"/><Relationship Id="rId154" Type="http://schemas.openxmlformats.org/officeDocument/2006/relationships/oleObject" Target="embeddings/oleObject75.bin"/><Relationship Id="rId361" Type="http://schemas.openxmlformats.org/officeDocument/2006/relationships/image" Target="media/image172.wmf"/><Relationship Id="rId557" Type="http://schemas.openxmlformats.org/officeDocument/2006/relationships/image" Target="media/image274.wmf"/><Relationship Id="rId599" Type="http://schemas.openxmlformats.org/officeDocument/2006/relationships/oleObject" Target="embeddings/oleObject290.bin"/><Relationship Id="rId764" Type="http://schemas.openxmlformats.org/officeDocument/2006/relationships/oleObject" Target="embeddings/oleObject369.bin"/><Relationship Id="rId196" Type="http://schemas.openxmlformats.org/officeDocument/2006/relationships/oleObject" Target="embeddings/oleObject94.bin"/><Relationship Id="rId417" Type="http://schemas.openxmlformats.org/officeDocument/2006/relationships/image" Target="media/image202.wmf"/><Relationship Id="rId459" Type="http://schemas.openxmlformats.org/officeDocument/2006/relationships/image" Target="media/image223.wmf"/><Relationship Id="rId624" Type="http://schemas.openxmlformats.org/officeDocument/2006/relationships/header" Target="header7.xml"/><Relationship Id="rId666" Type="http://schemas.openxmlformats.org/officeDocument/2006/relationships/oleObject" Target="embeddings/oleObject318.bin"/><Relationship Id="rId16" Type="http://schemas.openxmlformats.org/officeDocument/2006/relationships/image" Target="media/image5.wmf"/><Relationship Id="rId221" Type="http://schemas.openxmlformats.org/officeDocument/2006/relationships/oleObject" Target="embeddings/oleObject106.bin"/><Relationship Id="rId263" Type="http://schemas.openxmlformats.org/officeDocument/2006/relationships/oleObject" Target="embeddings/oleObject125.bin"/><Relationship Id="rId319" Type="http://schemas.openxmlformats.org/officeDocument/2006/relationships/image" Target="media/image152.wmf"/><Relationship Id="rId470" Type="http://schemas.openxmlformats.org/officeDocument/2006/relationships/oleObject" Target="embeddings/oleObject228.bin"/><Relationship Id="rId526" Type="http://schemas.openxmlformats.org/officeDocument/2006/relationships/image" Target="media/image258.wmf"/><Relationship Id="rId58" Type="http://schemas.openxmlformats.org/officeDocument/2006/relationships/oleObject" Target="embeddings/oleObject27.bin"/><Relationship Id="rId123" Type="http://schemas.openxmlformats.org/officeDocument/2006/relationships/image" Target="media/image54.wmf"/><Relationship Id="rId330" Type="http://schemas.openxmlformats.org/officeDocument/2006/relationships/image" Target="media/image157.wmf"/><Relationship Id="rId568" Type="http://schemas.openxmlformats.org/officeDocument/2006/relationships/image" Target="media/image279.wmf"/><Relationship Id="rId733" Type="http://schemas.openxmlformats.org/officeDocument/2006/relationships/oleObject" Target="embeddings/oleObject353.bin"/><Relationship Id="rId775" Type="http://schemas.openxmlformats.org/officeDocument/2006/relationships/image" Target="media/image383.png"/><Relationship Id="rId165" Type="http://schemas.openxmlformats.org/officeDocument/2006/relationships/image" Target="media/image73.wmf"/><Relationship Id="rId372" Type="http://schemas.openxmlformats.org/officeDocument/2006/relationships/oleObject" Target="embeddings/oleObject181.bin"/><Relationship Id="rId428" Type="http://schemas.openxmlformats.org/officeDocument/2006/relationships/oleObject" Target="embeddings/oleObject207.bin"/><Relationship Id="rId635" Type="http://schemas.openxmlformats.org/officeDocument/2006/relationships/image" Target="media/image313.png"/><Relationship Id="rId677" Type="http://schemas.openxmlformats.org/officeDocument/2006/relationships/image" Target="media/image336.wmf"/><Relationship Id="rId800" Type="http://schemas.openxmlformats.org/officeDocument/2006/relationships/image" Target="media/image397.wmf"/><Relationship Id="rId232" Type="http://schemas.openxmlformats.org/officeDocument/2006/relationships/image" Target="media/image108.png"/><Relationship Id="rId274" Type="http://schemas.openxmlformats.org/officeDocument/2006/relationships/image" Target="media/image130.wmf"/><Relationship Id="rId481" Type="http://schemas.openxmlformats.org/officeDocument/2006/relationships/image" Target="media/image235.wmf"/><Relationship Id="rId702" Type="http://schemas.openxmlformats.org/officeDocument/2006/relationships/oleObject" Target="embeddings/oleObject337.bin"/><Relationship Id="rId27" Type="http://schemas.openxmlformats.org/officeDocument/2006/relationships/image" Target="media/image11.wmf"/><Relationship Id="rId69" Type="http://schemas.openxmlformats.org/officeDocument/2006/relationships/image" Target="media/image30.wmf"/><Relationship Id="rId134" Type="http://schemas.openxmlformats.org/officeDocument/2006/relationships/oleObject" Target="embeddings/oleObject65.bin"/><Relationship Id="rId537" Type="http://schemas.openxmlformats.org/officeDocument/2006/relationships/image" Target="media/image264.wmf"/><Relationship Id="rId579" Type="http://schemas.openxmlformats.org/officeDocument/2006/relationships/oleObject" Target="embeddings/oleObject280.bin"/><Relationship Id="rId744" Type="http://schemas.openxmlformats.org/officeDocument/2006/relationships/oleObject" Target="embeddings/oleObject359.bin"/><Relationship Id="rId786" Type="http://schemas.openxmlformats.org/officeDocument/2006/relationships/image" Target="media/image390.wmf"/><Relationship Id="rId80" Type="http://schemas.openxmlformats.org/officeDocument/2006/relationships/oleObject" Target="embeddings/oleObject39.bin"/><Relationship Id="rId176" Type="http://schemas.openxmlformats.org/officeDocument/2006/relationships/oleObject" Target="embeddings/oleObject85.bin"/><Relationship Id="rId341" Type="http://schemas.openxmlformats.org/officeDocument/2006/relationships/image" Target="media/image162.wmf"/><Relationship Id="rId383" Type="http://schemas.openxmlformats.org/officeDocument/2006/relationships/image" Target="media/image183.wmf"/><Relationship Id="rId439" Type="http://schemas.openxmlformats.org/officeDocument/2006/relationships/image" Target="media/image213.wmf"/><Relationship Id="rId590" Type="http://schemas.openxmlformats.org/officeDocument/2006/relationships/image" Target="media/image290.wmf"/><Relationship Id="rId604" Type="http://schemas.openxmlformats.org/officeDocument/2006/relationships/image" Target="media/image297.wmf"/><Relationship Id="rId646" Type="http://schemas.openxmlformats.org/officeDocument/2006/relationships/image" Target="media/image320.png"/><Relationship Id="rId811" Type="http://schemas.openxmlformats.org/officeDocument/2006/relationships/oleObject" Target="embeddings/oleObject390.bin"/><Relationship Id="rId201" Type="http://schemas.openxmlformats.org/officeDocument/2006/relationships/image" Target="media/image92.wmf"/><Relationship Id="rId243" Type="http://schemas.openxmlformats.org/officeDocument/2006/relationships/oleObject" Target="embeddings/oleObject115.bin"/><Relationship Id="rId285" Type="http://schemas.openxmlformats.org/officeDocument/2006/relationships/oleObject" Target="embeddings/oleObject138.bin"/><Relationship Id="rId450" Type="http://schemas.openxmlformats.org/officeDocument/2006/relationships/oleObject" Target="embeddings/oleObject218.bin"/><Relationship Id="rId506" Type="http://schemas.openxmlformats.org/officeDocument/2006/relationships/image" Target="media/image248.wmf"/><Relationship Id="rId688" Type="http://schemas.openxmlformats.org/officeDocument/2006/relationships/oleObject" Target="embeddings/oleObject329.bin"/><Relationship Id="rId38" Type="http://schemas.openxmlformats.org/officeDocument/2006/relationships/oleObject" Target="embeddings/oleObject17.bin"/><Relationship Id="rId103" Type="http://schemas.openxmlformats.org/officeDocument/2006/relationships/oleObject" Target="embeddings/oleObject52.bin"/><Relationship Id="rId310" Type="http://schemas.openxmlformats.org/officeDocument/2006/relationships/image" Target="media/image147.wmf"/><Relationship Id="rId492" Type="http://schemas.openxmlformats.org/officeDocument/2006/relationships/oleObject" Target="embeddings/oleObject238.bin"/><Relationship Id="rId548" Type="http://schemas.openxmlformats.org/officeDocument/2006/relationships/oleObject" Target="embeddings/oleObject265.bin"/><Relationship Id="rId713" Type="http://schemas.openxmlformats.org/officeDocument/2006/relationships/oleObject" Target="embeddings/oleObject342.bin"/><Relationship Id="rId755" Type="http://schemas.openxmlformats.org/officeDocument/2006/relationships/image" Target="media/image373.wmf"/><Relationship Id="rId797" Type="http://schemas.openxmlformats.org/officeDocument/2006/relationships/oleObject" Target="embeddings/oleObject383.bin"/><Relationship Id="rId91" Type="http://schemas.openxmlformats.org/officeDocument/2006/relationships/image" Target="media/image39.wmf"/><Relationship Id="rId145" Type="http://schemas.openxmlformats.org/officeDocument/2006/relationships/image" Target="media/image62.wmf"/><Relationship Id="rId187" Type="http://schemas.openxmlformats.org/officeDocument/2006/relationships/image" Target="media/image85.wmf"/><Relationship Id="rId352" Type="http://schemas.openxmlformats.org/officeDocument/2006/relationships/oleObject" Target="embeddings/oleObject171.bin"/><Relationship Id="rId394" Type="http://schemas.openxmlformats.org/officeDocument/2006/relationships/image" Target="media/image190.png"/><Relationship Id="rId408" Type="http://schemas.openxmlformats.org/officeDocument/2006/relationships/oleObject" Target="embeddings/oleObject197.bin"/><Relationship Id="rId615" Type="http://schemas.openxmlformats.org/officeDocument/2006/relationships/image" Target="media/image302.wmf"/><Relationship Id="rId822" Type="http://schemas.openxmlformats.org/officeDocument/2006/relationships/fontTable" Target="fontTable.xml"/><Relationship Id="rId212" Type="http://schemas.openxmlformats.org/officeDocument/2006/relationships/oleObject" Target="embeddings/oleObject101.bin"/><Relationship Id="rId254" Type="http://schemas.openxmlformats.org/officeDocument/2006/relationships/image" Target="media/image121.wmf"/><Relationship Id="rId657" Type="http://schemas.openxmlformats.org/officeDocument/2006/relationships/image" Target="media/image326.wmf"/><Relationship Id="rId699" Type="http://schemas.openxmlformats.org/officeDocument/2006/relationships/image" Target="media/image346.wmf"/><Relationship Id="rId49" Type="http://schemas.openxmlformats.org/officeDocument/2006/relationships/image" Target="media/image20.wmf"/><Relationship Id="rId114" Type="http://schemas.openxmlformats.org/officeDocument/2006/relationships/image" Target="media/image50.wmf"/><Relationship Id="rId296" Type="http://schemas.openxmlformats.org/officeDocument/2006/relationships/image" Target="media/image140.wmf"/><Relationship Id="rId461" Type="http://schemas.openxmlformats.org/officeDocument/2006/relationships/image" Target="media/image224.wmf"/><Relationship Id="rId517" Type="http://schemas.openxmlformats.org/officeDocument/2006/relationships/oleObject" Target="embeddings/oleObject250.bin"/><Relationship Id="rId559" Type="http://schemas.openxmlformats.org/officeDocument/2006/relationships/image" Target="media/image275.wmf"/><Relationship Id="rId724" Type="http://schemas.openxmlformats.org/officeDocument/2006/relationships/image" Target="media/image358.wmf"/><Relationship Id="rId766" Type="http://schemas.openxmlformats.org/officeDocument/2006/relationships/oleObject" Target="embeddings/oleObject370.bin"/><Relationship Id="rId60" Type="http://schemas.openxmlformats.org/officeDocument/2006/relationships/oleObject" Target="embeddings/oleObject28.bin"/><Relationship Id="rId156" Type="http://schemas.openxmlformats.org/officeDocument/2006/relationships/oleObject" Target="embeddings/oleObject76.bin"/><Relationship Id="rId198" Type="http://schemas.openxmlformats.org/officeDocument/2006/relationships/oleObject" Target="embeddings/oleObject95.bin"/><Relationship Id="rId321" Type="http://schemas.openxmlformats.org/officeDocument/2006/relationships/image" Target="media/image153.wmf"/><Relationship Id="rId363" Type="http://schemas.openxmlformats.org/officeDocument/2006/relationships/image" Target="media/image173.wmf"/><Relationship Id="rId419" Type="http://schemas.openxmlformats.org/officeDocument/2006/relationships/image" Target="media/image203.wmf"/><Relationship Id="rId570" Type="http://schemas.openxmlformats.org/officeDocument/2006/relationships/image" Target="media/image280.wmf"/><Relationship Id="rId626" Type="http://schemas.openxmlformats.org/officeDocument/2006/relationships/oleObject" Target="embeddings/oleObject300.bin"/><Relationship Id="rId223" Type="http://schemas.openxmlformats.org/officeDocument/2006/relationships/oleObject" Target="embeddings/oleObject108.bin"/><Relationship Id="rId430" Type="http://schemas.openxmlformats.org/officeDocument/2006/relationships/oleObject" Target="embeddings/oleObject208.bin"/><Relationship Id="rId668" Type="http://schemas.openxmlformats.org/officeDocument/2006/relationships/oleObject" Target="embeddings/oleObject319.bin"/><Relationship Id="rId18" Type="http://schemas.openxmlformats.org/officeDocument/2006/relationships/image" Target="media/image6.wmf"/><Relationship Id="rId265" Type="http://schemas.openxmlformats.org/officeDocument/2006/relationships/oleObject" Target="embeddings/oleObject126.bin"/><Relationship Id="rId472" Type="http://schemas.openxmlformats.org/officeDocument/2006/relationships/oleObject" Target="embeddings/oleObject229.bin"/><Relationship Id="rId528" Type="http://schemas.openxmlformats.org/officeDocument/2006/relationships/image" Target="media/image259.wmf"/><Relationship Id="rId735" Type="http://schemas.openxmlformats.org/officeDocument/2006/relationships/oleObject" Target="embeddings/oleObject354.bin"/><Relationship Id="rId125" Type="http://schemas.openxmlformats.org/officeDocument/2006/relationships/image" Target="media/image55.wmf"/><Relationship Id="rId167" Type="http://schemas.openxmlformats.org/officeDocument/2006/relationships/image" Target="media/image74.wmf"/><Relationship Id="rId332" Type="http://schemas.openxmlformats.org/officeDocument/2006/relationships/image" Target="media/image158.wmf"/><Relationship Id="rId374" Type="http://schemas.openxmlformats.org/officeDocument/2006/relationships/oleObject" Target="embeddings/oleObject182.bin"/><Relationship Id="rId581" Type="http://schemas.openxmlformats.org/officeDocument/2006/relationships/oleObject" Target="embeddings/oleObject281.bin"/><Relationship Id="rId777" Type="http://schemas.openxmlformats.org/officeDocument/2006/relationships/image" Target="media/image385.png"/><Relationship Id="rId71" Type="http://schemas.openxmlformats.org/officeDocument/2006/relationships/image" Target="media/image31.wmf"/><Relationship Id="rId234" Type="http://schemas.openxmlformats.org/officeDocument/2006/relationships/image" Target="media/image110.png"/><Relationship Id="rId637" Type="http://schemas.openxmlformats.org/officeDocument/2006/relationships/oleObject" Target="embeddings/oleObject305.bin"/><Relationship Id="rId679" Type="http://schemas.openxmlformats.org/officeDocument/2006/relationships/image" Target="media/image337.wmf"/><Relationship Id="rId802" Type="http://schemas.openxmlformats.org/officeDocument/2006/relationships/image" Target="media/image398.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31.wmf"/><Relationship Id="rId441" Type="http://schemas.openxmlformats.org/officeDocument/2006/relationships/image" Target="media/image214.wmf"/><Relationship Id="rId483" Type="http://schemas.openxmlformats.org/officeDocument/2006/relationships/image" Target="media/image236.wmf"/><Relationship Id="rId539" Type="http://schemas.openxmlformats.org/officeDocument/2006/relationships/image" Target="media/image265.wmf"/><Relationship Id="rId690" Type="http://schemas.openxmlformats.org/officeDocument/2006/relationships/oleObject" Target="embeddings/oleObject330.bin"/><Relationship Id="rId704" Type="http://schemas.openxmlformats.org/officeDocument/2006/relationships/oleObject" Target="embeddings/oleObject338.bin"/><Relationship Id="rId746" Type="http://schemas.openxmlformats.org/officeDocument/2006/relationships/oleObject" Target="embeddings/oleObject360.bin"/><Relationship Id="rId40" Type="http://schemas.openxmlformats.org/officeDocument/2006/relationships/oleObject" Target="embeddings/oleObject18.bin"/><Relationship Id="rId136" Type="http://schemas.openxmlformats.org/officeDocument/2006/relationships/oleObject" Target="embeddings/oleObject66.bin"/><Relationship Id="rId178" Type="http://schemas.openxmlformats.org/officeDocument/2006/relationships/oleObject" Target="embeddings/oleObject86.bin"/><Relationship Id="rId301" Type="http://schemas.openxmlformats.org/officeDocument/2006/relationships/oleObject" Target="embeddings/oleObject146.bin"/><Relationship Id="rId343" Type="http://schemas.openxmlformats.org/officeDocument/2006/relationships/image" Target="media/image163.wmf"/><Relationship Id="rId550" Type="http://schemas.openxmlformats.org/officeDocument/2006/relationships/oleObject" Target="embeddings/oleObject266.bin"/><Relationship Id="rId788" Type="http://schemas.openxmlformats.org/officeDocument/2006/relationships/image" Target="media/image391.wmf"/><Relationship Id="rId82" Type="http://schemas.openxmlformats.org/officeDocument/2006/relationships/image" Target="media/image36.wmf"/><Relationship Id="rId203" Type="http://schemas.openxmlformats.org/officeDocument/2006/relationships/image" Target="media/image93.png"/><Relationship Id="rId385" Type="http://schemas.openxmlformats.org/officeDocument/2006/relationships/image" Target="media/image184.wmf"/><Relationship Id="rId592" Type="http://schemas.openxmlformats.org/officeDocument/2006/relationships/image" Target="media/image291.wmf"/><Relationship Id="rId606" Type="http://schemas.openxmlformats.org/officeDocument/2006/relationships/image" Target="media/image298.wmf"/><Relationship Id="rId648" Type="http://schemas.openxmlformats.org/officeDocument/2006/relationships/oleObject" Target="embeddings/oleObject309.bin"/><Relationship Id="rId813" Type="http://schemas.openxmlformats.org/officeDocument/2006/relationships/oleObject" Target="embeddings/oleObject391.bin"/><Relationship Id="rId245" Type="http://schemas.openxmlformats.org/officeDocument/2006/relationships/oleObject" Target="embeddings/oleObject116.bin"/><Relationship Id="rId287" Type="http://schemas.openxmlformats.org/officeDocument/2006/relationships/oleObject" Target="embeddings/oleObject139.bin"/><Relationship Id="rId410" Type="http://schemas.openxmlformats.org/officeDocument/2006/relationships/oleObject" Target="embeddings/oleObject198.bin"/><Relationship Id="rId452" Type="http://schemas.openxmlformats.org/officeDocument/2006/relationships/oleObject" Target="embeddings/oleObject219.bin"/><Relationship Id="rId494" Type="http://schemas.openxmlformats.org/officeDocument/2006/relationships/oleObject" Target="embeddings/oleObject239.bin"/><Relationship Id="rId508" Type="http://schemas.openxmlformats.org/officeDocument/2006/relationships/image" Target="media/image249.wmf"/><Relationship Id="rId715" Type="http://schemas.openxmlformats.org/officeDocument/2006/relationships/oleObject" Target="embeddings/oleObject343.bin"/><Relationship Id="rId105" Type="http://schemas.openxmlformats.org/officeDocument/2006/relationships/oleObject" Target="embeddings/oleObject53.bin"/><Relationship Id="rId147" Type="http://schemas.openxmlformats.org/officeDocument/2006/relationships/image" Target="media/image63.wmf"/><Relationship Id="rId312" Type="http://schemas.openxmlformats.org/officeDocument/2006/relationships/image" Target="media/image148.wmf"/><Relationship Id="rId354" Type="http://schemas.openxmlformats.org/officeDocument/2006/relationships/oleObject" Target="embeddings/oleObject172.bin"/><Relationship Id="rId757" Type="http://schemas.openxmlformats.org/officeDocument/2006/relationships/image" Target="media/image374.wmf"/><Relationship Id="rId799" Type="http://schemas.openxmlformats.org/officeDocument/2006/relationships/oleObject" Target="embeddings/oleObject384.bin"/><Relationship Id="rId51" Type="http://schemas.openxmlformats.org/officeDocument/2006/relationships/image" Target="media/image21.wmf"/><Relationship Id="rId93" Type="http://schemas.openxmlformats.org/officeDocument/2006/relationships/image" Target="media/image40.wmf"/><Relationship Id="rId189" Type="http://schemas.openxmlformats.org/officeDocument/2006/relationships/image" Target="media/image86.wmf"/><Relationship Id="rId396" Type="http://schemas.openxmlformats.org/officeDocument/2006/relationships/oleObject" Target="embeddings/oleObject191.bin"/><Relationship Id="rId561" Type="http://schemas.openxmlformats.org/officeDocument/2006/relationships/image" Target="media/image276.wmf"/><Relationship Id="rId617" Type="http://schemas.openxmlformats.org/officeDocument/2006/relationships/image" Target="media/image303.wmf"/><Relationship Id="rId659" Type="http://schemas.openxmlformats.org/officeDocument/2006/relationships/image" Target="media/image327.wmf"/><Relationship Id="rId214" Type="http://schemas.openxmlformats.org/officeDocument/2006/relationships/oleObject" Target="embeddings/oleObject103.bin"/><Relationship Id="rId256" Type="http://schemas.openxmlformats.org/officeDocument/2006/relationships/image" Target="media/image122.wmf"/><Relationship Id="rId298" Type="http://schemas.openxmlformats.org/officeDocument/2006/relationships/image" Target="media/image141.wmf"/><Relationship Id="rId421" Type="http://schemas.openxmlformats.org/officeDocument/2006/relationships/image" Target="media/image204.wmf"/><Relationship Id="rId463" Type="http://schemas.openxmlformats.org/officeDocument/2006/relationships/image" Target="media/image225.wmf"/><Relationship Id="rId519" Type="http://schemas.openxmlformats.org/officeDocument/2006/relationships/image" Target="media/image254.wmf"/><Relationship Id="rId670" Type="http://schemas.openxmlformats.org/officeDocument/2006/relationships/oleObject" Target="embeddings/oleObject320.bin"/><Relationship Id="rId116" Type="http://schemas.openxmlformats.org/officeDocument/2006/relationships/image" Target="media/image51.wmf"/><Relationship Id="rId158" Type="http://schemas.openxmlformats.org/officeDocument/2006/relationships/image" Target="media/image69.png"/><Relationship Id="rId323" Type="http://schemas.openxmlformats.org/officeDocument/2006/relationships/image" Target="media/image154.wmf"/><Relationship Id="rId530" Type="http://schemas.openxmlformats.org/officeDocument/2006/relationships/oleObject" Target="embeddings/oleObject256.bin"/><Relationship Id="rId726" Type="http://schemas.openxmlformats.org/officeDocument/2006/relationships/image" Target="media/image359.wmf"/><Relationship Id="rId768" Type="http://schemas.openxmlformats.org/officeDocument/2006/relationships/oleObject" Target="embeddings/oleObject371.bin"/><Relationship Id="rId20" Type="http://schemas.openxmlformats.org/officeDocument/2006/relationships/image" Target="media/image7.wmf"/><Relationship Id="rId62" Type="http://schemas.openxmlformats.org/officeDocument/2006/relationships/oleObject" Target="embeddings/oleObject29.bin"/><Relationship Id="rId365" Type="http://schemas.openxmlformats.org/officeDocument/2006/relationships/image" Target="media/image174.wmf"/><Relationship Id="rId572" Type="http://schemas.openxmlformats.org/officeDocument/2006/relationships/image" Target="media/image281.wmf"/><Relationship Id="rId628" Type="http://schemas.openxmlformats.org/officeDocument/2006/relationships/oleObject" Target="embeddings/oleObject301.bin"/><Relationship Id="rId225" Type="http://schemas.openxmlformats.org/officeDocument/2006/relationships/image" Target="media/image104.wmf"/><Relationship Id="rId267" Type="http://schemas.openxmlformats.org/officeDocument/2006/relationships/oleObject" Target="embeddings/oleObject127.bin"/><Relationship Id="rId432" Type="http://schemas.openxmlformats.org/officeDocument/2006/relationships/oleObject" Target="embeddings/oleObject209.bin"/><Relationship Id="rId474" Type="http://schemas.openxmlformats.org/officeDocument/2006/relationships/oleObject" Target="embeddings/oleObject230.bin"/><Relationship Id="rId127" Type="http://schemas.openxmlformats.org/officeDocument/2006/relationships/header" Target="header1.xml"/><Relationship Id="rId681" Type="http://schemas.openxmlformats.org/officeDocument/2006/relationships/image" Target="media/image338.wmf"/><Relationship Id="rId737" Type="http://schemas.openxmlformats.org/officeDocument/2006/relationships/oleObject" Target="embeddings/oleObject355.bin"/><Relationship Id="rId779" Type="http://schemas.openxmlformats.org/officeDocument/2006/relationships/oleObject" Target="embeddings/oleObject374.bin"/><Relationship Id="rId31" Type="http://schemas.openxmlformats.org/officeDocument/2006/relationships/oleObject" Target="embeddings/oleObject13.bin"/><Relationship Id="rId73" Type="http://schemas.openxmlformats.org/officeDocument/2006/relationships/image" Target="media/image32.wmf"/><Relationship Id="rId169" Type="http://schemas.openxmlformats.org/officeDocument/2006/relationships/image" Target="media/image75.wmf"/><Relationship Id="rId334" Type="http://schemas.openxmlformats.org/officeDocument/2006/relationships/oleObject" Target="embeddings/oleObject163.bin"/><Relationship Id="rId376" Type="http://schemas.openxmlformats.org/officeDocument/2006/relationships/oleObject" Target="embeddings/oleObject183.bin"/><Relationship Id="rId541" Type="http://schemas.openxmlformats.org/officeDocument/2006/relationships/image" Target="media/image266.wmf"/><Relationship Id="rId583" Type="http://schemas.openxmlformats.org/officeDocument/2006/relationships/oleObject" Target="embeddings/oleObject282.bin"/><Relationship Id="rId639" Type="http://schemas.openxmlformats.org/officeDocument/2006/relationships/oleObject" Target="embeddings/oleObject306.bin"/><Relationship Id="rId790" Type="http://schemas.openxmlformats.org/officeDocument/2006/relationships/image" Target="media/image392.wmf"/><Relationship Id="rId804" Type="http://schemas.openxmlformats.org/officeDocument/2006/relationships/image" Target="media/image399.wmf"/><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12.bin"/><Relationship Id="rId278" Type="http://schemas.openxmlformats.org/officeDocument/2006/relationships/image" Target="media/image132.wmf"/><Relationship Id="rId401" Type="http://schemas.openxmlformats.org/officeDocument/2006/relationships/image" Target="media/image194.wmf"/><Relationship Id="rId443" Type="http://schemas.openxmlformats.org/officeDocument/2006/relationships/image" Target="media/image215.wmf"/><Relationship Id="rId650" Type="http://schemas.openxmlformats.org/officeDocument/2006/relationships/oleObject" Target="embeddings/oleObject310.bin"/><Relationship Id="rId303" Type="http://schemas.openxmlformats.org/officeDocument/2006/relationships/oleObject" Target="embeddings/oleObject147.bin"/><Relationship Id="rId485" Type="http://schemas.openxmlformats.org/officeDocument/2006/relationships/image" Target="media/image237.wmf"/><Relationship Id="rId692" Type="http://schemas.openxmlformats.org/officeDocument/2006/relationships/oleObject" Target="embeddings/oleObject331.bin"/><Relationship Id="rId706" Type="http://schemas.openxmlformats.org/officeDocument/2006/relationships/oleObject" Target="embeddings/oleObject339.bin"/><Relationship Id="rId748" Type="http://schemas.openxmlformats.org/officeDocument/2006/relationships/oleObject" Target="embeddings/oleObject361.bin"/><Relationship Id="rId42" Type="http://schemas.openxmlformats.org/officeDocument/2006/relationships/oleObject" Target="embeddings/oleObject19.bin"/><Relationship Id="rId84" Type="http://schemas.openxmlformats.org/officeDocument/2006/relationships/image" Target="media/image37.wmf"/><Relationship Id="rId138" Type="http://schemas.openxmlformats.org/officeDocument/2006/relationships/oleObject" Target="embeddings/oleObject67.bin"/><Relationship Id="rId345" Type="http://schemas.openxmlformats.org/officeDocument/2006/relationships/image" Target="media/image164.wmf"/><Relationship Id="rId387" Type="http://schemas.openxmlformats.org/officeDocument/2006/relationships/image" Target="media/image185.wmf"/><Relationship Id="rId510" Type="http://schemas.openxmlformats.org/officeDocument/2006/relationships/image" Target="media/image250.wmf"/><Relationship Id="rId552" Type="http://schemas.openxmlformats.org/officeDocument/2006/relationships/oleObject" Target="embeddings/oleObject267.bin"/><Relationship Id="rId594" Type="http://schemas.openxmlformats.org/officeDocument/2006/relationships/image" Target="media/image292.wmf"/><Relationship Id="rId608" Type="http://schemas.openxmlformats.org/officeDocument/2006/relationships/oleObject" Target="embeddings/oleObject295.bin"/><Relationship Id="rId815" Type="http://schemas.openxmlformats.org/officeDocument/2006/relationships/oleObject" Target="embeddings/oleObject392.bin"/><Relationship Id="rId191" Type="http://schemas.openxmlformats.org/officeDocument/2006/relationships/image" Target="media/image87.wmf"/><Relationship Id="rId205" Type="http://schemas.openxmlformats.org/officeDocument/2006/relationships/oleObject" Target="embeddings/oleObject98.bin"/><Relationship Id="rId247" Type="http://schemas.openxmlformats.org/officeDocument/2006/relationships/image" Target="media/image118.wmf"/><Relationship Id="rId412" Type="http://schemas.openxmlformats.org/officeDocument/2006/relationships/oleObject" Target="embeddings/oleObject199.bin"/><Relationship Id="rId107" Type="http://schemas.openxmlformats.org/officeDocument/2006/relationships/oleObject" Target="embeddings/oleObject54.bin"/><Relationship Id="rId289" Type="http://schemas.openxmlformats.org/officeDocument/2006/relationships/oleObject" Target="embeddings/oleObject140.bin"/><Relationship Id="rId454" Type="http://schemas.openxmlformats.org/officeDocument/2006/relationships/oleObject" Target="embeddings/oleObject220.bin"/><Relationship Id="rId496" Type="http://schemas.openxmlformats.org/officeDocument/2006/relationships/oleObject" Target="embeddings/oleObject240.bin"/><Relationship Id="rId661" Type="http://schemas.openxmlformats.org/officeDocument/2006/relationships/image" Target="media/image328.wmf"/><Relationship Id="rId717" Type="http://schemas.openxmlformats.org/officeDocument/2006/relationships/oleObject" Target="embeddings/oleObject344.bin"/><Relationship Id="rId759" Type="http://schemas.openxmlformats.org/officeDocument/2006/relationships/image" Target="media/image375.png"/><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image" Target="media/image64.wmf"/><Relationship Id="rId314" Type="http://schemas.openxmlformats.org/officeDocument/2006/relationships/image" Target="media/image149.png"/><Relationship Id="rId356" Type="http://schemas.openxmlformats.org/officeDocument/2006/relationships/oleObject" Target="embeddings/oleObject173.bin"/><Relationship Id="rId398" Type="http://schemas.openxmlformats.org/officeDocument/2006/relationships/oleObject" Target="embeddings/oleObject192.bin"/><Relationship Id="rId521" Type="http://schemas.openxmlformats.org/officeDocument/2006/relationships/oleObject" Target="embeddings/oleObject252.bin"/><Relationship Id="rId563" Type="http://schemas.openxmlformats.org/officeDocument/2006/relationships/image" Target="media/image277.wmf"/><Relationship Id="rId619" Type="http://schemas.openxmlformats.org/officeDocument/2006/relationships/header" Target="header6.xml"/><Relationship Id="rId770" Type="http://schemas.openxmlformats.org/officeDocument/2006/relationships/oleObject" Target="embeddings/oleObject372.bin"/><Relationship Id="rId95" Type="http://schemas.openxmlformats.org/officeDocument/2006/relationships/image" Target="media/image41.wmf"/><Relationship Id="rId160" Type="http://schemas.openxmlformats.org/officeDocument/2006/relationships/oleObject" Target="embeddings/oleObject77.bin"/><Relationship Id="rId216" Type="http://schemas.openxmlformats.org/officeDocument/2006/relationships/image" Target="media/image100.wmf"/><Relationship Id="rId423" Type="http://schemas.openxmlformats.org/officeDocument/2006/relationships/image" Target="media/image205.wmf"/><Relationship Id="rId258" Type="http://schemas.openxmlformats.org/officeDocument/2006/relationships/image" Target="media/image123.wmf"/><Relationship Id="rId465" Type="http://schemas.openxmlformats.org/officeDocument/2006/relationships/image" Target="media/image226.wmf"/><Relationship Id="rId630" Type="http://schemas.openxmlformats.org/officeDocument/2006/relationships/oleObject" Target="embeddings/oleObject302.bin"/><Relationship Id="rId672" Type="http://schemas.openxmlformats.org/officeDocument/2006/relationships/oleObject" Target="embeddings/oleObject321.bin"/><Relationship Id="rId728" Type="http://schemas.openxmlformats.org/officeDocument/2006/relationships/image" Target="media/image360.wmf"/><Relationship Id="rId22" Type="http://schemas.openxmlformats.org/officeDocument/2006/relationships/image" Target="media/image8.png"/><Relationship Id="rId64" Type="http://schemas.openxmlformats.org/officeDocument/2006/relationships/oleObject" Target="embeddings/oleObject30.bin"/><Relationship Id="rId118" Type="http://schemas.openxmlformats.org/officeDocument/2006/relationships/oleObject" Target="embeddings/oleObject60.bin"/><Relationship Id="rId325" Type="http://schemas.openxmlformats.org/officeDocument/2006/relationships/image" Target="media/image155.wmf"/><Relationship Id="rId367" Type="http://schemas.openxmlformats.org/officeDocument/2006/relationships/image" Target="media/image175.wmf"/><Relationship Id="rId532" Type="http://schemas.openxmlformats.org/officeDocument/2006/relationships/oleObject" Target="embeddings/oleObject257.bin"/><Relationship Id="rId574" Type="http://schemas.openxmlformats.org/officeDocument/2006/relationships/image" Target="media/image282.wmf"/><Relationship Id="rId171" Type="http://schemas.openxmlformats.org/officeDocument/2006/relationships/image" Target="media/image76.wmf"/><Relationship Id="rId227" Type="http://schemas.openxmlformats.org/officeDocument/2006/relationships/image" Target="media/image105.png"/><Relationship Id="rId781" Type="http://schemas.openxmlformats.org/officeDocument/2006/relationships/oleObject" Target="embeddings/oleObject375.bin"/><Relationship Id="rId269" Type="http://schemas.openxmlformats.org/officeDocument/2006/relationships/oleObject" Target="embeddings/oleObject128.bin"/><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oleObject" Target="embeddings/oleObject307.bin"/><Relationship Id="rId683" Type="http://schemas.openxmlformats.org/officeDocument/2006/relationships/image" Target="media/image339.wmf"/><Relationship Id="rId739" Type="http://schemas.openxmlformats.org/officeDocument/2006/relationships/oleObject" Target="embeddings/oleObject356.bin"/><Relationship Id="rId33" Type="http://schemas.openxmlformats.org/officeDocument/2006/relationships/oleObject" Target="embeddings/oleObject14.bin"/><Relationship Id="rId129" Type="http://schemas.openxmlformats.org/officeDocument/2006/relationships/footer" Target="footer1.xml"/><Relationship Id="rId280" Type="http://schemas.openxmlformats.org/officeDocument/2006/relationships/image" Target="media/image133.wmf"/><Relationship Id="rId336" Type="http://schemas.openxmlformats.org/officeDocument/2006/relationships/oleObject" Target="embeddings/oleObject164.bin"/><Relationship Id="rId501" Type="http://schemas.openxmlformats.org/officeDocument/2006/relationships/image" Target="media/image245.png"/><Relationship Id="rId543" Type="http://schemas.openxmlformats.org/officeDocument/2006/relationships/image" Target="media/image267.wmf"/><Relationship Id="rId75" Type="http://schemas.openxmlformats.org/officeDocument/2006/relationships/image" Target="media/image33.wmf"/><Relationship Id="rId140" Type="http://schemas.openxmlformats.org/officeDocument/2006/relationships/oleObject" Target="embeddings/oleObject68.bin"/><Relationship Id="rId182" Type="http://schemas.openxmlformats.org/officeDocument/2006/relationships/oleObject" Target="embeddings/oleObject88.bin"/><Relationship Id="rId378" Type="http://schemas.openxmlformats.org/officeDocument/2006/relationships/oleObject" Target="embeddings/oleObject184.bin"/><Relationship Id="rId403" Type="http://schemas.openxmlformats.org/officeDocument/2006/relationships/image" Target="media/image195.wmf"/><Relationship Id="rId585" Type="http://schemas.openxmlformats.org/officeDocument/2006/relationships/oleObject" Target="embeddings/oleObject283.bin"/><Relationship Id="rId750" Type="http://schemas.openxmlformats.org/officeDocument/2006/relationships/oleObject" Target="embeddings/oleObject362.bin"/><Relationship Id="rId792" Type="http://schemas.openxmlformats.org/officeDocument/2006/relationships/image" Target="media/image393.wmf"/><Relationship Id="rId806" Type="http://schemas.openxmlformats.org/officeDocument/2006/relationships/image" Target="media/image400.wmf"/><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16.wmf"/><Relationship Id="rId487" Type="http://schemas.openxmlformats.org/officeDocument/2006/relationships/image" Target="media/image238.wmf"/><Relationship Id="rId610" Type="http://schemas.openxmlformats.org/officeDocument/2006/relationships/oleObject" Target="embeddings/oleObject296.bin"/><Relationship Id="rId652" Type="http://schemas.openxmlformats.org/officeDocument/2006/relationships/oleObject" Target="embeddings/oleObject311.bin"/><Relationship Id="rId694" Type="http://schemas.openxmlformats.org/officeDocument/2006/relationships/image" Target="media/image344.wmf"/><Relationship Id="rId708" Type="http://schemas.openxmlformats.org/officeDocument/2006/relationships/image" Target="media/image351.wmf"/><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image" Target="media/image165.wmf"/><Relationship Id="rId512" Type="http://schemas.openxmlformats.org/officeDocument/2006/relationships/image" Target="media/image251.wmf"/><Relationship Id="rId44" Type="http://schemas.openxmlformats.org/officeDocument/2006/relationships/oleObject" Target="embeddings/oleObject20.bin"/><Relationship Id="rId86" Type="http://schemas.openxmlformats.org/officeDocument/2006/relationships/oleObject" Target="embeddings/oleObject42.bin"/><Relationship Id="rId151" Type="http://schemas.openxmlformats.org/officeDocument/2006/relationships/image" Target="media/image65.wmf"/><Relationship Id="rId389" Type="http://schemas.openxmlformats.org/officeDocument/2006/relationships/image" Target="media/image186.wmf"/><Relationship Id="rId554" Type="http://schemas.openxmlformats.org/officeDocument/2006/relationships/oleObject" Target="embeddings/oleObject268.bin"/><Relationship Id="rId596" Type="http://schemas.openxmlformats.org/officeDocument/2006/relationships/image" Target="media/image293.emf"/><Relationship Id="rId761" Type="http://schemas.openxmlformats.org/officeDocument/2006/relationships/image" Target="media/image376.wmf"/><Relationship Id="rId817" Type="http://schemas.openxmlformats.org/officeDocument/2006/relationships/oleObject" Target="embeddings/oleObject393.bin"/><Relationship Id="rId193" Type="http://schemas.openxmlformats.org/officeDocument/2006/relationships/image" Target="media/image88.wmf"/><Relationship Id="rId207" Type="http://schemas.openxmlformats.org/officeDocument/2006/relationships/oleObject" Target="embeddings/oleObject99.bin"/><Relationship Id="rId249" Type="http://schemas.openxmlformats.org/officeDocument/2006/relationships/oleObject" Target="embeddings/oleObject118.bin"/><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1.bin"/><Relationship Id="rId621" Type="http://schemas.openxmlformats.org/officeDocument/2006/relationships/image" Target="media/image305.png"/><Relationship Id="rId663" Type="http://schemas.openxmlformats.org/officeDocument/2006/relationships/image" Target="media/image329.wmf"/><Relationship Id="rId13" Type="http://schemas.openxmlformats.org/officeDocument/2006/relationships/oleObject" Target="embeddings/oleObject3.bin"/><Relationship Id="rId109" Type="http://schemas.openxmlformats.org/officeDocument/2006/relationships/oleObject" Target="embeddings/oleObject55.bin"/><Relationship Id="rId260" Type="http://schemas.openxmlformats.org/officeDocument/2006/relationships/image" Target="media/image124.wmf"/><Relationship Id="rId316" Type="http://schemas.openxmlformats.org/officeDocument/2006/relationships/oleObject" Target="embeddings/oleObject153.bin"/><Relationship Id="rId523" Type="http://schemas.openxmlformats.org/officeDocument/2006/relationships/oleObject" Target="embeddings/oleObject253.bin"/><Relationship Id="rId719" Type="http://schemas.openxmlformats.org/officeDocument/2006/relationships/oleObject" Target="embeddings/oleObject346.bin"/><Relationship Id="rId55" Type="http://schemas.openxmlformats.org/officeDocument/2006/relationships/image" Target="media/image23.wmf"/><Relationship Id="rId97" Type="http://schemas.openxmlformats.org/officeDocument/2006/relationships/oleObject" Target="embeddings/oleObject49.bin"/><Relationship Id="rId120" Type="http://schemas.openxmlformats.org/officeDocument/2006/relationships/oleObject" Target="embeddings/oleObject61.bin"/><Relationship Id="rId358" Type="http://schemas.openxmlformats.org/officeDocument/2006/relationships/oleObject" Target="embeddings/oleObject174.bin"/><Relationship Id="rId565" Type="http://schemas.openxmlformats.org/officeDocument/2006/relationships/header" Target="header5.xml"/><Relationship Id="rId730" Type="http://schemas.openxmlformats.org/officeDocument/2006/relationships/image" Target="media/image361.wmf"/><Relationship Id="rId772" Type="http://schemas.openxmlformats.org/officeDocument/2006/relationships/image" Target="media/image381.wmf"/><Relationship Id="rId162" Type="http://schemas.openxmlformats.org/officeDocument/2006/relationships/oleObject" Target="embeddings/oleObject78.bin"/><Relationship Id="rId218" Type="http://schemas.openxmlformats.org/officeDocument/2006/relationships/image" Target="media/image101.wmf"/><Relationship Id="rId425" Type="http://schemas.openxmlformats.org/officeDocument/2006/relationships/image" Target="media/image206.wmf"/><Relationship Id="rId467" Type="http://schemas.openxmlformats.org/officeDocument/2006/relationships/image" Target="media/image227.wmf"/><Relationship Id="rId632" Type="http://schemas.openxmlformats.org/officeDocument/2006/relationships/oleObject" Target="embeddings/oleObject303.bin"/><Relationship Id="rId271" Type="http://schemas.openxmlformats.org/officeDocument/2006/relationships/oleObject" Target="embeddings/oleObject130.bin"/><Relationship Id="rId674" Type="http://schemas.openxmlformats.org/officeDocument/2006/relationships/oleObject" Target="embeddings/oleObject322.bin"/><Relationship Id="rId24" Type="http://schemas.openxmlformats.org/officeDocument/2006/relationships/oleObject" Target="embeddings/oleObject8.bin"/><Relationship Id="rId66" Type="http://schemas.openxmlformats.org/officeDocument/2006/relationships/oleObject" Target="embeddings/oleObject31.bin"/><Relationship Id="rId131" Type="http://schemas.openxmlformats.org/officeDocument/2006/relationships/header" Target="header3.xml"/><Relationship Id="rId327" Type="http://schemas.openxmlformats.org/officeDocument/2006/relationships/oleObject" Target="embeddings/oleObject159.bin"/><Relationship Id="rId369" Type="http://schemas.openxmlformats.org/officeDocument/2006/relationships/image" Target="media/image176.wmf"/><Relationship Id="rId534" Type="http://schemas.openxmlformats.org/officeDocument/2006/relationships/oleObject" Target="embeddings/oleObject258.bin"/><Relationship Id="rId576" Type="http://schemas.openxmlformats.org/officeDocument/2006/relationships/image" Target="media/image283.wmf"/><Relationship Id="rId741" Type="http://schemas.openxmlformats.org/officeDocument/2006/relationships/image" Target="media/image366.wmf"/><Relationship Id="rId783" Type="http://schemas.openxmlformats.org/officeDocument/2006/relationships/oleObject" Target="embeddings/oleObject376.bin"/><Relationship Id="rId173" Type="http://schemas.openxmlformats.org/officeDocument/2006/relationships/image" Target="media/image77.wmf"/><Relationship Id="rId229" Type="http://schemas.openxmlformats.org/officeDocument/2006/relationships/oleObject" Target="embeddings/oleObject110.bin"/><Relationship Id="rId380" Type="http://schemas.openxmlformats.org/officeDocument/2006/relationships/oleObject" Target="embeddings/oleObject185.bin"/><Relationship Id="rId436" Type="http://schemas.openxmlformats.org/officeDocument/2006/relationships/oleObject" Target="embeddings/oleObject211.bin"/><Relationship Id="rId601" Type="http://schemas.openxmlformats.org/officeDocument/2006/relationships/oleObject" Target="embeddings/oleObject291.bin"/><Relationship Id="rId643" Type="http://schemas.openxmlformats.org/officeDocument/2006/relationships/oleObject" Target="embeddings/oleObject308.bin"/><Relationship Id="rId240" Type="http://schemas.openxmlformats.org/officeDocument/2006/relationships/oleObject" Target="embeddings/oleObject114.bin"/><Relationship Id="rId478" Type="http://schemas.openxmlformats.org/officeDocument/2006/relationships/oleObject" Target="embeddings/oleObject232.bin"/><Relationship Id="rId685" Type="http://schemas.openxmlformats.org/officeDocument/2006/relationships/image" Target="media/image340.wmf"/><Relationship Id="rId35" Type="http://schemas.openxmlformats.org/officeDocument/2006/relationships/image" Target="media/image13.wmf"/><Relationship Id="rId77" Type="http://schemas.openxmlformats.org/officeDocument/2006/relationships/oleObject" Target="embeddings/oleObject37.bin"/><Relationship Id="rId100" Type="http://schemas.openxmlformats.org/officeDocument/2006/relationships/image" Target="media/image43.wmf"/><Relationship Id="rId282" Type="http://schemas.openxmlformats.org/officeDocument/2006/relationships/oleObject" Target="embeddings/oleObject136.bin"/><Relationship Id="rId338" Type="http://schemas.openxmlformats.org/officeDocument/2006/relationships/image" Target="media/image160.png"/><Relationship Id="rId503" Type="http://schemas.openxmlformats.org/officeDocument/2006/relationships/oleObject" Target="embeddings/oleObject243.bin"/><Relationship Id="rId545" Type="http://schemas.openxmlformats.org/officeDocument/2006/relationships/image" Target="media/image268.wmf"/><Relationship Id="rId587" Type="http://schemas.openxmlformats.org/officeDocument/2006/relationships/oleObject" Target="embeddings/oleObject284.bin"/><Relationship Id="rId710" Type="http://schemas.openxmlformats.org/officeDocument/2006/relationships/image" Target="media/image352.wmf"/><Relationship Id="rId752" Type="http://schemas.openxmlformats.org/officeDocument/2006/relationships/oleObject" Target="embeddings/oleObject363.bin"/><Relationship Id="rId808" Type="http://schemas.openxmlformats.org/officeDocument/2006/relationships/image" Target="media/image401.wmf"/><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image" Target="media/image83.png"/><Relationship Id="rId391" Type="http://schemas.openxmlformats.org/officeDocument/2006/relationships/image" Target="media/image187.png"/><Relationship Id="rId405" Type="http://schemas.openxmlformats.org/officeDocument/2006/relationships/image" Target="media/image196.wmf"/><Relationship Id="rId447" Type="http://schemas.openxmlformats.org/officeDocument/2006/relationships/image" Target="media/image217.wmf"/><Relationship Id="rId612" Type="http://schemas.openxmlformats.org/officeDocument/2006/relationships/oleObject" Target="embeddings/oleObject297.bin"/><Relationship Id="rId794" Type="http://schemas.openxmlformats.org/officeDocument/2006/relationships/image" Target="media/image394.wmf"/><Relationship Id="rId251" Type="http://schemas.openxmlformats.org/officeDocument/2006/relationships/oleObject" Target="embeddings/oleObject119.bin"/><Relationship Id="rId489" Type="http://schemas.openxmlformats.org/officeDocument/2006/relationships/image" Target="media/image239.wmf"/><Relationship Id="rId654" Type="http://schemas.openxmlformats.org/officeDocument/2006/relationships/oleObject" Target="embeddings/oleObject312.bin"/><Relationship Id="rId696" Type="http://schemas.openxmlformats.org/officeDocument/2006/relationships/image" Target="media/image345.wmf"/><Relationship Id="rId46" Type="http://schemas.openxmlformats.org/officeDocument/2006/relationships/oleObject" Target="embeddings/oleObject21.bin"/><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image" Target="media/image166.wmf"/><Relationship Id="rId514" Type="http://schemas.openxmlformats.org/officeDocument/2006/relationships/image" Target="media/image252.wmf"/><Relationship Id="rId556" Type="http://schemas.openxmlformats.org/officeDocument/2006/relationships/oleObject" Target="embeddings/oleObject269.bin"/><Relationship Id="rId721" Type="http://schemas.openxmlformats.org/officeDocument/2006/relationships/oleObject" Target="embeddings/oleObject347.bin"/><Relationship Id="rId763" Type="http://schemas.openxmlformats.org/officeDocument/2006/relationships/image" Target="media/image377.wmf"/><Relationship Id="rId88" Type="http://schemas.openxmlformats.org/officeDocument/2006/relationships/oleObject" Target="embeddings/oleObject44.bin"/><Relationship Id="rId111" Type="http://schemas.openxmlformats.org/officeDocument/2006/relationships/oleObject" Target="embeddings/oleObject56.bin"/><Relationship Id="rId153" Type="http://schemas.openxmlformats.org/officeDocument/2006/relationships/image" Target="media/image66.wmf"/><Relationship Id="rId195" Type="http://schemas.openxmlformats.org/officeDocument/2006/relationships/image" Target="media/image89.wmf"/><Relationship Id="rId209" Type="http://schemas.openxmlformats.org/officeDocument/2006/relationships/oleObject" Target="embeddings/oleObject100.bin"/><Relationship Id="rId360" Type="http://schemas.openxmlformats.org/officeDocument/2006/relationships/oleObject" Target="embeddings/oleObject175.bin"/><Relationship Id="rId416" Type="http://schemas.openxmlformats.org/officeDocument/2006/relationships/oleObject" Target="embeddings/oleObject201.bin"/><Relationship Id="rId598" Type="http://schemas.openxmlformats.org/officeDocument/2006/relationships/image" Target="media/image294.wmf"/><Relationship Id="rId819" Type="http://schemas.openxmlformats.org/officeDocument/2006/relationships/oleObject" Target="embeddings/oleObject394.bin"/><Relationship Id="rId220" Type="http://schemas.openxmlformats.org/officeDocument/2006/relationships/image" Target="media/image102.wmf"/><Relationship Id="rId458" Type="http://schemas.openxmlformats.org/officeDocument/2006/relationships/oleObject" Target="embeddings/oleObject222.bin"/><Relationship Id="rId623" Type="http://schemas.openxmlformats.org/officeDocument/2006/relationships/image" Target="media/image307.png"/><Relationship Id="rId665" Type="http://schemas.openxmlformats.org/officeDocument/2006/relationships/image" Target="media/image330.wmf"/><Relationship Id="rId15" Type="http://schemas.openxmlformats.org/officeDocument/2006/relationships/oleObject" Target="embeddings/oleObject4.bin"/><Relationship Id="rId57" Type="http://schemas.openxmlformats.org/officeDocument/2006/relationships/image" Target="media/image24.wmf"/><Relationship Id="rId262" Type="http://schemas.openxmlformats.org/officeDocument/2006/relationships/image" Target="media/image125.wmf"/><Relationship Id="rId318" Type="http://schemas.openxmlformats.org/officeDocument/2006/relationships/oleObject" Target="embeddings/oleObject154.bin"/><Relationship Id="rId525" Type="http://schemas.openxmlformats.org/officeDocument/2006/relationships/oleObject" Target="embeddings/oleObject254.bin"/><Relationship Id="rId567" Type="http://schemas.openxmlformats.org/officeDocument/2006/relationships/oleObject" Target="embeddings/oleObject274.bin"/><Relationship Id="rId732" Type="http://schemas.openxmlformats.org/officeDocument/2006/relationships/image" Target="media/image362.wmf"/><Relationship Id="rId99" Type="http://schemas.openxmlformats.org/officeDocument/2006/relationships/oleObject" Target="embeddings/oleObject50.bin"/><Relationship Id="rId122" Type="http://schemas.openxmlformats.org/officeDocument/2006/relationships/oleObject" Target="embeddings/oleObject62.bin"/><Relationship Id="rId164" Type="http://schemas.openxmlformats.org/officeDocument/2006/relationships/oleObject" Target="embeddings/oleObject79.bin"/><Relationship Id="rId371" Type="http://schemas.openxmlformats.org/officeDocument/2006/relationships/image" Target="media/image177.wmf"/><Relationship Id="rId774" Type="http://schemas.openxmlformats.org/officeDocument/2006/relationships/image" Target="media/image382.png"/><Relationship Id="rId427" Type="http://schemas.openxmlformats.org/officeDocument/2006/relationships/image" Target="media/image207.wmf"/><Relationship Id="rId469" Type="http://schemas.openxmlformats.org/officeDocument/2006/relationships/image" Target="media/image228.wmf"/><Relationship Id="rId634" Type="http://schemas.openxmlformats.org/officeDocument/2006/relationships/oleObject" Target="embeddings/oleObject304.bin"/><Relationship Id="rId676" Type="http://schemas.openxmlformats.org/officeDocument/2006/relationships/oleObject" Target="embeddings/oleObject323.bin"/><Relationship Id="rId26" Type="http://schemas.openxmlformats.org/officeDocument/2006/relationships/oleObject" Target="embeddings/oleObject9.bin"/><Relationship Id="rId231" Type="http://schemas.openxmlformats.org/officeDocument/2006/relationships/oleObject" Target="embeddings/oleObject111.bin"/><Relationship Id="rId273" Type="http://schemas.openxmlformats.org/officeDocument/2006/relationships/oleObject" Target="embeddings/oleObject131.bin"/><Relationship Id="rId329" Type="http://schemas.openxmlformats.org/officeDocument/2006/relationships/oleObject" Target="embeddings/oleObject160.bin"/><Relationship Id="rId480" Type="http://schemas.openxmlformats.org/officeDocument/2006/relationships/image" Target="media/image234.png"/><Relationship Id="rId536" Type="http://schemas.openxmlformats.org/officeDocument/2006/relationships/oleObject" Target="embeddings/oleObject259.bin"/><Relationship Id="rId701" Type="http://schemas.openxmlformats.org/officeDocument/2006/relationships/image" Target="media/image347.wmf"/><Relationship Id="rId68" Type="http://schemas.openxmlformats.org/officeDocument/2006/relationships/oleObject" Target="embeddings/oleObject32.bin"/><Relationship Id="rId133" Type="http://schemas.openxmlformats.org/officeDocument/2006/relationships/image" Target="media/image56.wmf"/><Relationship Id="rId175" Type="http://schemas.openxmlformats.org/officeDocument/2006/relationships/image" Target="media/image78.wmf"/><Relationship Id="rId340" Type="http://schemas.openxmlformats.org/officeDocument/2006/relationships/oleObject" Target="embeddings/oleObject165.bin"/><Relationship Id="rId578" Type="http://schemas.openxmlformats.org/officeDocument/2006/relationships/image" Target="media/image284.wmf"/><Relationship Id="rId743" Type="http://schemas.openxmlformats.org/officeDocument/2006/relationships/image" Target="media/image367.wmf"/><Relationship Id="rId785" Type="http://schemas.openxmlformats.org/officeDocument/2006/relationships/oleObject" Target="embeddings/oleObject377.bin"/><Relationship Id="rId200" Type="http://schemas.openxmlformats.org/officeDocument/2006/relationships/oleObject" Target="embeddings/oleObject96.bin"/><Relationship Id="rId382" Type="http://schemas.openxmlformats.org/officeDocument/2006/relationships/oleObject" Target="embeddings/oleObject186.bin"/><Relationship Id="rId438" Type="http://schemas.openxmlformats.org/officeDocument/2006/relationships/oleObject" Target="embeddings/oleObject212.bin"/><Relationship Id="rId603" Type="http://schemas.openxmlformats.org/officeDocument/2006/relationships/oleObject" Target="embeddings/oleObject292.bin"/><Relationship Id="rId645" Type="http://schemas.openxmlformats.org/officeDocument/2006/relationships/image" Target="media/image319.png"/><Relationship Id="rId687" Type="http://schemas.openxmlformats.org/officeDocument/2006/relationships/image" Target="media/image341.wmf"/><Relationship Id="rId810" Type="http://schemas.openxmlformats.org/officeDocument/2006/relationships/image" Target="media/image402.wmf"/><Relationship Id="rId242" Type="http://schemas.openxmlformats.org/officeDocument/2006/relationships/image" Target="media/image115.wmf"/><Relationship Id="rId284" Type="http://schemas.openxmlformats.org/officeDocument/2006/relationships/oleObject" Target="embeddings/oleObject137.bin"/><Relationship Id="rId491" Type="http://schemas.openxmlformats.org/officeDocument/2006/relationships/image" Target="media/image240.wmf"/><Relationship Id="rId505" Type="http://schemas.openxmlformats.org/officeDocument/2006/relationships/oleObject" Target="embeddings/oleObject244.bin"/><Relationship Id="rId712" Type="http://schemas.openxmlformats.org/officeDocument/2006/relationships/image" Target="media/image353.wmf"/><Relationship Id="rId37" Type="http://schemas.openxmlformats.org/officeDocument/2006/relationships/image" Target="media/image14.wmf"/><Relationship Id="rId79" Type="http://schemas.openxmlformats.org/officeDocument/2006/relationships/image" Target="media/image34.wmf"/><Relationship Id="rId102" Type="http://schemas.openxmlformats.org/officeDocument/2006/relationships/image" Target="media/image44.wmf"/><Relationship Id="rId144" Type="http://schemas.openxmlformats.org/officeDocument/2006/relationships/oleObject" Target="embeddings/oleObject70.bin"/><Relationship Id="rId547" Type="http://schemas.openxmlformats.org/officeDocument/2006/relationships/image" Target="media/image269.wmf"/><Relationship Id="rId589" Type="http://schemas.openxmlformats.org/officeDocument/2006/relationships/oleObject" Target="embeddings/oleObject285.bin"/><Relationship Id="rId754" Type="http://schemas.openxmlformats.org/officeDocument/2006/relationships/oleObject" Target="embeddings/oleObject364.bin"/><Relationship Id="rId796" Type="http://schemas.openxmlformats.org/officeDocument/2006/relationships/image" Target="media/image395.wmf"/><Relationship Id="rId90" Type="http://schemas.openxmlformats.org/officeDocument/2006/relationships/oleObject" Target="embeddings/oleObject45.bin"/><Relationship Id="rId186" Type="http://schemas.openxmlformats.org/officeDocument/2006/relationships/oleObject" Target="embeddings/oleObject89.bin"/><Relationship Id="rId351" Type="http://schemas.openxmlformats.org/officeDocument/2006/relationships/image" Target="media/image167.wmf"/><Relationship Id="rId393" Type="http://schemas.openxmlformats.org/officeDocument/2006/relationships/image" Target="media/image189.png"/><Relationship Id="rId407" Type="http://schemas.openxmlformats.org/officeDocument/2006/relationships/image" Target="media/image197.wmf"/><Relationship Id="rId449" Type="http://schemas.openxmlformats.org/officeDocument/2006/relationships/image" Target="media/image218.wmf"/><Relationship Id="rId614" Type="http://schemas.openxmlformats.org/officeDocument/2006/relationships/chart" Target="charts/chart1.xml"/><Relationship Id="rId656" Type="http://schemas.openxmlformats.org/officeDocument/2006/relationships/oleObject" Target="embeddings/oleObject313.bin"/><Relationship Id="rId821" Type="http://schemas.openxmlformats.org/officeDocument/2006/relationships/oleObject" Target="embeddings/oleObject395.bin"/><Relationship Id="rId211" Type="http://schemas.openxmlformats.org/officeDocument/2006/relationships/image" Target="media/image98.wmf"/><Relationship Id="rId253" Type="http://schemas.openxmlformats.org/officeDocument/2006/relationships/oleObject" Target="embeddings/oleObject120.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oleObject" Target="embeddings/oleObject223.bin"/><Relationship Id="rId516" Type="http://schemas.openxmlformats.org/officeDocument/2006/relationships/image" Target="media/image253.wmf"/><Relationship Id="rId698" Type="http://schemas.openxmlformats.org/officeDocument/2006/relationships/oleObject" Target="embeddings/oleObject335.bin"/><Relationship Id="rId48" Type="http://schemas.openxmlformats.org/officeDocument/2006/relationships/oleObject" Target="embeddings/oleObject22.bin"/><Relationship Id="rId113" Type="http://schemas.openxmlformats.org/officeDocument/2006/relationships/oleObject" Target="embeddings/oleObject57.bin"/><Relationship Id="rId320" Type="http://schemas.openxmlformats.org/officeDocument/2006/relationships/oleObject" Target="embeddings/oleObject155.bin"/><Relationship Id="rId558" Type="http://schemas.openxmlformats.org/officeDocument/2006/relationships/oleObject" Target="embeddings/oleObject270.bin"/><Relationship Id="rId723" Type="http://schemas.openxmlformats.org/officeDocument/2006/relationships/oleObject" Target="embeddings/oleObject348.bin"/><Relationship Id="rId765" Type="http://schemas.openxmlformats.org/officeDocument/2006/relationships/image" Target="media/image378.wmf"/><Relationship Id="rId155" Type="http://schemas.openxmlformats.org/officeDocument/2006/relationships/image" Target="media/image67.wmf"/><Relationship Id="rId197" Type="http://schemas.openxmlformats.org/officeDocument/2006/relationships/image" Target="media/image90.wmf"/><Relationship Id="rId362" Type="http://schemas.openxmlformats.org/officeDocument/2006/relationships/oleObject" Target="embeddings/oleObject176.bin"/><Relationship Id="rId418" Type="http://schemas.openxmlformats.org/officeDocument/2006/relationships/oleObject" Target="embeddings/oleObject202.bin"/><Relationship Id="rId625" Type="http://schemas.openxmlformats.org/officeDocument/2006/relationships/image" Target="media/image308.wmf"/><Relationship Id="rId222" Type="http://schemas.openxmlformats.org/officeDocument/2006/relationships/oleObject" Target="embeddings/oleObject107.bin"/><Relationship Id="rId264" Type="http://schemas.openxmlformats.org/officeDocument/2006/relationships/image" Target="media/image126.wmf"/><Relationship Id="rId471" Type="http://schemas.openxmlformats.org/officeDocument/2006/relationships/image" Target="media/image229.wmf"/><Relationship Id="rId667" Type="http://schemas.openxmlformats.org/officeDocument/2006/relationships/image" Target="media/image331.wmf"/><Relationship Id="rId17" Type="http://schemas.openxmlformats.org/officeDocument/2006/relationships/oleObject" Target="embeddings/oleObject5.bin"/><Relationship Id="rId59" Type="http://schemas.openxmlformats.org/officeDocument/2006/relationships/image" Target="media/image25.wmf"/><Relationship Id="rId124" Type="http://schemas.openxmlformats.org/officeDocument/2006/relationships/oleObject" Target="embeddings/oleObject63.bin"/><Relationship Id="rId527" Type="http://schemas.openxmlformats.org/officeDocument/2006/relationships/oleObject" Target="embeddings/oleObject255.bin"/><Relationship Id="rId569" Type="http://schemas.openxmlformats.org/officeDocument/2006/relationships/oleObject" Target="embeddings/oleObject275.bin"/><Relationship Id="rId734" Type="http://schemas.openxmlformats.org/officeDocument/2006/relationships/image" Target="media/image363.wmf"/><Relationship Id="rId776" Type="http://schemas.openxmlformats.org/officeDocument/2006/relationships/image" Target="media/image384.png"/><Relationship Id="rId70" Type="http://schemas.openxmlformats.org/officeDocument/2006/relationships/oleObject" Target="embeddings/oleObject33.bin"/><Relationship Id="rId166" Type="http://schemas.openxmlformats.org/officeDocument/2006/relationships/oleObject" Target="embeddings/oleObject80.bin"/><Relationship Id="rId331" Type="http://schemas.openxmlformats.org/officeDocument/2006/relationships/oleObject" Target="embeddings/oleObject161.bin"/><Relationship Id="rId373" Type="http://schemas.openxmlformats.org/officeDocument/2006/relationships/image" Target="media/image178.wmf"/><Relationship Id="rId429" Type="http://schemas.openxmlformats.org/officeDocument/2006/relationships/image" Target="media/image208.wmf"/><Relationship Id="rId580" Type="http://schemas.openxmlformats.org/officeDocument/2006/relationships/image" Target="media/image285.wmf"/><Relationship Id="rId636" Type="http://schemas.openxmlformats.org/officeDocument/2006/relationships/image" Target="media/image314.wmf"/><Relationship Id="rId801" Type="http://schemas.openxmlformats.org/officeDocument/2006/relationships/oleObject" Target="embeddings/oleObject385.bin"/><Relationship Id="rId1" Type="http://schemas.openxmlformats.org/officeDocument/2006/relationships/customXml" Target="../customXml/item1.xml"/><Relationship Id="rId233" Type="http://schemas.openxmlformats.org/officeDocument/2006/relationships/image" Target="media/image109.png"/><Relationship Id="rId440" Type="http://schemas.openxmlformats.org/officeDocument/2006/relationships/oleObject" Target="embeddings/oleObject213.bin"/><Relationship Id="rId678" Type="http://schemas.openxmlformats.org/officeDocument/2006/relationships/oleObject" Target="embeddings/oleObject324.bin"/><Relationship Id="rId28" Type="http://schemas.openxmlformats.org/officeDocument/2006/relationships/oleObject" Target="embeddings/oleObject10.bin"/><Relationship Id="rId275" Type="http://schemas.openxmlformats.org/officeDocument/2006/relationships/oleObject" Target="embeddings/oleObject132.bin"/><Relationship Id="rId300" Type="http://schemas.openxmlformats.org/officeDocument/2006/relationships/image" Target="media/image142.wmf"/><Relationship Id="rId482" Type="http://schemas.openxmlformats.org/officeDocument/2006/relationships/oleObject" Target="embeddings/oleObject233.bin"/><Relationship Id="rId538" Type="http://schemas.openxmlformats.org/officeDocument/2006/relationships/oleObject" Target="embeddings/oleObject260.bin"/><Relationship Id="rId703" Type="http://schemas.openxmlformats.org/officeDocument/2006/relationships/image" Target="media/image348.wmf"/><Relationship Id="rId745" Type="http://schemas.openxmlformats.org/officeDocument/2006/relationships/image" Target="media/image368.wmf"/><Relationship Id="rId81" Type="http://schemas.openxmlformats.org/officeDocument/2006/relationships/image" Target="media/image35.png"/><Relationship Id="rId135" Type="http://schemas.openxmlformats.org/officeDocument/2006/relationships/image" Target="media/image57.wmf"/><Relationship Id="rId177" Type="http://schemas.openxmlformats.org/officeDocument/2006/relationships/image" Target="media/image79.wmf"/><Relationship Id="rId342" Type="http://schemas.openxmlformats.org/officeDocument/2006/relationships/oleObject" Target="embeddings/oleObject166.bin"/><Relationship Id="rId384" Type="http://schemas.openxmlformats.org/officeDocument/2006/relationships/oleObject" Target="embeddings/oleObject187.bin"/><Relationship Id="rId591" Type="http://schemas.openxmlformats.org/officeDocument/2006/relationships/oleObject" Target="embeddings/oleObject286.bin"/><Relationship Id="rId605" Type="http://schemas.openxmlformats.org/officeDocument/2006/relationships/oleObject" Target="embeddings/oleObject293.bin"/><Relationship Id="rId787" Type="http://schemas.openxmlformats.org/officeDocument/2006/relationships/oleObject" Target="embeddings/oleObject378.bin"/><Relationship Id="rId812" Type="http://schemas.openxmlformats.org/officeDocument/2006/relationships/image" Target="media/image403.wmf"/><Relationship Id="rId202" Type="http://schemas.openxmlformats.org/officeDocument/2006/relationships/oleObject" Target="embeddings/oleObject97.bin"/><Relationship Id="rId244" Type="http://schemas.openxmlformats.org/officeDocument/2006/relationships/image" Target="media/image116.wmf"/><Relationship Id="rId647" Type="http://schemas.openxmlformats.org/officeDocument/2006/relationships/image" Target="media/image321.wmf"/><Relationship Id="rId689" Type="http://schemas.openxmlformats.org/officeDocument/2006/relationships/image" Target="media/image342.wmf"/><Relationship Id="rId39" Type="http://schemas.openxmlformats.org/officeDocument/2006/relationships/image" Target="media/image15.wmf"/><Relationship Id="rId286" Type="http://schemas.openxmlformats.org/officeDocument/2006/relationships/image" Target="media/image135.wmf"/><Relationship Id="rId451" Type="http://schemas.openxmlformats.org/officeDocument/2006/relationships/image" Target="media/image219.wmf"/><Relationship Id="rId493" Type="http://schemas.openxmlformats.org/officeDocument/2006/relationships/image" Target="media/image241.wmf"/><Relationship Id="rId507" Type="http://schemas.openxmlformats.org/officeDocument/2006/relationships/oleObject" Target="embeddings/oleObject245.bin"/><Relationship Id="rId549" Type="http://schemas.openxmlformats.org/officeDocument/2006/relationships/image" Target="media/image270.wmf"/><Relationship Id="rId714" Type="http://schemas.openxmlformats.org/officeDocument/2006/relationships/image" Target="media/image354.wmf"/><Relationship Id="rId756" Type="http://schemas.openxmlformats.org/officeDocument/2006/relationships/oleObject" Target="embeddings/oleObject365.bin"/><Relationship Id="rId50" Type="http://schemas.openxmlformats.org/officeDocument/2006/relationships/oleObject" Target="embeddings/oleObject23.bin"/><Relationship Id="rId104" Type="http://schemas.openxmlformats.org/officeDocument/2006/relationships/image" Target="media/image45.wmf"/><Relationship Id="rId146" Type="http://schemas.openxmlformats.org/officeDocument/2006/relationships/oleObject" Target="embeddings/oleObject71.bin"/><Relationship Id="rId188" Type="http://schemas.openxmlformats.org/officeDocument/2006/relationships/oleObject" Target="embeddings/oleObject90.bin"/><Relationship Id="rId311" Type="http://schemas.openxmlformats.org/officeDocument/2006/relationships/oleObject" Target="embeddings/oleObject151.bin"/><Relationship Id="rId353" Type="http://schemas.openxmlformats.org/officeDocument/2006/relationships/image" Target="media/image168.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oleObject" Target="embeddings/oleObject271.bin"/><Relationship Id="rId798" Type="http://schemas.openxmlformats.org/officeDocument/2006/relationships/image" Target="media/image396.wmf"/><Relationship Id="rId92" Type="http://schemas.openxmlformats.org/officeDocument/2006/relationships/oleObject" Target="embeddings/oleObject46.bin"/><Relationship Id="rId213" Type="http://schemas.openxmlformats.org/officeDocument/2006/relationships/oleObject" Target="embeddings/oleObject102.bin"/><Relationship Id="rId420" Type="http://schemas.openxmlformats.org/officeDocument/2006/relationships/oleObject" Target="embeddings/oleObject203.bin"/><Relationship Id="rId616" Type="http://schemas.openxmlformats.org/officeDocument/2006/relationships/oleObject" Target="embeddings/oleObject298.bin"/><Relationship Id="rId658" Type="http://schemas.openxmlformats.org/officeDocument/2006/relationships/oleObject" Target="embeddings/oleObject314.bin"/><Relationship Id="rId823" Type="http://schemas.openxmlformats.org/officeDocument/2006/relationships/theme" Target="theme/theme1.xml"/><Relationship Id="rId255" Type="http://schemas.openxmlformats.org/officeDocument/2006/relationships/oleObject" Target="embeddings/oleObject121.bin"/><Relationship Id="rId297" Type="http://schemas.openxmlformats.org/officeDocument/2006/relationships/oleObject" Target="embeddings/oleObject144.bin"/><Relationship Id="rId462" Type="http://schemas.openxmlformats.org/officeDocument/2006/relationships/oleObject" Target="embeddings/oleObject224.bin"/><Relationship Id="rId518" Type="http://schemas.openxmlformats.org/officeDocument/2006/relationships/oleObject" Target="embeddings/oleObject251.bin"/><Relationship Id="rId725" Type="http://schemas.openxmlformats.org/officeDocument/2006/relationships/oleObject" Target="embeddings/oleObject349.bin"/><Relationship Id="rId115" Type="http://schemas.openxmlformats.org/officeDocument/2006/relationships/oleObject" Target="embeddings/oleObject58.bin"/><Relationship Id="rId157" Type="http://schemas.openxmlformats.org/officeDocument/2006/relationships/image" Target="media/image68.png"/><Relationship Id="rId322" Type="http://schemas.openxmlformats.org/officeDocument/2006/relationships/oleObject" Target="embeddings/oleObject156.bin"/><Relationship Id="rId364" Type="http://schemas.openxmlformats.org/officeDocument/2006/relationships/oleObject" Target="embeddings/oleObject177.bin"/><Relationship Id="rId767" Type="http://schemas.openxmlformats.org/officeDocument/2006/relationships/image" Target="media/image379.wmf"/><Relationship Id="rId61" Type="http://schemas.openxmlformats.org/officeDocument/2006/relationships/image" Target="media/image26.wmf"/><Relationship Id="rId199" Type="http://schemas.openxmlformats.org/officeDocument/2006/relationships/image" Target="media/image91.wmf"/><Relationship Id="rId571" Type="http://schemas.openxmlformats.org/officeDocument/2006/relationships/oleObject" Target="embeddings/oleObject276.bin"/><Relationship Id="rId627" Type="http://schemas.openxmlformats.org/officeDocument/2006/relationships/image" Target="media/image309.wmf"/><Relationship Id="rId669" Type="http://schemas.openxmlformats.org/officeDocument/2006/relationships/image" Target="media/image332.wmf"/><Relationship Id="rId19" Type="http://schemas.openxmlformats.org/officeDocument/2006/relationships/oleObject" Target="embeddings/oleObject6.bin"/><Relationship Id="rId224" Type="http://schemas.openxmlformats.org/officeDocument/2006/relationships/image" Target="media/image103.png"/><Relationship Id="rId266" Type="http://schemas.openxmlformats.org/officeDocument/2006/relationships/image" Target="media/image127.wmf"/><Relationship Id="rId431" Type="http://schemas.openxmlformats.org/officeDocument/2006/relationships/image" Target="media/image209.wmf"/><Relationship Id="rId473" Type="http://schemas.openxmlformats.org/officeDocument/2006/relationships/image" Target="media/image230.wmf"/><Relationship Id="rId529" Type="http://schemas.openxmlformats.org/officeDocument/2006/relationships/image" Target="media/image260.wmf"/><Relationship Id="rId680" Type="http://schemas.openxmlformats.org/officeDocument/2006/relationships/oleObject" Target="embeddings/oleObject325.bin"/><Relationship Id="rId736" Type="http://schemas.openxmlformats.org/officeDocument/2006/relationships/image" Target="media/image364.wmf"/><Relationship Id="rId30" Type="http://schemas.openxmlformats.org/officeDocument/2006/relationships/oleObject" Target="embeddings/oleObject12.bin"/><Relationship Id="rId126" Type="http://schemas.openxmlformats.org/officeDocument/2006/relationships/oleObject" Target="embeddings/oleObject64.bin"/><Relationship Id="rId168" Type="http://schemas.openxmlformats.org/officeDocument/2006/relationships/oleObject" Target="embeddings/oleObject81.bin"/><Relationship Id="rId333" Type="http://schemas.openxmlformats.org/officeDocument/2006/relationships/oleObject" Target="embeddings/oleObject162.bin"/><Relationship Id="rId540" Type="http://schemas.openxmlformats.org/officeDocument/2006/relationships/oleObject" Target="embeddings/oleObject261.bin"/><Relationship Id="rId778" Type="http://schemas.openxmlformats.org/officeDocument/2006/relationships/image" Target="media/image386.wmf"/><Relationship Id="rId72" Type="http://schemas.openxmlformats.org/officeDocument/2006/relationships/oleObject" Target="embeddings/oleObject34.bin"/><Relationship Id="rId375" Type="http://schemas.openxmlformats.org/officeDocument/2006/relationships/image" Target="media/image179.wmf"/><Relationship Id="rId582" Type="http://schemas.openxmlformats.org/officeDocument/2006/relationships/image" Target="media/image286.wmf"/><Relationship Id="rId638" Type="http://schemas.openxmlformats.org/officeDocument/2006/relationships/image" Target="media/image315.wmf"/><Relationship Id="rId803" Type="http://schemas.openxmlformats.org/officeDocument/2006/relationships/oleObject" Target="embeddings/oleObject386.bin"/><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oleObject" Target="embeddings/oleObject133.bin"/><Relationship Id="rId400" Type="http://schemas.openxmlformats.org/officeDocument/2006/relationships/oleObject" Target="embeddings/oleObject193.bin"/><Relationship Id="rId442" Type="http://schemas.openxmlformats.org/officeDocument/2006/relationships/oleObject" Target="embeddings/oleObject214.bin"/><Relationship Id="rId484" Type="http://schemas.openxmlformats.org/officeDocument/2006/relationships/oleObject" Target="embeddings/oleObject234.bin"/><Relationship Id="rId705" Type="http://schemas.openxmlformats.org/officeDocument/2006/relationships/image" Target="media/image349.wmf"/><Relationship Id="rId137" Type="http://schemas.openxmlformats.org/officeDocument/2006/relationships/image" Target="media/image58.wmf"/><Relationship Id="rId302" Type="http://schemas.openxmlformats.org/officeDocument/2006/relationships/image" Target="media/image143.wmf"/><Relationship Id="rId344" Type="http://schemas.openxmlformats.org/officeDocument/2006/relationships/oleObject" Target="embeddings/oleObject167.bin"/><Relationship Id="rId691" Type="http://schemas.openxmlformats.org/officeDocument/2006/relationships/image" Target="media/image343.wmf"/><Relationship Id="rId747" Type="http://schemas.openxmlformats.org/officeDocument/2006/relationships/image" Target="media/image369.wmf"/><Relationship Id="rId789" Type="http://schemas.openxmlformats.org/officeDocument/2006/relationships/oleObject" Target="embeddings/oleObject379.bin"/><Relationship Id="rId41" Type="http://schemas.openxmlformats.org/officeDocument/2006/relationships/image" Target="media/image16.wmf"/><Relationship Id="rId83" Type="http://schemas.openxmlformats.org/officeDocument/2006/relationships/oleObject" Target="embeddings/oleObject40.bin"/><Relationship Id="rId179" Type="http://schemas.openxmlformats.org/officeDocument/2006/relationships/image" Target="media/image80.wmf"/><Relationship Id="rId386" Type="http://schemas.openxmlformats.org/officeDocument/2006/relationships/oleObject" Target="embeddings/oleObject188.bin"/><Relationship Id="rId551" Type="http://schemas.openxmlformats.org/officeDocument/2006/relationships/image" Target="media/image271.wmf"/><Relationship Id="rId593" Type="http://schemas.openxmlformats.org/officeDocument/2006/relationships/oleObject" Target="embeddings/oleObject287.bin"/><Relationship Id="rId607" Type="http://schemas.openxmlformats.org/officeDocument/2006/relationships/oleObject" Target="embeddings/oleObject294.bin"/><Relationship Id="rId649" Type="http://schemas.openxmlformats.org/officeDocument/2006/relationships/image" Target="media/image322.wmf"/><Relationship Id="rId814" Type="http://schemas.openxmlformats.org/officeDocument/2006/relationships/image" Target="media/image404.wmf"/><Relationship Id="rId190" Type="http://schemas.openxmlformats.org/officeDocument/2006/relationships/oleObject" Target="embeddings/oleObject91.bin"/><Relationship Id="rId204" Type="http://schemas.openxmlformats.org/officeDocument/2006/relationships/image" Target="media/image94.wmf"/><Relationship Id="rId246" Type="http://schemas.openxmlformats.org/officeDocument/2006/relationships/image" Target="media/image117.png"/><Relationship Id="rId288" Type="http://schemas.openxmlformats.org/officeDocument/2006/relationships/image" Target="media/image136.wmf"/><Relationship Id="rId411" Type="http://schemas.openxmlformats.org/officeDocument/2006/relationships/image" Target="media/image199.wmf"/><Relationship Id="rId453" Type="http://schemas.openxmlformats.org/officeDocument/2006/relationships/image" Target="media/image220.wmf"/><Relationship Id="rId509" Type="http://schemas.openxmlformats.org/officeDocument/2006/relationships/oleObject" Target="embeddings/oleObject246.bin"/><Relationship Id="rId660" Type="http://schemas.openxmlformats.org/officeDocument/2006/relationships/oleObject" Target="embeddings/oleObject315.bin"/><Relationship Id="rId106" Type="http://schemas.openxmlformats.org/officeDocument/2006/relationships/image" Target="media/image46.wmf"/><Relationship Id="rId313" Type="http://schemas.openxmlformats.org/officeDocument/2006/relationships/oleObject" Target="embeddings/oleObject152.bin"/><Relationship Id="rId495" Type="http://schemas.openxmlformats.org/officeDocument/2006/relationships/image" Target="media/image242.wmf"/><Relationship Id="rId716" Type="http://schemas.openxmlformats.org/officeDocument/2006/relationships/image" Target="media/image355.wmf"/><Relationship Id="rId758" Type="http://schemas.openxmlformats.org/officeDocument/2006/relationships/oleObject" Target="embeddings/oleObject366.bin"/><Relationship Id="rId10" Type="http://schemas.openxmlformats.org/officeDocument/2006/relationships/image" Target="media/image2.wmf"/><Relationship Id="rId52" Type="http://schemas.openxmlformats.org/officeDocument/2006/relationships/oleObject" Target="embeddings/oleObject24.bin"/><Relationship Id="rId94" Type="http://schemas.openxmlformats.org/officeDocument/2006/relationships/oleObject" Target="embeddings/oleObject47.bin"/><Relationship Id="rId148" Type="http://schemas.openxmlformats.org/officeDocument/2006/relationships/oleObject" Target="embeddings/oleObject72.bin"/><Relationship Id="rId355" Type="http://schemas.openxmlformats.org/officeDocument/2006/relationships/image" Target="media/image169.wmf"/><Relationship Id="rId397" Type="http://schemas.openxmlformats.org/officeDocument/2006/relationships/image" Target="media/image192.wmf"/><Relationship Id="rId520" Type="http://schemas.openxmlformats.org/officeDocument/2006/relationships/image" Target="media/image255.wmf"/><Relationship Id="rId562" Type="http://schemas.openxmlformats.org/officeDocument/2006/relationships/oleObject" Target="embeddings/oleObject272.bin"/><Relationship Id="rId618" Type="http://schemas.openxmlformats.org/officeDocument/2006/relationships/oleObject" Target="embeddings/oleObject299.bin"/><Relationship Id="rId215" Type="http://schemas.openxmlformats.org/officeDocument/2006/relationships/image" Target="media/image99.png"/><Relationship Id="rId257" Type="http://schemas.openxmlformats.org/officeDocument/2006/relationships/oleObject" Target="embeddings/oleObject122.bin"/><Relationship Id="rId422" Type="http://schemas.openxmlformats.org/officeDocument/2006/relationships/oleObject" Target="embeddings/oleObject204.bin"/><Relationship Id="rId464" Type="http://schemas.openxmlformats.org/officeDocument/2006/relationships/oleObject" Target="embeddings/oleObject225.bin"/><Relationship Id="rId299" Type="http://schemas.openxmlformats.org/officeDocument/2006/relationships/oleObject" Target="embeddings/oleObject145.bin"/><Relationship Id="rId727" Type="http://schemas.openxmlformats.org/officeDocument/2006/relationships/oleObject" Target="embeddings/oleObject350.bin"/><Relationship Id="rId63" Type="http://schemas.openxmlformats.org/officeDocument/2006/relationships/image" Target="media/image27.wmf"/><Relationship Id="rId159" Type="http://schemas.openxmlformats.org/officeDocument/2006/relationships/image" Target="media/image70.wmf"/><Relationship Id="rId366" Type="http://schemas.openxmlformats.org/officeDocument/2006/relationships/oleObject" Target="embeddings/oleObject178.bin"/><Relationship Id="rId573" Type="http://schemas.openxmlformats.org/officeDocument/2006/relationships/oleObject" Target="embeddings/oleObject277.bin"/><Relationship Id="rId780" Type="http://schemas.openxmlformats.org/officeDocument/2006/relationships/image" Target="media/image387.wmf"/><Relationship Id="rId226" Type="http://schemas.openxmlformats.org/officeDocument/2006/relationships/oleObject" Target="embeddings/oleObject109.bin"/><Relationship Id="rId433" Type="http://schemas.openxmlformats.org/officeDocument/2006/relationships/image" Target="media/image210.wmf"/><Relationship Id="rId640" Type="http://schemas.openxmlformats.org/officeDocument/2006/relationships/image" Target="media/image316.wmf"/><Relationship Id="rId738" Type="http://schemas.openxmlformats.org/officeDocument/2006/relationships/image" Target="media/image365.png"/><Relationship Id="rId74" Type="http://schemas.openxmlformats.org/officeDocument/2006/relationships/oleObject" Target="embeddings/oleObject35.bin"/><Relationship Id="rId377" Type="http://schemas.openxmlformats.org/officeDocument/2006/relationships/image" Target="media/image180.wmf"/><Relationship Id="rId500" Type="http://schemas.openxmlformats.org/officeDocument/2006/relationships/oleObject" Target="embeddings/oleObject242.bin"/><Relationship Id="rId584" Type="http://schemas.openxmlformats.org/officeDocument/2006/relationships/image" Target="media/image287.wmf"/><Relationship Id="rId805" Type="http://schemas.openxmlformats.org/officeDocument/2006/relationships/oleObject" Target="embeddings/oleObject387.bin"/><Relationship Id="rId5" Type="http://schemas.openxmlformats.org/officeDocument/2006/relationships/webSettings" Target="webSettings.xml"/><Relationship Id="rId237" Type="http://schemas.openxmlformats.org/officeDocument/2006/relationships/image" Target="media/image112.png"/><Relationship Id="rId791" Type="http://schemas.openxmlformats.org/officeDocument/2006/relationships/oleObject" Target="embeddings/oleObject380.bin"/><Relationship Id="rId444" Type="http://schemas.openxmlformats.org/officeDocument/2006/relationships/oleObject" Target="embeddings/oleObject215.bin"/><Relationship Id="rId651" Type="http://schemas.openxmlformats.org/officeDocument/2006/relationships/image" Target="media/image323.wmf"/><Relationship Id="rId749" Type="http://schemas.openxmlformats.org/officeDocument/2006/relationships/image" Target="media/image370.wmf"/><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oleObject" Target="embeddings/oleObject189.bin"/><Relationship Id="rId511" Type="http://schemas.openxmlformats.org/officeDocument/2006/relationships/oleObject" Target="embeddings/oleObject247.bin"/><Relationship Id="rId609" Type="http://schemas.openxmlformats.org/officeDocument/2006/relationships/image" Target="media/image299.wmf"/><Relationship Id="rId85" Type="http://schemas.openxmlformats.org/officeDocument/2006/relationships/oleObject" Target="embeddings/oleObject41.bin"/><Relationship Id="rId150" Type="http://schemas.openxmlformats.org/officeDocument/2006/relationships/oleObject" Target="embeddings/oleObject73.bin"/><Relationship Id="rId595" Type="http://schemas.openxmlformats.org/officeDocument/2006/relationships/oleObject" Target="embeddings/oleObject288.bin"/><Relationship Id="rId816" Type="http://schemas.openxmlformats.org/officeDocument/2006/relationships/image" Target="media/image405.wmf"/><Relationship Id="rId248" Type="http://schemas.openxmlformats.org/officeDocument/2006/relationships/oleObject" Target="embeddings/oleObject117.bin"/><Relationship Id="rId455" Type="http://schemas.openxmlformats.org/officeDocument/2006/relationships/image" Target="media/image221.wmf"/><Relationship Id="rId662" Type="http://schemas.openxmlformats.org/officeDocument/2006/relationships/oleObject" Target="embeddings/oleObject316.bin"/></Relationships>
</file>

<file path=word/_rels/footnotes.xml.rels><?xml version="1.0" encoding="UTF-8" standalone="yes"?>
<Relationships xmlns="http://schemas.openxmlformats.org/package/2006/relationships"><Relationship Id="rId3" Type="http://schemas.openxmlformats.org/officeDocument/2006/relationships/hyperlink" Target="http://www.budgettruck.com" TargetMode="External"/><Relationship Id="rId7" Type="http://schemas.openxmlformats.org/officeDocument/2006/relationships/hyperlink" Target="http://www.pollingreport.com/civil.htm" TargetMode="External"/><Relationship Id="rId2" Type="http://schemas.openxmlformats.org/officeDocument/2006/relationships/hyperlink" Target="http://www.thesimpledollar.com/2009/06/19/rule-1-spend-less-than-you-earn/" TargetMode="External"/><Relationship Id="rId1" Type="http://schemas.openxmlformats.org/officeDocument/2006/relationships/hyperlink" Target="http://taxi.nv.gov/uploadedFiles/taxinvgov/content/Rider_Info/TriFoldwebsite.pdf" TargetMode="External"/><Relationship Id="rId6" Type="http://schemas.openxmlformats.org/officeDocument/2006/relationships/hyperlink" Target="http://en.wikipedia.org/wiki/File:Correlation_examples.png" TargetMode="External"/><Relationship Id="rId5" Type="http://schemas.openxmlformats.org/officeDocument/2006/relationships/hyperlink" Target="http://classic.globe.gov/fsl/scientistsblog/2007/10/" TargetMode="External"/><Relationship Id="rId4" Type="http://schemas.openxmlformats.org/officeDocument/2006/relationships/hyperlink" Target="http://www.uhau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986945169713"/>
          <c:y val="9.8290598290598302E-2"/>
          <c:w val="0.71540469973890297"/>
          <c:h val="0.61965811965812001"/>
        </c:manualLayout>
      </c:layout>
      <c:scatterChart>
        <c:scatterStyle val="lineMarker"/>
        <c:varyColors val="0"/>
        <c:ser>
          <c:idx val="0"/>
          <c:order val="0"/>
          <c:tx>
            <c:strRef>
              <c:f>Sheet1!$A$2</c:f>
              <c:strCache>
                <c:ptCount val="1"/>
                <c:pt idx="0">
                  <c:v>East</c:v>
                </c:pt>
              </c:strCache>
            </c:strRef>
          </c:tx>
          <c:spPr>
            <a:ln w="28575">
              <a:noFill/>
            </a:ln>
          </c:spPr>
          <c:marker>
            <c:symbol val="diamond"/>
            <c:size val="5"/>
            <c:spPr>
              <a:solidFill>
                <a:srgbClr val="000080"/>
              </a:solidFill>
              <a:ln>
                <a:solidFill>
                  <a:srgbClr val="000080"/>
                </a:solidFill>
                <a:prstDash val="solid"/>
              </a:ln>
            </c:spPr>
          </c:marker>
          <c:xVal>
            <c:numRef>
              <c:f>Sheet1!$B$1:$N$1</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0</c:v>
                </c:pt>
                <c:pt idx="12">
                  <c:v>14</c:v>
                </c:pt>
              </c:numCache>
            </c:numRef>
          </c:xVal>
          <c:yVal>
            <c:numRef>
              <c:f>Sheet1!$B$2:$N$2</c:f>
              <c:numCache>
                <c:formatCode>General</c:formatCode>
                <c:ptCount val="13"/>
                <c:pt idx="0">
                  <c:v>113</c:v>
                </c:pt>
                <c:pt idx="1">
                  <c:v>116</c:v>
                </c:pt>
                <c:pt idx="2">
                  <c:v>118</c:v>
                </c:pt>
                <c:pt idx="3">
                  <c:v>119</c:v>
                </c:pt>
                <c:pt idx="4">
                  <c:v>123</c:v>
                </c:pt>
                <c:pt idx="5">
                  <c:v>125</c:v>
                </c:pt>
                <c:pt idx="6">
                  <c:v>126</c:v>
                </c:pt>
                <c:pt idx="7">
                  <c:v>128</c:v>
                </c:pt>
                <c:pt idx="8">
                  <c:v>131</c:v>
                </c:pt>
                <c:pt idx="9">
                  <c:v>133</c:v>
                </c:pt>
                <c:pt idx="10">
                  <c:v>136</c:v>
                </c:pt>
              </c:numCache>
            </c:numRef>
          </c:yVal>
          <c:smooth val="0"/>
          <c:extLst>
            <c:ext xmlns:c16="http://schemas.microsoft.com/office/drawing/2014/chart" uri="{C3380CC4-5D6E-409C-BE32-E72D297353CC}">
              <c16:uniqueId val="{00000000-35C6-4532-9360-42030226DB7A}"/>
            </c:ext>
          </c:extLst>
        </c:ser>
        <c:ser>
          <c:idx val="2"/>
          <c:order val="1"/>
          <c:tx>
            <c:strRef>
              <c:f>Sheet1!$A$4</c:f>
              <c:strCache>
                <c:ptCount val="1"/>
                <c:pt idx="0">
                  <c:v>North</c:v>
                </c:pt>
              </c:strCache>
            </c:strRef>
          </c:tx>
          <c:spPr>
            <a:ln w="12700">
              <a:solidFill>
                <a:srgbClr val="008000"/>
              </a:solidFill>
              <a:prstDash val="solid"/>
            </a:ln>
          </c:spPr>
          <c:marker>
            <c:symbol val="none"/>
          </c:marker>
          <c:xVal>
            <c:numRef>
              <c:f>Sheet1!$B$1:$N$1</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0</c:v>
                </c:pt>
                <c:pt idx="12">
                  <c:v>14</c:v>
                </c:pt>
              </c:numCache>
            </c:numRef>
          </c:xVal>
          <c:yVal>
            <c:numRef>
              <c:f>Sheet1!$B$4:$N$4</c:f>
              <c:numCache>
                <c:formatCode>General</c:formatCode>
                <c:ptCount val="13"/>
                <c:pt idx="0">
                  <c:v>45.9</c:v>
                </c:pt>
                <c:pt idx="1">
                  <c:v>46.9</c:v>
                </c:pt>
                <c:pt idx="2">
                  <c:v>45</c:v>
                </c:pt>
                <c:pt idx="3">
                  <c:v>43.9</c:v>
                </c:pt>
                <c:pt idx="11">
                  <c:v>113.3182</c:v>
                </c:pt>
                <c:pt idx="12">
                  <c:v>144.24399999999989</c:v>
                </c:pt>
              </c:numCache>
            </c:numRef>
          </c:yVal>
          <c:smooth val="0"/>
          <c:extLst>
            <c:ext xmlns:c16="http://schemas.microsoft.com/office/drawing/2014/chart" uri="{C3380CC4-5D6E-409C-BE32-E72D297353CC}">
              <c16:uniqueId val="{00000001-35C6-4532-9360-42030226DB7A}"/>
            </c:ext>
          </c:extLst>
        </c:ser>
        <c:dLbls>
          <c:showLegendKey val="0"/>
          <c:showVal val="0"/>
          <c:showCatName val="0"/>
          <c:showSerName val="0"/>
          <c:showPercent val="0"/>
          <c:showBubbleSize val="0"/>
        </c:dLbls>
        <c:axId val="1809180376"/>
        <c:axId val="1809938840"/>
      </c:scatterChart>
      <c:valAx>
        <c:axId val="1809180376"/>
        <c:scaling>
          <c:orientation val="minMax"/>
          <c:max val="14"/>
        </c:scaling>
        <c:delete val="0"/>
        <c:axPos val="b"/>
        <c:title>
          <c:tx>
            <c:rich>
              <a:bodyPr/>
              <a:lstStyle/>
              <a:p>
                <a:pPr>
                  <a:defRPr sz="1025" b="1" i="0" u="none" strike="noStrike" baseline="0">
                    <a:solidFill>
                      <a:srgbClr val="000000"/>
                    </a:solidFill>
                    <a:latin typeface="Arial"/>
                    <a:ea typeface="Arial"/>
                    <a:cs typeface="Arial"/>
                  </a:defRPr>
                </a:pPr>
                <a:r>
                  <a:rPr lang="en-US"/>
                  <a:t>Years after 1994</a:t>
                </a:r>
              </a:p>
            </c:rich>
          </c:tx>
          <c:layout>
            <c:manualLayout>
              <c:xMode val="edge"/>
              <c:yMode val="edge"/>
              <c:x val="0.43603133159268898"/>
              <c:y val="0.850427350427349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09938840"/>
        <c:crosses val="autoZero"/>
        <c:crossBetween val="midCat"/>
        <c:majorUnit val="1"/>
      </c:valAx>
      <c:valAx>
        <c:axId val="1809938840"/>
        <c:scaling>
          <c:orientation val="minMax"/>
          <c:max val="150"/>
          <c:min val="100"/>
        </c:scaling>
        <c:delete val="0"/>
        <c:axPos val="l"/>
        <c:title>
          <c:tx>
            <c:rich>
              <a:bodyPr/>
              <a:lstStyle/>
              <a:p>
                <a:pPr>
                  <a:defRPr sz="1025" b="1" i="0" u="none" strike="noStrike" baseline="0">
                    <a:solidFill>
                      <a:srgbClr val="000000"/>
                    </a:solidFill>
                    <a:latin typeface="Arial"/>
                    <a:ea typeface="Arial"/>
                    <a:cs typeface="Arial"/>
                  </a:defRPr>
                </a:pPr>
                <a:r>
                  <a:rPr lang="en-US"/>
                  <a:t>Gas Consumption (billions of gallons)</a:t>
                </a:r>
              </a:p>
            </c:rich>
          </c:tx>
          <c:layout>
            <c:manualLayout>
              <c:xMode val="edge"/>
              <c:yMode val="edge"/>
              <c:x val="2.8720626631853801E-2"/>
              <c:y val="0.1068376068376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09180376"/>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noFill/>
    <a:ln>
      <a:noFill/>
    </a:ln>
  </c:spPr>
  <c:txPr>
    <a:bodyPr/>
    <a:lstStyle/>
    <a:p>
      <a:pPr>
        <a:defRPr sz="1025"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E7C50-0F5D-468A-AF91-1E24A0635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326</TotalTime>
  <Pages>58</Pages>
  <Words>12477</Words>
  <Characters>71122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Chapter 2: Linear Functions</vt:lpstr>
    </vt:vector>
  </TitlesOfParts>
  <Company>Pierce College</Company>
  <LinksUpToDate>false</LinksUpToDate>
  <CharactersWithSpaces>83433</CharactersWithSpaces>
  <SharedDoc>false</SharedDoc>
  <HLinks>
    <vt:vector size="108" baseType="variant">
      <vt:variant>
        <vt:i4>1310769</vt:i4>
      </vt:variant>
      <vt:variant>
        <vt:i4>26</vt:i4>
      </vt:variant>
      <vt:variant>
        <vt:i4>0</vt:i4>
      </vt:variant>
      <vt:variant>
        <vt:i4>5</vt:i4>
      </vt:variant>
      <vt:variant>
        <vt:lpwstr/>
      </vt:variant>
      <vt:variant>
        <vt:lpwstr>_Toc273621239</vt:lpwstr>
      </vt:variant>
      <vt:variant>
        <vt:i4>1310769</vt:i4>
      </vt:variant>
      <vt:variant>
        <vt:i4>20</vt:i4>
      </vt:variant>
      <vt:variant>
        <vt:i4>0</vt:i4>
      </vt:variant>
      <vt:variant>
        <vt:i4>5</vt:i4>
      </vt:variant>
      <vt:variant>
        <vt:lpwstr/>
      </vt:variant>
      <vt:variant>
        <vt:lpwstr>_Toc273621238</vt:lpwstr>
      </vt:variant>
      <vt:variant>
        <vt:i4>1310769</vt:i4>
      </vt:variant>
      <vt:variant>
        <vt:i4>14</vt:i4>
      </vt:variant>
      <vt:variant>
        <vt:i4>0</vt:i4>
      </vt:variant>
      <vt:variant>
        <vt:i4>5</vt:i4>
      </vt:variant>
      <vt:variant>
        <vt:lpwstr/>
      </vt:variant>
      <vt:variant>
        <vt:lpwstr>_Toc273621237</vt:lpwstr>
      </vt:variant>
      <vt:variant>
        <vt:i4>1310769</vt:i4>
      </vt:variant>
      <vt:variant>
        <vt:i4>8</vt:i4>
      </vt:variant>
      <vt:variant>
        <vt:i4>0</vt:i4>
      </vt:variant>
      <vt:variant>
        <vt:i4>5</vt:i4>
      </vt:variant>
      <vt:variant>
        <vt:lpwstr/>
      </vt:variant>
      <vt:variant>
        <vt:lpwstr>_Toc273621236</vt:lpwstr>
      </vt:variant>
      <vt:variant>
        <vt:i4>1310769</vt:i4>
      </vt:variant>
      <vt:variant>
        <vt:i4>2</vt:i4>
      </vt:variant>
      <vt:variant>
        <vt:i4>0</vt:i4>
      </vt:variant>
      <vt:variant>
        <vt:i4>5</vt:i4>
      </vt:variant>
      <vt:variant>
        <vt:lpwstr/>
      </vt:variant>
      <vt:variant>
        <vt:lpwstr>_Toc273621235</vt:lpwstr>
      </vt:variant>
      <vt:variant>
        <vt:i4>3473529</vt:i4>
      </vt:variant>
      <vt:variant>
        <vt:i4>21</vt:i4>
      </vt:variant>
      <vt:variant>
        <vt:i4>0</vt:i4>
      </vt:variant>
      <vt:variant>
        <vt:i4>5</vt:i4>
      </vt:variant>
      <vt:variant>
        <vt:lpwstr>http://www.pollingreport.com/civil.htm</vt:lpwstr>
      </vt:variant>
      <vt:variant>
        <vt:lpwstr/>
      </vt:variant>
      <vt:variant>
        <vt:i4>458874</vt:i4>
      </vt:variant>
      <vt:variant>
        <vt:i4>18</vt:i4>
      </vt:variant>
      <vt:variant>
        <vt:i4>0</vt:i4>
      </vt:variant>
      <vt:variant>
        <vt:i4>5</vt:i4>
      </vt:variant>
      <vt:variant>
        <vt:lpwstr>http://en.wikipedia.org/wiki/File:Correlation_examples.png</vt:lpwstr>
      </vt:variant>
      <vt:variant>
        <vt:lpwstr/>
      </vt:variant>
      <vt:variant>
        <vt:i4>6684769</vt:i4>
      </vt:variant>
      <vt:variant>
        <vt:i4>15</vt:i4>
      </vt:variant>
      <vt:variant>
        <vt:i4>0</vt:i4>
      </vt:variant>
      <vt:variant>
        <vt:i4>5</vt:i4>
      </vt:variant>
      <vt:variant>
        <vt:lpwstr>http://www.shodor.org/unchem/math/lls/leastsq.html</vt:lpwstr>
      </vt:variant>
      <vt:variant>
        <vt:lpwstr/>
      </vt:variant>
      <vt:variant>
        <vt:i4>1900553</vt:i4>
      </vt:variant>
      <vt:variant>
        <vt:i4>12</vt:i4>
      </vt:variant>
      <vt:variant>
        <vt:i4>0</vt:i4>
      </vt:variant>
      <vt:variant>
        <vt:i4>5</vt:i4>
      </vt:variant>
      <vt:variant>
        <vt:lpwstr>http://classic.globe.gov/fsl/scientistsblog/2007/10/</vt:lpwstr>
      </vt:variant>
      <vt:variant>
        <vt:lpwstr/>
      </vt:variant>
      <vt:variant>
        <vt:i4>6094860</vt:i4>
      </vt:variant>
      <vt:variant>
        <vt:i4>9</vt:i4>
      </vt:variant>
      <vt:variant>
        <vt:i4>0</vt:i4>
      </vt:variant>
      <vt:variant>
        <vt:i4>5</vt:i4>
      </vt:variant>
      <vt:variant>
        <vt:lpwstr>http://www.uhaul.com/</vt:lpwstr>
      </vt:variant>
      <vt:variant>
        <vt:lpwstr/>
      </vt:variant>
      <vt:variant>
        <vt:i4>2883686</vt:i4>
      </vt:variant>
      <vt:variant>
        <vt:i4>6</vt:i4>
      </vt:variant>
      <vt:variant>
        <vt:i4>0</vt:i4>
      </vt:variant>
      <vt:variant>
        <vt:i4>5</vt:i4>
      </vt:variant>
      <vt:variant>
        <vt:lpwstr>http://www.budgettruck.com/</vt:lpwstr>
      </vt:variant>
      <vt:variant>
        <vt:lpwstr/>
      </vt:variant>
      <vt:variant>
        <vt:i4>7274540</vt:i4>
      </vt:variant>
      <vt:variant>
        <vt:i4>3</vt:i4>
      </vt:variant>
      <vt:variant>
        <vt:i4>0</vt:i4>
      </vt:variant>
      <vt:variant>
        <vt:i4>5</vt:i4>
      </vt:variant>
      <vt:variant>
        <vt:lpwstr>http://www.thesimpledollar.com/2009/06/19/rule-1-spend-less-than-you-earn/</vt:lpwstr>
      </vt:variant>
      <vt:variant>
        <vt:lpwstr/>
      </vt:variant>
      <vt:variant>
        <vt:i4>5636188</vt:i4>
      </vt:variant>
      <vt:variant>
        <vt:i4>0</vt:i4>
      </vt:variant>
      <vt:variant>
        <vt:i4>0</vt:i4>
      </vt:variant>
      <vt:variant>
        <vt:i4>5</vt:i4>
      </vt:variant>
      <vt:variant>
        <vt:lpwstr>http://taxi.state.nv.us/FaresFees.htm</vt:lpwstr>
      </vt:variant>
      <vt:variant>
        <vt:lpwstr/>
      </vt:variant>
      <vt:variant>
        <vt:i4>8323120</vt:i4>
      </vt:variant>
      <vt:variant>
        <vt:i4>-1</vt:i4>
      </vt:variant>
      <vt:variant>
        <vt:i4>1034</vt:i4>
      </vt:variant>
      <vt:variant>
        <vt:i4>1</vt:i4>
      </vt:variant>
      <vt:variant>
        <vt:lpwstr>http://localhost/imathas/filter/graph/imgs/7682bb01c604dcfeb874222a56f13857.png</vt:lpwstr>
      </vt:variant>
      <vt:variant>
        <vt:lpwstr/>
      </vt:variant>
      <vt:variant>
        <vt:i4>2621540</vt:i4>
      </vt:variant>
      <vt:variant>
        <vt:i4>-1</vt:i4>
      </vt:variant>
      <vt:variant>
        <vt:i4>1035</vt:i4>
      </vt:variant>
      <vt:variant>
        <vt:i4>1</vt:i4>
      </vt:variant>
      <vt:variant>
        <vt:lpwstr>http://localhost/imathas/filter/graph/imgs/083c8d48a43e7597884a27d73f2a29ac.png</vt:lpwstr>
      </vt:variant>
      <vt:variant>
        <vt:lpwstr/>
      </vt:variant>
      <vt:variant>
        <vt:i4>7340094</vt:i4>
      </vt:variant>
      <vt:variant>
        <vt:i4>-1</vt:i4>
      </vt:variant>
      <vt:variant>
        <vt:i4>1076</vt:i4>
      </vt:variant>
      <vt:variant>
        <vt:i4>1</vt:i4>
      </vt:variant>
      <vt:variant>
        <vt:lpwstr>http://localhost/imathas/filter/graph/imgs/07a0e8f8031e6b18869cd05d4c357a77.png</vt:lpwstr>
      </vt:variant>
      <vt:variant>
        <vt:lpwstr/>
      </vt:variant>
      <vt:variant>
        <vt:i4>3080293</vt:i4>
      </vt:variant>
      <vt:variant>
        <vt:i4>-1</vt:i4>
      </vt:variant>
      <vt:variant>
        <vt:i4>1129</vt:i4>
      </vt:variant>
      <vt:variant>
        <vt:i4>1</vt:i4>
      </vt:variant>
      <vt:variant>
        <vt:lpwstr>http://localhost/imathas/filter/graph/imgs/8a8b80e359add6e5c1ee5dcac8a13e52.png</vt:lpwstr>
      </vt:variant>
      <vt:variant>
        <vt:lpwstr/>
      </vt:variant>
      <vt:variant>
        <vt:i4>2949228</vt:i4>
      </vt:variant>
      <vt:variant>
        <vt:i4>-1</vt:i4>
      </vt:variant>
      <vt:variant>
        <vt:i4>1130</vt:i4>
      </vt:variant>
      <vt:variant>
        <vt:i4>1</vt:i4>
      </vt:variant>
      <vt:variant>
        <vt:lpwstr>http://localhost/imathas/filter/graph/imgs/72153589797cb4e1c5d236fe235d7669.png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Linear Functions</dc:title>
  <dc:creator>Pierce College</dc:creator>
  <cp:lastModifiedBy> </cp:lastModifiedBy>
  <cp:revision>56</cp:revision>
  <cp:lastPrinted>2022-07-13T00:15:00Z</cp:lastPrinted>
  <dcterms:created xsi:type="dcterms:W3CDTF">2016-11-29T03:53:00Z</dcterms:created>
  <dcterms:modified xsi:type="dcterms:W3CDTF">2022-07-13T00:44:00Z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_HTMLDest">
    <vt:lpwstr>D:\Dropbox\Textbooks\Precalc Book\Edition 2.3a\Chapter 2.htm</vt:lpwstr>
  </property>
  <property fmtid="{D5CDD505-2E9C-101B-9397-08002B2CF9AE}" pid="3" name="MP_MathMLTarget">
    <vt:lpwstr>HTML+MathJax</vt:lpwstr>
  </property>
  <property fmtid="{D5CDD505-2E9C-101B-9397-08002B2CF9AE}" pid="4" name="MP_OpenInBrowser">
    <vt:bool>true</vt:bool>
  </property>
  <property fmtid="{D5CDD505-2E9C-101B-9397-08002B2CF9AE}" pid="5" name="MP_UseMathML">
    <vt:bool>true</vt:bool>
  </property>
  <property fmtid="{D5CDD505-2E9C-101B-9397-08002B2CF9AE}" pid="6" name="MP_MathZoom">
    <vt:bool>true</vt:bool>
  </property>
  <property fmtid="{D5CDD505-2E9C-101B-9397-08002B2CF9AE}" pid="7" name="MP_IEOnly">
    <vt:bool>false</vt:bool>
  </property>
</Properties>
</file>